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C0D74" w:rsidRDefault="00987D86">
      <w:r>
        <w:rPr>
          <w:noProof/>
          <w:lang w:val="sv-SE" w:eastAsia="sv-SE"/>
        </w:rPr>
        <w:drawing>
          <wp:inline distT="0" distB="0" distL="0" distR="0" wp14:anchorId="35CF8C76" wp14:editId="764C61A2">
            <wp:extent cx="5486400" cy="1261745"/>
            <wp:effectExtent l="0" t="0" r="0" b="0"/>
            <wp:docPr id="2" name="Bild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vinnova.se/PageFiles/34198/FFI%20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5DD" w:rsidRDefault="004D05DD">
      <w:r>
        <w:rPr>
          <w:noProof/>
          <w:lang w:val="sv-SE" w:eastAsia="sv-SE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Rektangel 4" descr="http://arbetsrum.vinnova.se/PageFiles/448/Kommunikation%202015/FFI%20Logotyper/FFI%20logo%20avskalad%20utan%20avtalspartners%20logotyper/FFI%20Logo%20Avskala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4986C71" id="Rektangel 4" o:spid="_x0000_s1026" alt="http://arbetsrum.vinnova.se/PageFiles/448/Kommunikation%202015/FFI%20Logotyper/FFI%20logo%20avskalad%20utan%20avtalspartners%20logotyper/FFI%20Logo%20Avskalad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HS/RjMdAwAAYgYAAA4AAAAAAAAAAAAAAAAA&#10;LgIAAGRycy9lMm9Eb2MueG1sUEsBAi0AFAAGAAgAAAAhAEyg6SzYAAAAAwEAAA8AAAAAAAAAAAAA&#10;AAAAdw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5C0D74" w:rsidRDefault="005C0D74"/>
    <w:p w:rsidR="005C0D74" w:rsidRDefault="005C0D74"/>
    <w:p w:rsidR="00DE2AAF" w:rsidRDefault="00DE2AAF" w:rsidP="00CD46B4">
      <w:pPr>
        <w:rPr>
          <w:color w:val="404040" w:themeColor="text1" w:themeTint="BF"/>
          <w:sz w:val="48"/>
          <w:szCs w:val="48"/>
          <w:lang w:val="sv-SE"/>
        </w:rPr>
      </w:pPr>
    </w:p>
    <w:p w:rsidR="00CD46B4" w:rsidRPr="00DE2AAF" w:rsidRDefault="00CD46B4" w:rsidP="00CD46B4">
      <w:pPr>
        <w:rPr>
          <w:color w:val="404040" w:themeColor="text1" w:themeTint="BF"/>
          <w:sz w:val="48"/>
          <w:szCs w:val="48"/>
          <w:lang w:val="sv-SE"/>
        </w:rPr>
      </w:pPr>
      <w:r w:rsidRPr="00DE2AAF">
        <w:rPr>
          <w:color w:val="404040" w:themeColor="text1" w:themeTint="BF"/>
          <w:sz w:val="48"/>
          <w:szCs w:val="48"/>
          <w:lang w:val="sv-SE"/>
        </w:rPr>
        <w:t>Rubrik på rapporten</w:t>
      </w:r>
    </w:p>
    <w:p w:rsidR="005C0D74" w:rsidRPr="00E41AA5" w:rsidRDefault="005C0D74">
      <w:pPr>
        <w:rPr>
          <w:lang w:val="sv-SE"/>
        </w:rPr>
      </w:pPr>
    </w:p>
    <w:p w:rsidR="005C0D74" w:rsidRDefault="00204DE3">
      <w:r>
        <w:rPr>
          <w:noProof/>
          <w:lang w:val="sv-SE"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1609090</wp:posOffset>
                </wp:positionH>
                <wp:positionV relativeFrom="paragraph">
                  <wp:posOffset>3442970</wp:posOffset>
                </wp:positionV>
                <wp:extent cx="2139315" cy="354330"/>
                <wp:effectExtent l="0" t="0" r="4445" b="2540"/>
                <wp:wrapNone/>
                <wp:docPr id="7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5F07" w:rsidRPr="00DE2AAF" w:rsidRDefault="00985F07">
                            <w:pPr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sv-SE"/>
                              </w:rPr>
                            </w:pPr>
                            <w:r w:rsidRPr="00DE2AAF">
                              <w:rPr>
                                <w:b/>
                                <w:color w:val="404040" w:themeColor="text1" w:themeTint="BF"/>
                                <w:sz w:val="36"/>
                                <w:szCs w:val="36"/>
                                <w:lang w:val="sv-SE"/>
                              </w:rPr>
                              <w:t>Bild från projektet!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6" type="#_x0000_t202" style="position:absolute;margin-left:126.7pt;margin-top:271.1pt;width:168.45pt;height:27.9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" stroked="f">
                <v:textbox style="mso-fit-shape-to-text:t">
                  <w:txbxContent>
                    <w:p w:rsidR="00985F07" w:rsidRPr="00DE2AAF" w:rsidRDefault="00985F07">
                      <w:pPr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sv-SE"/>
                        </w:rPr>
                      </w:pPr>
                      <w:r w:rsidRPr="00DE2AAF">
                        <w:rPr>
                          <w:b/>
                          <w:color w:val="404040" w:themeColor="text1" w:themeTint="BF"/>
                          <w:sz w:val="36"/>
                          <w:szCs w:val="36"/>
                          <w:lang w:val="sv-SE"/>
                        </w:rPr>
                        <w:t>Bild från projektet!</w:t>
                      </w:r>
                    </w:p>
                  </w:txbxContent>
                </v:textbox>
              </v:shape>
            </w:pict>
          </mc:Fallback>
        </mc:AlternateContent>
      </w:r>
      <w:r w:rsidR="00FE1575" w:rsidRPr="000520D3">
        <w:rPr>
          <w:lang w:val="sv-SE"/>
        </w:rPr>
        <w:object w:dxaOrig="7072" w:dyaOrig="5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ild från projektet" style="width:419pt;height:304.7pt" o:ole="">
            <v:imagedata r:id="rId9" o:title=""/>
          </v:shape>
          <o:OLEObject Type="Embed" ProgID="PowerPoint.Slide.12" ShapeID="_x0000_i1025" DrawAspect="Content" ObjectID="_1666417083" r:id="rId10"/>
        </w:object>
      </w:r>
      <w:bookmarkStart w:id="0" w:name="_GoBack"/>
      <w:bookmarkEnd w:id="0"/>
    </w:p>
    <w:p w:rsidR="005C0D74" w:rsidRDefault="005C0D74"/>
    <w:p w:rsidR="005C0D74" w:rsidRDefault="005C0D74">
      <w:bookmarkStart w:id="1" w:name="_Toc127871111"/>
    </w:p>
    <w:p w:rsidR="005C0D74" w:rsidRDefault="005C0D74"/>
    <w:p w:rsidR="00DE2AAF" w:rsidRDefault="00CD46B4" w:rsidP="00DE2AAF">
      <w:pPr>
        <w:rPr>
          <w:lang w:val="sv-SE"/>
        </w:rPr>
      </w:pPr>
      <w:bookmarkStart w:id="2" w:name="_Toc127873469"/>
      <w:bookmarkStart w:id="3" w:name="_Toc127871112"/>
      <w:bookmarkEnd w:id="1"/>
      <w:r w:rsidRPr="00E41AA5">
        <w:rPr>
          <w:lang w:val="sv-SE"/>
        </w:rPr>
        <w:t>Författare</w:t>
      </w:r>
    </w:p>
    <w:p w:rsidR="00971DC8" w:rsidRDefault="00CD46B4" w:rsidP="00971DC8">
      <w:pPr>
        <w:rPr>
          <w:lang w:val="sv-SE"/>
        </w:rPr>
      </w:pPr>
      <w:r w:rsidRPr="00EB5181">
        <w:rPr>
          <w:lang w:val="sv-SE"/>
        </w:rPr>
        <w:t>Datum</w:t>
      </w:r>
    </w:p>
    <w:p w:rsidR="00971DC8" w:rsidRDefault="00971DC8" w:rsidP="00971DC8">
      <w:pPr>
        <w:rPr>
          <w:lang w:val="sv-SE"/>
        </w:rPr>
      </w:pPr>
      <w:r>
        <w:rPr>
          <w:lang w:val="sv-SE"/>
        </w:rPr>
        <w:t>D</w:t>
      </w:r>
      <w:r w:rsidRPr="00E41AA5">
        <w:rPr>
          <w:lang w:val="sv-SE"/>
        </w:rPr>
        <w:t>elprogram</w:t>
      </w:r>
      <w:r>
        <w:rPr>
          <w:lang w:val="sv-SE"/>
        </w:rPr>
        <w:t xml:space="preserve"> (</w:t>
      </w:r>
      <w:r w:rsidR="00DE2AAF">
        <w:rPr>
          <w:lang w:val="sv-SE"/>
        </w:rPr>
        <w:t xml:space="preserve">ex. </w:t>
      </w:r>
      <w:r>
        <w:rPr>
          <w:lang w:val="sv-SE"/>
        </w:rPr>
        <w:t xml:space="preserve">Delprogram: </w:t>
      </w:r>
      <w:r w:rsidR="00987D86">
        <w:rPr>
          <w:lang w:val="sv-SE"/>
        </w:rPr>
        <w:t>Trafiksäkerhet och automatiserade fordon</w:t>
      </w:r>
      <w:r w:rsidR="004D05DD">
        <w:rPr>
          <w:lang w:val="sv-SE"/>
        </w:rPr>
        <w:t xml:space="preserve"> eller Strategisk satsning </w:t>
      </w:r>
      <w:r>
        <w:rPr>
          <w:lang w:val="sv-SE"/>
        </w:rPr>
        <w:t>)</w:t>
      </w:r>
    </w:p>
    <w:p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  <w:lang w:val="sv-SE"/>
        </w:rPr>
      </w:pPr>
    </w:p>
    <w:p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  <w:lang w:val="sv-SE"/>
        </w:rPr>
      </w:pPr>
    </w:p>
    <w:p w:rsidR="00CB4C17" w:rsidRDefault="00CB4C17" w:rsidP="00CB4C17">
      <w:pPr>
        <w:shd w:val="clear" w:color="auto" w:fill="FFFFFF"/>
        <w:spacing w:before="120" w:after="120" w:line="312" w:lineRule="atLeast"/>
        <w:rPr>
          <w:rFonts w:ascii="Arial" w:hAnsi="Arial" w:cs="Arial"/>
          <w:b/>
          <w:color w:val="444444"/>
          <w:sz w:val="18"/>
          <w:szCs w:val="18"/>
          <w:u w:val="single"/>
          <w:lang w:val="sv-SE"/>
        </w:rPr>
      </w:pPr>
    </w:p>
    <w:bookmarkEnd w:id="3" w:displacedByCustomXml="next"/>
    <w:bookmarkEnd w:id="2" w:displacedByCustomXml="next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val="en-US"/>
        </w:rPr>
        <w:id w:val="3499001"/>
        <w:docPartObj>
          <w:docPartGallery w:val="Table of Contents"/>
          <w:docPartUnique/>
        </w:docPartObj>
      </w:sdtPr>
      <w:sdtEndPr>
        <w:rPr>
          <w:sz w:val="32"/>
          <w:szCs w:val="32"/>
        </w:rPr>
      </w:sdtEndPr>
      <w:sdtContent>
        <w:p w:rsidR="00002859" w:rsidRPr="00B31E35" w:rsidRDefault="00002859" w:rsidP="00F117E9">
          <w:pPr>
            <w:pStyle w:val="Innehllsfrteckningsrubrik"/>
            <w:rPr>
              <w:rFonts w:eastAsia="Times New Roman"/>
            </w:rPr>
          </w:pPr>
        </w:p>
        <w:p w:rsidR="00E41AA5" w:rsidRPr="00B31E35" w:rsidRDefault="00E41AA5" w:rsidP="00F117E9">
          <w:pPr>
            <w:pStyle w:val="Innehllsfrteckningsrubrik"/>
          </w:pPr>
          <w:r w:rsidRPr="00B31E35">
            <w:t>Innehåll</w:t>
          </w:r>
        </w:p>
        <w:p w:rsidR="00E313FB" w:rsidRDefault="00220C9C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r w:rsidRPr="00B31E35">
            <w:rPr>
              <w:sz w:val="32"/>
              <w:szCs w:val="32"/>
            </w:rPr>
            <w:fldChar w:fldCharType="begin"/>
          </w:r>
          <w:r w:rsidR="00E41AA5" w:rsidRPr="00B31E35">
            <w:rPr>
              <w:sz w:val="32"/>
              <w:szCs w:val="32"/>
            </w:rPr>
            <w:instrText xml:space="preserve"> TOC \o "1-3" \h \z \u </w:instrText>
          </w:r>
          <w:r w:rsidRPr="00B31E35">
            <w:rPr>
              <w:sz w:val="32"/>
              <w:szCs w:val="32"/>
            </w:rPr>
            <w:fldChar w:fldCharType="separate"/>
          </w:r>
          <w:hyperlink w:anchor="_Toc430943487" w:history="1">
            <w:r w:rsidR="00E313FB" w:rsidRPr="00422688">
              <w:rPr>
                <w:rStyle w:val="Hyperlnk"/>
              </w:rPr>
              <w:t>1.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Sammanfattning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_Toc430943487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88" w:history="1">
            <w:r w:rsidR="00E313FB" w:rsidRPr="00422688">
              <w:rPr>
                <w:rStyle w:val="Hyperlnk"/>
              </w:rPr>
              <w:t>2.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Executive summary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_Toc430943488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89" w:history="1">
            <w:r w:rsidR="00E313FB" w:rsidRPr="00422688">
              <w:rPr>
                <w:rStyle w:val="Hyperlnk"/>
              </w:rPr>
              <w:t>3.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Bakgrund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_Toc430943489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0" w:history="1">
            <w:r w:rsidR="00E313FB" w:rsidRPr="00422688">
              <w:rPr>
                <w:rStyle w:val="Hyperlnk"/>
              </w:rPr>
              <w:t>4.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Syfte, frågeställningar och metod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_Toc430943490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1" w:history="1">
            <w:r w:rsidR="00E313FB" w:rsidRPr="00422688">
              <w:rPr>
                <w:rStyle w:val="Hyperlnk"/>
              </w:rPr>
              <w:t>5.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Mål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_Toc430943491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2" w:history="1">
            <w:r w:rsidR="00E313FB" w:rsidRPr="00422688">
              <w:rPr>
                <w:rStyle w:val="Hyperlnk"/>
              </w:rPr>
              <w:t>6.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Resultat och måluppfyllelse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_Toc430943492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3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3" w:history="1">
            <w:r w:rsidR="00E313FB" w:rsidRPr="00422688">
              <w:rPr>
                <w:rStyle w:val="Hyperlnk"/>
              </w:rPr>
              <w:t>7.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Spridning och publicering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_Toc430943493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2"/>
            <w:rPr>
              <w:rFonts w:asciiTheme="minorHAnsi" w:eastAsiaTheme="minorEastAsia" w:hAnsiTheme="minorHAnsi" w:cstheme="minorBidi"/>
              <w:lang w:val="sv-SE" w:eastAsia="sv-SE"/>
            </w:rPr>
          </w:pPr>
          <w:hyperlink w:anchor="_Toc430943494" w:history="1">
            <w:r w:rsidR="00E313FB" w:rsidRPr="00422688">
              <w:rPr>
                <w:rStyle w:val="Hyperlnk"/>
              </w:rPr>
              <w:t>7.1 Kunskaps- och resultatspridning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_Toc430943494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2"/>
            <w:rPr>
              <w:rFonts w:asciiTheme="minorHAnsi" w:eastAsiaTheme="minorEastAsia" w:hAnsiTheme="minorHAnsi" w:cstheme="minorBidi"/>
              <w:lang w:val="sv-SE" w:eastAsia="sv-SE"/>
            </w:rPr>
          </w:pPr>
          <w:hyperlink w:anchor="_Toc430943495" w:history="1">
            <w:r w:rsidR="00E313FB" w:rsidRPr="00422688">
              <w:rPr>
                <w:rStyle w:val="Hyperlnk"/>
              </w:rPr>
              <w:t>7.2 Publikationer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_Toc430943495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6" w:history="1">
            <w:r w:rsidR="00E313FB" w:rsidRPr="00422688">
              <w:rPr>
                <w:rStyle w:val="Hyperlnk"/>
              </w:rPr>
              <w:t>8.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Slutsatser och fortsatt forskning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_Toc430943496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E313FB" w:rsidRDefault="00206DAF">
          <w:pPr>
            <w:pStyle w:val="Innehll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sv-SE"/>
            </w:rPr>
          </w:pPr>
          <w:hyperlink w:anchor="_Toc430943497" w:history="1">
            <w:r w:rsidR="00E313FB" w:rsidRPr="00422688">
              <w:rPr>
                <w:rStyle w:val="Hyperlnk"/>
              </w:rPr>
              <w:t>9.</w:t>
            </w:r>
            <w:r w:rsidR="00E313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sv-SE"/>
              </w:rPr>
              <w:tab/>
            </w:r>
            <w:r w:rsidR="00E313FB" w:rsidRPr="00422688">
              <w:rPr>
                <w:rStyle w:val="Hyperlnk"/>
              </w:rPr>
              <w:t>Deltagande parter och kontaktpersoner</w:t>
            </w:r>
            <w:r w:rsidR="00E313FB">
              <w:rPr>
                <w:webHidden/>
              </w:rPr>
              <w:tab/>
            </w:r>
            <w:r w:rsidR="00E313FB">
              <w:rPr>
                <w:webHidden/>
              </w:rPr>
              <w:fldChar w:fldCharType="begin"/>
            </w:r>
            <w:r w:rsidR="00E313FB">
              <w:rPr>
                <w:webHidden/>
              </w:rPr>
              <w:instrText xml:space="preserve"> PAGEREF _Toc430943497 \h </w:instrText>
            </w:r>
            <w:r w:rsidR="00E313FB">
              <w:rPr>
                <w:webHidden/>
              </w:rPr>
            </w:r>
            <w:r w:rsidR="00E313FB">
              <w:rPr>
                <w:webHidden/>
              </w:rPr>
              <w:fldChar w:fldCharType="separate"/>
            </w:r>
            <w:r w:rsidR="00E313FB">
              <w:rPr>
                <w:webHidden/>
              </w:rPr>
              <w:t>4</w:t>
            </w:r>
            <w:r w:rsidR="00E313FB">
              <w:rPr>
                <w:webHidden/>
              </w:rPr>
              <w:fldChar w:fldCharType="end"/>
            </w:r>
          </w:hyperlink>
        </w:p>
        <w:p w:rsidR="009E4B63" w:rsidRDefault="00220C9C" w:rsidP="009E4B63">
          <w:pPr>
            <w:shd w:val="clear" w:color="auto" w:fill="FFFFFF"/>
            <w:spacing w:before="120" w:after="120" w:line="312" w:lineRule="atLeast"/>
            <w:rPr>
              <w:sz w:val="32"/>
              <w:szCs w:val="32"/>
              <w:lang w:val="sv-SE"/>
            </w:rPr>
          </w:pPr>
          <w:r w:rsidRPr="00B31E35">
            <w:rPr>
              <w:sz w:val="32"/>
              <w:szCs w:val="32"/>
              <w:lang w:val="sv-SE"/>
            </w:rPr>
            <w:fldChar w:fldCharType="end"/>
          </w:r>
        </w:p>
        <w:p w:rsidR="009E4B63" w:rsidRDefault="009E4B63" w:rsidP="009E4B63">
          <w:pPr>
            <w:shd w:val="clear" w:color="auto" w:fill="FFFFFF"/>
            <w:spacing w:before="120" w:after="120" w:line="312" w:lineRule="atLeast"/>
            <w:rPr>
              <w:sz w:val="32"/>
              <w:szCs w:val="32"/>
              <w:lang w:val="sv-SE"/>
            </w:rPr>
          </w:pPr>
        </w:p>
        <w:p w:rsidR="009E4B63" w:rsidRPr="009E4B63" w:rsidRDefault="009E4B63" w:rsidP="009E4B63">
          <w:pPr>
            <w:shd w:val="clear" w:color="auto" w:fill="FFFFFF"/>
            <w:spacing w:before="120" w:after="120" w:line="312" w:lineRule="atLeast"/>
            <w:rPr>
              <w:rFonts w:ascii="Arial" w:hAnsi="Arial" w:cs="Arial"/>
              <w:b/>
              <w:color w:val="444444"/>
              <w:sz w:val="18"/>
              <w:szCs w:val="18"/>
              <w:u w:val="single"/>
              <w:lang w:val="sv-SE"/>
            </w:rPr>
          </w:pPr>
          <w:r w:rsidRPr="009E4B63">
            <w:rPr>
              <w:rFonts w:ascii="Arial" w:hAnsi="Arial" w:cs="Arial"/>
              <w:b/>
              <w:color w:val="444444"/>
              <w:sz w:val="18"/>
              <w:szCs w:val="18"/>
              <w:u w:val="single"/>
              <w:lang w:val="sv-SE"/>
            </w:rPr>
            <w:t xml:space="preserve"> Kort om FFI</w:t>
          </w:r>
        </w:p>
        <w:p w:rsidR="009E4B63" w:rsidRPr="009E4B63" w:rsidRDefault="009E4B63" w:rsidP="009E4B63">
          <w:pPr>
            <w:shd w:val="clear" w:color="auto" w:fill="FFFFFF"/>
            <w:spacing w:before="120" w:after="120" w:line="312" w:lineRule="atLeast"/>
            <w:rPr>
              <w:rFonts w:ascii="Arial" w:hAnsi="Arial" w:cs="Arial"/>
              <w:color w:val="444444"/>
              <w:sz w:val="18"/>
              <w:szCs w:val="18"/>
              <w:lang w:val="sv-SE"/>
            </w:rPr>
          </w:pPr>
          <w:r w:rsidRPr="009E4B63"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FFI är ett samarbete mellan staten och fordonsindustrin om att gemensamt finansiera forsknings-, innovations- och utvecklingsaktiviteter med fokus på områdena Klimat &amp; Miljö samt Säkerhet. Satsningen innebär verksamhet för ca 1 miljard kr per år varav de offentliga medlen utgör 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drygt 400 M</w:t>
          </w:r>
          <w:r w:rsidR="00E65750">
            <w:rPr>
              <w:rFonts w:ascii="Arial" w:hAnsi="Arial" w:cs="Arial"/>
              <w:color w:val="444444"/>
              <w:sz w:val="18"/>
              <w:szCs w:val="18"/>
              <w:lang w:val="sv-SE"/>
            </w:rPr>
            <w:t>kr</w:t>
          </w:r>
          <w:r w:rsidRPr="009E4B63"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. </w:t>
          </w:r>
        </w:p>
        <w:p w:rsidR="009E4B63" w:rsidRDefault="009E4B63" w:rsidP="009E4B63">
          <w:pPr>
            <w:shd w:val="clear" w:color="auto" w:fill="FFFFFF"/>
            <w:spacing w:before="120" w:after="240" w:line="312" w:lineRule="atLeast"/>
            <w:rPr>
              <w:rFonts w:ascii="Arial" w:hAnsi="Arial" w:cs="Arial"/>
              <w:color w:val="444444"/>
              <w:sz w:val="18"/>
              <w:szCs w:val="18"/>
              <w:lang w:val="sv-SE"/>
            </w:rPr>
          </w:pPr>
          <w:r w:rsidRPr="009E4B63">
            <w:rPr>
              <w:rFonts w:ascii="Arial" w:hAnsi="Arial" w:cs="Arial"/>
              <w:color w:val="444444"/>
              <w:sz w:val="18"/>
              <w:szCs w:val="18"/>
              <w:lang w:val="sv-SE"/>
            </w:rPr>
            <w:t>För närvara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>nde finns fem delprogram</w:t>
          </w:r>
          <w:r w:rsidR="00F117E9">
            <w:rPr>
              <w:rFonts w:ascii="Arial" w:hAnsi="Arial" w:cs="Arial"/>
              <w:color w:val="444444"/>
              <w:sz w:val="18"/>
              <w:szCs w:val="18"/>
              <w:lang w:val="sv-SE"/>
            </w:rPr>
            <w:t>;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 Energi &amp; miljö, 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T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>rafiksäkerhet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 och automatiserade fordon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, </w:t>
          </w:r>
          <w:r w:rsidR="00E65750">
            <w:rPr>
              <w:rFonts w:ascii="Arial" w:hAnsi="Arial" w:cs="Arial"/>
              <w:color w:val="444444"/>
              <w:sz w:val="18"/>
              <w:szCs w:val="18"/>
              <w:lang w:val="sv-SE"/>
            </w:rPr>
            <w:t>Elektronik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, mjukvara och kommunikation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, Hållbar produktion och </w:t>
          </w:r>
          <w:r w:rsidR="006638B0">
            <w:rPr>
              <w:rFonts w:ascii="Arial" w:hAnsi="Arial" w:cs="Arial"/>
              <w:color w:val="444444"/>
              <w:sz w:val="18"/>
              <w:szCs w:val="18"/>
              <w:lang w:val="sv-SE"/>
            </w:rPr>
            <w:t>Effektiva och uppkopplade transportsystem</w:t>
          </w:r>
          <w:r>
            <w:rPr>
              <w:rFonts w:ascii="Arial" w:hAnsi="Arial" w:cs="Arial"/>
              <w:color w:val="444444"/>
              <w:sz w:val="18"/>
              <w:szCs w:val="18"/>
              <w:lang w:val="sv-SE"/>
            </w:rPr>
            <w:t xml:space="preserve">. Läs mer på </w:t>
          </w:r>
          <w:hyperlink r:id="rId11" w:history="1">
            <w:r w:rsidRPr="005A3962">
              <w:rPr>
                <w:rStyle w:val="Hyperlnk"/>
                <w:rFonts w:ascii="Arial" w:hAnsi="Arial" w:cs="Arial"/>
                <w:sz w:val="18"/>
                <w:szCs w:val="18"/>
                <w:lang w:val="sv-SE"/>
              </w:rPr>
              <w:t>www.vinnova.se/ffi</w:t>
            </w:r>
          </w:hyperlink>
        </w:p>
        <w:p w:rsidR="00E41AA5" w:rsidRPr="00B31E35" w:rsidRDefault="00206DAF">
          <w:pPr>
            <w:rPr>
              <w:sz w:val="32"/>
              <w:szCs w:val="32"/>
              <w:lang w:val="sv-SE"/>
            </w:rPr>
          </w:pPr>
        </w:p>
      </w:sdtContent>
    </w:sdt>
    <w:p w:rsidR="00EB5181" w:rsidRPr="00B31E35" w:rsidRDefault="00EB5181" w:rsidP="00EB5181">
      <w:pPr>
        <w:rPr>
          <w:sz w:val="32"/>
          <w:szCs w:val="32"/>
          <w:lang w:val="sv-SE"/>
        </w:rPr>
      </w:pPr>
    </w:p>
    <w:p w:rsidR="00E41AA5" w:rsidRDefault="00E41AA5" w:rsidP="00CD46B4">
      <w:pPr>
        <w:autoSpaceDE w:val="0"/>
        <w:autoSpaceDN w:val="0"/>
        <w:adjustRightInd w:val="0"/>
        <w:rPr>
          <w:sz w:val="28"/>
          <w:szCs w:val="28"/>
          <w:lang w:val="sv-SE"/>
        </w:rPr>
      </w:pPr>
    </w:p>
    <w:p w:rsidR="00DE2AAF" w:rsidRDefault="00CD46B4" w:rsidP="00204DE3">
      <w:pPr>
        <w:autoSpaceDE w:val="0"/>
        <w:autoSpaceDN w:val="0"/>
        <w:adjustRightInd w:val="0"/>
      </w:pPr>
      <w:r w:rsidRPr="00EB5181">
        <w:rPr>
          <w:sz w:val="28"/>
          <w:szCs w:val="28"/>
          <w:lang w:val="sv-SE"/>
        </w:rPr>
        <w:tab/>
      </w:r>
    </w:p>
    <w:p w:rsidR="004D05DD" w:rsidRPr="004D05DD" w:rsidRDefault="004D05DD" w:rsidP="004D05DD">
      <w:pPr>
        <w:rPr>
          <w:b/>
          <w:i/>
          <w:color w:val="984806" w:themeColor="accent6" w:themeShade="80"/>
          <w:lang w:val="sv-SE"/>
        </w:rPr>
      </w:pPr>
      <w:bookmarkStart w:id="4" w:name="_Toc430943487"/>
      <w:r w:rsidRPr="004D05DD">
        <w:rPr>
          <w:b/>
          <w:i/>
          <w:color w:val="984806" w:themeColor="accent6" w:themeShade="80"/>
          <w:lang w:val="sv-SE"/>
        </w:rPr>
        <w:t>Instruktioner för slutrapport</w:t>
      </w:r>
    </w:p>
    <w:p w:rsidR="004D05DD" w:rsidRPr="004D05DD" w:rsidRDefault="004D05DD" w:rsidP="004D05DD">
      <w:pPr>
        <w:pStyle w:val="Liststycke"/>
        <w:numPr>
          <w:ilvl w:val="0"/>
          <w:numId w:val="12"/>
        </w:numPr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 xml:space="preserve">Instruktioner är skrivna med brun kursiv text – alla sådan text tas med fördel bort innan redovisning sker. </w:t>
      </w:r>
    </w:p>
    <w:p w:rsidR="004D05DD" w:rsidRPr="004D05DD" w:rsidRDefault="004D05DD" w:rsidP="004D05DD">
      <w:pPr>
        <w:pStyle w:val="Liststycke"/>
        <w:numPr>
          <w:ilvl w:val="0"/>
          <w:numId w:val="12"/>
        </w:numPr>
        <w:rPr>
          <w:i/>
          <w:color w:val="984806" w:themeColor="accent6" w:themeShade="80"/>
        </w:rPr>
      </w:pPr>
      <w:r w:rsidRPr="004D05DD">
        <w:rPr>
          <w:i/>
          <w:color w:val="984806" w:themeColor="accent6" w:themeShade="80"/>
        </w:rPr>
        <w:t>Ingen begräsning finns för antalet sidor</w:t>
      </w:r>
    </w:p>
    <w:p w:rsidR="00E41AA5" w:rsidRDefault="00876BD8" w:rsidP="00F117E9">
      <w:pPr>
        <w:pStyle w:val="Rubrik1"/>
      </w:pPr>
      <w:r w:rsidRPr="00EF2F3A">
        <w:t>Sammanfattning</w:t>
      </w:r>
      <w:bookmarkEnd w:id="4"/>
      <w:r w:rsidRPr="00EF2F3A">
        <w:t xml:space="preserve"> </w:t>
      </w:r>
    </w:p>
    <w:p w:rsidR="00E313FB" w:rsidRPr="00E313FB" w:rsidRDefault="00E313FB" w:rsidP="00E313FB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 xml:space="preserve">Kort sammanfattning, max 5 000 tecken. </w:t>
      </w:r>
    </w:p>
    <w:p w:rsidR="00E313FB" w:rsidRDefault="00E313FB" w:rsidP="00E313FB">
      <w:pPr>
        <w:rPr>
          <w:lang w:val="sv-SE"/>
        </w:rPr>
      </w:pPr>
    </w:p>
    <w:p w:rsidR="00E313FB" w:rsidRPr="00E313FB" w:rsidRDefault="00E313FB" w:rsidP="00E313FB">
      <w:pPr>
        <w:rPr>
          <w:lang w:val="sv-SE"/>
        </w:rPr>
      </w:pPr>
    </w:p>
    <w:p w:rsidR="00E313FB" w:rsidRPr="00971DC8" w:rsidRDefault="00E313FB" w:rsidP="00E313FB">
      <w:pPr>
        <w:pStyle w:val="Rubrik1"/>
      </w:pPr>
      <w:bookmarkStart w:id="5" w:name="_Toc430943488"/>
      <w:proofErr w:type="spellStart"/>
      <w:r>
        <w:t>Executive</w:t>
      </w:r>
      <w:proofErr w:type="spellEnd"/>
      <w:r>
        <w:t xml:space="preserve"> </w:t>
      </w:r>
      <w:proofErr w:type="spellStart"/>
      <w:r>
        <w:t>summary</w:t>
      </w:r>
      <w:bookmarkEnd w:id="5"/>
      <w:proofErr w:type="spellEnd"/>
      <w:r>
        <w:t xml:space="preserve"> </w:t>
      </w:r>
    </w:p>
    <w:p w:rsidR="00E313FB" w:rsidRPr="00E313FB" w:rsidRDefault="00E313FB" w:rsidP="00CA14D7">
      <w:pPr>
        <w:rPr>
          <w:i/>
          <w:color w:val="984806" w:themeColor="accent6" w:themeShade="80"/>
          <w:lang w:val="sv-SE"/>
        </w:rPr>
      </w:pPr>
      <w:proofErr w:type="spellStart"/>
      <w:r w:rsidRPr="00E313FB">
        <w:rPr>
          <w:i/>
          <w:color w:val="984806" w:themeColor="accent6" w:themeShade="80"/>
          <w:lang w:val="sv-SE"/>
        </w:rPr>
        <w:t>Executive</w:t>
      </w:r>
      <w:proofErr w:type="spellEnd"/>
      <w:r w:rsidRPr="00E313FB">
        <w:rPr>
          <w:i/>
          <w:color w:val="984806" w:themeColor="accent6" w:themeShade="80"/>
          <w:lang w:val="sv-SE"/>
        </w:rPr>
        <w:t xml:space="preserve"> </w:t>
      </w:r>
      <w:proofErr w:type="spellStart"/>
      <w:r w:rsidRPr="00E313FB">
        <w:rPr>
          <w:i/>
          <w:color w:val="984806" w:themeColor="accent6" w:themeShade="80"/>
          <w:lang w:val="sv-SE"/>
        </w:rPr>
        <w:t>summary</w:t>
      </w:r>
      <w:proofErr w:type="spellEnd"/>
      <w:r w:rsidRPr="00E313FB">
        <w:rPr>
          <w:i/>
          <w:color w:val="984806" w:themeColor="accent6" w:themeShade="80"/>
          <w:lang w:val="sv-SE"/>
        </w:rPr>
        <w:t xml:space="preserve"> ska vara en komprimerad version av rapporten, inte enbart en översättning av den svenska sammanfattningen. </w:t>
      </w:r>
    </w:p>
    <w:p w:rsidR="00E313FB" w:rsidRPr="00B65579" w:rsidRDefault="00E313FB" w:rsidP="00CA14D7">
      <w:pPr>
        <w:rPr>
          <w:lang w:val="sv-SE"/>
        </w:rPr>
      </w:pPr>
    </w:p>
    <w:p w:rsidR="00596687" w:rsidRDefault="00CA14D7" w:rsidP="00F117E9">
      <w:pPr>
        <w:pStyle w:val="Rubrik1"/>
      </w:pPr>
      <w:bookmarkStart w:id="6" w:name="_Toc430943489"/>
      <w:r>
        <w:t>B</w:t>
      </w:r>
      <w:r w:rsidR="00596687">
        <w:t>akgrund</w:t>
      </w:r>
      <w:bookmarkEnd w:id="6"/>
    </w:p>
    <w:p w:rsidR="001B5B66" w:rsidRPr="001B5B66" w:rsidRDefault="001B5B66" w:rsidP="001B5B66">
      <w:pPr>
        <w:rPr>
          <w:lang w:val="sv-SE"/>
        </w:rPr>
      </w:pPr>
    </w:p>
    <w:p w:rsidR="004647EA" w:rsidRPr="004647EA" w:rsidRDefault="004647EA" w:rsidP="004647EA">
      <w:pPr>
        <w:rPr>
          <w:lang w:val="sv-SE"/>
        </w:rPr>
      </w:pPr>
    </w:p>
    <w:p w:rsidR="004647EA" w:rsidRPr="00F117E9" w:rsidRDefault="00596687" w:rsidP="00F117E9">
      <w:pPr>
        <w:pStyle w:val="Rubrik1"/>
      </w:pPr>
      <w:bookmarkStart w:id="7" w:name="_Toc430943490"/>
      <w:r>
        <w:t>Syfte</w:t>
      </w:r>
      <w:r w:rsidR="000D64BD">
        <w:t>,</w:t>
      </w:r>
      <w:r w:rsidR="004647EA">
        <w:t xml:space="preserve"> </w:t>
      </w:r>
      <w:r w:rsidR="004647EA" w:rsidRPr="00E009A5">
        <w:t>frågeställningar</w:t>
      </w:r>
      <w:r w:rsidR="000D64BD">
        <w:t xml:space="preserve"> och metod</w:t>
      </w:r>
      <w:bookmarkEnd w:id="7"/>
    </w:p>
    <w:p w:rsidR="001B5B66" w:rsidRPr="001B5B66" w:rsidRDefault="001B5B66" w:rsidP="001B5B66">
      <w:pPr>
        <w:rPr>
          <w:lang w:val="sv-SE"/>
        </w:rPr>
      </w:pPr>
    </w:p>
    <w:p w:rsidR="004647EA" w:rsidRPr="004647EA" w:rsidRDefault="004647EA" w:rsidP="004647EA">
      <w:pPr>
        <w:rPr>
          <w:lang w:val="sv-SE"/>
        </w:rPr>
      </w:pPr>
    </w:p>
    <w:p w:rsidR="004647EA" w:rsidRPr="00E009A5" w:rsidRDefault="004647EA" w:rsidP="00F117E9">
      <w:pPr>
        <w:pStyle w:val="Rubrik1"/>
      </w:pPr>
      <w:bookmarkStart w:id="8" w:name="_Toc430943491"/>
      <w:r w:rsidRPr="00E009A5">
        <w:t>Mål</w:t>
      </w:r>
      <w:bookmarkEnd w:id="8"/>
    </w:p>
    <w:p w:rsidR="004647EA" w:rsidRPr="00E313FB" w:rsidRDefault="004647EA" w:rsidP="004647EA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>Beskriv målet för projektet</w:t>
      </w:r>
      <w:r w:rsidR="00895CEE" w:rsidRPr="00E313FB">
        <w:rPr>
          <w:i/>
          <w:color w:val="984806" w:themeColor="accent6" w:themeShade="80"/>
          <w:lang w:val="sv-SE"/>
        </w:rPr>
        <w:t xml:space="preserve"> så som det redogjordes för i projektansökan</w:t>
      </w:r>
      <w:r w:rsidRPr="00E313FB">
        <w:rPr>
          <w:i/>
          <w:color w:val="984806" w:themeColor="accent6" w:themeShade="80"/>
          <w:lang w:val="sv-SE"/>
        </w:rPr>
        <w:t>. Om målet</w:t>
      </w:r>
      <w:r w:rsidR="00895CEE" w:rsidRPr="00E313FB">
        <w:rPr>
          <w:i/>
          <w:color w:val="984806" w:themeColor="accent6" w:themeShade="80"/>
          <w:lang w:val="sv-SE"/>
        </w:rPr>
        <w:t>, under projektets gång,</w:t>
      </w:r>
      <w:r w:rsidRPr="00E313FB">
        <w:rPr>
          <w:i/>
          <w:color w:val="984806" w:themeColor="accent6" w:themeShade="80"/>
          <w:lang w:val="sv-SE"/>
        </w:rPr>
        <w:t xml:space="preserve"> har förändrats i jämförelse med vad som angavs i projektansökan ange</w:t>
      </w:r>
      <w:r w:rsidR="00CD032D" w:rsidRPr="00E313FB">
        <w:rPr>
          <w:i/>
          <w:color w:val="984806" w:themeColor="accent6" w:themeShade="80"/>
          <w:lang w:val="sv-SE"/>
        </w:rPr>
        <w:t xml:space="preserve"> då</w:t>
      </w:r>
      <w:r w:rsidRPr="00E313FB">
        <w:rPr>
          <w:i/>
          <w:color w:val="984806" w:themeColor="accent6" w:themeShade="80"/>
          <w:lang w:val="sv-SE"/>
        </w:rPr>
        <w:t xml:space="preserve"> </w:t>
      </w:r>
      <w:r w:rsidR="00310C69" w:rsidRPr="00E313FB">
        <w:rPr>
          <w:i/>
          <w:color w:val="984806" w:themeColor="accent6" w:themeShade="80"/>
          <w:lang w:val="sv-SE"/>
        </w:rPr>
        <w:t>på vilket sätt</w:t>
      </w:r>
      <w:r w:rsidRPr="00E313FB">
        <w:rPr>
          <w:i/>
          <w:color w:val="984806" w:themeColor="accent6" w:themeShade="80"/>
          <w:lang w:val="sv-SE"/>
        </w:rPr>
        <w:t xml:space="preserve"> och varför. </w:t>
      </w:r>
    </w:p>
    <w:p w:rsidR="00950955" w:rsidRPr="00E37196" w:rsidRDefault="00950955" w:rsidP="004647EA">
      <w:pPr>
        <w:rPr>
          <w:highlight w:val="yellow"/>
          <w:lang w:val="sv-SE"/>
        </w:rPr>
      </w:pPr>
    </w:p>
    <w:p w:rsidR="004647EA" w:rsidRPr="004647EA" w:rsidRDefault="004647EA" w:rsidP="004647EA">
      <w:pPr>
        <w:rPr>
          <w:lang w:val="sv-SE"/>
        </w:rPr>
      </w:pPr>
    </w:p>
    <w:p w:rsidR="00596687" w:rsidRDefault="00596687" w:rsidP="00F117E9">
      <w:pPr>
        <w:pStyle w:val="Rubrik1"/>
      </w:pPr>
      <w:bookmarkStart w:id="9" w:name="_Toc430943492"/>
      <w:r>
        <w:t>Resultat</w:t>
      </w:r>
      <w:r w:rsidR="000D64BD">
        <w:t xml:space="preserve"> och måluppfyllelse</w:t>
      </w:r>
      <w:bookmarkEnd w:id="9"/>
    </w:p>
    <w:p w:rsidR="00E55600" w:rsidRPr="00E313FB" w:rsidRDefault="0054341F" w:rsidP="00E55600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 xml:space="preserve">Beskriv uppnådda resultat och konkreta leveranser </w:t>
      </w:r>
      <w:r w:rsidR="00E55600" w:rsidRPr="00E313FB">
        <w:rPr>
          <w:i/>
          <w:color w:val="984806" w:themeColor="accent6" w:themeShade="80"/>
          <w:lang w:val="sv-SE"/>
        </w:rPr>
        <w:t xml:space="preserve">och hur dessa har bidragit </w:t>
      </w:r>
      <w:r w:rsidR="00E37196" w:rsidRPr="00E313FB">
        <w:rPr>
          <w:i/>
          <w:color w:val="984806" w:themeColor="accent6" w:themeShade="80"/>
          <w:lang w:val="sv-SE"/>
        </w:rPr>
        <w:t>till FFI</w:t>
      </w:r>
      <w:r w:rsidR="00E55600" w:rsidRPr="00E313FB">
        <w:rPr>
          <w:i/>
          <w:color w:val="984806" w:themeColor="accent6" w:themeShade="80"/>
          <w:lang w:val="sv-SE"/>
        </w:rPr>
        <w:t xml:space="preserve">:s mål på både övergripande </w:t>
      </w:r>
      <w:r w:rsidR="00146181" w:rsidRPr="00E313FB">
        <w:rPr>
          <w:i/>
          <w:color w:val="984806" w:themeColor="accent6" w:themeShade="80"/>
          <w:lang w:val="sv-SE"/>
        </w:rPr>
        <w:t>program-</w:t>
      </w:r>
      <w:r w:rsidR="00E55600" w:rsidRPr="00E313FB">
        <w:rPr>
          <w:i/>
          <w:color w:val="984806" w:themeColor="accent6" w:themeShade="80"/>
          <w:lang w:val="sv-SE"/>
        </w:rPr>
        <w:t xml:space="preserve"> och delprogramnivå. </w:t>
      </w:r>
    </w:p>
    <w:p w:rsidR="00820137" w:rsidRPr="00E313FB" w:rsidRDefault="00820137" w:rsidP="00E55600">
      <w:pPr>
        <w:rPr>
          <w:i/>
          <w:color w:val="984806" w:themeColor="accent6" w:themeShade="80"/>
          <w:lang w:val="sv-SE"/>
        </w:rPr>
      </w:pPr>
    </w:p>
    <w:p w:rsidR="00820137" w:rsidRPr="00E313FB" w:rsidRDefault="00820137" w:rsidP="00820137">
      <w:pPr>
        <w:rPr>
          <w:i/>
          <w:color w:val="984806" w:themeColor="accent6" w:themeShade="80"/>
          <w:lang w:val="sv-SE"/>
        </w:rPr>
      </w:pPr>
      <w:r w:rsidRPr="00E313FB">
        <w:rPr>
          <w:i/>
          <w:color w:val="984806" w:themeColor="accent6" w:themeShade="80"/>
          <w:lang w:val="sv-SE"/>
        </w:rPr>
        <w:t xml:space="preserve">Hur har målen nåtts?  Kommentera </w:t>
      </w:r>
      <w:r w:rsidR="00EB15B7" w:rsidRPr="00E313FB">
        <w:rPr>
          <w:i/>
          <w:color w:val="984806" w:themeColor="accent6" w:themeShade="80"/>
          <w:lang w:val="sv-SE"/>
        </w:rPr>
        <w:t>ev.</w:t>
      </w:r>
      <w:r w:rsidRPr="00E313FB">
        <w:rPr>
          <w:i/>
          <w:color w:val="984806" w:themeColor="accent6" w:themeShade="80"/>
          <w:lang w:val="sv-SE"/>
        </w:rPr>
        <w:t xml:space="preserve"> avvikelser, såväl negativa som positiva. </w:t>
      </w:r>
    </w:p>
    <w:p w:rsidR="0054341F" w:rsidRPr="0054341F" w:rsidRDefault="0054341F" w:rsidP="0054341F">
      <w:pPr>
        <w:rPr>
          <w:lang w:val="sv-SE"/>
        </w:rPr>
      </w:pPr>
    </w:p>
    <w:p w:rsidR="00E313FB" w:rsidRDefault="00E313FB">
      <w:pPr>
        <w:rPr>
          <w:rFonts w:cs="Arial"/>
          <w:b/>
          <w:bCs/>
          <w:kern w:val="32"/>
          <w:sz w:val="32"/>
          <w:szCs w:val="32"/>
          <w:lang w:val="sv-SE"/>
        </w:rPr>
      </w:pPr>
      <w:r w:rsidRPr="004D05DD">
        <w:rPr>
          <w:lang w:val="sv-SE"/>
        </w:rPr>
        <w:br w:type="page"/>
      </w:r>
    </w:p>
    <w:p w:rsidR="00596687" w:rsidRDefault="0002774B" w:rsidP="00F117E9">
      <w:pPr>
        <w:pStyle w:val="Rubrik1"/>
      </w:pPr>
      <w:bookmarkStart w:id="10" w:name="_Toc430943493"/>
      <w:r>
        <w:lastRenderedPageBreak/>
        <w:t>Spridning</w:t>
      </w:r>
      <w:r w:rsidR="00EF2F3A">
        <w:t xml:space="preserve"> </w:t>
      </w:r>
      <w:r>
        <w:t>och publicering</w:t>
      </w:r>
      <w:bookmarkEnd w:id="10"/>
    </w:p>
    <w:p w:rsidR="00E313FB" w:rsidRPr="00E313FB" w:rsidRDefault="00E313FB" w:rsidP="00E313FB">
      <w:pPr>
        <w:rPr>
          <w:lang w:val="sv-SE"/>
        </w:rPr>
      </w:pPr>
    </w:p>
    <w:p w:rsidR="00EB15B7" w:rsidRDefault="00E313FB" w:rsidP="0056047C">
      <w:pPr>
        <w:pStyle w:val="Rubrik2"/>
      </w:pPr>
      <w:bookmarkStart w:id="11" w:name="_Toc288036055"/>
      <w:bookmarkStart w:id="12" w:name="_Toc430943494"/>
      <w:r>
        <w:t>7.</w:t>
      </w:r>
      <w:r w:rsidR="0002774B" w:rsidRPr="00EF2F3A">
        <w:t xml:space="preserve">1 </w:t>
      </w:r>
      <w:r w:rsidR="00596687" w:rsidRPr="00EF2F3A">
        <w:t>Kunskaps</w:t>
      </w:r>
      <w:r w:rsidR="0002774B" w:rsidRPr="00EF2F3A">
        <w:t xml:space="preserve">- och </w:t>
      </w:r>
      <w:r w:rsidR="00596687" w:rsidRPr="00EF2F3A">
        <w:t>resultatspridning</w:t>
      </w:r>
      <w:bookmarkEnd w:id="11"/>
      <w:bookmarkEnd w:id="12"/>
    </w:p>
    <w:p w:rsidR="0056047C" w:rsidRPr="0056047C" w:rsidRDefault="0056047C" w:rsidP="0056047C">
      <w:pPr>
        <w:rPr>
          <w:lang w:val="sv-SE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961"/>
        <w:gridCol w:w="978"/>
        <w:gridCol w:w="3691"/>
      </w:tblGrid>
      <w:tr w:rsidR="00EB15B7" w:rsidRPr="00EB15B7" w:rsidTr="0056047C">
        <w:tc>
          <w:tcPr>
            <w:tcW w:w="3961" w:type="dxa"/>
            <w:shd w:val="clear" w:color="auto" w:fill="4F81BD" w:themeFill="accent1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Hur </w:t>
            </w:r>
            <w:r w:rsidR="00EB3299"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har/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planeras projektresultatet </w:t>
            </w:r>
            <w:r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att 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användas </w:t>
            </w:r>
            <w:r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och spridas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 xml:space="preserve">? </w:t>
            </w:r>
          </w:p>
        </w:tc>
        <w:tc>
          <w:tcPr>
            <w:tcW w:w="978" w:type="dxa"/>
            <w:shd w:val="clear" w:color="auto" w:fill="4F81BD" w:themeFill="accent1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Markera med X</w:t>
            </w:r>
          </w:p>
        </w:tc>
        <w:tc>
          <w:tcPr>
            <w:tcW w:w="3691" w:type="dxa"/>
            <w:shd w:val="clear" w:color="auto" w:fill="4F81BD" w:themeFill="accent1"/>
          </w:tcPr>
          <w:p w:rsidR="00EB15B7" w:rsidRPr="00EB15B7" w:rsidRDefault="00EB15B7" w:rsidP="0071320D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</w:pPr>
            <w:r w:rsidRPr="00EB3299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K</w:t>
            </w:r>
            <w:r w:rsidRPr="00EB15B7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sv-SE" w:eastAsia="sv-SE"/>
              </w:rPr>
              <w:t>ommentar</w:t>
            </w:r>
          </w:p>
        </w:tc>
      </w:tr>
      <w:tr w:rsidR="00EB15B7" w:rsidRPr="00EB15B7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Öka kunskapen inom området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FE1575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Föras vidare till andra avancerade tekniska utvecklingsprojekt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EB15B7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Föras vidare till produktutvecklingsprojekt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EB15B7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Introduceras på marknaden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  <w:tr w:rsidR="00EB15B7" w:rsidRPr="00FE1575" w:rsidTr="0056047C">
        <w:tc>
          <w:tcPr>
            <w:tcW w:w="396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  <w:r w:rsidRPr="00EB15B7"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  <w:t>Användas i utredningar/regelverk/ tillståndsärenden/ politiska beslut</w:t>
            </w:r>
          </w:p>
        </w:tc>
        <w:tc>
          <w:tcPr>
            <w:tcW w:w="978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jc w:val="center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  <w:tc>
          <w:tcPr>
            <w:tcW w:w="3691" w:type="dxa"/>
            <w:shd w:val="clear" w:color="auto" w:fill="auto"/>
          </w:tcPr>
          <w:p w:rsidR="00EB15B7" w:rsidRPr="00EB15B7" w:rsidRDefault="00EB15B7" w:rsidP="00EB15B7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  <w:lang w:val="sv-SE" w:eastAsia="sv-SE"/>
              </w:rPr>
            </w:pPr>
          </w:p>
        </w:tc>
      </w:tr>
    </w:tbl>
    <w:p w:rsidR="0056047C" w:rsidRDefault="0056047C" w:rsidP="00002859">
      <w:pPr>
        <w:autoSpaceDE w:val="0"/>
        <w:autoSpaceDN w:val="0"/>
        <w:adjustRightInd w:val="0"/>
        <w:rPr>
          <w:lang w:val="sv-SE" w:eastAsia="sv-SE"/>
        </w:rPr>
      </w:pPr>
    </w:p>
    <w:p w:rsidR="00EB15B7" w:rsidRDefault="0056047C" w:rsidP="00002859">
      <w:pPr>
        <w:autoSpaceDE w:val="0"/>
        <w:autoSpaceDN w:val="0"/>
        <w:adjustRightInd w:val="0"/>
        <w:rPr>
          <w:lang w:val="sv-SE" w:eastAsia="sv-SE"/>
        </w:rPr>
      </w:pPr>
      <w:r w:rsidRPr="00E313FB">
        <w:rPr>
          <w:i/>
          <w:color w:val="984806" w:themeColor="accent6" w:themeShade="80"/>
          <w:lang w:val="sv-SE" w:eastAsia="sv-SE"/>
        </w:rPr>
        <w:t>Finns kopplingar till andra interna/externa projekt som kan påskynda introduktion eller ge större genomslag</w:t>
      </w:r>
      <w:r w:rsidRPr="0094267B">
        <w:rPr>
          <w:lang w:val="sv-SE" w:eastAsia="sv-SE"/>
        </w:rPr>
        <w:t>?</w:t>
      </w:r>
    </w:p>
    <w:p w:rsidR="00596687" w:rsidRDefault="00E313FB" w:rsidP="00EF2F3A">
      <w:pPr>
        <w:pStyle w:val="Rubrik2"/>
      </w:pPr>
      <w:bookmarkStart w:id="13" w:name="_Toc288036056"/>
      <w:bookmarkStart w:id="14" w:name="_Toc430943495"/>
      <w:r>
        <w:t>7</w:t>
      </w:r>
      <w:r w:rsidR="0002774B">
        <w:t xml:space="preserve">.2 </w:t>
      </w:r>
      <w:r w:rsidR="00596687">
        <w:t>Publikationer</w:t>
      </w:r>
      <w:bookmarkEnd w:id="13"/>
      <w:bookmarkEnd w:id="14"/>
    </w:p>
    <w:p w:rsidR="00F117E9" w:rsidRDefault="00F117E9" w:rsidP="00F117E9">
      <w:pPr>
        <w:rPr>
          <w:lang w:val="sv-SE"/>
        </w:rPr>
      </w:pPr>
    </w:p>
    <w:p w:rsidR="00002859" w:rsidRPr="00002859" w:rsidRDefault="00002859" w:rsidP="00002859">
      <w:pPr>
        <w:rPr>
          <w:lang w:val="sv-SE"/>
        </w:rPr>
      </w:pPr>
    </w:p>
    <w:p w:rsidR="00596687" w:rsidRDefault="00596687" w:rsidP="00F117E9">
      <w:pPr>
        <w:pStyle w:val="Rubrik1"/>
      </w:pPr>
      <w:bookmarkStart w:id="15" w:name="_Toc430943496"/>
      <w:r>
        <w:t>Slutsatser och fortsatt forskning</w:t>
      </w:r>
      <w:bookmarkEnd w:id="15"/>
    </w:p>
    <w:p w:rsidR="00F117E9" w:rsidRPr="00F117E9" w:rsidRDefault="00F117E9" w:rsidP="00F117E9">
      <w:pPr>
        <w:rPr>
          <w:lang w:val="sv-SE"/>
        </w:rPr>
      </w:pPr>
    </w:p>
    <w:p w:rsidR="00E37196" w:rsidRPr="00E37196" w:rsidRDefault="00E37196" w:rsidP="00E37196">
      <w:pPr>
        <w:rPr>
          <w:lang w:val="sv-SE"/>
        </w:rPr>
      </w:pPr>
    </w:p>
    <w:p w:rsidR="00E41AA5" w:rsidRPr="00E41AA5" w:rsidRDefault="00596687" w:rsidP="00F117E9">
      <w:pPr>
        <w:pStyle w:val="Rubrik1"/>
      </w:pPr>
      <w:bookmarkStart w:id="16" w:name="_Toc430943497"/>
      <w:r w:rsidRPr="00E41AA5">
        <w:t>Deltagande parter och kontaktpersoner</w:t>
      </w:r>
      <w:bookmarkEnd w:id="16"/>
      <w:r w:rsidR="00464885" w:rsidRPr="00E41AA5">
        <w:t xml:space="preserve"> </w:t>
      </w:r>
    </w:p>
    <w:p w:rsidR="00E41AA5" w:rsidRDefault="00211321" w:rsidP="00F117E9">
      <w:pPr>
        <w:rPr>
          <w:i/>
          <w:color w:val="984806" w:themeColor="accent6" w:themeShade="80"/>
          <w:lang w:val="sv-SE"/>
        </w:rPr>
      </w:pPr>
      <w:bookmarkStart w:id="17" w:name="_Toc288036059"/>
      <w:bookmarkStart w:id="18" w:name="_Toc287967151"/>
      <w:r w:rsidRPr="00E313FB">
        <w:rPr>
          <w:i/>
          <w:color w:val="984806" w:themeColor="accent6" w:themeShade="80"/>
          <w:lang w:val="sv-SE"/>
        </w:rPr>
        <w:t>(infoga gärna deltagande parters loggor)</w:t>
      </w:r>
      <w:bookmarkEnd w:id="17"/>
    </w:p>
    <w:p w:rsidR="004D05DD" w:rsidRDefault="004D05DD" w:rsidP="00F117E9">
      <w:pPr>
        <w:rPr>
          <w:i/>
          <w:color w:val="984806" w:themeColor="accent6" w:themeShade="80"/>
          <w:lang w:val="sv-SE"/>
        </w:rPr>
      </w:pPr>
    </w:p>
    <w:p w:rsidR="004D05DD" w:rsidRPr="00E313FB" w:rsidRDefault="004D05DD" w:rsidP="00F117E9">
      <w:pPr>
        <w:rPr>
          <w:i/>
          <w:color w:val="984806" w:themeColor="accent6" w:themeShade="80"/>
          <w:lang w:val="sv-SE"/>
        </w:rPr>
      </w:pPr>
    </w:p>
    <w:p w:rsidR="00F117E9" w:rsidRPr="00E313FB" w:rsidRDefault="00F117E9" w:rsidP="00F117E9">
      <w:pPr>
        <w:rPr>
          <w:lang w:val="sv-SE"/>
        </w:rPr>
      </w:pPr>
    </w:p>
    <w:p w:rsidR="00CB4C17" w:rsidRPr="00971DC8" w:rsidRDefault="00CB4C17" w:rsidP="00CB4C17">
      <w:pPr>
        <w:rPr>
          <w:b/>
          <w:lang w:val="sv-SE"/>
        </w:rPr>
      </w:pPr>
      <w:bookmarkStart w:id="19" w:name="_Toc287967275"/>
      <w:bookmarkStart w:id="20" w:name="_Toc288036060"/>
    </w:p>
    <w:p w:rsidR="00CB4C17" w:rsidRPr="00971DC8" w:rsidRDefault="00CB4C17" w:rsidP="00CB4C17">
      <w:pPr>
        <w:rPr>
          <w:b/>
          <w:lang w:val="sv-SE"/>
        </w:rPr>
      </w:pPr>
    </w:p>
    <w:p w:rsidR="00CB4C17" w:rsidRPr="00971DC8" w:rsidRDefault="00CB4C17" w:rsidP="00CB4C17">
      <w:pPr>
        <w:rPr>
          <w:b/>
          <w:lang w:val="sv-SE"/>
        </w:rPr>
      </w:pPr>
    </w:p>
    <w:p w:rsidR="00EF2F3A" w:rsidRPr="0070642F" w:rsidRDefault="00EF2F3A" w:rsidP="00CB4C17">
      <w:pPr>
        <w:rPr>
          <w:b/>
          <w:lang w:val="sv-SE"/>
        </w:rPr>
      </w:pPr>
    </w:p>
    <w:p w:rsidR="00EF2F3A" w:rsidRPr="0070642F" w:rsidRDefault="00EF2F3A" w:rsidP="00CB4C17">
      <w:pPr>
        <w:rPr>
          <w:b/>
          <w:lang w:val="sv-SE"/>
        </w:rPr>
      </w:pPr>
    </w:p>
    <w:p w:rsidR="00EF2F3A" w:rsidRPr="0070642F" w:rsidRDefault="00EF2F3A" w:rsidP="00CB4C17">
      <w:pPr>
        <w:rPr>
          <w:b/>
          <w:lang w:val="sv-SE"/>
        </w:rPr>
      </w:pPr>
    </w:p>
    <w:bookmarkEnd w:id="18"/>
    <w:bookmarkEnd w:id="19"/>
    <w:bookmarkEnd w:id="20"/>
    <w:p w:rsidR="002D027A" w:rsidRDefault="002D027A">
      <w:pPr>
        <w:pStyle w:val="Brdtext"/>
      </w:pPr>
    </w:p>
    <w:sectPr w:rsidR="002D027A" w:rsidSect="00987D86">
      <w:headerReference w:type="default" r:id="rId12"/>
      <w:pgSz w:w="12240" w:h="15840"/>
      <w:pgMar w:top="1560" w:right="1800" w:bottom="1618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06DAF" w:rsidRDefault="00206DAF">
      <w:r>
        <w:separator/>
      </w:r>
    </w:p>
  </w:endnote>
  <w:endnote w:type="continuationSeparator" w:id="0">
    <w:p w:rsidR="00206DAF" w:rsidRDefault="00206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06DAF" w:rsidRDefault="00206DAF">
      <w:r>
        <w:separator/>
      </w:r>
    </w:p>
  </w:footnote>
  <w:footnote w:type="continuationSeparator" w:id="0">
    <w:p w:rsidR="00206DAF" w:rsidRDefault="00206D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F07" w:rsidRDefault="00204DE3">
    <w:pPr>
      <w:pStyle w:val="Sidhuvud"/>
    </w:pPr>
    <w:r>
      <w:rPr>
        <w:noProof/>
        <w:lang w:val="sv-SE" w:eastAsia="sv-SE"/>
      </w:rPr>
      <w:drawing>
        <wp:inline distT="0" distB="0" distL="0" distR="0" wp14:anchorId="6113B634" wp14:editId="5D4ABC71">
          <wp:extent cx="2070199" cy="476250"/>
          <wp:effectExtent l="0" t="0" r="0" b="0"/>
          <wp:docPr id="13" name="Bild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vinnova.se/PageFiles/34198/FFI%20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5896" cy="47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A7CF5"/>
    <w:multiLevelType w:val="hybridMultilevel"/>
    <w:tmpl w:val="0CD47328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075D2FF1"/>
    <w:multiLevelType w:val="hybridMultilevel"/>
    <w:tmpl w:val="E91092F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BE5DC5"/>
    <w:multiLevelType w:val="hybridMultilevel"/>
    <w:tmpl w:val="57223F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64891"/>
    <w:multiLevelType w:val="multilevel"/>
    <w:tmpl w:val="5498C45E"/>
    <w:lvl w:ilvl="0">
      <w:start w:val="1"/>
      <w:numFmt w:val="decimal"/>
      <w:pStyle w:val="Rubrik1"/>
      <w:lvlText w:val="%1."/>
      <w:lvlJc w:val="left"/>
      <w:pPr>
        <w:tabs>
          <w:tab w:val="num" w:pos="502"/>
        </w:tabs>
        <w:ind w:left="482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452"/>
        </w:tabs>
        <w:ind w:left="7452" w:hanging="432"/>
      </w:pPr>
      <w:rPr>
        <w:rFonts w:hint="default"/>
      </w:rPr>
    </w:lvl>
    <w:lvl w:ilvl="2">
      <w:start w:val="1"/>
      <w:numFmt w:val="decimal"/>
      <w:pStyle w:val="Rubrik3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" w15:restartNumberingAfterBreak="0">
    <w:nsid w:val="228F0D5D"/>
    <w:multiLevelType w:val="hybridMultilevel"/>
    <w:tmpl w:val="C2D2996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B6D6D"/>
    <w:multiLevelType w:val="hybridMultilevel"/>
    <w:tmpl w:val="88243E1A"/>
    <w:lvl w:ilvl="0" w:tplc="040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29FA12BC"/>
    <w:multiLevelType w:val="multilevel"/>
    <w:tmpl w:val="E2440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CBB2CC7"/>
    <w:multiLevelType w:val="hybridMultilevel"/>
    <w:tmpl w:val="280230C2"/>
    <w:lvl w:ilvl="0" w:tplc="956A73A0">
      <w:start w:val="1"/>
      <w:numFmt w:val="decimal"/>
      <w:pStyle w:val="Bild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2B8709E"/>
    <w:multiLevelType w:val="hybridMultilevel"/>
    <w:tmpl w:val="7CE4A78E"/>
    <w:lvl w:ilvl="0" w:tplc="92487F0C">
      <w:start w:val="1"/>
      <w:numFmt w:val="decimal"/>
      <w:pStyle w:val="Tabel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i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DEA5F34"/>
    <w:multiLevelType w:val="hybridMultilevel"/>
    <w:tmpl w:val="32D0C49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051808"/>
    <w:multiLevelType w:val="hybridMultilevel"/>
    <w:tmpl w:val="5EC088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8"/>
  </w:num>
  <w:num w:numId="4">
    <w:abstractNumId w:val="4"/>
  </w:num>
  <w:num w:numId="5">
    <w:abstractNumId w:val="2"/>
  </w:num>
  <w:num w:numId="6">
    <w:abstractNumId w:val="1"/>
  </w:num>
  <w:num w:numId="7">
    <w:abstractNumId w:val="10"/>
  </w:num>
  <w:num w:numId="8">
    <w:abstractNumId w:val="3"/>
    <w:lvlOverride w:ilvl="0">
      <w:startOverride w:val="1"/>
    </w:lvlOverride>
  </w:num>
  <w:num w:numId="9">
    <w:abstractNumId w:val="5"/>
  </w:num>
  <w:num w:numId="10">
    <w:abstractNumId w:val="0"/>
  </w:num>
  <w:num w:numId="11">
    <w:abstractNumId w:val="6"/>
  </w:num>
  <w:num w:numId="12">
    <w:abstractNumId w:val="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27A"/>
    <w:rsid w:val="00002859"/>
    <w:rsid w:val="000122AA"/>
    <w:rsid w:val="00012DB3"/>
    <w:rsid w:val="00021699"/>
    <w:rsid w:val="00022448"/>
    <w:rsid w:val="0002774B"/>
    <w:rsid w:val="00030C6C"/>
    <w:rsid w:val="00030E1C"/>
    <w:rsid w:val="000520D3"/>
    <w:rsid w:val="00056677"/>
    <w:rsid w:val="000A4F50"/>
    <w:rsid w:val="000C198A"/>
    <w:rsid w:val="000D64BD"/>
    <w:rsid w:val="000F1D0F"/>
    <w:rsid w:val="001070E8"/>
    <w:rsid w:val="00126A58"/>
    <w:rsid w:val="001373B3"/>
    <w:rsid w:val="00146181"/>
    <w:rsid w:val="00156849"/>
    <w:rsid w:val="00165A31"/>
    <w:rsid w:val="001B336D"/>
    <w:rsid w:val="001B5B66"/>
    <w:rsid w:val="001B6F8F"/>
    <w:rsid w:val="001C6D7A"/>
    <w:rsid w:val="001F6925"/>
    <w:rsid w:val="00204DE3"/>
    <w:rsid w:val="00206DAF"/>
    <w:rsid w:val="00211321"/>
    <w:rsid w:val="002134AD"/>
    <w:rsid w:val="00220C9C"/>
    <w:rsid w:val="00222CE4"/>
    <w:rsid w:val="002362A9"/>
    <w:rsid w:val="00250B28"/>
    <w:rsid w:val="002647F9"/>
    <w:rsid w:val="00271FC7"/>
    <w:rsid w:val="0027268D"/>
    <w:rsid w:val="002B6E8C"/>
    <w:rsid w:val="002D027A"/>
    <w:rsid w:val="00310C69"/>
    <w:rsid w:val="00314D01"/>
    <w:rsid w:val="00363318"/>
    <w:rsid w:val="00373B75"/>
    <w:rsid w:val="00375F5F"/>
    <w:rsid w:val="0044667D"/>
    <w:rsid w:val="00451171"/>
    <w:rsid w:val="004643E5"/>
    <w:rsid w:val="004647EA"/>
    <w:rsid w:val="00464885"/>
    <w:rsid w:val="004A2EC3"/>
    <w:rsid w:val="004B41D8"/>
    <w:rsid w:val="004B682D"/>
    <w:rsid w:val="004D05DD"/>
    <w:rsid w:val="00512693"/>
    <w:rsid w:val="005165DB"/>
    <w:rsid w:val="0052380D"/>
    <w:rsid w:val="0054341F"/>
    <w:rsid w:val="00546726"/>
    <w:rsid w:val="0056047C"/>
    <w:rsid w:val="005607D8"/>
    <w:rsid w:val="00596687"/>
    <w:rsid w:val="005A1875"/>
    <w:rsid w:val="005A6A76"/>
    <w:rsid w:val="005B09D7"/>
    <w:rsid w:val="005C0D74"/>
    <w:rsid w:val="005F29D4"/>
    <w:rsid w:val="005F5B01"/>
    <w:rsid w:val="005F6121"/>
    <w:rsid w:val="006638B0"/>
    <w:rsid w:val="0069435A"/>
    <w:rsid w:val="006944AB"/>
    <w:rsid w:val="006A4A8B"/>
    <w:rsid w:val="006B6B29"/>
    <w:rsid w:val="0070642F"/>
    <w:rsid w:val="0071320D"/>
    <w:rsid w:val="00764A09"/>
    <w:rsid w:val="007B69DA"/>
    <w:rsid w:val="007E2139"/>
    <w:rsid w:val="00820137"/>
    <w:rsid w:val="00844E3D"/>
    <w:rsid w:val="00876BD8"/>
    <w:rsid w:val="008918D9"/>
    <w:rsid w:val="00895CEE"/>
    <w:rsid w:val="008D3CBE"/>
    <w:rsid w:val="00903030"/>
    <w:rsid w:val="009116E8"/>
    <w:rsid w:val="00920F17"/>
    <w:rsid w:val="0094267B"/>
    <w:rsid w:val="00950955"/>
    <w:rsid w:val="00957E42"/>
    <w:rsid w:val="00971DC8"/>
    <w:rsid w:val="00985F07"/>
    <w:rsid w:val="00987D86"/>
    <w:rsid w:val="00987F61"/>
    <w:rsid w:val="009D5DF2"/>
    <w:rsid w:val="009E4B63"/>
    <w:rsid w:val="009E4C05"/>
    <w:rsid w:val="00A21E9D"/>
    <w:rsid w:val="00A67EBD"/>
    <w:rsid w:val="00A914F1"/>
    <w:rsid w:val="00AA00AE"/>
    <w:rsid w:val="00AD2D95"/>
    <w:rsid w:val="00AF1279"/>
    <w:rsid w:val="00B03022"/>
    <w:rsid w:val="00B31E35"/>
    <w:rsid w:val="00B65579"/>
    <w:rsid w:val="00B95F92"/>
    <w:rsid w:val="00BE0CB1"/>
    <w:rsid w:val="00C05AE2"/>
    <w:rsid w:val="00C95EA8"/>
    <w:rsid w:val="00CA14D7"/>
    <w:rsid w:val="00CB4C17"/>
    <w:rsid w:val="00CD032D"/>
    <w:rsid w:val="00CD46B4"/>
    <w:rsid w:val="00CE0E38"/>
    <w:rsid w:val="00CE462C"/>
    <w:rsid w:val="00D26538"/>
    <w:rsid w:val="00D31E1F"/>
    <w:rsid w:val="00D54F17"/>
    <w:rsid w:val="00D629B4"/>
    <w:rsid w:val="00D73BDF"/>
    <w:rsid w:val="00D8130B"/>
    <w:rsid w:val="00DB6E3C"/>
    <w:rsid w:val="00DE0C46"/>
    <w:rsid w:val="00DE2AAF"/>
    <w:rsid w:val="00DF618D"/>
    <w:rsid w:val="00E009A5"/>
    <w:rsid w:val="00E313FB"/>
    <w:rsid w:val="00E37196"/>
    <w:rsid w:val="00E41AA5"/>
    <w:rsid w:val="00E55600"/>
    <w:rsid w:val="00E563C7"/>
    <w:rsid w:val="00E65750"/>
    <w:rsid w:val="00E9255F"/>
    <w:rsid w:val="00E92DD5"/>
    <w:rsid w:val="00EA78F4"/>
    <w:rsid w:val="00EB15B7"/>
    <w:rsid w:val="00EB3299"/>
    <w:rsid w:val="00EB5181"/>
    <w:rsid w:val="00EC771B"/>
    <w:rsid w:val="00EF2F3A"/>
    <w:rsid w:val="00F117E9"/>
    <w:rsid w:val="00F5661E"/>
    <w:rsid w:val="00F97194"/>
    <w:rsid w:val="00FB296D"/>
    <w:rsid w:val="00FC018E"/>
    <w:rsid w:val="00FE1575"/>
    <w:rsid w:val="00FE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62829A8-9447-4406-9145-7FD917CDE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2647F9"/>
    <w:rPr>
      <w:sz w:val="24"/>
      <w:szCs w:val="24"/>
      <w:lang w:val="en-US" w:eastAsia="en-US"/>
    </w:rPr>
  </w:style>
  <w:style w:type="paragraph" w:styleId="Rubrik1">
    <w:name w:val="heading 1"/>
    <w:basedOn w:val="Normal"/>
    <w:next w:val="Normal"/>
    <w:autoRedefine/>
    <w:qFormat/>
    <w:rsid w:val="00F117E9"/>
    <w:pPr>
      <w:keepNext/>
      <w:numPr>
        <w:numId w:val="1"/>
      </w:numPr>
      <w:tabs>
        <w:tab w:val="clear" w:pos="502"/>
        <w:tab w:val="num" w:pos="360"/>
        <w:tab w:val="left" w:pos="720"/>
      </w:tabs>
      <w:spacing w:before="240"/>
      <w:ind w:left="340"/>
      <w:outlineLvl w:val="0"/>
    </w:pPr>
    <w:rPr>
      <w:rFonts w:cs="Arial"/>
      <w:b/>
      <w:bCs/>
      <w:kern w:val="32"/>
      <w:sz w:val="32"/>
      <w:szCs w:val="32"/>
      <w:lang w:val="sv-SE"/>
    </w:rPr>
  </w:style>
  <w:style w:type="paragraph" w:styleId="Rubrik2">
    <w:name w:val="heading 2"/>
    <w:basedOn w:val="Normal"/>
    <w:next w:val="Normal"/>
    <w:autoRedefine/>
    <w:qFormat/>
    <w:rsid w:val="008918D9"/>
    <w:pPr>
      <w:keepNext/>
      <w:spacing w:before="480" w:after="60" w:line="360" w:lineRule="auto"/>
      <w:outlineLvl w:val="1"/>
    </w:pPr>
    <w:rPr>
      <w:rFonts w:ascii="Times" w:hAnsi="Times" w:cs="Arial"/>
      <w:b/>
      <w:bCs/>
      <w:iCs/>
      <w:lang w:val="sv-SE"/>
    </w:rPr>
  </w:style>
  <w:style w:type="paragraph" w:styleId="Rubrik3">
    <w:name w:val="heading 3"/>
    <w:basedOn w:val="Normal"/>
    <w:next w:val="Normal"/>
    <w:autoRedefine/>
    <w:qFormat/>
    <w:rsid w:val="002647F9"/>
    <w:pPr>
      <w:keepNext/>
      <w:numPr>
        <w:ilvl w:val="2"/>
        <w:numId w:val="1"/>
      </w:numPr>
      <w:tabs>
        <w:tab w:val="clear" w:pos="1440"/>
        <w:tab w:val="num" w:pos="720"/>
      </w:tabs>
      <w:spacing w:before="360" w:after="240"/>
      <w:ind w:left="0" w:firstLine="0"/>
      <w:outlineLvl w:val="2"/>
    </w:pPr>
    <w:rPr>
      <w:rFonts w:cs="Arial"/>
      <w:b/>
      <w:bCs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Char1">
    <w:name w:val="Char1"/>
    <w:basedOn w:val="Standardstycketeckensnitt"/>
    <w:rsid w:val="002647F9"/>
    <w:rPr>
      <w:rFonts w:cs="Arial"/>
      <w:b/>
      <w:bCs/>
      <w:kern w:val="32"/>
      <w:sz w:val="40"/>
      <w:szCs w:val="36"/>
      <w:lang w:val="sv-SE" w:eastAsia="en-US" w:bidi="ar-SA"/>
    </w:rPr>
  </w:style>
  <w:style w:type="character" w:customStyle="1" w:styleId="Char">
    <w:name w:val="Char"/>
    <w:basedOn w:val="Standardstycketeckensnitt"/>
    <w:rsid w:val="002647F9"/>
    <w:rPr>
      <w:rFonts w:ascii="Times" w:hAnsi="Times" w:cs="Arial"/>
      <w:b/>
      <w:bCs/>
      <w:iCs/>
      <w:sz w:val="28"/>
      <w:szCs w:val="36"/>
      <w:lang w:val="sv-SE" w:eastAsia="en-US" w:bidi="ar-SA"/>
    </w:rPr>
  </w:style>
  <w:style w:type="character" w:customStyle="1" w:styleId="Rubrik3Char">
    <w:name w:val="Rubrik 3 Char"/>
    <w:basedOn w:val="Standardstycketeckensnitt"/>
    <w:rsid w:val="002647F9"/>
    <w:rPr>
      <w:rFonts w:cs="Arial"/>
      <w:b/>
      <w:bCs/>
      <w:sz w:val="24"/>
      <w:szCs w:val="24"/>
      <w:lang w:val="en-US" w:eastAsia="en-US" w:bidi="ar-SA"/>
    </w:rPr>
  </w:style>
  <w:style w:type="paragraph" w:styleId="Brdtext">
    <w:name w:val="Body Text"/>
    <w:basedOn w:val="Normal"/>
    <w:rsid w:val="002647F9"/>
    <w:pPr>
      <w:spacing w:after="240"/>
    </w:pPr>
    <w:rPr>
      <w:lang w:val="sv-SE" w:eastAsia="sv-SE"/>
    </w:rPr>
  </w:style>
  <w:style w:type="paragraph" w:styleId="Sidfot">
    <w:name w:val="footer"/>
    <w:basedOn w:val="Normal"/>
    <w:link w:val="SidfotChar"/>
    <w:uiPriority w:val="99"/>
    <w:rsid w:val="002647F9"/>
    <w:pPr>
      <w:tabs>
        <w:tab w:val="center" w:pos="4536"/>
        <w:tab w:val="right" w:pos="9072"/>
      </w:tabs>
    </w:pPr>
    <w:rPr>
      <w:rFonts w:ascii="Arial" w:hAnsi="Arial"/>
      <w:sz w:val="18"/>
      <w:lang w:val="sv-SE" w:eastAsia="sv-SE"/>
    </w:rPr>
  </w:style>
  <w:style w:type="character" w:styleId="Sidnummer">
    <w:name w:val="page number"/>
    <w:basedOn w:val="Standardstycketeckensnitt"/>
    <w:rsid w:val="002647F9"/>
    <w:rPr>
      <w:rFonts w:ascii="Times New Roman" w:hAnsi="Times New Roman"/>
      <w:sz w:val="20"/>
      <w:szCs w:val="20"/>
    </w:rPr>
  </w:style>
  <w:style w:type="paragraph" w:customStyle="1" w:styleId="Rubrikmallfrord">
    <w:name w:val="Rubrikmall_förord"/>
    <w:basedOn w:val="Brdtext"/>
    <w:rsid w:val="002647F9"/>
    <w:rPr>
      <w:b/>
      <w:sz w:val="36"/>
    </w:rPr>
  </w:style>
  <w:style w:type="paragraph" w:customStyle="1" w:styleId="Rubrikmall">
    <w:name w:val="Rubrikmall"/>
    <w:basedOn w:val="Rubrik1"/>
    <w:rsid w:val="002647F9"/>
    <w:pPr>
      <w:numPr>
        <w:numId w:val="0"/>
      </w:numPr>
      <w:jc w:val="right"/>
    </w:pPr>
    <w:rPr>
      <w:sz w:val="72"/>
      <w:szCs w:val="72"/>
    </w:rPr>
  </w:style>
  <w:style w:type="paragraph" w:styleId="Innehll1">
    <w:name w:val="toc 1"/>
    <w:basedOn w:val="Normal"/>
    <w:next w:val="Normal"/>
    <w:autoRedefine/>
    <w:uiPriority w:val="39"/>
    <w:rsid w:val="002647F9"/>
    <w:pPr>
      <w:tabs>
        <w:tab w:val="left" w:pos="480"/>
        <w:tab w:val="right" w:leader="dot" w:pos="8630"/>
      </w:tabs>
      <w:spacing w:after="100" w:afterAutospacing="1"/>
    </w:pPr>
    <w:rPr>
      <w:rFonts w:cs="Arial"/>
      <w:b/>
      <w:noProof/>
      <w:lang w:val="sv-SE"/>
    </w:rPr>
  </w:style>
  <w:style w:type="paragraph" w:styleId="Innehll2">
    <w:name w:val="toc 2"/>
    <w:basedOn w:val="Normal"/>
    <w:next w:val="Normal"/>
    <w:autoRedefine/>
    <w:uiPriority w:val="39"/>
    <w:rsid w:val="002647F9"/>
    <w:pPr>
      <w:tabs>
        <w:tab w:val="left" w:pos="960"/>
        <w:tab w:val="right" w:leader="dot" w:pos="8630"/>
      </w:tabs>
      <w:spacing w:after="120"/>
      <w:ind w:left="238"/>
    </w:pPr>
    <w:rPr>
      <w:rFonts w:cs="Arial"/>
      <w:noProof/>
      <w:sz w:val="22"/>
      <w:szCs w:val="22"/>
    </w:rPr>
  </w:style>
  <w:style w:type="paragraph" w:styleId="Innehll3">
    <w:name w:val="toc 3"/>
    <w:basedOn w:val="Normal"/>
    <w:next w:val="Normal"/>
    <w:autoRedefine/>
    <w:semiHidden/>
    <w:rsid w:val="002647F9"/>
    <w:pPr>
      <w:tabs>
        <w:tab w:val="left" w:pos="1440"/>
        <w:tab w:val="right" w:leader="dot" w:pos="8630"/>
      </w:tabs>
      <w:ind w:left="482"/>
    </w:pPr>
    <w:rPr>
      <w:rFonts w:cs="Arial"/>
      <w:noProof/>
      <w:sz w:val="20"/>
      <w:szCs w:val="20"/>
      <w:lang w:val="sv-SE"/>
    </w:rPr>
  </w:style>
  <w:style w:type="paragraph" w:styleId="Sidhuvud">
    <w:name w:val="header"/>
    <w:basedOn w:val="Normal"/>
    <w:rsid w:val="002647F9"/>
    <w:pPr>
      <w:tabs>
        <w:tab w:val="center" w:pos="4536"/>
        <w:tab w:val="right" w:pos="9072"/>
      </w:tabs>
    </w:pPr>
    <w:rPr>
      <w:rFonts w:ascii="Arial" w:hAnsi="Arial"/>
      <w:sz w:val="18"/>
    </w:rPr>
  </w:style>
  <w:style w:type="character" w:styleId="Hyperlnk">
    <w:name w:val="Hyperlink"/>
    <w:basedOn w:val="Standardstycketeckensnitt"/>
    <w:uiPriority w:val="99"/>
    <w:rsid w:val="002647F9"/>
    <w:rPr>
      <w:color w:val="0000FF"/>
      <w:u w:val="single"/>
    </w:rPr>
  </w:style>
  <w:style w:type="paragraph" w:customStyle="1" w:styleId="Bild">
    <w:name w:val="Bild"/>
    <w:basedOn w:val="Normal"/>
    <w:rsid w:val="002647F9"/>
    <w:pPr>
      <w:numPr>
        <w:numId w:val="2"/>
      </w:numPr>
    </w:pPr>
    <w:rPr>
      <w:rFonts w:ascii="Arial" w:hAnsi="Arial"/>
      <w:sz w:val="20"/>
    </w:rPr>
  </w:style>
  <w:style w:type="paragraph" w:customStyle="1" w:styleId="Tabell">
    <w:name w:val="Tabell"/>
    <w:basedOn w:val="Normal"/>
    <w:rsid w:val="002647F9"/>
    <w:pPr>
      <w:numPr>
        <w:numId w:val="3"/>
      </w:numPr>
    </w:pPr>
    <w:rPr>
      <w:rFonts w:ascii="Arial" w:hAnsi="Arial"/>
      <w:sz w:val="20"/>
    </w:rPr>
  </w:style>
  <w:style w:type="paragraph" w:styleId="Dokumentversikt">
    <w:name w:val="Document Map"/>
    <w:basedOn w:val="Normal"/>
    <w:semiHidden/>
    <w:rsid w:val="002647F9"/>
    <w:pPr>
      <w:shd w:val="clear" w:color="auto" w:fill="000080"/>
    </w:pPr>
    <w:rPr>
      <w:rFonts w:ascii="Tahoma" w:hAnsi="Tahoma" w:cs="Tahoma"/>
    </w:rPr>
  </w:style>
  <w:style w:type="paragraph" w:styleId="Ballongtext">
    <w:name w:val="Balloon Text"/>
    <w:basedOn w:val="Normal"/>
    <w:semiHidden/>
    <w:rsid w:val="007B69D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5165DB"/>
    <w:pPr>
      <w:spacing w:line="300" w:lineRule="exact"/>
      <w:ind w:left="720"/>
      <w:contextualSpacing/>
    </w:pPr>
    <w:rPr>
      <w:sz w:val="22"/>
      <w:lang w:val="sv-SE" w:eastAsia="sv-SE"/>
    </w:rPr>
  </w:style>
  <w:style w:type="paragraph" w:styleId="Innehllsfrteckningsrubrik">
    <w:name w:val="TOC Heading"/>
    <w:basedOn w:val="Rubrik1"/>
    <w:next w:val="Normal"/>
    <w:uiPriority w:val="39"/>
    <w:unhideWhenUsed/>
    <w:qFormat/>
    <w:rsid w:val="00E41AA5"/>
    <w:pPr>
      <w:keepLines/>
      <w:numPr>
        <w:numId w:val="0"/>
      </w:numPr>
      <w:tabs>
        <w:tab w:val="clear" w:pos="720"/>
      </w:tabs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LptextMERA">
    <w:name w:val="Löptext MERA"/>
    <w:basedOn w:val="Normal"/>
    <w:link w:val="LptextMERAChar"/>
    <w:rsid w:val="005A1875"/>
    <w:pPr>
      <w:spacing w:before="60" w:after="60"/>
      <w:ind w:left="1418"/>
    </w:pPr>
    <w:rPr>
      <w:sz w:val="22"/>
      <w:szCs w:val="20"/>
      <w:lang w:val="sv-SE"/>
    </w:rPr>
  </w:style>
  <w:style w:type="paragraph" w:customStyle="1" w:styleId="Tipstext">
    <w:name w:val="Tipstext"/>
    <w:basedOn w:val="LptextMERA"/>
    <w:link w:val="TipstextChar"/>
    <w:rsid w:val="005A1875"/>
    <w:rPr>
      <w:i/>
      <w:color w:val="800000"/>
    </w:rPr>
  </w:style>
  <w:style w:type="character" w:customStyle="1" w:styleId="LptextMERAChar">
    <w:name w:val="Löptext MERA Char"/>
    <w:basedOn w:val="Standardstycketeckensnitt"/>
    <w:link w:val="LptextMERA"/>
    <w:rsid w:val="005A1875"/>
    <w:rPr>
      <w:sz w:val="22"/>
      <w:lang w:eastAsia="en-US"/>
    </w:rPr>
  </w:style>
  <w:style w:type="character" w:customStyle="1" w:styleId="TipstextChar">
    <w:name w:val="Tipstext Char"/>
    <w:basedOn w:val="LptextMERAChar"/>
    <w:link w:val="Tipstext"/>
    <w:rsid w:val="005A1875"/>
    <w:rPr>
      <w:i/>
      <w:color w:val="800000"/>
      <w:sz w:val="22"/>
      <w:lang w:eastAsia="en-US"/>
    </w:rPr>
  </w:style>
  <w:style w:type="character" w:styleId="Kommentarsreferens">
    <w:name w:val="annotation reference"/>
    <w:basedOn w:val="Standardstycketeckensnitt"/>
    <w:rsid w:val="005A1875"/>
    <w:rPr>
      <w:sz w:val="16"/>
      <w:szCs w:val="16"/>
    </w:rPr>
  </w:style>
  <w:style w:type="paragraph" w:styleId="Kommentarer">
    <w:name w:val="annotation text"/>
    <w:basedOn w:val="Normal"/>
    <w:link w:val="KommentarerChar"/>
    <w:rsid w:val="005A1875"/>
    <w:rPr>
      <w:sz w:val="20"/>
      <w:szCs w:val="20"/>
      <w:lang w:val="sv-SE"/>
    </w:rPr>
  </w:style>
  <w:style w:type="character" w:customStyle="1" w:styleId="KommentarerChar">
    <w:name w:val="Kommentarer Char"/>
    <w:basedOn w:val="Standardstycketeckensnitt"/>
    <w:link w:val="Kommentarer"/>
    <w:rsid w:val="005A1875"/>
    <w:rPr>
      <w:lang w:eastAsia="en-US"/>
    </w:rPr>
  </w:style>
  <w:style w:type="character" w:customStyle="1" w:styleId="SidfotChar">
    <w:name w:val="Sidfot Char"/>
    <w:basedOn w:val="Standardstycketeckensnitt"/>
    <w:link w:val="Sidfot"/>
    <w:uiPriority w:val="99"/>
    <w:rsid w:val="00971DC8"/>
    <w:rPr>
      <w:rFonts w:ascii="Arial" w:hAnsi="Arial"/>
      <w:sz w:val="18"/>
      <w:szCs w:val="24"/>
    </w:rPr>
  </w:style>
  <w:style w:type="table" w:styleId="Tabellrutnt">
    <w:name w:val="Table Grid"/>
    <w:basedOn w:val="Normaltabell"/>
    <w:uiPriority w:val="59"/>
    <w:rsid w:val="00EB15B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16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94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04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69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21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6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nnova.se/ffi" TargetMode="External"/><Relationship Id="rId5" Type="http://schemas.openxmlformats.org/officeDocument/2006/relationships/webSettings" Target="webSettings.xml"/><Relationship Id="rId10" Type="http://schemas.openxmlformats.org/officeDocument/2006/relationships/package" Target="embeddings/Microsoft_PowerPoint_Slide.sld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heorin_m\Lokala%20inst&#228;llningar\Temporary%20Internet%20Files\OLK9\Rapoortmall%20IVSS%20060322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EF030-E352-472F-97DB-898656C8D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Rapoortmall IVSS 060322</Template>
  <TotalTime>1</TotalTime>
  <Pages>4</Pages>
  <Words>533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Sammanfattning</vt:lpstr>
    </vt:vector>
  </TitlesOfParts>
  <Company>IVSS</Company>
  <LinksUpToDate>false</LinksUpToDate>
  <CharactersWithSpaces>3352</CharactersWithSpaces>
  <SharedDoc>false</SharedDoc>
  <HLinks>
    <vt:vector size="30" baseType="variant">
      <vt:variant>
        <vt:i4>1572944</vt:i4>
      </vt:variant>
      <vt:variant>
        <vt:i4>24</vt:i4>
      </vt:variant>
      <vt:variant>
        <vt:i4>0</vt:i4>
      </vt:variant>
      <vt:variant>
        <vt:i4>5</vt:i4>
      </vt:variant>
      <vt:variant>
        <vt:lpwstr>http://www.vinnova.se/sv/ffi/</vt:lpwstr>
      </vt:variant>
      <vt:variant>
        <vt:lpwstr/>
      </vt:variant>
      <vt:variant>
        <vt:i4>1310774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_Toc130026564</vt:lpwstr>
      </vt:variant>
      <vt:variant>
        <vt:i4>1310774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_Toc130026563</vt:lpwstr>
      </vt:variant>
      <vt:variant>
        <vt:i4>1310774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_Toc130026562</vt:lpwstr>
      </vt:variant>
      <vt:variant>
        <vt:i4>7995430</vt:i4>
      </vt:variant>
      <vt:variant>
        <vt:i4>0</vt:i4>
      </vt:variant>
      <vt:variant>
        <vt:i4>0</vt:i4>
      </vt:variant>
      <vt:variant>
        <vt:i4>5</vt:i4>
      </vt:variant>
      <vt:variant>
        <vt:lpwstr>http://www.ivss.se/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Sammanfattning</dc:title>
  <dc:subject/>
  <dc:creator>Theorin_m</dc:creator>
  <cp:keywords/>
  <cp:lastModifiedBy>Suzanne Durkfelt</cp:lastModifiedBy>
  <cp:revision>2</cp:revision>
  <cp:lastPrinted>2011-03-29T08:47:00Z</cp:lastPrinted>
  <dcterms:created xsi:type="dcterms:W3CDTF">2020-11-09T07:52:00Z</dcterms:created>
  <dcterms:modified xsi:type="dcterms:W3CDTF">2020-11-09T07:52:00Z</dcterms:modified>
</cp:coreProperties>
</file>