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89" w:rsidRPr="00E65D9C" w:rsidRDefault="003F6E89" w:rsidP="003F6E89">
      <w:pPr>
        <w:pStyle w:val="titel"/>
      </w:pPr>
      <w:bookmarkStart w:id="0" w:name="Titel"/>
      <w:bookmarkStart w:id="1" w:name="_Toc106522662"/>
      <w:bookmarkStart w:id="2" w:name="_GoBack"/>
      <w:bookmarkEnd w:id="2"/>
      <w:r w:rsidRPr="00E65D9C">
        <w:t xml:space="preserve">Energistatistik för </w:t>
      </w:r>
      <w:r w:rsidR="006E1B0D">
        <w:t>lokaler</w:t>
      </w:r>
      <w:r>
        <w:t xml:space="preserve"> </w:t>
      </w:r>
      <w:r w:rsidR="00D93BE4" w:rsidRPr="00E65D9C">
        <w:t>20</w:t>
      </w:r>
      <w:r w:rsidR="00D93BE4">
        <w:t>1</w:t>
      </w:r>
      <w:r w:rsidR="00F64917">
        <w:t>1</w:t>
      </w:r>
      <w:r w:rsidR="00D93BE4">
        <w:t xml:space="preserve"> </w:t>
      </w:r>
      <w:r>
        <w:br/>
      </w:r>
      <w:r>
        <w:br/>
      </w:r>
      <w:r>
        <w:br/>
        <w:t>Beskrivning av statistiken</w:t>
      </w:r>
      <w:bookmarkEnd w:id="0"/>
    </w:p>
    <w:p w:rsidR="003F6E89" w:rsidRDefault="003F6E89" w:rsidP="00900582">
      <w:pPr>
        <w:pStyle w:val="Brdtext"/>
      </w:pPr>
      <w:r w:rsidRPr="007842BF">
        <w:br/>
      </w:r>
      <w:r w:rsidRPr="00FF4F30">
        <w:t xml:space="preserve">I denna beskrivning redovisas först </w:t>
      </w:r>
      <w:r w:rsidRPr="007842BF">
        <w:t>administrativa och legala uppgifter</w:t>
      </w:r>
      <w:r w:rsidRPr="00FF4F30">
        <w:t xml:space="preserve"> om undersökningen samt dess syfte och historik. Därefter, i </w:t>
      </w:r>
      <w:r w:rsidRPr="007842BF">
        <w:t>kvalitetsdeklarationen</w:t>
      </w:r>
      <w:r w:rsidRPr="00FF4F30">
        <w:t xml:space="preserve">, redovisas undersökningens innehåll och tillförlitlighet samt hur undersökningen </w:t>
      </w:r>
      <w:r>
        <w:t xml:space="preserve">har </w:t>
      </w:r>
      <w:r w:rsidRPr="00FF4F30">
        <w:t>genomför</w:t>
      </w:r>
      <w:r>
        <w:t>t</w:t>
      </w:r>
      <w:r w:rsidRPr="00FF4F30">
        <w:t>s och hur man kan ta del av resultaten.</w:t>
      </w:r>
    </w:p>
    <w:p w:rsidR="000974DA" w:rsidRDefault="003F6E89" w:rsidP="00B94E1A">
      <w:pPr>
        <w:pStyle w:val="nRubrik2"/>
      </w:pPr>
      <w:r>
        <w:br w:type="page"/>
      </w:r>
      <w:r w:rsidR="000974DA">
        <w:lastRenderedPageBreak/>
        <w:t>Innehållsförteckning</w:t>
      </w:r>
    </w:p>
    <w:p w:rsidR="00130070" w:rsidRDefault="00BD228E">
      <w:pPr>
        <w:pStyle w:val="Innehll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337724803" w:history="1">
        <w:r w:rsidR="00130070" w:rsidRPr="00026394">
          <w:rPr>
            <w:rStyle w:val="Hyperlnk"/>
            <w:noProof/>
          </w:rPr>
          <w:t>A</w:t>
        </w:r>
        <w:r w:rsidR="00130070">
          <w:rPr>
            <w:rFonts w:asciiTheme="minorHAnsi" w:eastAsiaTheme="minorEastAsia" w:hAnsiTheme="minorHAnsi" w:cstheme="minorBidi"/>
            <w:b w:val="0"/>
            <w:noProof/>
            <w:sz w:val="22"/>
            <w:szCs w:val="22"/>
          </w:rPr>
          <w:tab/>
        </w:r>
        <w:r w:rsidR="00130070" w:rsidRPr="00026394">
          <w:rPr>
            <w:rStyle w:val="Hyperlnk"/>
            <w:noProof/>
          </w:rPr>
          <w:t>Administrativa och legala uppgifter</w:t>
        </w:r>
        <w:r w:rsidR="00130070">
          <w:rPr>
            <w:noProof/>
            <w:webHidden/>
          </w:rPr>
          <w:tab/>
        </w:r>
        <w:r w:rsidR="00130070">
          <w:rPr>
            <w:noProof/>
            <w:webHidden/>
          </w:rPr>
          <w:fldChar w:fldCharType="begin"/>
        </w:r>
        <w:r w:rsidR="00130070">
          <w:rPr>
            <w:noProof/>
            <w:webHidden/>
          </w:rPr>
          <w:instrText xml:space="preserve"> PAGEREF _Toc337724803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4" w:history="1">
        <w:r w:rsidR="00130070" w:rsidRPr="00026394">
          <w:rPr>
            <w:rStyle w:val="Hyperlnk"/>
            <w:noProof/>
          </w:rPr>
          <w:t>A.1</w:t>
        </w:r>
        <w:r w:rsidR="00130070">
          <w:rPr>
            <w:rFonts w:asciiTheme="minorHAnsi" w:eastAsiaTheme="minorEastAsia" w:hAnsiTheme="minorHAnsi" w:cstheme="minorBidi"/>
            <w:noProof/>
            <w:sz w:val="22"/>
            <w:szCs w:val="22"/>
          </w:rPr>
          <w:tab/>
        </w:r>
        <w:r w:rsidR="00130070" w:rsidRPr="00026394">
          <w:rPr>
            <w:rStyle w:val="Hyperlnk"/>
            <w:noProof/>
          </w:rPr>
          <w:t>Ämnesområde</w:t>
        </w:r>
        <w:r w:rsidR="00130070">
          <w:rPr>
            <w:noProof/>
            <w:webHidden/>
          </w:rPr>
          <w:tab/>
        </w:r>
        <w:r w:rsidR="00130070">
          <w:rPr>
            <w:noProof/>
            <w:webHidden/>
          </w:rPr>
          <w:fldChar w:fldCharType="begin"/>
        </w:r>
        <w:r w:rsidR="00130070">
          <w:rPr>
            <w:noProof/>
            <w:webHidden/>
          </w:rPr>
          <w:instrText xml:space="preserve"> PAGEREF _Toc337724804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5" w:history="1">
        <w:r w:rsidR="00130070" w:rsidRPr="00026394">
          <w:rPr>
            <w:rStyle w:val="Hyperlnk"/>
            <w:noProof/>
          </w:rPr>
          <w:t>A.2</w:t>
        </w:r>
        <w:r w:rsidR="00130070">
          <w:rPr>
            <w:rFonts w:asciiTheme="minorHAnsi" w:eastAsiaTheme="minorEastAsia" w:hAnsiTheme="minorHAnsi" w:cstheme="minorBidi"/>
            <w:noProof/>
            <w:sz w:val="22"/>
            <w:szCs w:val="22"/>
          </w:rPr>
          <w:tab/>
        </w:r>
        <w:r w:rsidR="00130070" w:rsidRPr="00026394">
          <w:rPr>
            <w:rStyle w:val="Hyperlnk"/>
            <w:noProof/>
          </w:rPr>
          <w:t>Statistikområde</w:t>
        </w:r>
        <w:r w:rsidR="00130070">
          <w:rPr>
            <w:noProof/>
            <w:webHidden/>
          </w:rPr>
          <w:tab/>
        </w:r>
        <w:r w:rsidR="00130070">
          <w:rPr>
            <w:noProof/>
            <w:webHidden/>
          </w:rPr>
          <w:fldChar w:fldCharType="begin"/>
        </w:r>
        <w:r w:rsidR="00130070">
          <w:rPr>
            <w:noProof/>
            <w:webHidden/>
          </w:rPr>
          <w:instrText xml:space="preserve"> PAGEREF _Toc337724805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6" w:history="1">
        <w:r w:rsidR="00130070" w:rsidRPr="00026394">
          <w:rPr>
            <w:rStyle w:val="Hyperlnk"/>
            <w:noProof/>
          </w:rPr>
          <w:t>A.3</w:t>
        </w:r>
        <w:r w:rsidR="00130070">
          <w:rPr>
            <w:rFonts w:asciiTheme="minorHAnsi" w:eastAsiaTheme="minorEastAsia" w:hAnsiTheme="minorHAnsi" w:cstheme="minorBidi"/>
            <w:noProof/>
            <w:sz w:val="22"/>
            <w:szCs w:val="22"/>
          </w:rPr>
          <w:tab/>
        </w:r>
        <w:r w:rsidR="00130070" w:rsidRPr="00026394">
          <w:rPr>
            <w:rStyle w:val="Hyperlnk"/>
            <w:noProof/>
          </w:rPr>
          <w:t>SOS-klassificering</w:t>
        </w:r>
        <w:r w:rsidR="00130070">
          <w:rPr>
            <w:noProof/>
            <w:webHidden/>
          </w:rPr>
          <w:tab/>
        </w:r>
        <w:r w:rsidR="00130070">
          <w:rPr>
            <w:noProof/>
            <w:webHidden/>
          </w:rPr>
          <w:fldChar w:fldCharType="begin"/>
        </w:r>
        <w:r w:rsidR="00130070">
          <w:rPr>
            <w:noProof/>
            <w:webHidden/>
          </w:rPr>
          <w:instrText xml:space="preserve"> PAGEREF _Toc337724806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7" w:history="1">
        <w:r w:rsidR="00130070" w:rsidRPr="00026394">
          <w:rPr>
            <w:rStyle w:val="Hyperlnk"/>
            <w:noProof/>
          </w:rPr>
          <w:t>A.4</w:t>
        </w:r>
        <w:r w:rsidR="00130070">
          <w:rPr>
            <w:rFonts w:asciiTheme="minorHAnsi" w:eastAsiaTheme="minorEastAsia" w:hAnsiTheme="minorHAnsi" w:cstheme="minorBidi"/>
            <w:noProof/>
            <w:sz w:val="22"/>
            <w:szCs w:val="22"/>
          </w:rPr>
          <w:tab/>
        </w:r>
        <w:r w:rsidR="00130070" w:rsidRPr="00026394">
          <w:rPr>
            <w:rStyle w:val="Hyperlnk"/>
            <w:noProof/>
          </w:rPr>
          <w:t>Statistikansvarig</w:t>
        </w:r>
        <w:r w:rsidR="00130070">
          <w:rPr>
            <w:noProof/>
            <w:webHidden/>
          </w:rPr>
          <w:tab/>
        </w:r>
        <w:r w:rsidR="00130070">
          <w:rPr>
            <w:noProof/>
            <w:webHidden/>
          </w:rPr>
          <w:fldChar w:fldCharType="begin"/>
        </w:r>
        <w:r w:rsidR="00130070">
          <w:rPr>
            <w:noProof/>
            <w:webHidden/>
          </w:rPr>
          <w:instrText xml:space="preserve"> PAGEREF _Toc337724807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8" w:history="1">
        <w:r w:rsidR="00130070" w:rsidRPr="00026394">
          <w:rPr>
            <w:rStyle w:val="Hyperlnk"/>
            <w:noProof/>
          </w:rPr>
          <w:t>A.5</w:t>
        </w:r>
        <w:r w:rsidR="00130070">
          <w:rPr>
            <w:rFonts w:asciiTheme="minorHAnsi" w:eastAsiaTheme="minorEastAsia" w:hAnsiTheme="minorHAnsi" w:cstheme="minorBidi"/>
            <w:noProof/>
            <w:sz w:val="22"/>
            <w:szCs w:val="22"/>
          </w:rPr>
          <w:tab/>
        </w:r>
        <w:r w:rsidR="00130070" w:rsidRPr="00026394">
          <w:rPr>
            <w:rStyle w:val="Hyperlnk"/>
            <w:noProof/>
          </w:rPr>
          <w:t>Statistikproducent</w:t>
        </w:r>
        <w:r w:rsidR="00130070">
          <w:rPr>
            <w:noProof/>
            <w:webHidden/>
          </w:rPr>
          <w:tab/>
        </w:r>
        <w:r w:rsidR="00130070">
          <w:rPr>
            <w:noProof/>
            <w:webHidden/>
          </w:rPr>
          <w:fldChar w:fldCharType="begin"/>
        </w:r>
        <w:r w:rsidR="00130070">
          <w:rPr>
            <w:noProof/>
            <w:webHidden/>
          </w:rPr>
          <w:instrText xml:space="preserve"> PAGEREF _Toc337724808 \h </w:instrText>
        </w:r>
        <w:r w:rsidR="00130070">
          <w:rPr>
            <w:noProof/>
            <w:webHidden/>
          </w:rPr>
        </w:r>
        <w:r w:rsidR="00130070">
          <w:rPr>
            <w:noProof/>
            <w:webHidden/>
          </w:rPr>
          <w:fldChar w:fldCharType="separate"/>
        </w:r>
        <w:r w:rsidR="00130070">
          <w:rPr>
            <w:noProof/>
            <w:webHidden/>
          </w:rPr>
          <w:t>4</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09" w:history="1">
        <w:r w:rsidR="00130070" w:rsidRPr="00026394">
          <w:rPr>
            <w:rStyle w:val="Hyperlnk"/>
            <w:noProof/>
          </w:rPr>
          <w:t>A.6</w:t>
        </w:r>
        <w:r w:rsidR="00130070">
          <w:rPr>
            <w:rFonts w:asciiTheme="minorHAnsi" w:eastAsiaTheme="minorEastAsia" w:hAnsiTheme="minorHAnsi" w:cstheme="minorBidi"/>
            <w:noProof/>
            <w:sz w:val="22"/>
            <w:szCs w:val="22"/>
          </w:rPr>
          <w:tab/>
        </w:r>
        <w:r w:rsidR="00130070" w:rsidRPr="00026394">
          <w:rPr>
            <w:rStyle w:val="Hyperlnk"/>
            <w:noProof/>
          </w:rPr>
          <w:t>Uppgiftsskyldighet</w:t>
        </w:r>
        <w:r w:rsidR="00130070">
          <w:rPr>
            <w:noProof/>
            <w:webHidden/>
          </w:rPr>
          <w:tab/>
        </w:r>
        <w:r w:rsidR="00130070">
          <w:rPr>
            <w:noProof/>
            <w:webHidden/>
          </w:rPr>
          <w:fldChar w:fldCharType="begin"/>
        </w:r>
        <w:r w:rsidR="00130070">
          <w:rPr>
            <w:noProof/>
            <w:webHidden/>
          </w:rPr>
          <w:instrText xml:space="preserve"> PAGEREF _Toc337724809 \h </w:instrText>
        </w:r>
        <w:r w:rsidR="00130070">
          <w:rPr>
            <w:noProof/>
            <w:webHidden/>
          </w:rPr>
        </w:r>
        <w:r w:rsidR="00130070">
          <w:rPr>
            <w:noProof/>
            <w:webHidden/>
          </w:rPr>
          <w:fldChar w:fldCharType="separate"/>
        </w:r>
        <w:r w:rsidR="00130070">
          <w:rPr>
            <w:noProof/>
            <w:webHidden/>
          </w:rPr>
          <w:t>5</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0" w:history="1">
        <w:r w:rsidR="00130070" w:rsidRPr="00026394">
          <w:rPr>
            <w:rStyle w:val="Hyperlnk"/>
            <w:noProof/>
          </w:rPr>
          <w:t>A.7</w:t>
        </w:r>
        <w:r w:rsidR="00130070">
          <w:rPr>
            <w:rFonts w:asciiTheme="minorHAnsi" w:eastAsiaTheme="minorEastAsia" w:hAnsiTheme="minorHAnsi" w:cstheme="minorBidi"/>
            <w:noProof/>
            <w:sz w:val="22"/>
            <w:szCs w:val="22"/>
          </w:rPr>
          <w:tab/>
        </w:r>
        <w:r w:rsidR="00130070" w:rsidRPr="00026394">
          <w:rPr>
            <w:rStyle w:val="Hyperlnk"/>
            <w:noProof/>
          </w:rPr>
          <w:t>Sekretess och regler för behandling av personuppgifter</w:t>
        </w:r>
        <w:r w:rsidR="00130070">
          <w:rPr>
            <w:noProof/>
            <w:webHidden/>
          </w:rPr>
          <w:tab/>
        </w:r>
        <w:r w:rsidR="00130070">
          <w:rPr>
            <w:noProof/>
            <w:webHidden/>
          </w:rPr>
          <w:fldChar w:fldCharType="begin"/>
        </w:r>
        <w:r w:rsidR="00130070">
          <w:rPr>
            <w:noProof/>
            <w:webHidden/>
          </w:rPr>
          <w:instrText xml:space="preserve"> PAGEREF _Toc337724810 \h </w:instrText>
        </w:r>
        <w:r w:rsidR="00130070">
          <w:rPr>
            <w:noProof/>
            <w:webHidden/>
          </w:rPr>
        </w:r>
        <w:r w:rsidR="00130070">
          <w:rPr>
            <w:noProof/>
            <w:webHidden/>
          </w:rPr>
          <w:fldChar w:fldCharType="separate"/>
        </w:r>
        <w:r w:rsidR="00130070">
          <w:rPr>
            <w:noProof/>
            <w:webHidden/>
          </w:rPr>
          <w:t>5</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1" w:history="1">
        <w:r w:rsidR="00130070" w:rsidRPr="00026394">
          <w:rPr>
            <w:rStyle w:val="Hyperlnk"/>
            <w:noProof/>
          </w:rPr>
          <w:t>A.8</w:t>
        </w:r>
        <w:r w:rsidR="00130070">
          <w:rPr>
            <w:rFonts w:asciiTheme="minorHAnsi" w:eastAsiaTheme="minorEastAsia" w:hAnsiTheme="minorHAnsi" w:cstheme="minorBidi"/>
            <w:noProof/>
            <w:sz w:val="22"/>
            <w:szCs w:val="22"/>
          </w:rPr>
          <w:tab/>
        </w:r>
        <w:r w:rsidR="00130070" w:rsidRPr="00026394">
          <w:rPr>
            <w:rStyle w:val="Hyperlnk"/>
            <w:noProof/>
          </w:rPr>
          <w:t>Gallringsföreskrifter</w:t>
        </w:r>
        <w:r w:rsidR="00130070">
          <w:rPr>
            <w:noProof/>
            <w:webHidden/>
          </w:rPr>
          <w:tab/>
        </w:r>
        <w:r w:rsidR="00130070">
          <w:rPr>
            <w:noProof/>
            <w:webHidden/>
          </w:rPr>
          <w:fldChar w:fldCharType="begin"/>
        </w:r>
        <w:r w:rsidR="00130070">
          <w:rPr>
            <w:noProof/>
            <w:webHidden/>
          </w:rPr>
          <w:instrText xml:space="preserve"> PAGEREF _Toc337724811 \h </w:instrText>
        </w:r>
        <w:r w:rsidR="00130070">
          <w:rPr>
            <w:noProof/>
            <w:webHidden/>
          </w:rPr>
        </w:r>
        <w:r w:rsidR="00130070">
          <w:rPr>
            <w:noProof/>
            <w:webHidden/>
          </w:rPr>
          <w:fldChar w:fldCharType="separate"/>
        </w:r>
        <w:r w:rsidR="00130070">
          <w:rPr>
            <w:noProof/>
            <w:webHidden/>
          </w:rPr>
          <w:t>5</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2" w:history="1">
        <w:r w:rsidR="00130070" w:rsidRPr="00026394">
          <w:rPr>
            <w:rStyle w:val="Hyperlnk"/>
            <w:noProof/>
          </w:rPr>
          <w:t>A.9</w:t>
        </w:r>
        <w:r w:rsidR="00130070">
          <w:rPr>
            <w:rFonts w:asciiTheme="minorHAnsi" w:eastAsiaTheme="minorEastAsia" w:hAnsiTheme="minorHAnsi" w:cstheme="minorBidi"/>
            <w:noProof/>
            <w:sz w:val="22"/>
            <w:szCs w:val="22"/>
          </w:rPr>
          <w:tab/>
        </w:r>
        <w:r w:rsidR="00130070" w:rsidRPr="00026394">
          <w:rPr>
            <w:rStyle w:val="Hyperlnk"/>
            <w:noProof/>
          </w:rPr>
          <w:t>EU-reglering</w:t>
        </w:r>
        <w:r w:rsidR="00130070">
          <w:rPr>
            <w:noProof/>
            <w:webHidden/>
          </w:rPr>
          <w:tab/>
        </w:r>
        <w:r w:rsidR="00130070">
          <w:rPr>
            <w:noProof/>
            <w:webHidden/>
          </w:rPr>
          <w:fldChar w:fldCharType="begin"/>
        </w:r>
        <w:r w:rsidR="00130070">
          <w:rPr>
            <w:noProof/>
            <w:webHidden/>
          </w:rPr>
          <w:instrText xml:space="preserve"> PAGEREF _Toc337724812 \h </w:instrText>
        </w:r>
        <w:r w:rsidR="00130070">
          <w:rPr>
            <w:noProof/>
            <w:webHidden/>
          </w:rPr>
        </w:r>
        <w:r w:rsidR="00130070">
          <w:rPr>
            <w:noProof/>
            <w:webHidden/>
          </w:rPr>
          <w:fldChar w:fldCharType="separate"/>
        </w:r>
        <w:r w:rsidR="00130070">
          <w:rPr>
            <w:noProof/>
            <w:webHidden/>
          </w:rPr>
          <w:t>5</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3" w:history="1">
        <w:r w:rsidR="00130070" w:rsidRPr="00026394">
          <w:rPr>
            <w:rStyle w:val="Hyperlnk"/>
            <w:noProof/>
          </w:rPr>
          <w:t>A.10</w:t>
        </w:r>
        <w:r w:rsidR="00130070">
          <w:rPr>
            <w:rFonts w:asciiTheme="minorHAnsi" w:eastAsiaTheme="minorEastAsia" w:hAnsiTheme="minorHAnsi" w:cstheme="minorBidi"/>
            <w:noProof/>
            <w:sz w:val="22"/>
            <w:szCs w:val="22"/>
          </w:rPr>
          <w:tab/>
        </w:r>
        <w:r w:rsidR="00130070" w:rsidRPr="00026394">
          <w:rPr>
            <w:rStyle w:val="Hyperlnk"/>
            <w:noProof/>
          </w:rPr>
          <w:t>Syfte och historik</w:t>
        </w:r>
        <w:r w:rsidR="00130070">
          <w:rPr>
            <w:noProof/>
            <w:webHidden/>
          </w:rPr>
          <w:tab/>
        </w:r>
        <w:r w:rsidR="00130070">
          <w:rPr>
            <w:noProof/>
            <w:webHidden/>
          </w:rPr>
          <w:fldChar w:fldCharType="begin"/>
        </w:r>
        <w:r w:rsidR="00130070">
          <w:rPr>
            <w:noProof/>
            <w:webHidden/>
          </w:rPr>
          <w:instrText xml:space="preserve"> PAGEREF _Toc337724813 \h </w:instrText>
        </w:r>
        <w:r w:rsidR="00130070">
          <w:rPr>
            <w:noProof/>
            <w:webHidden/>
          </w:rPr>
        </w:r>
        <w:r w:rsidR="00130070">
          <w:rPr>
            <w:noProof/>
            <w:webHidden/>
          </w:rPr>
          <w:fldChar w:fldCharType="separate"/>
        </w:r>
        <w:r w:rsidR="00130070">
          <w:rPr>
            <w:noProof/>
            <w:webHidden/>
          </w:rPr>
          <w:t>5</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4" w:history="1">
        <w:r w:rsidR="00130070" w:rsidRPr="00026394">
          <w:rPr>
            <w:rStyle w:val="Hyperlnk"/>
            <w:noProof/>
          </w:rPr>
          <w:t>A.11</w:t>
        </w:r>
        <w:r w:rsidR="00130070">
          <w:rPr>
            <w:rFonts w:asciiTheme="minorHAnsi" w:eastAsiaTheme="minorEastAsia" w:hAnsiTheme="minorHAnsi" w:cstheme="minorBidi"/>
            <w:noProof/>
            <w:sz w:val="22"/>
            <w:szCs w:val="22"/>
          </w:rPr>
          <w:tab/>
        </w:r>
        <w:r w:rsidR="00130070" w:rsidRPr="00026394">
          <w:rPr>
            <w:rStyle w:val="Hyperlnk"/>
            <w:noProof/>
          </w:rPr>
          <w:t>Statistikanvändning</w:t>
        </w:r>
        <w:r w:rsidR="00130070">
          <w:rPr>
            <w:noProof/>
            <w:webHidden/>
          </w:rPr>
          <w:tab/>
        </w:r>
        <w:r w:rsidR="00130070">
          <w:rPr>
            <w:noProof/>
            <w:webHidden/>
          </w:rPr>
          <w:fldChar w:fldCharType="begin"/>
        </w:r>
        <w:r w:rsidR="00130070">
          <w:rPr>
            <w:noProof/>
            <w:webHidden/>
          </w:rPr>
          <w:instrText xml:space="preserve"> PAGEREF _Toc337724814 \h </w:instrText>
        </w:r>
        <w:r w:rsidR="00130070">
          <w:rPr>
            <w:noProof/>
            <w:webHidden/>
          </w:rPr>
        </w:r>
        <w:r w:rsidR="00130070">
          <w:rPr>
            <w:noProof/>
            <w:webHidden/>
          </w:rPr>
          <w:fldChar w:fldCharType="separate"/>
        </w:r>
        <w:r w:rsidR="00130070">
          <w:rPr>
            <w:noProof/>
            <w:webHidden/>
          </w:rPr>
          <w:t>6</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5" w:history="1">
        <w:r w:rsidR="00130070" w:rsidRPr="00026394">
          <w:rPr>
            <w:rStyle w:val="Hyperlnk"/>
            <w:noProof/>
          </w:rPr>
          <w:t>A.12</w:t>
        </w:r>
        <w:r w:rsidR="00130070">
          <w:rPr>
            <w:rFonts w:asciiTheme="minorHAnsi" w:eastAsiaTheme="minorEastAsia" w:hAnsiTheme="minorHAnsi" w:cstheme="minorBidi"/>
            <w:noProof/>
            <w:sz w:val="22"/>
            <w:szCs w:val="22"/>
          </w:rPr>
          <w:tab/>
        </w:r>
        <w:r w:rsidR="00130070" w:rsidRPr="00026394">
          <w:rPr>
            <w:rStyle w:val="Hyperlnk"/>
            <w:noProof/>
          </w:rPr>
          <w:t>Upplägg och genomförande</w:t>
        </w:r>
        <w:r w:rsidR="00130070">
          <w:rPr>
            <w:noProof/>
            <w:webHidden/>
          </w:rPr>
          <w:tab/>
        </w:r>
        <w:r w:rsidR="00130070">
          <w:rPr>
            <w:noProof/>
            <w:webHidden/>
          </w:rPr>
          <w:fldChar w:fldCharType="begin"/>
        </w:r>
        <w:r w:rsidR="00130070">
          <w:rPr>
            <w:noProof/>
            <w:webHidden/>
          </w:rPr>
          <w:instrText xml:space="preserve"> PAGEREF _Toc337724815 \h </w:instrText>
        </w:r>
        <w:r w:rsidR="00130070">
          <w:rPr>
            <w:noProof/>
            <w:webHidden/>
          </w:rPr>
        </w:r>
        <w:r w:rsidR="00130070">
          <w:rPr>
            <w:noProof/>
            <w:webHidden/>
          </w:rPr>
          <w:fldChar w:fldCharType="separate"/>
        </w:r>
        <w:r w:rsidR="00130070">
          <w:rPr>
            <w:noProof/>
            <w:webHidden/>
          </w:rPr>
          <w:t>7</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6" w:history="1">
        <w:r w:rsidR="00130070" w:rsidRPr="00026394">
          <w:rPr>
            <w:rStyle w:val="Hyperlnk"/>
            <w:noProof/>
          </w:rPr>
          <w:t>A.13</w:t>
        </w:r>
        <w:r w:rsidR="00130070">
          <w:rPr>
            <w:rFonts w:asciiTheme="minorHAnsi" w:eastAsiaTheme="minorEastAsia" w:hAnsiTheme="minorHAnsi" w:cstheme="minorBidi"/>
            <w:noProof/>
            <w:sz w:val="22"/>
            <w:szCs w:val="22"/>
          </w:rPr>
          <w:tab/>
        </w:r>
        <w:r w:rsidR="00130070" w:rsidRPr="00026394">
          <w:rPr>
            <w:rStyle w:val="Hyperlnk"/>
            <w:noProof/>
          </w:rPr>
          <w:t>Internationell rapportering</w:t>
        </w:r>
        <w:r w:rsidR="00130070">
          <w:rPr>
            <w:noProof/>
            <w:webHidden/>
          </w:rPr>
          <w:tab/>
        </w:r>
        <w:r w:rsidR="00130070">
          <w:rPr>
            <w:noProof/>
            <w:webHidden/>
          </w:rPr>
          <w:fldChar w:fldCharType="begin"/>
        </w:r>
        <w:r w:rsidR="00130070">
          <w:rPr>
            <w:noProof/>
            <w:webHidden/>
          </w:rPr>
          <w:instrText xml:space="preserve"> PAGEREF _Toc337724816 \h </w:instrText>
        </w:r>
        <w:r w:rsidR="00130070">
          <w:rPr>
            <w:noProof/>
            <w:webHidden/>
          </w:rPr>
        </w:r>
        <w:r w:rsidR="00130070">
          <w:rPr>
            <w:noProof/>
            <w:webHidden/>
          </w:rPr>
          <w:fldChar w:fldCharType="separate"/>
        </w:r>
        <w:r w:rsidR="00130070">
          <w:rPr>
            <w:noProof/>
            <w:webHidden/>
          </w:rPr>
          <w:t>7</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7" w:history="1">
        <w:r w:rsidR="00130070" w:rsidRPr="00026394">
          <w:rPr>
            <w:rStyle w:val="Hyperlnk"/>
            <w:noProof/>
          </w:rPr>
          <w:t>A.14</w:t>
        </w:r>
        <w:r w:rsidR="00130070">
          <w:rPr>
            <w:rFonts w:asciiTheme="minorHAnsi" w:eastAsiaTheme="minorEastAsia" w:hAnsiTheme="minorHAnsi" w:cstheme="minorBidi"/>
            <w:noProof/>
            <w:sz w:val="22"/>
            <w:szCs w:val="22"/>
          </w:rPr>
          <w:tab/>
        </w:r>
        <w:r w:rsidR="00130070" w:rsidRPr="00026394">
          <w:rPr>
            <w:rStyle w:val="Hyperlnk"/>
            <w:noProof/>
          </w:rPr>
          <w:t>Planerade förändringar i kommande undersökningar</w:t>
        </w:r>
        <w:r w:rsidR="00130070">
          <w:rPr>
            <w:noProof/>
            <w:webHidden/>
          </w:rPr>
          <w:tab/>
        </w:r>
        <w:r w:rsidR="00130070">
          <w:rPr>
            <w:noProof/>
            <w:webHidden/>
          </w:rPr>
          <w:fldChar w:fldCharType="begin"/>
        </w:r>
        <w:r w:rsidR="00130070">
          <w:rPr>
            <w:noProof/>
            <w:webHidden/>
          </w:rPr>
          <w:instrText xml:space="preserve"> PAGEREF _Toc337724817 \h </w:instrText>
        </w:r>
        <w:r w:rsidR="00130070">
          <w:rPr>
            <w:noProof/>
            <w:webHidden/>
          </w:rPr>
        </w:r>
        <w:r w:rsidR="00130070">
          <w:rPr>
            <w:noProof/>
            <w:webHidden/>
          </w:rPr>
          <w:fldChar w:fldCharType="separate"/>
        </w:r>
        <w:r w:rsidR="00130070">
          <w:rPr>
            <w:noProof/>
            <w:webHidden/>
          </w:rPr>
          <w:t>7</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18" w:history="1">
        <w:r w:rsidR="00130070" w:rsidRPr="00026394">
          <w:rPr>
            <w:rStyle w:val="Hyperlnk"/>
            <w:noProof/>
          </w:rPr>
          <w:t>B</w:t>
        </w:r>
        <w:r w:rsidR="00130070">
          <w:rPr>
            <w:rFonts w:asciiTheme="minorHAnsi" w:eastAsiaTheme="minorEastAsia" w:hAnsiTheme="minorHAnsi" w:cstheme="minorBidi"/>
            <w:b w:val="0"/>
            <w:noProof/>
            <w:sz w:val="22"/>
            <w:szCs w:val="22"/>
          </w:rPr>
          <w:tab/>
        </w:r>
        <w:r w:rsidR="00130070" w:rsidRPr="00026394">
          <w:rPr>
            <w:rStyle w:val="Hyperlnk"/>
            <w:noProof/>
          </w:rPr>
          <w:t>Kvalitetsdeklaration</w:t>
        </w:r>
        <w:r w:rsidR="00130070">
          <w:rPr>
            <w:noProof/>
            <w:webHidden/>
          </w:rPr>
          <w:tab/>
        </w:r>
        <w:r w:rsidR="00130070">
          <w:rPr>
            <w:noProof/>
            <w:webHidden/>
          </w:rPr>
          <w:fldChar w:fldCharType="begin"/>
        </w:r>
        <w:r w:rsidR="00130070">
          <w:rPr>
            <w:noProof/>
            <w:webHidden/>
          </w:rPr>
          <w:instrText xml:space="preserve"> PAGEREF _Toc337724818 \h </w:instrText>
        </w:r>
        <w:r w:rsidR="00130070">
          <w:rPr>
            <w:noProof/>
            <w:webHidden/>
          </w:rPr>
        </w:r>
        <w:r w:rsidR="00130070">
          <w:rPr>
            <w:noProof/>
            <w:webHidden/>
          </w:rPr>
          <w:fldChar w:fldCharType="separate"/>
        </w:r>
        <w:r w:rsidR="00130070">
          <w:rPr>
            <w:noProof/>
            <w:webHidden/>
          </w:rPr>
          <w:t>8</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19" w:history="1">
        <w:r w:rsidR="00130070" w:rsidRPr="00026394">
          <w:rPr>
            <w:rStyle w:val="Hyperlnk"/>
            <w:noProof/>
          </w:rPr>
          <w:t>B.0</w:t>
        </w:r>
        <w:r w:rsidR="00130070">
          <w:rPr>
            <w:rFonts w:asciiTheme="minorHAnsi" w:eastAsiaTheme="minorEastAsia" w:hAnsiTheme="minorHAnsi" w:cstheme="minorBidi"/>
            <w:noProof/>
            <w:sz w:val="22"/>
            <w:szCs w:val="22"/>
          </w:rPr>
          <w:tab/>
        </w:r>
        <w:r w:rsidR="00130070" w:rsidRPr="00026394">
          <w:rPr>
            <w:rStyle w:val="Hyperlnk"/>
            <w:noProof/>
          </w:rPr>
          <w:t>Inledning</w:t>
        </w:r>
        <w:r w:rsidR="00130070">
          <w:rPr>
            <w:noProof/>
            <w:webHidden/>
          </w:rPr>
          <w:tab/>
        </w:r>
        <w:r w:rsidR="00130070">
          <w:rPr>
            <w:noProof/>
            <w:webHidden/>
          </w:rPr>
          <w:fldChar w:fldCharType="begin"/>
        </w:r>
        <w:r w:rsidR="00130070">
          <w:rPr>
            <w:noProof/>
            <w:webHidden/>
          </w:rPr>
          <w:instrText xml:space="preserve"> PAGEREF _Toc337724819 \h </w:instrText>
        </w:r>
        <w:r w:rsidR="00130070">
          <w:rPr>
            <w:noProof/>
            <w:webHidden/>
          </w:rPr>
        </w:r>
        <w:r w:rsidR="00130070">
          <w:rPr>
            <w:noProof/>
            <w:webHidden/>
          </w:rPr>
          <w:fldChar w:fldCharType="separate"/>
        </w:r>
        <w:r w:rsidR="00130070">
          <w:rPr>
            <w:noProof/>
            <w:webHidden/>
          </w:rPr>
          <w:t>8</w:t>
        </w:r>
        <w:r w:rsidR="00130070">
          <w:rPr>
            <w:noProof/>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20" w:history="1">
        <w:r w:rsidR="00130070" w:rsidRPr="00026394">
          <w:rPr>
            <w:rStyle w:val="Hyperlnk"/>
            <w:noProof/>
          </w:rPr>
          <w:t>B.1</w:t>
        </w:r>
        <w:r w:rsidR="00130070">
          <w:rPr>
            <w:rFonts w:asciiTheme="minorHAnsi" w:eastAsiaTheme="minorEastAsia" w:hAnsiTheme="minorHAnsi" w:cstheme="minorBidi"/>
            <w:noProof/>
            <w:sz w:val="22"/>
            <w:szCs w:val="22"/>
          </w:rPr>
          <w:tab/>
        </w:r>
        <w:r w:rsidR="00130070" w:rsidRPr="00026394">
          <w:rPr>
            <w:rStyle w:val="Hyperlnk"/>
            <w:noProof/>
          </w:rPr>
          <w:t>Statistikens innehåll</w:t>
        </w:r>
        <w:r w:rsidR="00130070">
          <w:rPr>
            <w:noProof/>
            <w:webHidden/>
          </w:rPr>
          <w:tab/>
        </w:r>
        <w:r w:rsidR="00130070">
          <w:rPr>
            <w:noProof/>
            <w:webHidden/>
          </w:rPr>
          <w:fldChar w:fldCharType="begin"/>
        </w:r>
        <w:r w:rsidR="00130070">
          <w:rPr>
            <w:noProof/>
            <w:webHidden/>
          </w:rPr>
          <w:instrText xml:space="preserve"> PAGEREF _Toc337724820 \h </w:instrText>
        </w:r>
        <w:r w:rsidR="00130070">
          <w:rPr>
            <w:noProof/>
            <w:webHidden/>
          </w:rPr>
        </w:r>
        <w:r w:rsidR="00130070">
          <w:rPr>
            <w:noProof/>
            <w:webHidden/>
          </w:rPr>
          <w:fldChar w:fldCharType="separate"/>
        </w:r>
        <w:r w:rsidR="00130070">
          <w:rPr>
            <w:noProof/>
            <w:webHidden/>
          </w:rPr>
          <w:t>8</w:t>
        </w:r>
        <w:r w:rsidR="00130070">
          <w:rPr>
            <w:noProof/>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1" w:history="1">
        <w:r w:rsidR="00130070" w:rsidRPr="00026394">
          <w:rPr>
            <w:rStyle w:val="Hyperlnk"/>
          </w:rPr>
          <w:t>1.1</w:t>
        </w:r>
        <w:r w:rsidR="00130070">
          <w:rPr>
            <w:rFonts w:asciiTheme="minorHAnsi" w:eastAsiaTheme="minorEastAsia" w:hAnsiTheme="minorHAnsi" w:cstheme="minorBidi"/>
            <w:sz w:val="22"/>
            <w:szCs w:val="22"/>
          </w:rPr>
          <w:tab/>
        </w:r>
        <w:r w:rsidR="00130070" w:rsidRPr="00026394">
          <w:rPr>
            <w:rStyle w:val="Hyperlnk"/>
          </w:rPr>
          <w:t>Statistiska målstorheter</w:t>
        </w:r>
        <w:r w:rsidR="00130070">
          <w:rPr>
            <w:webHidden/>
          </w:rPr>
          <w:tab/>
        </w:r>
        <w:r w:rsidR="00130070">
          <w:rPr>
            <w:webHidden/>
          </w:rPr>
          <w:fldChar w:fldCharType="begin"/>
        </w:r>
        <w:r w:rsidR="00130070">
          <w:rPr>
            <w:webHidden/>
          </w:rPr>
          <w:instrText xml:space="preserve"> PAGEREF _Toc337724821 \h </w:instrText>
        </w:r>
        <w:r w:rsidR="00130070">
          <w:rPr>
            <w:webHidden/>
          </w:rPr>
        </w:r>
        <w:r w:rsidR="00130070">
          <w:rPr>
            <w:webHidden/>
          </w:rPr>
          <w:fldChar w:fldCharType="separate"/>
        </w:r>
        <w:r w:rsidR="00130070">
          <w:rPr>
            <w:webHidden/>
          </w:rPr>
          <w:t>8</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2" w:history="1">
        <w:r w:rsidR="00130070" w:rsidRPr="00026394">
          <w:rPr>
            <w:rStyle w:val="Hyperlnk"/>
          </w:rPr>
          <w:t>1.2</w:t>
        </w:r>
        <w:r w:rsidR="00130070">
          <w:rPr>
            <w:rFonts w:asciiTheme="minorHAnsi" w:eastAsiaTheme="minorEastAsia" w:hAnsiTheme="minorHAnsi" w:cstheme="minorBidi"/>
            <w:sz w:val="22"/>
            <w:szCs w:val="22"/>
          </w:rPr>
          <w:tab/>
        </w:r>
        <w:r w:rsidR="00130070" w:rsidRPr="00026394">
          <w:rPr>
            <w:rStyle w:val="Hyperlnk"/>
          </w:rPr>
          <w:t>Fullständighet</w:t>
        </w:r>
        <w:r w:rsidR="00130070">
          <w:rPr>
            <w:webHidden/>
          </w:rPr>
          <w:tab/>
        </w:r>
        <w:r w:rsidR="00130070">
          <w:rPr>
            <w:webHidden/>
          </w:rPr>
          <w:fldChar w:fldCharType="begin"/>
        </w:r>
        <w:r w:rsidR="00130070">
          <w:rPr>
            <w:webHidden/>
          </w:rPr>
          <w:instrText xml:space="preserve"> PAGEREF _Toc337724822 \h </w:instrText>
        </w:r>
        <w:r w:rsidR="00130070">
          <w:rPr>
            <w:webHidden/>
          </w:rPr>
        </w:r>
        <w:r w:rsidR="00130070">
          <w:rPr>
            <w:webHidden/>
          </w:rPr>
          <w:fldChar w:fldCharType="separate"/>
        </w:r>
        <w:r w:rsidR="00130070">
          <w:rPr>
            <w:webHidden/>
          </w:rPr>
          <w:t>12</w:t>
        </w:r>
        <w:r w:rsidR="00130070">
          <w:rPr>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23" w:history="1">
        <w:r w:rsidR="00130070" w:rsidRPr="00026394">
          <w:rPr>
            <w:rStyle w:val="Hyperlnk"/>
            <w:noProof/>
          </w:rPr>
          <w:t>B.2</w:t>
        </w:r>
        <w:r w:rsidR="00130070">
          <w:rPr>
            <w:rFonts w:asciiTheme="minorHAnsi" w:eastAsiaTheme="minorEastAsia" w:hAnsiTheme="minorHAnsi" w:cstheme="minorBidi"/>
            <w:noProof/>
            <w:sz w:val="22"/>
            <w:szCs w:val="22"/>
          </w:rPr>
          <w:tab/>
        </w:r>
        <w:r w:rsidR="00130070" w:rsidRPr="00026394">
          <w:rPr>
            <w:rStyle w:val="Hyperlnk"/>
            <w:noProof/>
          </w:rPr>
          <w:t>Statistikens tillförlitlighet</w:t>
        </w:r>
        <w:r w:rsidR="00130070">
          <w:rPr>
            <w:noProof/>
            <w:webHidden/>
          </w:rPr>
          <w:tab/>
        </w:r>
        <w:r w:rsidR="00130070">
          <w:rPr>
            <w:noProof/>
            <w:webHidden/>
          </w:rPr>
          <w:fldChar w:fldCharType="begin"/>
        </w:r>
        <w:r w:rsidR="00130070">
          <w:rPr>
            <w:noProof/>
            <w:webHidden/>
          </w:rPr>
          <w:instrText xml:space="preserve"> PAGEREF _Toc337724823 \h </w:instrText>
        </w:r>
        <w:r w:rsidR="00130070">
          <w:rPr>
            <w:noProof/>
            <w:webHidden/>
          </w:rPr>
        </w:r>
        <w:r w:rsidR="00130070">
          <w:rPr>
            <w:noProof/>
            <w:webHidden/>
          </w:rPr>
          <w:fldChar w:fldCharType="separate"/>
        </w:r>
        <w:r w:rsidR="00130070">
          <w:rPr>
            <w:noProof/>
            <w:webHidden/>
          </w:rPr>
          <w:t>13</w:t>
        </w:r>
        <w:r w:rsidR="00130070">
          <w:rPr>
            <w:noProof/>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4" w:history="1">
        <w:r w:rsidR="00130070" w:rsidRPr="00026394">
          <w:rPr>
            <w:rStyle w:val="Hyperlnk"/>
          </w:rPr>
          <w:t>2.1</w:t>
        </w:r>
        <w:r w:rsidR="00130070">
          <w:rPr>
            <w:rFonts w:asciiTheme="minorHAnsi" w:eastAsiaTheme="minorEastAsia" w:hAnsiTheme="minorHAnsi" w:cstheme="minorBidi"/>
            <w:sz w:val="22"/>
            <w:szCs w:val="22"/>
          </w:rPr>
          <w:tab/>
        </w:r>
        <w:r w:rsidR="00130070" w:rsidRPr="00026394">
          <w:rPr>
            <w:rStyle w:val="Hyperlnk"/>
          </w:rPr>
          <w:t>Tillförlitlighet totalt</w:t>
        </w:r>
        <w:r w:rsidR="00130070">
          <w:rPr>
            <w:webHidden/>
          </w:rPr>
          <w:tab/>
        </w:r>
        <w:r w:rsidR="00130070">
          <w:rPr>
            <w:webHidden/>
          </w:rPr>
          <w:fldChar w:fldCharType="begin"/>
        </w:r>
        <w:r w:rsidR="00130070">
          <w:rPr>
            <w:webHidden/>
          </w:rPr>
          <w:instrText xml:space="preserve"> PAGEREF _Toc337724824 \h </w:instrText>
        </w:r>
        <w:r w:rsidR="00130070">
          <w:rPr>
            <w:webHidden/>
          </w:rPr>
        </w:r>
        <w:r w:rsidR="00130070">
          <w:rPr>
            <w:webHidden/>
          </w:rPr>
          <w:fldChar w:fldCharType="separate"/>
        </w:r>
        <w:r w:rsidR="00130070">
          <w:rPr>
            <w:webHidden/>
          </w:rPr>
          <w:t>13</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5" w:history="1">
        <w:r w:rsidR="00130070" w:rsidRPr="00026394">
          <w:rPr>
            <w:rStyle w:val="Hyperlnk"/>
          </w:rPr>
          <w:t>2.2</w:t>
        </w:r>
        <w:r w:rsidR="00130070">
          <w:rPr>
            <w:rFonts w:asciiTheme="minorHAnsi" w:eastAsiaTheme="minorEastAsia" w:hAnsiTheme="minorHAnsi" w:cstheme="minorBidi"/>
            <w:sz w:val="22"/>
            <w:szCs w:val="22"/>
          </w:rPr>
          <w:tab/>
        </w:r>
        <w:r w:rsidR="00130070" w:rsidRPr="00026394">
          <w:rPr>
            <w:rStyle w:val="Hyperlnk"/>
          </w:rPr>
          <w:t>Osäkerhetskällor</w:t>
        </w:r>
        <w:r w:rsidR="00130070">
          <w:rPr>
            <w:webHidden/>
          </w:rPr>
          <w:tab/>
        </w:r>
        <w:r w:rsidR="00130070">
          <w:rPr>
            <w:webHidden/>
          </w:rPr>
          <w:fldChar w:fldCharType="begin"/>
        </w:r>
        <w:r w:rsidR="00130070">
          <w:rPr>
            <w:webHidden/>
          </w:rPr>
          <w:instrText xml:space="preserve"> PAGEREF _Toc337724825 \h </w:instrText>
        </w:r>
        <w:r w:rsidR="00130070">
          <w:rPr>
            <w:webHidden/>
          </w:rPr>
        </w:r>
        <w:r w:rsidR="00130070">
          <w:rPr>
            <w:webHidden/>
          </w:rPr>
          <w:fldChar w:fldCharType="separate"/>
        </w:r>
        <w:r w:rsidR="00130070">
          <w:rPr>
            <w:webHidden/>
          </w:rPr>
          <w:t>14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6" w:history="1">
        <w:r w:rsidR="00130070" w:rsidRPr="00026394">
          <w:rPr>
            <w:rStyle w:val="Hyperlnk"/>
          </w:rPr>
          <w:t>2.3</w:t>
        </w:r>
        <w:r w:rsidR="00130070">
          <w:rPr>
            <w:rFonts w:asciiTheme="minorHAnsi" w:eastAsiaTheme="minorEastAsia" w:hAnsiTheme="minorHAnsi" w:cstheme="minorBidi"/>
            <w:sz w:val="22"/>
            <w:szCs w:val="22"/>
          </w:rPr>
          <w:tab/>
        </w:r>
        <w:r w:rsidR="00130070" w:rsidRPr="00026394">
          <w:rPr>
            <w:rStyle w:val="Hyperlnk"/>
          </w:rPr>
          <w:t>Redovisning av osäkerhetsmått</w:t>
        </w:r>
        <w:r w:rsidR="00130070">
          <w:rPr>
            <w:webHidden/>
          </w:rPr>
          <w:tab/>
        </w:r>
        <w:r w:rsidR="00130070">
          <w:rPr>
            <w:webHidden/>
          </w:rPr>
          <w:fldChar w:fldCharType="begin"/>
        </w:r>
        <w:r w:rsidR="00130070">
          <w:rPr>
            <w:webHidden/>
          </w:rPr>
          <w:instrText xml:space="preserve"> PAGEREF _Toc337724826 \h </w:instrText>
        </w:r>
        <w:r w:rsidR="00130070">
          <w:rPr>
            <w:webHidden/>
          </w:rPr>
        </w:r>
        <w:r w:rsidR="00130070">
          <w:rPr>
            <w:webHidden/>
          </w:rPr>
          <w:fldChar w:fldCharType="separate"/>
        </w:r>
        <w:r w:rsidR="00130070">
          <w:rPr>
            <w:webHidden/>
          </w:rPr>
          <w:t>53</w:t>
        </w:r>
        <w:r w:rsidR="00130070">
          <w:rPr>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27" w:history="1">
        <w:r w:rsidR="00130070" w:rsidRPr="00026394">
          <w:rPr>
            <w:rStyle w:val="Hyperlnk"/>
            <w:noProof/>
          </w:rPr>
          <w:t>B.3</w:t>
        </w:r>
        <w:r w:rsidR="00130070">
          <w:rPr>
            <w:rFonts w:asciiTheme="minorHAnsi" w:eastAsiaTheme="minorEastAsia" w:hAnsiTheme="minorHAnsi" w:cstheme="minorBidi"/>
            <w:noProof/>
            <w:sz w:val="22"/>
            <w:szCs w:val="22"/>
          </w:rPr>
          <w:tab/>
        </w:r>
        <w:r w:rsidR="00130070" w:rsidRPr="00026394">
          <w:rPr>
            <w:rStyle w:val="Hyperlnk"/>
            <w:noProof/>
          </w:rPr>
          <w:t>Statistikens aktualitet</w:t>
        </w:r>
        <w:r w:rsidR="00130070">
          <w:rPr>
            <w:noProof/>
            <w:webHidden/>
          </w:rPr>
          <w:tab/>
        </w:r>
        <w:r w:rsidR="00130070">
          <w:rPr>
            <w:noProof/>
            <w:webHidden/>
          </w:rPr>
          <w:fldChar w:fldCharType="begin"/>
        </w:r>
        <w:r w:rsidR="00130070">
          <w:rPr>
            <w:noProof/>
            <w:webHidden/>
          </w:rPr>
          <w:instrText xml:space="preserve"> PAGEREF _Toc337724827 \h </w:instrText>
        </w:r>
        <w:r w:rsidR="00130070">
          <w:rPr>
            <w:noProof/>
            <w:webHidden/>
          </w:rPr>
        </w:r>
        <w:r w:rsidR="00130070">
          <w:rPr>
            <w:noProof/>
            <w:webHidden/>
          </w:rPr>
          <w:fldChar w:fldCharType="separate"/>
        </w:r>
        <w:r w:rsidR="00130070">
          <w:rPr>
            <w:noProof/>
            <w:webHidden/>
          </w:rPr>
          <w:t>53</w:t>
        </w:r>
        <w:r w:rsidR="00130070">
          <w:rPr>
            <w:noProof/>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8" w:history="1">
        <w:r w:rsidR="00130070" w:rsidRPr="00026394">
          <w:rPr>
            <w:rStyle w:val="Hyperlnk"/>
          </w:rPr>
          <w:t>3.1</w:t>
        </w:r>
        <w:r w:rsidR="00130070">
          <w:rPr>
            <w:rFonts w:asciiTheme="minorHAnsi" w:eastAsiaTheme="minorEastAsia" w:hAnsiTheme="minorHAnsi" w:cstheme="minorBidi"/>
            <w:sz w:val="22"/>
            <w:szCs w:val="22"/>
          </w:rPr>
          <w:tab/>
        </w:r>
        <w:r w:rsidR="00130070" w:rsidRPr="00026394">
          <w:rPr>
            <w:rStyle w:val="Hyperlnk"/>
          </w:rPr>
          <w:t>Frekvens</w:t>
        </w:r>
        <w:r w:rsidR="00130070">
          <w:rPr>
            <w:webHidden/>
          </w:rPr>
          <w:tab/>
        </w:r>
        <w:r w:rsidR="00130070">
          <w:rPr>
            <w:webHidden/>
          </w:rPr>
          <w:fldChar w:fldCharType="begin"/>
        </w:r>
        <w:r w:rsidR="00130070">
          <w:rPr>
            <w:webHidden/>
          </w:rPr>
          <w:instrText xml:space="preserve"> PAGEREF _Toc337724828 \h </w:instrText>
        </w:r>
        <w:r w:rsidR="00130070">
          <w:rPr>
            <w:webHidden/>
          </w:rPr>
        </w:r>
        <w:r w:rsidR="00130070">
          <w:rPr>
            <w:webHidden/>
          </w:rPr>
          <w:fldChar w:fldCharType="separate"/>
        </w:r>
        <w:r w:rsidR="00130070">
          <w:rPr>
            <w:webHidden/>
          </w:rPr>
          <w:t>53</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29" w:history="1">
        <w:r w:rsidR="00130070" w:rsidRPr="00026394">
          <w:rPr>
            <w:rStyle w:val="Hyperlnk"/>
          </w:rPr>
          <w:t>3.2</w:t>
        </w:r>
        <w:r w:rsidR="00130070">
          <w:rPr>
            <w:rFonts w:asciiTheme="minorHAnsi" w:eastAsiaTheme="minorEastAsia" w:hAnsiTheme="minorHAnsi" w:cstheme="minorBidi"/>
            <w:sz w:val="22"/>
            <w:szCs w:val="22"/>
          </w:rPr>
          <w:tab/>
        </w:r>
        <w:r w:rsidR="00130070" w:rsidRPr="00026394">
          <w:rPr>
            <w:rStyle w:val="Hyperlnk"/>
          </w:rPr>
          <w:t>Framställningstid</w:t>
        </w:r>
        <w:r w:rsidR="00130070">
          <w:rPr>
            <w:webHidden/>
          </w:rPr>
          <w:tab/>
        </w:r>
        <w:r w:rsidR="00130070">
          <w:rPr>
            <w:webHidden/>
          </w:rPr>
          <w:fldChar w:fldCharType="begin"/>
        </w:r>
        <w:r w:rsidR="00130070">
          <w:rPr>
            <w:webHidden/>
          </w:rPr>
          <w:instrText xml:space="preserve"> PAGEREF _Toc337724829 \h </w:instrText>
        </w:r>
        <w:r w:rsidR="00130070">
          <w:rPr>
            <w:webHidden/>
          </w:rPr>
        </w:r>
        <w:r w:rsidR="00130070">
          <w:rPr>
            <w:webHidden/>
          </w:rPr>
          <w:fldChar w:fldCharType="separate"/>
        </w:r>
        <w:r w:rsidR="00130070">
          <w:rPr>
            <w:webHidden/>
          </w:rPr>
          <w:t>53</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0" w:history="1">
        <w:r w:rsidR="00130070" w:rsidRPr="00026394">
          <w:rPr>
            <w:rStyle w:val="Hyperlnk"/>
          </w:rPr>
          <w:t>3.3</w:t>
        </w:r>
        <w:r w:rsidR="00130070">
          <w:rPr>
            <w:rFonts w:asciiTheme="minorHAnsi" w:eastAsiaTheme="minorEastAsia" w:hAnsiTheme="minorHAnsi" w:cstheme="minorBidi"/>
            <w:sz w:val="22"/>
            <w:szCs w:val="22"/>
          </w:rPr>
          <w:tab/>
        </w:r>
        <w:r w:rsidR="00130070" w:rsidRPr="00026394">
          <w:rPr>
            <w:rStyle w:val="Hyperlnk"/>
          </w:rPr>
          <w:t>Punktlighet</w:t>
        </w:r>
        <w:r w:rsidR="00130070">
          <w:rPr>
            <w:webHidden/>
          </w:rPr>
          <w:tab/>
        </w:r>
        <w:r w:rsidR="00130070">
          <w:rPr>
            <w:webHidden/>
          </w:rPr>
          <w:fldChar w:fldCharType="begin"/>
        </w:r>
        <w:r w:rsidR="00130070">
          <w:rPr>
            <w:webHidden/>
          </w:rPr>
          <w:instrText xml:space="preserve"> PAGEREF _Toc337724830 \h </w:instrText>
        </w:r>
        <w:r w:rsidR="00130070">
          <w:rPr>
            <w:webHidden/>
          </w:rPr>
        </w:r>
        <w:r w:rsidR="00130070">
          <w:rPr>
            <w:webHidden/>
          </w:rPr>
          <w:fldChar w:fldCharType="separate"/>
        </w:r>
        <w:r w:rsidR="00130070">
          <w:rPr>
            <w:webHidden/>
          </w:rPr>
          <w:t>53</w:t>
        </w:r>
        <w:r w:rsidR="00130070">
          <w:rPr>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31" w:history="1">
        <w:r w:rsidR="00130070" w:rsidRPr="00026394">
          <w:rPr>
            <w:rStyle w:val="Hyperlnk"/>
            <w:noProof/>
          </w:rPr>
          <w:t>B.4</w:t>
        </w:r>
        <w:r w:rsidR="00130070">
          <w:rPr>
            <w:rFonts w:asciiTheme="minorHAnsi" w:eastAsiaTheme="minorEastAsia" w:hAnsiTheme="minorHAnsi" w:cstheme="minorBidi"/>
            <w:noProof/>
            <w:sz w:val="22"/>
            <w:szCs w:val="22"/>
          </w:rPr>
          <w:tab/>
        </w:r>
        <w:r w:rsidR="00130070" w:rsidRPr="00026394">
          <w:rPr>
            <w:rStyle w:val="Hyperlnk"/>
            <w:noProof/>
          </w:rPr>
          <w:t>Jämförbarhet och samanvändbarhet</w:t>
        </w:r>
        <w:r w:rsidR="00130070">
          <w:rPr>
            <w:noProof/>
            <w:webHidden/>
          </w:rPr>
          <w:tab/>
        </w:r>
        <w:r w:rsidR="00130070">
          <w:rPr>
            <w:noProof/>
            <w:webHidden/>
          </w:rPr>
          <w:fldChar w:fldCharType="begin"/>
        </w:r>
        <w:r w:rsidR="00130070">
          <w:rPr>
            <w:noProof/>
            <w:webHidden/>
          </w:rPr>
          <w:instrText xml:space="preserve"> PAGEREF _Toc337724831 \h </w:instrText>
        </w:r>
        <w:r w:rsidR="00130070">
          <w:rPr>
            <w:noProof/>
            <w:webHidden/>
          </w:rPr>
        </w:r>
        <w:r w:rsidR="00130070">
          <w:rPr>
            <w:noProof/>
            <w:webHidden/>
          </w:rPr>
          <w:fldChar w:fldCharType="separate"/>
        </w:r>
        <w:r w:rsidR="00130070">
          <w:rPr>
            <w:noProof/>
            <w:webHidden/>
          </w:rPr>
          <w:t>53</w:t>
        </w:r>
        <w:r w:rsidR="00130070">
          <w:rPr>
            <w:noProof/>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2" w:history="1">
        <w:r w:rsidR="00130070" w:rsidRPr="00026394">
          <w:rPr>
            <w:rStyle w:val="Hyperlnk"/>
          </w:rPr>
          <w:t>4.1</w:t>
        </w:r>
        <w:r w:rsidR="00130070">
          <w:rPr>
            <w:rFonts w:asciiTheme="minorHAnsi" w:eastAsiaTheme="minorEastAsia" w:hAnsiTheme="minorHAnsi" w:cstheme="minorBidi"/>
            <w:sz w:val="22"/>
            <w:szCs w:val="22"/>
          </w:rPr>
          <w:tab/>
        </w:r>
        <w:r w:rsidR="00130070" w:rsidRPr="00026394">
          <w:rPr>
            <w:rStyle w:val="Hyperlnk"/>
          </w:rPr>
          <w:t>Jämförbarhet över tiden</w:t>
        </w:r>
        <w:r w:rsidR="00130070">
          <w:rPr>
            <w:webHidden/>
          </w:rPr>
          <w:tab/>
        </w:r>
        <w:r w:rsidR="00130070">
          <w:rPr>
            <w:webHidden/>
          </w:rPr>
          <w:fldChar w:fldCharType="begin"/>
        </w:r>
        <w:r w:rsidR="00130070">
          <w:rPr>
            <w:webHidden/>
          </w:rPr>
          <w:instrText xml:space="preserve"> PAGEREF _Toc337724832 \h </w:instrText>
        </w:r>
        <w:r w:rsidR="00130070">
          <w:rPr>
            <w:webHidden/>
          </w:rPr>
        </w:r>
        <w:r w:rsidR="00130070">
          <w:rPr>
            <w:webHidden/>
          </w:rPr>
          <w:fldChar w:fldCharType="separate"/>
        </w:r>
        <w:r w:rsidR="00130070">
          <w:rPr>
            <w:webHidden/>
          </w:rPr>
          <w:t>53</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3" w:history="1">
        <w:r w:rsidR="00130070" w:rsidRPr="00026394">
          <w:rPr>
            <w:rStyle w:val="Hyperlnk"/>
          </w:rPr>
          <w:t>4.2</w:t>
        </w:r>
        <w:r w:rsidR="00130070">
          <w:rPr>
            <w:rFonts w:asciiTheme="minorHAnsi" w:eastAsiaTheme="minorEastAsia" w:hAnsiTheme="minorHAnsi" w:cstheme="minorBidi"/>
            <w:sz w:val="22"/>
            <w:szCs w:val="22"/>
          </w:rPr>
          <w:tab/>
        </w:r>
        <w:r w:rsidR="00130070" w:rsidRPr="00026394">
          <w:rPr>
            <w:rStyle w:val="Hyperlnk"/>
          </w:rPr>
          <w:t>Jämförbarhet mellan grupper</w:t>
        </w:r>
        <w:r w:rsidR="00130070">
          <w:rPr>
            <w:webHidden/>
          </w:rPr>
          <w:tab/>
        </w:r>
        <w:r w:rsidR="00130070">
          <w:rPr>
            <w:webHidden/>
          </w:rPr>
          <w:fldChar w:fldCharType="begin"/>
        </w:r>
        <w:r w:rsidR="00130070">
          <w:rPr>
            <w:webHidden/>
          </w:rPr>
          <w:instrText xml:space="preserve"> PAGEREF _Toc337724833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4" w:history="1">
        <w:r w:rsidR="00130070" w:rsidRPr="00026394">
          <w:rPr>
            <w:rStyle w:val="Hyperlnk"/>
          </w:rPr>
          <w:t>4.3</w:t>
        </w:r>
        <w:r w:rsidR="00130070">
          <w:rPr>
            <w:rFonts w:asciiTheme="minorHAnsi" w:eastAsiaTheme="minorEastAsia" w:hAnsiTheme="minorHAnsi" w:cstheme="minorBidi"/>
            <w:sz w:val="22"/>
            <w:szCs w:val="22"/>
          </w:rPr>
          <w:tab/>
        </w:r>
        <w:r w:rsidR="00130070" w:rsidRPr="00026394">
          <w:rPr>
            <w:rStyle w:val="Hyperlnk"/>
          </w:rPr>
          <w:t>Samanvändbarhet med annan statistik</w:t>
        </w:r>
        <w:r w:rsidR="00130070">
          <w:rPr>
            <w:webHidden/>
          </w:rPr>
          <w:tab/>
        </w:r>
        <w:r w:rsidR="00130070">
          <w:rPr>
            <w:webHidden/>
          </w:rPr>
          <w:fldChar w:fldCharType="begin"/>
        </w:r>
        <w:r w:rsidR="00130070">
          <w:rPr>
            <w:webHidden/>
          </w:rPr>
          <w:instrText xml:space="preserve"> PAGEREF _Toc337724834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35" w:history="1">
        <w:r w:rsidR="00130070" w:rsidRPr="00026394">
          <w:rPr>
            <w:rStyle w:val="Hyperlnk"/>
            <w:noProof/>
          </w:rPr>
          <w:t>B.5</w:t>
        </w:r>
        <w:r w:rsidR="00130070">
          <w:rPr>
            <w:rFonts w:asciiTheme="minorHAnsi" w:eastAsiaTheme="minorEastAsia" w:hAnsiTheme="minorHAnsi" w:cstheme="minorBidi"/>
            <w:noProof/>
            <w:sz w:val="22"/>
            <w:szCs w:val="22"/>
          </w:rPr>
          <w:tab/>
        </w:r>
        <w:r w:rsidR="00130070" w:rsidRPr="00026394">
          <w:rPr>
            <w:rStyle w:val="Hyperlnk"/>
            <w:noProof/>
          </w:rPr>
          <w:t>Tillgänglighet och förståelighet</w:t>
        </w:r>
        <w:r w:rsidR="00130070">
          <w:rPr>
            <w:noProof/>
            <w:webHidden/>
          </w:rPr>
          <w:tab/>
        </w:r>
        <w:r w:rsidR="00130070">
          <w:rPr>
            <w:noProof/>
            <w:webHidden/>
          </w:rPr>
          <w:fldChar w:fldCharType="begin"/>
        </w:r>
        <w:r w:rsidR="00130070">
          <w:rPr>
            <w:noProof/>
            <w:webHidden/>
          </w:rPr>
          <w:instrText xml:space="preserve"> PAGEREF _Toc337724835 \h </w:instrText>
        </w:r>
        <w:r w:rsidR="00130070">
          <w:rPr>
            <w:noProof/>
            <w:webHidden/>
          </w:rPr>
        </w:r>
        <w:r w:rsidR="00130070">
          <w:rPr>
            <w:noProof/>
            <w:webHidden/>
          </w:rPr>
          <w:fldChar w:fldCharType="separate"/>
        </w:r>
        <w:r w:rsidR="00130070">
          <w:rPr>
            <w:noProof/>
            <w:webHidden/>
          </w:rPr>
          <w:t>54</w:t>
        </w:r>
        <w:r w:rsidR="00130070">
          <w:rPr>
            <w:noProof/>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6" w:history="1">
        <w:r w:rsidR="00130070" w:rsidRPr="00026394">
          <w:rPr>
            <w:rStyle w:val="Hyperlnk"/>
          </w:rPr>
          <w:t>5.1</w:t>
        </w:r>
        <w:r w:rsidR="00130070">
          <w:rPr>
            <w:rFonts w:asciiTheme="minorHAnsi" w:eastAsiaTheme="minorEastAsia" w:hAnsiTheme="minorHAnsi" w:cstheme="minorBidi"/>
            <w:sz w:val="22"/>
            <w:szCs w:val="22"/>
          </w:rPr>
          <w:tab/>
        </w:r>
        <w:r w:rsidR="00130070" w:rsidRPr="00026394">
          <w:rPr>
            <w:rStyle w:val="Hyperlnk"/>
          </w:rPr>
          <w:t>Spridningsformer</w:t>
        </w:r>
        <w:r w:rsidR="00130070">
          <w:rPr>
            <w:webHidden/>
          </w:rPr>
          <w:tab/>
        </w:r>
        <w:r w:rsidR="00130070">
          <w:rPr>
            <w:webHidden/>
          </w:rPr>
          <w:fldChar w:fldCharType="begin"/>
        </w:r>
        <w:r w:rsidR="00130070">
          <w:rPr>
            <w:webHidden/>
          </w:rPr>
          <w:instrText xml:space="preserve"> PAGEREF _Toc337724836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7" w:history="1">
        <w:r w:rsidR="00130070" w:rsidRPr="00026394">
          <w:rPr>
            <w:rStyle w:val="Hyperlnk"/>
          </w:rPr>
          <w:t>5.2</w:t>
        </w:r>
        <w:r w:rsidR="00130070">
          <w:rPr>
            <w:rFonts w:asciiTheme="minorHAnsi" w:eastAsiaTheme="minorEastAsia" w:hAnsiTheme="minorHAnsi" w:cstheme="minorBidi"/>
            <w:sz w:val="22"/>
            <w:szCs w:val="22"/>
          </w:rPr>
          <w:tab/>
        </w:r>
        <w:r w:rsidR="00130070" w:rsidRPr="00026394">
          <w:rPr>
            <w:rStyle w:val="Hyperlnk"/>
          </w:rPr>
          <w:t>Presentation</w:t>
        </w:r>
        <w:r w:rsidR="00130070">
          <w:rPr>
            <w:webHidden/>
          </w:rPr>
          <w:tab/>
        </w:r>
        <w:r w:rsidR="00130070">
          <w:rPr>
            <w:webHidden/>
          </w:rPr>
          <w:fldChar w:fldCharType="begin"/>
        </w:r>
        <w:r w:rsidR="00130070">
          <w:rPr>
            <w:webHidden/>
          </w:rPr>
          <w:instrText xml:space="preserve"> PAGEREF _Toc337724837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8" w:history="1">
        <w:r w:rsidR="00130070" w:rsidRPr="00026394">
          <w:rPr>
            <w:rStyle w:val="Hyperlnk"/>
          </w:rPr>
          <w:t>5.3</w:t>
        </w:r>
        <w:r w:rsidR="00130070">
          <w:rPr>
            <w:rFonts w:asciiTheme="minorHAnsi" w:eastAsiaTheme="minorEastAsia" w:hAnsiTheme="minorHAnsi" w:cstheme="minorBidi"/>
            <w:sz w:val="22"/>
            <w:szCs w:val="22"/>
          </w:rPr>
          <w:tab/>
        </w:r>
        <w:r w:rsidR="00130070" w:rsidRPr="00026394">
          <w:rPr>
            <w:rStyle w:val="Hyperlnk"/>
          </w:rPr>
          <w:t>Dokumentation</w:t>
        </w:r>
        <w:r w:rsidR="00130070">
          <w:rPr>
            <w:webHidden/>
          </w:rPr>
          <w:tab/>
        </w:r>
        <w:r w:rsidR="00130070">
          <w:rPr>
            <w:webHidden/>
          </w:rPr>
          <w:fldChar w:fldCharType="begin"/>
        </w:r>
        <w:r w:rsidR="00130070">
          <w:rPr>
            <w:webHidden/>
          </w:rPr>
          <w:instrText xml:space="preserve"> PAGEREF _Toc337724838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39" w:history="1">
        <w:r w:rsidR="00130070" w:rsidRPr="00026394">
          <w:rPr>
            <w:rStyle w:val="Hyperlnk"/>
          </w:rPr>
          <w:t>5.4</w:t>
        </w:r>
        <w:r w:rsidR="00130070">
          <w:rPr>
            <w:rFonts w:asciiTheme="minorHAnsi" w:eastAsiaTheme="minorEastAsia" w:hAnsiTheme="minorHAnsi" w:cstheme="minorBidi"/>
            <w:sz w:val="22"/>
            <w:szCs w:val="22"/>
          </w:rPr>
          <w:tab/>
        </w:r>
        <w:r w:rsidR="00130070" w:rsidRPr="00026394">
          <w:rPr>
            <w:rStyle w:val="Hyperlnk"/>
          </w:rPr>
          <w:t>Tillgång till primärmaterial</w:t>
        </w:r>
        <w:r w:rsidR="00130070">
          <w:rPr>
            <w:webHidden/>
          </w:rPr>
          <w:tab/>
        </w:r>
        <w:r w:rsidR="00130070">
          <w:rPr>
            <w:webHidden/>
          </w:rPr>
          <w:fldChar w:fldCharType="begin"/>
        </w:r>
        <w:r w:rsidR="00130070">
          <w:rPr>
            <w:webHidden/>
          </w:rPr>
          <w:instrText xml:space="preserve"> PAGEREF _Toc337724839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3"/>
        <w:tabs>
          <w:tab w:val="left" w:pos="1540"/>
        </w:tabs>
        <w:rPr>
          <w:rFonts w:asciiTheme="minorHAnsi" w:eastAsiaTheme="minorEastAsia" w:hAnsiTheme="minorHAnsi" w:cstheme="minorBidi"/>
          <w:sz w:val="22"/>
          <w:szCs w:val="22"/>
        </w:rPr>
      </w:pPr>
      <w:hyperlink w:anchor="_Toc337724840" w:history="1">
        <w:r w:rsidR="00130070" w:rsidRPr="00026394">
          <w:rPr>
            <w:rStyle w:val="Hyperlnk"/>
          </w:rPr>
          <w:t>5.5</w:t>
        </w:r>
        <w:r w:rsidR="00130070">
          <w:rPr>
            <w:rFonts w:asciiTheme="minorHAnsi" w:eastAsiaTheme="minorEastAsia" w:hAnsiTheme="minorHAnsi" w:cstheme="minorBidi"/>
            <w:sz w:val="22"/>
            <w:szCs w:val="22"/>
          </w:rPr>
          <w:tab/>
        </w:r>
        <w:r w:rsidR="00130070" w:rsidRPr="00026394">
          <w:rPr>
            <w:rStyle w:val="Hyperlnk"/>
          </w:rPr>
          <w:t>Upplysningstjänster</w:t>
        </w:r>
        <w:r w:rsidR="00130070">
          <w:rPr>
            <w:webHidden/>
          </w:rPr>
          <w:tab/>
        </w:r>
        <w:r w:rsidR="00130070">
          <w:rPr>
            <w:webHidden/>
          </w:rPr>
          <w:fldChar w:fldCharType="begin"/>
        </w:r>
        <w:r w:rsidR="00130070">
          <w:rPr>
            <w:webHidden/>
          </w:rPr>
          <w:instrText xml:space="preserve"> PAGEREF _Toc337724840 \h </w:instrText>
        </w:r>
        <w:r w:rsidR="00130070">
          <w:rPr>
            <w:webHidden/>
          </w:rPr>
        </w:r>
        <w:r w:rsidR="00130070">
          <w:rPr>
            <w:webHidden/>
          </w:rPr>
          <w:fldChar w:fldCharType="separate"/>
        </w:r>
        <w:r w:rsidR="00130070">
          <w:rPr>
            <w:webHidden/>
          </w:rPr>
          <w:t>54</w:t>
        </w:r>
        <w:r w:rsidR="00130070">
          <w:rPr>
            <w:webHidden/>
          </w:rPr>
          <w:fldChar w:fldCharType="end"/>
        </w:r>
      </w:hyperlink>
    </w:p>
    <w:p w:rsidR="00130070" w:rsidRDefault="00194531">
      <w:pPr>
        <w:pStyle w:val="Innehll2"/>
        <w:rPr>
          <w:rFonts w:asciiTheme="minorHAnsi" w:eastAsiaTheme="minorEastAsia" w:hAnsiTheme="minorHAnsi" w:cstheme="minorBidi"/>
          <w:noProof/>
          <w:sz w:val="22"/>
          <w:szCs w:val="22"/>
        </w:rPr>
      </w:pPr>
      <w:hyperlink w:anchor="_Toc337724841" w:history="1">
        <w:r w:rsidR="00130070" w:rsidRPr="00026394">
          <w:rPr>
            <w:rStyle w:val="Hyperlnk"/>
            <w:noProof/>
          </w:rPr>
          <w:t>B.6</w:t>
        </w:r>
        <w:r w:rsidR="00130070">
          <w:rPr>
            <w:rFonts w:asciiTheme="minorHAnsi" w:eastAsiaTheme="minorEastAsia" w:hAnsiTheme="minorHAnsi" w:cstheme="minorBidi"/>
            <w:noProof/>
            <w:sz w:val="22"/>
            <w:szCs w:val="22"/>
          </w:rPr>
          <w:tab/>
        </w:r>
        <w:r w:rsidR="00130070" w:rsidRPr="00026394">
          <w:rPr>
            <w:rStyle w:val="Hyperlnk"/>
            <w:noProof/>
          </w:rPr>
          <w:t>Referenser</w:t>
        </w:r>
        <w:r w:rsidR="00130070">
          <w:rPr>
            <w:noProof/>
            <w:webHidden/>
          </w:rPr>
          <w:tab/>
        </w:r>
        <w:r w:rsidR="00130070">
          <w:rPr>
            <w:noProof/>
            <w:webHidden/>
          </w:rPr>
          <w:fldChar w:fldCharType="begin"/>
        </w:r>
        <w:r w:rsidR="00130070">
          <w:rPr>
            <w:noProof/>
            <w:webHidden/>
          </w:rPr>
          <w:instrText xml:space="preserve"> PAGEREF _Toc337724841 \h </w:instrText>
        </w:r>
        <w:r w:rsidR="00130070">
          <w:rPr>
            <w:noProof/>
            <w:webHidden/>
          </w:rPr>
        </w:r>
        <w:r w:rsidR="00130070">
          <w:rPr>
            <w:noProof/>
            <w:webHidden/>
          </w:rPr>
          <w:fldChar w:fldCharType="separate"/>
        </w:r>
        <w:r w:rsidR="00130070">
          <w:rPr>
            <w:noProof/>
            <w:webHidden/>
          </w:rPr>
          <w:t>55</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2" w:history="1">
        <w:r w:rsidR="00130070" w:rsidRPr="00026394">
          <w:rPr>
            <w:rStyle w:val="Hyperlnk"/>
            <w:noProof/>
          </w:rPr>
          <w:t>Bilaga 1. Blankett</w:t>
        </w:r>
        <w:r w:rsidR="00130070">
          <w:rPr>
            <w:noProof/>
            <w:webHidden/>
          </w:rPr>
          <w:tab/>
        </w:r>
        <w:r w:rsidR="00130070">
          <w:rPr>
            <w:noProof/>
            <w:webHidden/>
          </w:rPr>
          <w:fldChar w:fldCharType="begin"/>
        </w:r>
        <w:r w:rsidR="00130070">
          <w:rPr>
            <w:noProof/>
            <w:webHidden/>
          </w:rPr>
          <w:instrText xml:space="preserve"> PAGEREF _Toc337724842 \h </w:instrText>
        </w:r>
        <w:r w:rsidR="00130070">
          <w:rPr>
            <w:noProof/>
            <w:webHidden/>
          </w:rPr>
        </w:r>
        <w:r w:rsidR="00130070">
          <w:rPr>
            <w:noProof/>
            <w:webHidden/>
          </w:rPr>
          <w:fldChar w:fldCharType="separate"/>
        </w:r>
        <w:r w:rsidR="00130070">
          <w:rPr>
            <w:noProof/>
            <w:webHidden/>
          </w:rPr>
          <w:t>56</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3" w:history="1">
        <w:r w:rsidR="00130070" w:rsidRPr="00026394">
          <w:rPr>
            <w:rStyle w:val="Hyperlnk"/>
            <w:noProof/>
          </w:rPr>
          <w:t>Bilaga 2. Missiv huvudutskick</w:t>
        </w:r>
        <w:r w:rsidR="00130070">
          <w:rPr>
            <w:noProof/>
            <w:webHidden/>
          </w:rPr>
          <w:tab/>
        </w:r>
        <w:r w:rsidR="00130070">
          <w:rPr>
            <w:noProof/>
            <w:webHidden/>
          </w:rPr>
          <w:fldChar w:fldCharType="begin"/>
        </w:r>
        <w:r w:rsidR="00130070">
          <w:rPr>
            <w:noProof/>
            <w:webHidden/>
          </w:rPr>
          <w:instrText xml:space="preserve"> PAGEREF _Toc337724843 \h </w:instrText>
        </w:r>
        <w:r w:rsidR="00130070">
          <w:rPr>
            <w:noProof/>
            <w:webHidden/>
          </w:rPr>
        </w:r>
        <w:r w:rsidR="00130070">
          <w:rPr>
            <w:noProof/>
            <w:webHidden/>
          </w:rPr>
          <w:fldChar w:fldCharType="separate"/>
        </w:r>
        <w:r w:rsidR="00130070">
          <w:rPr>
            <w:noProof/>
            <w:webHidden/>
          </w:rPr>
          <w:t>60</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4" w:history="1">
        <w:r w:rsidR="00130070" w:rsidRPr="00026394">
          <w:rPr>
            <w:rStyle w:val="Hyperlnk"/>
            <w:noProof/>
          </w:rPr>
          <w:t>Bilaga 3. Påminnelse 1 - tack- och påminnelsekort</w:t>
        </w:r>
        <w:r w:rsidR="00130070">
          <w:rPr>
            <w:noProof/>
            <w:webHidden/>
          </w:rPr>
          <w:tab/>
        </w:r>
        <w:r w:rsidR="00130070">
          <w:rPr>
            <w:noProof/>
            <w:webHidden/>
          </w:rPr>
          <w:fldChar w:fldCharType="begin"/>
        </w:r>
        <w:r w:rsidR="00130070">
          <w:rPr>
            <w:noProof/>
            <w:webHidden/>
          </w:rPr>
          <w:instrText xml:space="preserve"> PAGEREF _Toc337724844 \h </w:instrText>
        </w:r>
        <w:r w:rsidR="00130070">
          <w:rPr>
            <w:noProof/>
            <w:webHidden/>
          </w:rPr>
        </w:r>
        <w:r w:rsidR="00130070">
          <w:rPr>
            <w:noProof/>
            <w:webHidden/>
          </w:rPr>
          <w:fldChar w:fldCharType="separate"/>
        </w:r>
        <w:r w:rsidR="00130070">
          <w:rPr>
            <w:noProof/>
            <w:webHidden/>
          </w:rPr>
          <w:t>61</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5" w:history="1">
        <w:r w:rsidR="00130070" w:rsidRPr="00026394">
          <w:rPr>
            <w:rStyle w:val="Hyperlnk"/>
            <w:noProof/>
          </w:rPr>
          <w:t>Bilaga 4. Missiv påminnelse 2</w:t>
        </w:r>
        <w:r w:rsidR="00130070">
          <w:rPr>
            <w:noProof/>
            <w:webHidden/>
          </w:rPr>
          <w:tab/>
        </w:r>
        <w:r w:rsidR="00130070">
          <w:rPr>
            <w:noProof/>
            <w:webHidden/>
          </w:rPr>
          <w:fldChar w:fldCharType="begin"/>
        </w:r>
        <w:r w:rsidR="00130070">
          <w:rPr>
            <w:noProof/>
            <w:webHidden/>
          </w:rPr>
          <w:instrText xml:space="preserve"> PAGEREF _Toc337724845 \h </w:instrText>
        </w:r>
        <w:r w:rsidR="00130070">
          <w:rPr>
            <w:noProof/>
            <w:webHidden/>
          </w:rPr>
        </w:r>
        <w:r w:rsidR="00130070">
          <w:rPr>
            <w:noProof/>
            <w:webHidden/>
          </w:rPr>
          <w:fldChar w:fldCharType="separate"/>
        </w:r>
        <w:r w:rsidR="00130070">
          <w:rPr>
            <w:noProof/>
            <w:webHidden/>
          </w:rPr>
          <w:t>62</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6" w:history="1">
        <w:r w:rsidR="00130070" w:rsidRPr="00026394">
          <w:rPr>
            <w:rStyle w:val="Hyperlnk"/>
            <w:noProof/>
          </w:rPr>
          <w:t>Bilaga 5. Missiv huvudutskick till stora lokalägare</w:t>
        </w:r>
        <w:r w:rsidR="00130070">
          <w:rPr>
            <w:noProof/>
            <w:webHidden/>
          </w:rPr>
          <w:tab/>
        </w:r>
        <w:r w:rsidR="00130070">
          <w:rPr>
            <w:noProof/>
            <w:webHidden/>
          </w:rPr>
          <w:fldChar w:fldCharType="begin"/>
        </w:r>
        <w:r w:rsidR="00130070">
          <w:rPr>
            <w:noProof/>
            <w:webHidden/>
          </w:rPr>
          <w:instrText xml:space="preserve"> PAGEREF _Toc337724846 \h </w:instrText>
        </w:r>
        <w:r w:rsidR="00130070">
          <w:rPr>
            <w:noProof/>
            <w:webHidden/>
          </w:rPr>
        </w:r>
        <w:r w:rsidR="00130070">
          <w:rPr>
            <w:noProof/>
            <w:webHidden/>
          </w:rPr>
          <w:fldChar w:fldCharType="separate"/>
        </w:r>
        <w:r w:rsidR="00130070">
          <w:rPr>
            <w:noProof/>
            <w:webHidden/>
          </w:rPr>
          <w:t>63</w:t>
        </w:r>
        <w:r w:rsidR="00130070">
          <w:rPr>
            <w:noProof/>
            <w:webHidden/>
          </w:rPr>
          <w:fldChar w:fldCharType="end"/>
        </w:r>
      </w:hyperlink>
    </w:p>
    <w:p w:rsidR="00130070" w:rsidRDefault="00194531">
      <w:pPr>
        <w:pStyle w:val="Innehll1"/>
        <w:rPr>
          <w:rFonts w:asciiTheme="minorHAnsi" w:eastAsiaTheme="minorEastAsia" w:hAnsiTheme="minorHAnsi" w:cstheme="minorBidi"/>
          <w:b w:val="0"/>
          <w:noProof/>
          <w:sz w:val="22"/>
          <w:szCs w:val="22"/>
        </w:rPr>
      </w:pPr>
      <w:hyperlink w:anchor="_Toc337724847" w:history="1">
        <w:r w:rsidR="00130070" w:rsidRPr="00026394">
          <w:rPr>
            <w:rStyle w:val="Hyperlnk"/>
            <w:noProof/>
          </w:rPr>
          <w:t>Bilaga 6. Information per stratum</w:t>
        </w:r>
        <w:r w:rsidR="00130070">
          <w:rPr>
            <w:noProof/>
            <w:webHidden/>
          </w:rPr>
          <w:tab/>
        </w:r>
        <w:r w:rsidR="00130070">
          <w:rPr>
            <w:noProof/>
            <w:webHidden/>
          </w:rPr>
          <w:fldChar w:fldCharType="begin"/>
        </w:r>
        <w:r w:rsidR="00130070">
          <w:rPr>
            <w:noProof/>
            <w:webHidden/>
          </w:rPr>
          <w:instrText xml:space="preserve"> PAGEREF _Toc337724847 \h </w:instrText>
        </w:r>
        <w:r w:rsidR="00130070">
          <w:rPr>
            <w:noProof/>
            <w:webHidden/>
          </w:rPr>
        </w:r>
        <w:r w:rsidR="00130070">
          <w:rPr>
            <w:noProof/>
            <w:webHidden/>
          </w:rPr>
          <w:fldChar w:fldCharType="separate"/>
        </w:r>
        <w:r w:rsidR="00130070">
          <w:rPr>
            <w:noProof/>
            <w:webHidden/>
          </w:rPr>
          <w:t>65</w:t>
        </w:r>
        <w:r w:rsidR="00130070">
          <w:rPr>
            <w:noProof/>
            <w:webHidden/>
          </w:rPr>
          <w:fldChar w:fldCharType="end"/>
        </w:r>
      </w:hyperlink>
    </w:p>
    <w:p w:rsidR="005940BD" w:rsidRDefault="00BD228E" w:rsidP="007842BF">
      <w:pPr>
        <w:pStyle w:val="Brdtext"/>
      </w:pPr>
      <w:r>
        <w:rPr>
          <w:rFonts w:ascii="Arial" w:hAnsi="Arial"/>
          <w:b/>
        </w:rPr>
        <w:fldChar w:fldCharType="end"/>
      </w:r>
    </w:p>
    <w:p w:rsidR="009124D1" w:rsidRDefault="009124D1" w:rsidP="009124D1">
      <w:pPr>
        <w:pStyle w:val="nRubrik2"/>
      </w:pPr>
      <w:r>
        <w:t>Tabellförteckning</w:t>
      </w:r>
    </w:p>
    <w:p w:rsidR="00130070" w:rsidRDefault="009124D1">
      <w:pPr>
        <w:pStyle w:val="Figurfrteckning"/>
        <w:tabs>
          <w:tab w:val="right" w:leader="dot" w:pos="7926"/>
        </w:tabs>
        <w:rPr>
          <w:rFonts w:asciiTheme="minorHAnsi" w:eastAsiaTheme="minorEastAsia" w:hAnsiTheme="minorHAnsi" w:cstheme="minorBidi"/>
          <w:noProof/>
          <w:sz w:val="22"/>
          <w:szCs w:val="22"/>
        </w:rPr>
      </w:pPr>
      <w:r>
        <w:fldChar w:fldCharType="begin"/>
      </w:r>
      <w:r>
        <w:instrText xml:space="preserve"> TOC \h \z \c "Tabell" </w:instrText>
      </w:r>
      <w:r>
        <w:fldChar w:fldCharType="separate"/>
      </w:r>
      <w:hyperlink w:anchor="_Toc337724848" w:history="1">
        <w:r w:rsidR="00130070" w:rsidRPr="002A579F">
          <w:rPr>
            <w:rStyle w:val="Hyperlnk"/>
            <w:noProof/>
            <w:lang w:bidi="sa-IN"/>
          </w:rPr>
          <w:t>Tabell 1. Typkoder för lokalbyggnader som ingår i undersökningen</w:t>
        </w:r>
        <w:r w:rsidR="00130070">
          <w:rPr>
            <w:noProof/>
            <w:webHidden/>
          </w:rPr>
          <w:tab/>
        </w:r>
        <w:r w:rsidR="00130070">
          <w:rPr>
            <w:noProof/>
            <w:webHidden/>
          </w:rPr>
          <w:fldChar w:fldCharType="begin"/>
        </w:r>
        <w:r w:rsidR="00130070">
          <w:rPr>
            <w:noProof/>
            <w:webHidden/>
          </w:rPr>
          <w:instrText xml:space="preserve"> PAGEREF _Toc337724848 \h </w:instrText>
        </w:r>
        <w:r w:rsidR="00130070">
          <w:rPr>
            <w:noProof/>
            <w:webHidden/>
          </w:rPr>
        </w:r>
        <w:r w:rsidR="00130070">
          <w:rPr>
            <w:noProof/>
            <w:webHidden/>
          </w:rPr>
          <w:fldChar w:fldCharType="separate"/>
        </w:r>
        <w:r w:rsidR="00130070">
          <w:rPr>
            <w:noProof/>
            <w:webHidden/>
          </w:rPr>
          <w:t>9</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49" w:history="1">
        <w:r w:rsidR="00130070" w:rsidRPr="002A579F">
          <w:rPr>
            <w:rStyle w:val="Hyperlnk"/>
            <w:noProof/>
            <w:lang w:bidi="sa-IN"/>
          </w:rPr>
          <w:t>Tabell 2. Antal byggnader i ramen och skattat antal byggnader i populationen baserat på typ av fastighetsägare</w:t>
        </w:r>
        <w:r w:rsidR="00130070">
          <w:rPr>
            <w:noProof/>
            <w:webHidden/>
          </w:rPr>
          <w:tab/>
        </w:r>
        <w:r w:rsidR="00130070">
          <w:rPr>
            <w:noProof/>
            <w:webHidden/>
          </w:rPr>
          <w:fldChar w:fldCharType="begin"/>
        </w:r>
        <w:r w:rsidR="00130070">
          <w:rPr>
            <w:noProof/>
            <w:webHidden/>
          </w:rPr>
          <w:instrText xml:space="preserve"> PAGEREF _Toc337724849 \h </w:instrText>
        </w:r>
        <w:r w:rsidR="00130070">
          <w:rPr>
            <w:noProof/>
            <w:webHidden/>
          </w:rPr>
        </w:r>
        <w:r w:rsidR="00130070">
          <w:rPr>
            <w:noProof/>
            <w:webHidden/>
          </w:rPr>
          <w:fldChar w:fldCharType="separate"/>
        </w:r>
        <w:r w:rsidR="00130070">
          <w:rPr>
            <w:noProof/>
            <w:webHidden/>
          </w:rPr>
          <w:t>11</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0" w:history="1">
        <w:r w:rsidR="00130070" w:rsidRPr="002A579F">
          <w:rPr>
            <w:rStyle w:val="Hyperlnk"/>
            <w:noProof/>
            <w:lang w:bidi="sa-IN"/>
          </w:rPr>
          <w:t>Tabell 3. Relativ felmarginal för vissa valda målstorheter.</w:t>
        </w:r>
        <w:r w:rsidR="00130070">
          <w:rPr>
            <w:noProof/>
            <w:webHidden/>
          </w:rPr>
          <w:tab/>
        </w:r>
        <w:r w:rsidR="00130070">
          <w:rPr>
            <w:noProof/>
            <w:webHidden/>
          </w:rPr>
          <w:fldChar w:fldCharType="begin"/>
        </w:r>
        <w:r w:rsidR="00130070">
          <w:rPr>
            <w:noProof/>
            <w:webHidden/>
          </w:rPr>
          <w:instrText xml:space="preserve"> PAGEREF _Toc337724850 \h </w:instrText>
        </w:r>
        <w:r w:rsidR="00130070">
          <w:rPr>
            <w:noProof/>
            <w:webHidden/>
          </w:rPr>
        </w:r>
        <w:r w:rsidR="00130070">
          <w:rPr>
            <w:noProof/>
            <w:webHidden/>
          </w:rPr>
          <w:fldChar w:fldCharType="separate"/>
        </w:r>
        <w:r w:rsidR="00130070">
          <w:rPr>
            <w:noProof/>
            <w:webHidden/>
          </w:rPr>
          <w:t>13</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1" w:history="1">
        <w:r w:rsidR="00130070" w:rsidRPr="002A579F">
          <w:rPr>
            <w:rStyle w:val="Hyperlnk"/>
            <w:noProof/>
            <w:lang w:bidi="sa-IN"/>
          </w:rPr>
          <w:t>Tabell 4. Stratifieringsvariabler och dess indelningsgrunder.</w:t>
        </w:r>
        <w:r w:rsidR="00130070">
          <w:rPr>
            <w:noProof/>
            <w:webHidden/>
          </w:rPr>
          <w:tab/>
        </w:r>
        <w:r w:rsidR="00130070">
          <w:rPr>
            <w:noProof/>
            <w:webHidden/>
          </w:rPr>
          <w:fldChar w:fldCharType="begin"/>
        </w:r>
        <w:r w:rsidR="00130070">
          <w:rPr>
            <w:noProof/>
            <w:webHidden/>
          </w:rPr>
          <w:instrText xml:space="preserve"> PAGEREF _Toc337724851 \h </w:instrText>
        </w:r>
        <w:r w:rsidR="00130070">
          <w:rPr>
            <w:noProof/>
            <w:webHidden/>
          </w:rPr>
        </w:r>
        <w:r w:rsidR="00130070">
          <w:rPr>
            <w:noProof/>
            <w:webHidden/>
          </w:rPr>
          <w:fldChar w:fldCharType="separate"/>
        </w:r>
        <w:r w:rsidR="00130070">
          <w:rPr>
            <w:noProof/>
            <w:webHidden/>
          </w:rPr>
          <w:t>14</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2" w:history="1">
        <w:r w:rsidR="00130070" w:rsidRPr="002A579F">
          <w:rPr>
            <w:rStyle w:val="Hyperlnk"/>
            <w:noProof/>
            <w:lang w:bidi="sa-IN"/>
          </w:rPr>
          <w:t>Tabell 5. Viktiga datum under datainsamlingen 2012 rörande övriga lokalägare</w:t>
        </w:r>
        <w:r w:rsidR="00130070">
          <w:rPr>
            <w:noProof/>
            <w:webHidden/>
          </w:rPr>
          <w:tab/>
        </w:r>
        <w:r w:rsidR="00130070">
          <w:rPr>
            <w:noProof/>
            <w:webHidden/>
          </w:rPr>
          <w:fldChar w:fldCharType="begin"/>
        </w:r>
        <w:r w:rsidR="00130070">
          <w:rPr>
            <w:noProof/>
            <w:webHidden/>
          </w:rPr>
          <w:instrText xml:space="preserve"> PAGEREF _Toc337724852 \h </w:instrText>
        </w:r>
        <w:r w:rsidR="00130070">
          <w:rPr>
            <w:noProof/>
            <w:webHidden/>
          </w:rPr>
        </w:r>
        <w:r w:rsidR="00130070">
          <w:rPr>
            <w:noProof/>
            <w:webHidden/>
          </w:rPr>
          <w:fldChar w:fldCharType="separate"/>
        </w:r>
        <w:r w:rsidR="00130070">
          <w:rPr>
            <w:noProof/>
            <w:webHidden/>
          </w:rPr>
          <w:t>17</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3" w:history="1">
        <w:r w:rsidR="00130070" w:rsidRPr="002A579F">
          <w:rPr>
            <w:rStyle w:val="Hyperlnk"/>
            <w:noProof/>
            <w:lang w:bidi="sa-IN"/>
          </w:rPr>
          <w:t>Tabell 6. Tidsåtgång i minuter för att lämna uppgifter</w:t>
        </w:r>
        <w:r w:rsidR="00130070">
          <w:rPr>
            <w:noProof/>
            <w:webHidden/>
          </w:rPr>
          <w:tab/>
        </w:r>
        <w:r w:rsidR="00130070">
          <w:rPr>
            <w:noProof/>
            <w:webHidden/>
          </w:rPr>
          <w:fldChar w:fldCharType="begin"/>
        </w:r>
        <w:r w:rsidR="00130070">
          <w:rPr>
            <w:noProof/>
            <w:webHidden/>
          </w:rPr>
          <w:instrText xml:space="preserve"> PAGEREF _Toc337724853 \h </w:instrText>
        </w:r>
        <w:r w:rsidR="00130070">
          <w:rPr>
            <w:noProof/>
            <w:webHidden/>
          </w:rPr>
        </w:r>
        <w:r w:rsidR="00130070">
          <w:rPr>
            <w:noProof/>
            <w:webHidden/>
          </w:rPr>
          <w:fldChar w:fldCharType="separate"/>
        </w:r>
        <w:r w:rsidR="00130070">
          <w:rPr>
            <w:noProof/>
            <w:webHidden/>
          </w:rPr>
          <w:t>20</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4" w:history="1">
        <w:r w:rsidR="00130070" w:rsidRPr="002A579F">
          <w:rPr>
            <w:rStyle w:val="Hyperlnk"/>
            <w:noProof/>
            <w:lang w:bidi="sa-IN"/>
          </w:rPr>
          <w:t>Tabell 7. Fastighetsägare som har fått 40 eller fler byggnader utvalda</w:t>
        </w:r>
        <w:r w:rsidR="00130070">
          <w:rPr>
            <w:noProof/>
            <w:webHidden/>
          </w:rPr>
          <w:tab/>
        </w:r>
        <w:r w:rsidR="00130070">
          <w:rPr>
            <w:noProof/>
            <w:webHidden/>
          </w:rPr>
          <w:fldChar w:fldCharType="begin"/>
        </w:r>
        <w:r w:rsidR="00130070">
          <w:rPr>
            <w:noProof/>
            <w:webHidden/>
          </w:rPr>
          <w:instrText xml:space="preserve"> PAGEREF _Toc337724854 \h </w:instrText>
        </w:r>
        <w:r w:rsidR="00130070">
          <w:rPr>
            <w:noProof/>
            <w:webHidden/>
          </w:rPr>
        </w:r>
        <w:r w:rsidR="00130070">
          <w:rPr>
            <w:noProof/>
            <w:webHidden/>
          </w:rPr>
          <w:fldChar w:fldCharType="separate"/>
        </w:r>
        <w:r w:rsidR="00130070">
          <w:rPr>
            <w:noProof/>
            <w:webHidden/>
          </w:rPr>
          <w:t>20</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5" w:history="1">
        <w:r w:rsidR="00130070" w:rsidRPr="002A579F">
          <w:rPr>
            <w:rStyle w:val="Hyperlnk"/>
            <w:noProof/>
            <w:lang w:bidi="sa-IN"/>
          </w:rPr>
          <w:t>Tabell 8. Resultatkoder och antal byggnad per resultatkod</w:t>
        </w:r>
        <w:r w:rsidR="00130070">
          <w:rPr>
            <w:noProof/>
            <w:webHidden/>
          </w:rPr>
          <w:tab/>
        </w:r>
        <w:r w:rsidR="00130070">
          <w:rPr>
            <w:noProof/>
            <w:webHidden/>
          </w:rPr>
          <w:fldChar w:fldCharType="begin"/>
        </w:r>
        <w:r w:rsidR="00130070">
          <w:rPr>
            <w:noProof/>
            <w:webHidden/>
          </w:rPr>
          <w:instrText xml:space="preserve"> PAGEREF _Toc337724855 \h </w:instrText>
        </w:r>
        <w:r w:rsidR="00130070">
          <w:rPr>
            <w:noProof/>
            <w:webHidden/>
          </w:rPr>
        </w:r>
        <w:r w:rsidR="00130070">
          <w:rPr>
            <w:noProof/>
            <w:webHidden/>
          </w:rPr>
          <w:fldChar w:fldCharType="separate"/>
        </w:r>
        <w:r w:rsidR="00130070">
          <w:rPr>
            <w:noProof/>
            <w:webHidden/>
          </w:rPr>
          <w:t>23</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6" w:history="1">
        <w:r w:rsidR="00130070" w:rsidRPr="002A579F">
          <w:rPr>
            <w:rStyle w:val="Hyperlnk"/>
            <w:noProof/>
            <w:lang w:bidi="sa-IN"/>
          </w:rPr>
          <w:t>Tabell 9. Orsaker till övertäckning</w:t>
        </w:r>
        <w:r w:rsidR="00130070">
          <w:rPr>
            <w:noProof/>
            <w:webHidden/>
          </w:rPr>
          <w:tab/>
        </w:r>
        <w:r w:rsidR="00130070">
          <w:rPr>
            <w:noProof/>
            <w:webHidden/>
          </w:rPr>
          <w:fldChar w:fldCharType="begin"/>
        </w:r>
        <w:r w:rsidR="00130070">
          <w:rPr>
            <w:noProof/>
            <w:webHidden/>
          </w:rPr>
          <w:instrText xml:space="preserve"> PAGEREF _Toc337724856 \h </w:instrText>
        </w:r>
        <w:r w:rsidR="00130070">
          <w:rPr>
            <w:noProof/>
            <w:webHidden/>
          </w:rPr>
        </w:r>
        <w:r w:rsidR="00130070">
          <w:rPr>
            <w:noProof/>
            <w:webHidden/>
          </w:rPr>
          <w:fldChar w:fldCharType="separate"/>
        </w:r>
        <w:r w:rsidR="00130070">
          <w:rPr>
            <w:noProof/>
            <w:webHidden/>
          </w:rPr>
          <w:t>23</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7" w:history="1">
        <w:r w:rsidR="00130070" w:rsidRPr="002A579F">
          <w:rPr>
            <w:rStyle w:val="Hyperlnk"/>
            <w:noProof/>
            <w:lang w:bidi="sa-IN"/>
          </w:rPr>
          <w:t>Tabell 10. Svarsandelar uppdelat efter stratum</w:t>
        </w:r>
        <w:r w:rsidR="00130070">
          <w:rPr>
            <w:noProof/>
            <w:webHidden/>
          </w:rPr>
          <w:tab/>
        </w:r>
        <w:r w:rsidR="00130070">
          <w:rPr>
            <w:noProof/>
            <w:webHidden/>
          </w:rPr>
          <w:fldChar w:fldCharType="begin"/>
        </w:r>
        <w:r w:rsidR="00130070">
          <w:rPr>
            <w:noProof/>
            <w:webHidden/>
          </w:rPr>
          <w:instrText xml:space="preserve"> PAGEREF _Toc337724857 \h </w:instrText>
        </w:r>
        <w:r w:rsidR="00130070">
          <w:rPr>
            <w:noProof/>
            <w:webHidden/>
          </w:rPr>
        </w:r>
        <w:r w:rsidR="00130070">
          <w:rPr>
            <w:noProof/>
            <w:webHidden/>
          </w:rPr>
          <w:fldChar w:fldCharType="separate"/>
        </w:r>
        <w:r w:rsidR="00130070">
          <w:rPr>
            <w:noProof/>
            <w:webHidden/>
          </w:rPr>
          <w:t>25</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8" w:history="1">
        <w:r w:rsidR="00130070" w:rsidRPr="002A579F">
          <w:rPr>
            <w:rStyle w:val="Hyperlnk"/>
            <w:noProof/>
            <w:lang w:bidi="sa-IN"/>
          </w:rPr>
          <w:t>Tabell 11. Svarsandelar uppdelat efter ägarkategori</w:t>
        </w:r>
        <w:r w:rsidR="00130070">
          <w:rPr>
            <w:noProof/>
            <w:webHidden/>
          </w:rPr>
          <w:tab/>
        </w:r>
        <w:r w:rsidR="00130070">
          <w:rPr>
            <w:noProof/>
            <w:webHidden/>
          </w:rPr>
          <w:fldChar w:fldCharType="begin"/>
        </w:r>
        <w:r w:rsidR="00130070">
          <w:rPr>
            <w:noProof/>
            <w:webHidden/>
          </w:rPr>
          <w:instrText xml:space="preserve"> PAGEREF _Toc337724858 \h </w:instrText>
        </w:r>
        <w:r w:rsidR="00130070">
          <w:rPr>
            <w:noProof/>
            <w:webHidden/>
          </w:rPr>
        </w:r>
        <w:r w:rsidR="00130070">
          <w:rPr>
            <w:noProof/>
            <w:webHidden/>
          </w:rPr>
          <w:fldChar w:fldCharType="separate"/>
        </w:r>
        <w:r w:rsidR="00130070">
          <w:rPr>
            <w:noProof/>
            <w:webHidden/>
          </w:rPr>
          <w:t>25</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59" w:history="1">
        <w:r w:rsidR="00130070" w:rsidRPr="002A579F">
          <w:rPr>
            <w:rStyle w:val="Hyperlnk"/>
            <w:noProof/>
            <w:lang w:bidi="sa-IN"/>
          </w:rPr>
          <w:t>Tabell 12. Svarsandelar uppdelat efter region (NUTS2)</w:t>
        </w:r>
        <w:r w:rsidR="00130070">
          <w:rPr>
            <w:noProof/>
            <w:webHidden/>
          </w:rPr>
          <w:tab/>
        </w:r>
        <w:r w:rsidR="00130070">
          <w:rPr>
            <w:noProof/>
            <w:webHidden/>
          </w:rPr>
          <w:fldChar w:fldCharType="begin"/>
        </w:r>
        <w:r w:rsidR="00130070">
          <w:rPr>
            <w:noProof/>
            <w:webHidden/>
          </w:rPr>
          <w:instrText xml:space="preserve"> PAGEREF _Toc337724859 \h </w:instrText>
        </w:r>
        <w:r w:rsidR="00130070">
          <w:rPr>
            <w:noProof/>
            <w:webHidden/>
          </w:rPr>
        </w:r>
        <w:r w:rsidR="00130070">
          <w:rPr>
            <w:noProof/>
            <w:webHidden/>
          </w:rPr>
          <w:fldChar w:fldCharType="separate"/>
        </w:r>
        <w:r w:rsidR="00130070">
          <w:rPr>
            <w:noProof/>
            <w:webHidden/>
          </w:rPr>
          <w:t>25</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60" w:history="1">
        <w:r w:rsidR="00130070" w:rsidRPr="002A579F">
          <w:rPr>
            <w:rStyle w:val="Hyperlnk"/>
            <w:noProof/>
            <w:lang w:bidi="sa-IN"/>
          </w:rPr>
          <w:t>Tabell 13. Antal graddagar åren 1983-2011</w:t>
        </w:r>
        <w:r w:rsidR="00130070">
          <w:rPr>
            <w:noProof/>
            <w:webHidden/>
          </w:rPr>
          <w:tab/>
        </w:r>
        <w:r w:rsidR="00130070">
          <w:rPr>
            <w:noProof/>
            <w:webHidden/>
          </w:rPr>
          <w:fldChar w:fldCharType="begin"/>
        </w:r>
        <w:r w:rsidR="00130070">
          <w:rPr>
            <w:noProof/>
            <w:webHidden/>
          </w:rPr>
          <w:instrText xml:space="preserve"> PAGEREF _Toc337724860 \h </w:instrText>
        </w:r>
        <w:r w:rsidR="00130070">
          <w:rPr>
            <w:noProof/>
            <w:webHidden/>
          </w:rPr>
        </w:r>
        <w:r w:rsidR="00130070">
          <w:rPr>
            <w:noProof/>
            <w:webHidden/>
          </w:rPr>
          <w:fldChar w:fldCharType="separate"/>
        </w:r>
        <w:r w:rsidR="00130070">
          <w:rPr>
            <w:noProof/>
            <w:webHidden/>
          </w:rPr>
          <w:t>50</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61" w:history="1">
        <w:r w:rsidR="00130070" w:rsidRPr="002A579F">
          <w:rPr>
            <w:rStyle w:val="Hyperlnk"/>
            <w:noProof/>
            <w:lang w:bidi="sa-IN"/>
          </w:rPr>
          <w:t>Tabell 14. Information på stratumnivå</w:t>
        </w:r>
        <w:r w:rsidR="00130070">
          <w:rPr>
            <w:noProof/>
            <w:webHidden/>
          </w:rPr>
          <w:tab/>
        </w:r>
        <w:r w:rsidR="00130070">
          <w:rPr>
            <w:noProof/>
            <w:webHidden/>
          </w:rPr>
          <w:fldChar w:fldCharType="begin"/>
        </w:r>
        <w:r w:rsidR="00130070">
          <w:rPr>
            <w:noProof/>
            <w:webHidden/>
          </w:rPr>
          <w:instrText xml:space="preserve"> PAGEREF _Toc337724861 \h </w:instrText>
        </w:r>
        <w:r w:rsidR="00130070">
          <w:rPr>
            <w:noProof/>
            <w:webHidden/>
          </w:rPr>
        </w:r>
        <w:r w:rsidR="00130070">
          <w:rPr>
            <w:noProof/>
            <w:webHidden/>
          </w:rPr>
          <w:fldChar w:fldCharType="separate"/>
        </w:r>
        <w:r w:rsidR="00130070">
          <w:rPr>
            <w:noProof/>
            <w:webHidden/>
          </w:rPr>
          <w:t>65</w:t>
        </w:r>
        <w:r w:rsidR="00130070">
          <w:rPr>
            <w:noProof/>
            <w:webHidden/>
          </w:rPr>
          <w:fldChar w:fldCharType="end"/>
        </w:r>
      </w:hyperlink>
    </w:p>
    <w:p w:rsidR="00130070" w:rsidRDefault="00194531">
      <w:pPr>
        <w:pStyle w:val="Figurfrteckning"/>
        <w:tabs>
          <w:tab w:val="right" w:leader="dot" w:pos="7926"/>
        </w:tabs>
        <w:rPr>
          <w:rFonts w:asciiTheme="minorHAnsi" w:eastAsiaTheme="minorEastAsia" w:hAnsiTheme="minorHAnsi" w:cstheme="minorBidi"/>
          <w:noProof/>
          <w:sz w:val="22"/>
          <w:szCs w:val="22"/>
        </w:rPr>
      </w:pPr>
      <w:hyperlink w:anchor="_Toc337724862" w:history="1">
        <w:r w:rsidR="00130070" w:rsidRPr="002A579F">
          <w:rPr>
            <w:rStyle w:val="Hyperlnk"/>
            <w:noProof/>
            <w:lang w:bidi="sa-IN"/>
          </w:rPr>
          <w:t>Tabell 15. Poststrata för stora lokalägare. Populationsstorlek är samma som urvalstorlek</w:t>
        </w:r>
        <w:r w:rsidR="00130070">
          <w:rPr>
            <w:noProof/>
            <w:webHidden/>
          </w:rPr>
          <w:tab/>
        </w:r>
        <w:r w:rsidR="00130070">
          <w:rPr>
            <w:noProof/>
            <w:webHidden/>
          </w:rPr>
          <w:fldChar w:fldCharType="begin"/>
        </w:r>
        <w:r w:rsidR="00130070">
          <w:rPr>
            <w:noProof/>
            <w:webHidden/>
          </w:rPr>
          <w:instrText xml:space="preserve"> PAGEREF _Toc337724862 \h </w:instrText>
        </w:r>
        <w:r w:rsidR="00130070">
          <w:rPr>
            <w:noProof/>
            <w:webHidden/>
          </w:rPr>
        </w:r>
        <w:r w:rsidR="00130070">
          <w:rPr>
            <w:noProof/>
            <w:webHidden/>
          </w:rPr>
          <w:fldChar w:fldCharType="separate"/>
        </w:r>
        <w:r w:rsidR="00130070">
          <w:rPr>
            <w:noProof/>
            <w:webHidden/>
          </w:rPr>
          <w:t>66</w:t>
        </w:r>
        <w:r w:rsidR="00130070">
          <w:rPr>
            <w:noProof/>
            <w:webHidden/>
          </w:rPr>
          <w:fldChar w:fldCharType="end"/>
        </w:r>
      </w:hyperlink>
    </w:p>
    <w:p w:rsidR="00E05C53" w:rsidRDefault="009124D1" w:rsidP="009124D1">
      <w:pPr>
        <w:pStyle w:val="Brdtext"/>
      </w:pPr>
      <w:r>
        <w:fldChar w:fldCharType="end"/>
      </w:r>
    </w:p>
    <w:p w:rsidR="000974DA" w:rsidRPr="00EB084E" w:rsidRDefault="000974DA" w:rsidP="000974DA">
      <w:pPr>
        <w:pStyle w:val="Rubrik1"/>
      </w:pPr>
      <w:r>
        <w:br w:type="page"/>
      </w:r>
      <w:bookmarkStart w:id="3" w:name="_Toc265658864"/>
      <w:bookmarkStart w:id="4" w:name="_Toc337724803"/>
      <w:r w:rsidRPr="00EB084E">
        <w:lastRenderedPageBreak/>
        <w:t>Administrativa och legala uppgifter</w:t>
      </w:r>
      <w:bookmarkEnd w:id="3"/>
      <w:bookmarkEnd w:id="4"/>
    </w:p>
    <w:p w:rsidR="000974DA" w:rsidRPr="00EB084E" w:rsidRDefault="000974DA" w:rsidP="00DC3A75">
      <w:pPr>
        <w:pStyle w:val="Rubrik2"/>
      </w:pPr>
      <w:bookmarkStart w:id="5" w:name="_Toc265658865"/>
      <w:bookmarkStart w:id="6" w:name="_Toc337724804"/>
      <w:r w:rsidRPr="00EB084E">
        <w:t>Ämnesområde</w:t>
      </w:r>
      <w:bookmarkEnd w:id="5"/>
      <w:bookmarkEnd w:id="6"/>
      <w:r w:rsidR="00F64917" w:rsidRPr="00EB084E">
        <w:t xml:space="preserve"> </w:t>
      </w:r>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RPr="00EB084E" w:rsidTr="000974DA">
        <w:tc>
          <w:tcPr>
            <w:tcW w:w="3192" w:type="dxa"/>
          </w:tcPr>
          <w:p w:rsidR="000974DA" w:rsidRPr="00EB084E" w:rsidRDefault="000974DA" w:rsidP="000974DA">
            <w:pPr>
              <w:pStyle w:val="Tabelltextkursiv"/>
            </w:pPr>
            <w:r w:rsidRPr="00EB084E">
              <w:t xml:space="preserve">Ämnesområde: </w:t>
            </w:r>
          </w:p>
        </w:tc>
        <w:tc>
          <w:tcPr>
            <w:tcW w:w="4778" w:type="dxa"/>
          </w:tcPr>
          <w:p w:rsidR="000974DA" w:rsidRPr="00EB084E" w:rsidRDefault="000974DA" w:rsidP="000974DA">
            <w:pPr>
              <w:pStyle w:val="Tabelltext"/>
            </w:pPr>
            <w:r w:rsidRPr="00EB084E">
              <w:t>Energi</w:t>
            </w:r>
          </w:p>
        </w:tc>
      </w:tr>
    </w:tbl>
    <w:p w:rsidR="000974DA" w:rsidRPr="00EB084E" w:rsidRDefault="000974DA" w:rsidP="00DC3A75">
      <w:pPr>
        <w:pStyle w:val="Rubrik2"/>
      </w:pPr>
      <w:bookmarkStart w:id="7" w:name="_Toc265658866"/>
      <w:bookmarkStart w:id="8" w:name="_Toc337724805"/>
      <w:r w:rsidRPr="00EB084E">
        <w:t>Statistikområde</w:t>
      </w:r>
      <w:bookmarkEnd w:id="7"/>
      <w:bookmarkEnd w:id="8"/>
      <w:r w:rsidR="00F64917" w:rsidRPr="00EB084E">
        <w:t xml:space="preserve"> </w:t>
      </w:r>
    </w:p>
    <w:tbl>
      <w:tblPr>
        <w:tblW w:w="0" w:type="auto"/>
        <w:tblLayout w:type="fixed"/>
        <w:tblCellMar>
          <w:left w:w="70" w:type="dxa"/>
          <w:right w:w="70" w:type="dxa"/>
        </w:tblCellMar>
        <w:tblLook w:val="0000" w:firstRow="0" w:lastRow="0" w:firstColumn="0" w:lastColumn="0" w:noHBand="0" w:noVBand="0"/>
      </w:tblPr>
      <w:tblGrid>
        <w:gridCol w:w="3192"/>
        <w:gridCol w:w="4778"/>
      </w:tblGrid>
      <w:tr w:rsidR="000974DA" w:rsidRPr="00EB084E" w:rsidTr="000974DA">
        <w:tc>
          <w:tcPr>
            <w:tcW w:w="3192" w:type="dxa"/>
          </w:tcPr>
          <w:p w:rsidR="000974DA" w:rsidRPr="00EB084E" w:rsidRDefault="000974DA" w:rsidP="000974DA">
            <w:pPr>
              <w:pStyle w:val="Tabelltextkursiv"/>
            </w:pPr>
            <w:r w:rsidRPr="00EB084E">
              <w:t>Statistikområde:</w:t>
            </w:r>
          </w:p>
        </w:tc>
        <w:tc>
          <w:tcPr>
            <w:tcW w:w="4778" w:type="dxa"/>
          </w:tcPr>
          <w:p w:rsidR="000974DA" w:rsidRPr="00EB084E" w:rsidRDefault="000974DA" w:rsidP="000974DA">
            <w:pPr>
              <w:pStyle w:val="Tabelltext"/>
            </w:pPr>
            <w:r w:rsidRPr="00EB084E">
              <w:t>Tillförsel och användning av energi</w:t>
            </w:r>
          </w:p>
        </w:tc>
      </w:tr>
    </w:tbl>
    <w:p w:rsidR="000974DA" w:rsidRPr="00EB084E" w:rsidRDefault="000974DA" w:rsidP="00DC3A75">
      <w:pPr>
        <w:pStyle w:val="Rubrik2"/>
      </w:pPr>
      <w:bookmarkStart w:id="9" w:name="_Toc265658867"/>
      <w:bookmarkStart w:id="10" w:name="_Toc337724806"/>
      <w:r w:rsidRPr="00EB084E">
        <w:t>SOS-klassificering</w:t>
      </w:r>
      <w:bookmarkEnd w:id="9"/>
      <w:bookmarkEnd w:id="10"/>
      <w:r w:rsidR="00F64917" w:rsidRPr="00EB084E">
        <w:t xml:space="preserve"> </w:t>
      </w:r>
    </w:p>
    <w:tbl>
      <w:tblPr>
        <w:tblW w:w="0" w:type="auto"/>
        <w:tblLayout w:type="fixed"/>
        <w:tblCellMar>
          <w:left w:w="70" w:type="dxa"/>
          <w:right w:w="70" w:type="dxa"/>
        </w:tblCellMar>
        <w:tblLook w:val="0000" w:firstRow="0" w:lastRow="0" w:firstColumn="0" w:lastColumn="0" w:noHBand="0" w:noVBand="0"/>
      </w:tblPr>
      <w:tblGrid>
        <w:gridCol w:w="3178"/>
        <w:gridCol w:w="4792"/>
      </w:tblGrid>
      <w:tr w:rsidR="000974DA" w:rsidRPr="00EB084E" w:rsidTr="000974DA">
        <w:tc>
          <w:tcPr>
            <w:tcW w:w="3178" w:type="dxa"/>
          </w:tcPr>
          <w:p w:rsidR="000974DA" w:rsidRPr="00EB084E" w:rsidRDefault="000974DA" w:rsidP="000974DA">
            <w:pPr>
              <w:pStyle w:val="Tabelltextkursiv"/>
            </w:pPr>
            <w:r w:rsidRPr="00EB084E">
              <w:t xml:space="preserve">Tillhör (SOS) </w:t>
            </w:r>
          </w:p>
        </w:tc>
        <w:tc>
          <w:tcPr>
            <w:tcW w:w="4792" w:type="dxa"/>
          </w:tcPr>
          <w:p w:rsidR="000974DA" w:rsidRPr="00EB084E" w:rsidRDefault="000974DA" w:rsidP="000974DA">
            <w:pPr>
              <w:pStyle w:val="Tabelltext"/>
            </w:pPr>
            <w:r w:rsidRPr="00EB084E">
              <w:t>Ja</w:t>
            </w:r>
          </w:p>
        </w:tc>
      </w:tr>
      <w:tr w:rsidR="000974DA" w:rsidRPr="00EB084E" w:rsidTr="000974DA">
        <w:trPr>
          <w:cantSplit/>
        </w:trPr>
        <w:tc>
          <w:tcPr>
            <w:tcW w:w="7970" w:type="dxa"/>
            <w:gridSpan w:val="2"/>
          </w:tcPr>
          <w:p w:rsidR="000974DA" w:rsidRPr="00EB084E" w:rsidRDefault="00BC1309" w:rsidP="000974DA">
            <w:pPr>
              <w:pStyle w:val="Tabelltext"/>
            </w:pPr>
            <w:r w:rsidRPr="00EB084E">
              <w:rPr>
                <w:lang w:bidi="ar-SA"/>
              </w:rPr>
              <w:drawing>
                <wp:inline distT="0" distB="0" distL="0" distR="0" wp14:anchorId="028BB29D" wp14:editId="444FD646">
                  <wp:extent cx="1247775" cy="209550"/>
                  <wp:effectExtent l="0" t="0" r="9525" b="0"/>
                  <wp:docPr id="2" name="Bild 2"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0974DA" w:rsidRPr="00EB084E">
              <w:t xml:space="preserve"> </w:t>
            </w:r>
          </w:p>
          <w:p w:rsidR="000974DA" w:rsidRPr="00EB084E" w:rsidRDefault="000974DA" w:rsidP="00263A0E">
            <w:pPr>
              <w:pStyle w:val="Brdtext"/>
            </w:pPr>
            <w:r w:rsidRPr="00EB084E">
              <w:t>För undersökningar som ingår i Sveriges officiella statistik gäller särskilda regler när det gäller kvalitet och tillgänglighet, se Förordningen om den officiella statistiken (2001:100)</w:t>
            </w:r>
          </w:p>
        </w:tc>
      </w:tr>
    </w:tbl>
    <w:p w:rsidR="000974DA" w:rsidRPr="00EB084E" w:rsidRDefault="000974DA" w:rsidP="00DC3A75">
      <w:pPr>
        <w:pStyle w:val="Rubrik2"/>
      </w:pPr>
      <w:bookmarkStart w:id="11" w:name="_Toc265658868"/>
      <w:bookmarkStart w:id="12" w:name="_Toc337724807"/>
      <w:r w:rsidRPr="00EB084E">
        <w:t>Statistikansvarig</w:t>
      </w:r>
      <w:bookmarkEnd w:id="11"/>
      <w:bookmarkEnd w:id="12"/>
      <w:r w:rsidR="00F64917" w:rsidRPr="00EB084E">
        <w:t xml:space="preserve">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0974DA" w:rsidRPr="00EB084E" w:rsidTr="000974DA">
        <w:tc>
          <w:tcPr>
            <w:tcW w:w="3189" w:type="dxa"/>
          </w:tcPr>
          <w:p w:rsidR="000974DA" w:rsidRPr="00EB084E" w:rsidRDefault="000974DA" w:rsidP="00031821">
            <w:pPr>
              <w:pStyle w:val="Tabelltextkursiv"/>
              <w:spacing w:after="40"/>
            </w:pPr>
            <w:r w:rsidRPr="00EB084E">
              <w:t xml:space="preserve">Myndighet/organisation: </w:t>
            </w:r>
          </w:p>
        </w:tc>
        <w:tc>
          <w:tcPr>
            <w:tcW w:w="4394" w:type="dxa"/>
          </w:tcPr>
          <w:p w:rsidR="00031821" w:rsidRPr="00EB084E" w:rsidRDefault="000974DA" w:rsidP="00031821">
            <w:pPr>
              <w:pStyle w:val="Tabelltext"/>
            </w:pPr>
            <w:r w:rsidRPr="00EB084E">
              <w:t>Statens energimyndighet</w:t>
            </w:r>
          </w:p>
          <w:p w:rsidR="000974DA" w:rsidRPr="00EB084E" w:rsidRDefault="000974DA" w:rsidP="00031821">
            <w:pPr>
              <w:pStyle w:val="Tabelltext"/>
            </w:pPr>
            <w:r w:rsidRPr="00EB084E">
              <w:t>Enheten för energianvändning</w:t>
            </w:r>
          </w:p>
        </w:tc>
      </w:tr>
      <w:tr w:rsidR="000974DA" w:rsidRPr="00EB084E" w:rsidTr="000974DA">
        <w:tc>
          <w:tcPr>
            <w:tcW w:w="3189" w:type="dxa"/>
          </w:tcPr>
          <w:p w:rsidR="000974DA" w:rsidRPr="00EB084E" w:rsidRDefault="000974DA" w:rsidP="00031821">
            <w:pPr>
              <w:pStyle w:val="Tabelltextkursiv"/>
              <w:spacing w:after="40"/>
            </w:pPr>
            <w:r w:rsidRPr="00EB084E">
              <w:t>Postadress:</w:t>
            </w:r>
          </w:p>
        </w:tc>
        <w:tc>
          <w:tcPr>
            <w:tcW w:w="4394" w:type="dxa"/>
          </w:tcPr>
          <w:p w:rsidR="000974DA" w:rsidRPr="00EB084E" w:rsidRDefault="000974DA" w:rsidP="00031821">
            <w:pPr>
              <w:pStyle w:val="Tabelltext"/>
            </w:pPr>
            <w:r w:rsidRPr="00EB084E">
              <w:t>Box 310, 631 04 ESKILSTUNA</w:t>
            </w:r>
          </w:p>
        </w:tc>
      </w:tr>
      <w:tr w:rsidR="000974DA" w:rsidRPr="00EB084E" w:rsidTr="000974DA">
        <w:tc>
          <w:tcPr>
            <w:tcW w:w="3189" w:type="dxa"/>
          </w:tcPr>
          <w:p w:rsidR="000974DA" w:rsidRPr="00EB084E" w:rsidRDefault="000974DA" w:rsidP="00031821">
            <w:pPr>
              <w:pStyle w:val="Tabelltextkursiv"/>
              <w:spacing w:after="40"/>
            </w:pPr>
            <w:r w:rsidRPr="00EB084E">
              <w:t xml:space="preserve">Besöksadress: </w:t>
            </w:r>
          </w:p>
        </w:tc>
        <w:tc>
          <w:tcPr>
            <w:tcW w:w="4394" w:type="dxa"/>
          </w:tcPr>
          <w:p w:rsidR="000974DA" w:rsidRPr="00EB084E" w:rsidRDefault="000974DA" w:rsidP="00031821">
            <w:pPr>
              <w:pStyle w:val="Tabelltext"/>
            </w:pPr>
            <w:r w:rsidRPr="00EB084E">
              <w:t>Kungsgatan 43</w:t>
            </w:r>
          </w:p>
        </w:tc>
      </w:tr>
      <w:tr w:rsidR="000974DA" w:rsidRPr="00EB084E" w:rsidTr="000974DA">
        <w:tc>
          <w:tcPr>
            <w:tcW w:w="3189" w:type="dxa"/>
          </w:tcPr>
          <w:p w:rsidR="000974DA" w:rsidRPr="00EB084E" w:rsidRDefault="000974DA" w:rsidP="00031821">
            <w:pPr>
              <w:pStyle w:val="Tabelltextkursiv"/>
              <w:spacing w:after="40"/>
            </w:pPr>
            <w:r w:rsidRPr="00EB084E">
              <w:t xml:space="preserve">Kontaktperson: </w:t>
            </w:r>
          </w:p>
        </w:tc>
        <w:tc>
          <w:tcPr>
            <w:tcW w:w="4394" w:type="dxa"/>
          </w:tcPr>
          <w:p w:rsidR="000974DA" w:rsidRPr="00EB084E" w:rsidRDefault="00D93BE4" w:rsidP="00031821">
            <w:pPr>
              <w:pStyle w:val="Tabelltext"/>
            </w:pPr>
            <w:r w:rsidRPr="00EB084E">
              <w:t>Lars Nilsson</w:t>
            </w:r>
          </w:p>
        </w:tc>
      </w:tr>
      <w:tr w:rsidR="000974DA" w:rsidRPr="00EB084E" w:rsidTr="000974DA">
        <w:tc>
          <w:tcPr>
            <w:tcW w:w="3189" w:type="dxa"/>
          </w:tcPr>
          <w:p w:rsidR="000974DA" w:rsidRPr="00EB084E" w:rsidRDefault="000974DA" w:rsidP="00031821">
            <w:pPr>
              <w:pStyle w:val="Tabelltextkursiv"/>
              <w:spacing w:after="40"/>
              <w:rPr>
                <w:lang w:val="de-DE"/>
              </w:rPr>
            </w:pPr>
            <w:r w:rsidRPr="00EB084E">
              <w:rPr>
                <w:lang w:val="de-DE"/>
              </w:rPr>
              <w:t xml:space="preserve">Telefon: </w:t>
            </w:r>
          </w:p>
        </w:tc>
        <w:tc>
          <w:tcPr>
            <w:tcW w:w="4394" w:type="dxa"/>
          </w:tcPr>
          <w:p w:rsidR="000974DA" w:rsidRPr="00EB084E" w:rsidRDefault="00D93BE4" w:rsidP="00031821">
            <w:pPr>
              <w:pStyle w:val="Tabelltext"/>
              <w:rPr>
                <w:lang w:val="de-DE"/>
              </w:rPr>
            </w:pPr>
            <w:r w:rsidRPr="00EB084E">
              <w:rPr>
                <w:lang w:val="de-DE"/>
              </w:rPr>
              <w:t>016 – 544 22 76</w:t>
            </w:r>
          </w:p>
        </w:tc>
      </w:tr>
      <w:tr w:rsidR="000974DA" w:rsidRPr="00EB084E" w:rsidTr="000974DA">
        <w:tc>
          <w:tcPr>
            <w:tcW w:w="3189" w:type="dxa"/>
          </w:tcPr>
          <w:p w:rsidR="000974DA" w:rsidRPr="00EB084E" w:rsidRDefault="000974DA" w:rsidP="00031821">
            <w:pPr>
              <w:pStyle w:val="Tabelltextkursiv"/>
              <w:spacing w:after="40"/>
              <w:rPr>
                <w:lang w:val="de-DE"/>
              </w:rPr>
            </w:pPr>
            <w:r w:rsidRPr="00EB084E">
              <w:rPr>
                <w:lang w:val="de-DE"/>
              </w:rPr>
              <w:t xml:space="preserve">Telefax: </w:t>
            </w:r>
          </w:p>
        </w:tc>
        <w:tc>
          <w:tcPr>
            <w:tcW w:w="4394" w:type="dxa"/>
          </w:tcPr>
          <w:p w:rsidR="000974DA" w:rsidRPr="00EB084E" w:rsidRDefault="000974DA" w:rsidP="00031821">
            <w:pPr>
              <w:pStyle w:val="Tabelltext"/>
              <w:rPr>
                <w:lang w:val="de-DE"/>
              </w:rPr>
            </w:pPr>
            <w:r w:rsidRPr="00EB084E">
              <w:rPr>
                <w:lang w:val="de-DE"/>
              </w:rPr>
              <w:t>016 – 544 20 99</w:t>
            </w:r>
          </w:p>
        </w:tc>
      </w:tr>
      <w:tr w:rsidR="000974DA" w:rsidRPr="00EB084E" w:rsidTr="000974DA">
        <w:tc>
          <w:tcPr>
            <w:tcW w:w="3189" w:type="dxa"/>
          </w:tcPr>
          <w:p w:rsidR="000974DA" w:rsidRPr="00EB084E" w:rsidRDefault="000974DA" w:rsidP="00031821">
            <w:pPr>
              <w:pStyle w:val="Tabelltextkursiv"/>
              <w:spacing w:after="40"/>
              <w:rPr>
                <w:lang w:val="de-DE"/>
              </w:rPr>
            </w:pPr>
            <w:r w:rsidRPr="00EB084E">
              <w:rPr>
                <w:lang w:val="de-DE"/>
              </w:rPr>
              <w:t xml:space="preserve">E-post: </w:t>
            </w:r>
          </w:p>
        </w:tc>
        <w:tc>
          <w:tcPr>
            <w:tcW w:w="4394" w:type="dxa"/>
          </w:tcPr>
          <w:p w:rsidR="000974DA" w:rsidRPr="00EB084E" w:rsidRDefault="000974DA" w:rsidP="00031821">
            <w:pPr>
              <w:pStyle w:val="Tabelltext"/>
              <w:rPr>
                <w:lang w:val="de-DE"/>
              </w:rPr>
            </w:pPr>
            <w:r w:rsidRPr="00EB084E">
              <w:rPr>
                <w:lang w:val="de-DE"/>
              </w:rPr>
              <w:t>fornamn.efternamn@</w:t>
            </w:r>
            <w:r w:rsidRPr="00EB084E">
              <w:rPr>
                <w:szCs w:val="24"/>
              </w:rPr>
              <w:t>energimyndigheten</w:t>
            </w:r>
            <w:r w:rsidRPr="00EB084E">
              <w:rPr>
                <w:lang w:val="de-DE"/>
              </w:rPr>
              <w:t>.se</w:t>
            </w:r>
          </w:p>
        </w:tc>
      </w:tr>
    </w:tbl>
    <w:p w:rsidR="000974DA" w:rsidRPr="00EB084E" w:rsidRDefault="000974DA" w:rsidP="00DC3A75">
      <w:pPr>
        <w:pStyle w:val="Rubrik2"/>
      </w:pPr>
      <w:bookmarkStart w:id="13" w:name="_Toc265658869"/>
      <w:bookmarkStart w:id="14" w:name="_Toc337724808"/>
      <w:r w:rsidRPr="00EB084E">
        <w:t>Statistikproducent</w:t>
      </w:r>
      <w:bookmarkEnd w:id="13"/>
      <w:bookmarkEnd w:id="14"/>
      <w:r w:rsidR="00F64917" w:rsidRPr="00EB084E">
        <w:t xml:space="preserve"> </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0974DA" w:rsidRPr="00EB084E" w:rsidTr="000974DA">
        <w:tc>
          <w:tcPr>
            <w:tcW w:w="3189" w:type="dxa"/>
          </w:tcPr>
          <w:p w:rsidR="000974DA" w:rsidRPr="00EB084E" w:rsidRDefault="000974DA" w:rsidP="00031821">
            <w:pPr>
              <w:pStyle w:val="Tabelltextkursiv"/>
              <w:spacing w:after="40"/>
            </w:pPr>
            <w:r w:rsidRPr="00EB084E">
              <w:t xml:space="preserve">Myndighet/organisation: </w:t>
            </w:r>
          </w:p>
        </w:tc>
        <w:tc>
          <w:tcPr>
            <w:tcW w:w="4781" w:type="dxa"/>
          </w:tcPr>
          <w:p w:rsidR="000974DA" w:rsidRPr="00EB084E" w:rsidRDefault="000974DA" w:rsidP="00031821">
            <w:pPr>
              <w:pStyle w:val="Tabelltext"/>
              <w:rPr>
                <w:szCs w:val="24"/>
              </w:rPr>
            </w:pPr>
            <w:r w:rsidRPr="00EB084E">
              <w:t>Statisticon</w:t>
            </w:r>
            <w:r w:rsidR="0011249F" w:rsidRPr="00EB084E">
              <w:t xml:space="preserve"> </w:t>
            </w:r>
            <w:r w:rsidR="005A4C5E" w:rsidRPr="00EB084E">
              <w:t>AB</w:t>
            </w:r>
          </w:p>
        </w:tc>
      </w:tr>
      <w:tr w:rsidR="000974DA" w:rsidRPr="00EB084E" w:rsidTr="000974DA">
        <w:tc>
          <w:tcPr>
            <w:tcW w:w="3189" w:type="dxa"/>
          </w:tcPr>
          <w:p w:rsidR="000974DA" w:rsidRPr="00EB084E" w:rsidRDefault="000974DA" w:rsidP="00031821">
            <w:pPr>
              <w:pStyle w:val="Tabelltextkursiv"/>
              <w:spacing w:after="40"/>
            </w:pPr>
            <w:r w:rsidRPr="00EB084E">
              <w:t xml:space="preserve">Postadress: </w:t>
            </w:r>
          </w:p>
        </w:tc>
        <w:tc>
          <w:tcPr>
            <w:tcW w:w="4781" w:type="dxa"/>
          </w:tcPr>
          <w:p w:rsidR="000974DA" w:rsidRPr="00EB084E" w:rsidRDefault="000974DA" w:rsidP="00031821">
            <w:pPr>
              <w:pStyle w:val="Tabelltext"/>
            </w:pPr>
            <w:r w:rsidRPr="00EB084E">
              <w:t>Östra Ågatan 31, 753 22 Uppsala</w:t>
            </w:r>
          </w:p>
        </w:tc>
      </w:tr>
      <w:tr w:rsidR="000974DA" w:rsidRPr="00EB084E" w:rsidTr="000974DA">
        <w:tc>
          <w:tcPr>
            <w:tcW w:w="3189" w:type="dxa"/>
          </w:tcPr>
          <w:p w:rsidR="000974DA" w:rsidRPr="00EB084E" w:rsidRDefault="000974DA" w:rsidP="00031821">
            <w:pPr>
              <w:pStyle w:val="Tabelltextkursiv"/>
              <w:spacing w:after="40"/>
            </w:pPr>
            <w:r w:rsidRPr="00EB084E">
              <w:t>Besöksadress:</w:t>
            </w:r>
          </w:p>
        </w:tc>
        <w:tc>
          <w:tcPr>
            <w:tcW w:w="4781" w:type="dxa"/>
          </w:tcPr>
          <w:p w:rsidR="000974DA" w:rsidRPr="00EB084E" w:rsidRDefault="000974DA" w:rsidP="00031821">
            <w:pPr>
              <w:pStyle w:val="Tabelltext"/>
            </w:pPr>
            <w:r w:rsidRPr="00EB084E">
              <w:t>Östra Ågatan 31</w:t>
            </w:r>
          </w:p>
        </w:tc>
      </w:tr>
      <w:tr w:rsidR="000974DA" w:rsidRPr="00EB084E" w:rsidTr="000974DA">
        <w:tc>
          <w:tcPr>
            <w:tcW w:w="3189" w:type="dxa"/>
          </w:tcPr>
          <w:p w:rsidR="000974DA" w:rsidRPr="00EB084E" w:rsidRDefault="000974DA" w:rsidP="00031821">
            <w:pPr>
              <w:pStyle w:val="Tabelltextkursiv"/>
              <w:spacing w:after="40"/>
            </w:pPr>
            <w:r w:rsidRPr="00EB084E">
              <w:t xml:space="preserve">Kontaktperson: </w:t>
            </w:r>
          </w:p>
        </w:tc>
        <w:tc>
          <w:tcPr>
            <w:tcW w:w="4781" w:type="dxa"/>
          </w:tcPr>
          <w:p w:rsidR="000974DA" w:rsidRPr="00EB084E" w:rsidRDefault="003F6E89" w:rsidP="00031821">
            <w:pPr>
              <w:pStyle w:val="Tabelltext"/>
            </w:pPr>
            <w:r w:rsidRPr="00EB084E">
              <w:t>Charlotta Danielsson</w:t>
            </w:r>
          </w:p>
        </w:tc>
      </w:tr>
      <w:tr w:rsidR="000974DA" w:rsidRPr="00EB084E" w:rsidTr="000974DA">
        <w:tc>
          <w:tcPr>
            <w:tcW w:w="3189" w:type="dxa"/>
          </w:tcPr>
          <w:p w:rsidR="000974DA" w:rsidRPr="00EB084E" w:rsidRDefault="000974DA" w:rsidP="00031821">
            <w:pPr>
              <w:pStyle w:val="Tabelltextkursiv"/>
              <w:spacing w:after="40"/>
            </w:pPr>
            <w:r w:rsidRPr="00EB084E">
              <w:t xml:space="preserve">Telefon: </w:t>
            </w:r>
          </w:p>
        </w:tc>
        <w:tc>
          <w:tcPr>
            <w:tcW w:w="4781" w:type="dxa"/>
          </w:tcPr>
          <w:p w:rsidR="000974DA" w:rsidRPr="00EB084E" w:rsidRDefault="00140C70" w:rsidP="00031821">
            <w:pPr>
              <w:pStyle w:val="Tabelltext"/>
            </w:pPr>
            <w:r w:rsidRPr="00EB084E">
              <w:t>08 – 402 29 0</w:t>
            </w:r>
            <w:r w:rsidR="00EB084E" w:rsidRPr="00EB084E">
              <w:t>0</w:t>
            </w:r>
          </w:p>
        </w:tc>
      </w:tr>
      <w:tr w:rsidR="000974DA" w:rsidRPr="00EB084E" w:rsidTr="000974DA">
        <w:tc>
          <w:tcPr>
            <w:tcW w:w="3189" w:type="dxa"/>
          </w:tcPr>
          <w:p w:rsidR="000974DA" w:rsidRPr="00EB084E" w:rsidRDefault="000974DA" w:rsidP="00031821">
            <w:pPr>
              <w:pStyle w:val="Tabelltextkursiv"/>
              <w:spacing w:after="40"/>
              <w:rPr>
                <w:lang w:val="de-DE"/>
              </w:rPr>
            </w:pPr>
            <w:r w:rsidRPr="00EB084E">
              <w:rPr>
                <w:lang w:val="de-DE"/>
              </w:rPr>
              <w:t>Telefax</w:t>
            </w:r>
          </w:p>
        </w:tc>
        <w:tc>
          <w:tcPr>
            <w:tcW w:w="4781" w:type="dxa"/>
          </w:tcPr>
          <w:p w:rsidR="000974DA" w:rsidRPr="00EB084E" w:rsidRDefault="005A4C5E" w:rsidP="00031821">
            <w:pPr>
              <w:pStyle w:val="Tabelltext"/>
              <w:rPr>
                <w:lang w:val="de-DE"/>
              </w:rPr>
            </w:pPr>
            <w:r w:rsidRPr="00EB084E">
              <w:rPr>
                <w:lang w:val="de-DE"/>
              </w:rPr>
              <w:t>018 – 14 02 25</w:t>
            </w:r>
          </w:p>
        </w:tc>
      </w:tr>
      <w:tr w:rsidR="000974DA" w:rsidTr="000974DA">
        <w:tc>
          <w:tcPr>
            <w:tcW w:w="3189" w:type="dxa"/>
          </w:tcPr>
          <w:p w:rsidR="000974DA" w:rsidRPr="00EB084E" w:rsidRDefault="000974DA" w:rsidP="00031821">
            <w:pPr>
              <w:pStyle w:val="Tabelltextkursiv"/>
              <w:spacing w:after="40"/>
            </w:pPr>
            <w:r w:rsidRPr="00EB084E">
              <w:t xml:space="preserve">E-post: </w:t>
            </w:r>
          </w:p>
        </w:tc>
        <w:tc>
          <w:tcPr>
            <w:tcW w:w="4781" w:type="dxa"/>
          </w:tcPr>
          <w:p w:rsidR="000974DA" w:rsidRDefault="000974DA" w:rsidP="00031821">
            <w:pPr>
              <w:pStyle w:val="Tabelltext"/>
              <w:rPr>
                <w:lang w:val="de-DE"/>
              </w:rPr>
            </w:pPr>
            <w:r w:rsidRPr="00EB084E">
              <w:rPr>
                <w:lang w:val="de-DE"/>
              </w:rPr>
              <w:t>fornamn.efternamn@statisticon.se</w:t>
            </w:r>
          </w:p>
        </w:tc>
      </w:tr>
    </w:tbl>
    <w:p w:rsidR="000974DA" w:rsidRPr="00EB084E" w:rsidRDefault="000974DA" w:rsidP="00DC3A75">
      <w:pPr>
        <w:pStyle w:val="Rubrik2"/>
      </w:pPr>
      <w:bookmarkStart w:id="15" w:name="_Toc265658870"/>
      <w:bookmarkStart w:id="16" w:name="_Toc337724809"/>
      <w:r w:rsidRPr="00EB084E">
        <w:lastRenderedPageBreak/>
        <w:t>Uppgiftsskyldighet</w:t>
      </w:r>
      <w:bookmarkEnd w:id="15"/>
      <w:bookmarkEnd w:id="16"/>
      <w:r w:rsidR="00F64917" w:rsidRPr="00EB084E">
        <w:t xml:space="preserve"> </w:t>
      </w:r>
    </w:p>
    <w:p w:rsidR="00960068" w:rsidRPr="00EB084E" w:rsidRDefault="00960068" w:rsidP="007842BF">
      <w:pPr>
        <w:pStyle w:val="Brdtext"/>
      </w:pPr>
      <w:r w:rsidRPr="00EB084E">
        <w:t>Uppgiftsskyldighet föreligger enligt lagen (SFS 2001:99) och förordningen (SFS 2001:100) om den officiella statistiken samt STEM:s föreskrift (STEMFS 2008:5). Samråd har skett med Näringslivets Regelnämnd (NNR) och Sveriges Kommuner och Landsting (SKL).</w:t>
      </w:r>
    </w:p>
    <w:p w:rsidR="00EB0A66" w:rsidRPr="00EB084E" w:rsidRDefault="000974DA" w:rsidP="00DC3A75">
      <w:pPr>
        <w:pStyle w:val="Rubrik2"/>
      </w:pPr>
      <w:bookmarkStart w:id="17" w:name="_Toc265658871"/>
      <w:bookmarkStart w:id="18" w:name="_Toc337724810"/>
      <w:r w:rsidRPr="00EB084E">
        <w:t>Sekretess och regler för behandling av personuppgifter</w:t>
      </w:r>
      <w:bookmarkEnd w:id="17"/>
      <w:bookmarkEnd w:id="18"/>
      <w:r w:rsidR="00F64917" w:rsidRPr="00EB084E">
        <w:t xml:space="preserve"> </w:t>
      </w:r>
    </w:p>
    <w:p w:rsidR="00960068" w:rsidRPr="00EB084E" w:rsidRDefault="00960068" w:rsidP="007842BF">
      <w:pPr>
        <w:pStyle w:val="Brdtext"/>
      </w:pPr>
      <w:r w:rsidRPr="00EB084E">
        <w:rPr>
          <w:iCs/>
        </w:rPr>
        <w:t xml:space="preserve">Uppgifter som </w:t>
      </w:r>
      <w:r w:rsidR="003F6E89" w:rsidRPr="00EB084E">
        <w:rPr>
          <w:iCs/>
        </w:rPr>
        <w:t>lämnas via undersökningen kommer a</w:t>
      </w:r>
      <w:r w:rsidRPr="00EB084E">
        <w:rPr>
          <w:iCs/>
        </w:rPr>
        <w:t>tt hanteras</w:t>
      </w:r>
      <w:r w:rsidR="003F6E89" w:rsidRPr="00EB084E">
        <w:t xml:space="preserve"> i enlighet med offentlighets- och sekretesslagens (2009:400) bestämmelser.</w:t>
      </w:r>
    </w:p>
    <w:p w:rsidR="00960068" w:rsidRPr="00EB084E" w:rsidRDefault="00960068" w:rsidP="007842BF">
      <w:pPr>
        <w:pStyle w:val="Brdtext"/>
      </w:pPr>
      <w:r w:rsidRPr="00EB084E">
        <w:t xml:space="preserve">Vid automatiserad behandling av personuppgifter gäller reglerna i </w:t>
      </w:r>
      <w:r w:rsidR="00537E8B" w:rsidRPr="00EB084E">
        <w:t>personuppgiftslagen</w:t>
      </w:r>
      <w:r w:rsidRPr="00EB084E">
        <w:t xml:space="preserve"> (1998:204) och datalagen (1973:289) för behandling som har påbörjats före personuppgiftslagens ikraftträdande. På statistikområdet finns dessutom särskilda regler för person</w:t>
      </w:r>
      <w:r w:rsidR="00900582">
        <w:t>uppgiftsbehandling i SFS (2001:</w:t>
      </w:r>
      <w:r w:rsidRPr="00EB084E">
        <w:t>99) och förordningen (2001:100) för officiell statistik.</w:t>
      </w:r>
    </w:p>
    <w:p w:rsidR="000974DA" w:rsidRPr="00EB084E" w:rsidRDefault="000974DA" w:rsidP="00DC3A75">
      <w:pPr>
        <w:pStyle w:val="Rubrik2"/>
      </w:pPr>
      <w:bookmarkStart w:id="19" w:name="_Toc265658872"/>
      <w:bookmarkStart w:id="20" w:name="_Toc337724811"/>
      <w:r w:rsidRPr="00EB084E">
        <w:t>Gallringsföreskrifter</w:t>
      </w:r>
      <w:bookmarkEnd w:id="19"/>
      <w:bookmarkEnd w:id="20"/>
      <w:r w:rsidR="00F64917" w:rsidRPr="00EB084E">
        <w:t xml:space="preserve"> </w:t>
      </w:r>
    </w:p>
    <w:p w:rsidR="00960068" w:rsidRPr="00EB084E" w:rsidRDefault="00960068" w:rsidP="007842BF">
      <w:pPr>
        <w:pStyle w:val="Brdtext"/>
      </w:pPr>
      <w:r w:rsidRPr="00EB084E">
        <w:rPr>
          <w:noProof/>
        </w:rPr>
        <w:t>Ingen gallring av mikrodata har skett sedan undersökningarna inleddes 1977. I linje med datainspektionens beslut avidentifieras register som är äldre än 10 år</w:t>
      </w:r>
      <w:r w:rsidR="00900582">
        <w:rPr>
          <w:noProof/>
        </w:rPr>
        <w:t>.</w:t>
      </w:r>
    </w:p>
    <w:p w:rsidR="000974DA" w:rsidRPr="00EB084E" w:rsidRDefault="000974DA" w:rsidP="00DC3A75">
      <w:pPr>
        <w:pStyle w:val="Rubrik2"/>
      </w:pPr>
      <w:bookmarkStart w:id="21" w:name="_Toc265658873"/>
      <w:bookmarkStart w:id="22" w:name="_Toc337724812"/>
      <w:r w:rsidRPr="00EB084E">
        <w:t>EU-reglering</w:t>
      </w:r>
      <w:bookmarkEnd w:id="21"/>
      <w:bookmarkEnd w:id="22"/>
      <w:r w:rsidR="00F64917" w:rsidRPr="00EB084E">
        <w:t xml:space="preserve"> </w:t>
      </w:r>
    </w:p>
    <w:p w:rsidR="00960068" w:rsidRPr="00960068" w:rsidRDefault="00633125" w:rsidP="00633125">
      <w:pPr>
        <w:pStyle w:val="Brdtext"/>
      </w:pPr>
      <w:r w:rsidRPr="00EB084E">
        <w:t>Europaparlamentets och rådets förordning (EG) nr 1099/2008 om energistatistik reglerar vissa av de insamlade uppgifterna i denna undersökning. Förordningen ställer krav på statistik om slutlig energianvändning i industri, transport och andra sektorer. I andra sektorer återfinns bland annat hushåll</w:t>
      </w:r>
      <w:r w:rsidR="00015E6C" w:rsidRPr="00EB084E">
        <w:t>,</w:t>
      </w:r>
      <w:r w:rsidRPr="00EB084E">
        <w:t xml:space="preserve"> företag och kontor i</w:t>
      </w:r>
      <w:r w:rsidR="00015E6C" w:rsidRPr="00EB084E">
        <w:t>nom</w:t>
      </w:r>
      <w:r w:rsidRPr="00EB084E">
        <w:t xml:space="preserve"> offentlig och privat sektor.</w:t>
      </w:r>
    </w:p>
    <w:p w:rsidR="000974DA" w:rsidRPr="00EB084E" w:rsidRDefault="000974DA" w:rsidP="00DC3A75">
      <w:pPr>
        <w:pStyle w:val="Rubrik2"/>
      </w:pPr>
      <w:bookmarkStart w:id="23" w:name="_Toc265658874"/>
      <w:bookmarkStart w:id="24" w:name="_Toc337724813"/>
      <w:r w:rsidRPr="00EB084E">
        <w:t>Syfte och historik</w:t>
      </w:r>
      <w:bookmarkEnd w:id="23"/>
      <w:bookmarkEnd w:id="24"/>
    </w:p>
    <w:p w:rsidR="002072E3" w:rsidRPr="00EB084E" w:rsidRDefault="002072E3" w:rsidP="002072E3">
      <w:pPr>
        <w:pStyle w:val="Brdtext"/>
      </w:pPr>
      <w:r w:rsidRPr="00EB084E">
        <w:t xml:space="preserve">Den officiella energistatistiken för fastigheter och byggnader omfattar tre delundersökningar avseende småhus, flerbostadshus och lokaler. </w:t>
      </w:r>
    </w:p>
    <w:p w:rsidR="00D8415C" w:rsidRPr="00EB084E" w:rsidRDefault="00D8415C" w:rsidP="007842BF">
      <w:pPr>
        <w:pStyle w:val="Brdtext"/>
      </w:pPr>
      <w:r w:rsidRPr="00EB084E">
        <w:t>Syftet med</w:t>
      </w:r>
      <w:r w:rsidR="002072E3" w:rsidRPr="00EB084E">
        <w:t xml:space="preserve"> undersökningen är att beskriva </w:t>
      </w:r>
      <w:r w:rsidRPr="00EB084E">
        <w:t>uppvärmningssätt</w:t>
      </w:r>
      <w:r w:rsidR="002072E3" w:rsidRPr="00EB084E">
        <w:t>,</w:t>
      </w:r>
      <w:r w:rsidRPr="00EB084E">
        <w:t xml:space="preserve"> energianvändning</w:t>
      </w:r>
      <w:r w:rsidR="002072E3" w:rsidRPr="00EB084E">
        <w:t xml:space="preserve"> och uppvärmd area </w:t>
      </w:r>
      <w:r w:rsidRPr="00EB084E">
        <w:t xml:space="preserve">i beståndet av </w:t>
      </w:r>
      <w:r w:rsidR="005E228E" w:rsidRPr="00EB084E">
        <w:t>lokalbyggnader</w:t>
      </w:r>
      <w:r w:rsidR="00B92129" w:rsidRPr="00EB084E">
        <w:t>, dvs. byggnader typkodsklassificerade som lokaler</w:t>
      </w:r>
      <w:r w:rsidRPr="00EB084E">
        <w:t xml:space="preserve">. </w:t>
      </w:r>
    </w:p>
    <w:p w:rsidR="002556CC" w:rsidRPr="003F6E89" w:rsidRDefault="002556CC" w:rsidP="007842BF">
      <w:pPr>
        <w:pStyle w:val="Brdtext"/>
      </w:pPr>
      <w:r w:rsidRPr="00EB084E">
        <w:t>Undersökningen har genomförts årligen sedan 1977. Åren 1977-1998 var Statistiska centralbyrån (SCB) både ansvarig för undersökning och dess producent. Från och med 1998</w:t>
      </w:r>
      <w:r w:rsidR="00B92129" w:rsidRPr="00EB084E">
        <w:t xml:space="preserve"> </w:t>
      </w:r>
      <w:r w:rsidRPr="00EB084E">
        <w:t>har Energimyndigheten övertagit ansvaret för undersökningen men SCB fortsatte att producera undersökningen på uppdrag av Energimyndigheten fram till och med 2008</w:t>
      </w:r>
      <w:r w:rsidR="00EF3F44" w:rsidRPr="00EB084E">
        <w:t xml:space="preserve"> års undersökning</w:t>
      </w:r>
      <w:r w:rsidRPr="00EB084E">
        <w:t xml:space="preserve">. Från och med </w:t>
      </w:r>
      <w:r w:rsidR="00EF3F44" w:rsidRPr="00EB084E">
        <w:t xml:space="preserve">undersökningen avseende </w:t>
      </w:r>
      <w:r w:rsidRPr="00EB084E">
        <w:t>år 2009 är Statisticon AB producent av undersökningen på uppdrag av Energimyndigheten.</w:t>
      </w:r>
    </w:p>
    <w:p w:rsidR="00EF3F44" w:rsidRDefault="002556CC" w:rsidP="00EF3F44">
      <w:pPr>
        <w:pStyle w:val="Brdtext"/>
      </w:pPr>
      <w:r w:rsidRPr="00EB084E">
        <w:lastRenderedPageBreak/>
        <w:t xml:space="preserve">När undersökningen startade 1977 </w:t>
      </w:r>
      <w:r w:rsidR="00D8415C" w:rsidRPr="00EB084E">
        <w:t xml:space="preserve">användes samma urval under en treårsperiod, ibland även en längre period, men den ökade takten av ägarbyten av fastigheter gjorde det allt svårare att hitta rätt ägare. </w:t>
      </w:r>
      <w:r w:rsidRPr="00EB084E">
        <w:t>S</w:t>
      </w:r>
      <w:r w:rsidR="00D8415C" w:rsidRPr="00EB084E">
        <w:t>edan 1997 dra</w:t>
      </w:r>
      <w:r w:rsidRPr="00EB084E">
        <w:t>s</w:t>
      </w:r>
      <w:r w:rsidR="00D8415C" w:rsidRPr="00EB084E">
        <w:t xml:space="preserve"> ett nytt urval varje år vilket också </w:t>
      </w:r>
      <w:r w:rsidR="00A45C9D" w:rsidRPr="00EB084E">
        <w:t xml:space="preserve">har </w:t>
      </w:r>
      <w:r w:rsidR="00D8415C" w:rsidRPr="00EB084E">
        <w:t xml:space="preserve">fört med sig att den slumpvisa variationen mellan åren har ökat. Andra mindre </w:t>
      </w:r>
      <w:r w:rsidR="00A45C9D" w:rsidRPr="00EB084E">
        <w:t>för</w:t>
      </w:r>
      <w:r w:rsidR="00D8415C" w:rsidRPr="00EB084E">
        <w:t xml:space="preserve">ändringar har gjorts under åren </w:t>
      </w:r>
      <w:r w:rsidR="00EF3F44" w:rsidRPr="00EB084E">
        <w:t>såsom att enskilda uppvärmningssätt har tillkommit eller försvunnit. Huvuddragen i undersökningen har dock varit desamma.</w:t>
      </w:r>
      <w:r w:rsidR="00EF3F44" w:rsidRPr="002556CC">
        <w:t xml:space="preserve"> </w:t>
      </w:r>
    </w:p>
    <w:p w:rsidR="005E228E" w:rsidRPr="00EB084E" w:rsidRDefault="002556CC" w:rsidP="007842BF">
      <w:pPr>
        <w:pStyle w:val="Brdtext"/>
      </w:pPr>
      <w:r w:rsidRPr="00EB084E">
        <w:t>Från och med 2007 års undersökning förändrades populationen i och med att undersökning</w:t>
      </w:r>
      <w:r w:rsidR="00F64917" w:rsidRPr="00EB084E">
        <w:t>s</w:t>
      </w:r>
      <w:r w:rsidRPr="00EB084E">
        <w:t xml:space="preserve">objektet förändrades från fastighet till byggnad. </w:t>
      </w:r>
      <w:r w:rsidR="00A45C9D" w:rsidRPr="00EB084E">
        <w:t>Till och med undersökningen avseende år 2006</w:t>
      </w:r>
      <w:r w:rsidRPr="00EB084E">
        <w:t xml:space="preserve"> baserades urvalsramen på Fastighetstaxeringsregistret (FTR) och undersökningsobjektet fastighet. Från och med</w:t>
      </w:r>
      <w:r w:rsidR="00EF3F44" w:rsidRPr="00EB084E">
        <w:t xml:space="preserve"> undersökningen avseende år</w:t>
      </w:r>
      <w:r w:rsidRPr="00EB084E">
        <w:t xml:space="preserve"> 2007 baserades ramen på en kombination av FTR och Lantmäteriets </w:t>
      </w:r>
      <w:r w:rsidR="000D04A5" w:rsidRPr="00EB084E">
        <w:t xml:space="preserve">Byggnads- och </w:t>
      </w:r>
      <w:r w:rsidRPr="00EB084E">
        <w:t>Fastighets</w:t>
      </w:r>
      <w:r w:rsidR="000D04A5" w:rsidRPr="00EB084E">
        <w:t xml:space="preserve">register (FR) och undersökningsobjektet byggnad. Denna omläggning genomfördes för att undersökningen skulle avse samma typ av enhet som Energideklarationerna och </w:t>
      </w:r>
      <w:r w:rsidR="00A45C9D" w:rsidRPr="00EB084E">
        <w:t>därmed bidra</w:t>
      </w:r>
      <w:r w:rsidR="000D04A5" w:rsidRPr="00EB084E">
        <w:t xml:space="preserve"> till att minska uppgiftslämnarbördan för fastighetsägarna.</w:t>
      </w:r>
      <w:r w:rsidR="00B92129" w:rsidRPr="00EB084E">
        <w:t xml:space="preserve"> Populationen av lok</w:t>
      </w:r>
      <w:r w:rsidR="005E228E" w:rsidRPr="00EB084E">
        <w:t>albyggnader</w:t>
      </w:r>
      <w:r w:rsidR="00B92129" w:rsidRPr="00EB084E">
        <w:t xml:space="preserve"> avgränsas genom att omfatta </w:t>
      </w:r>
      <w:r w:rsidR="00C94932" w:rsidRPr="00EB084E">
        <w:t xml:space="preserve">hyreshusenheter </w:t>
      </w:r>
      <w:r w:rsidR="00B92129" w:rsidRPr="00EB084E">
        <w:t>typkodsklas</w:t>
      </w:r>
      <w:r w:rsidR="005E228E" w:rsidRPr="00EB084E">
        <w:t>sificerade som hotell</w:t>
      </w:r>
      <w:r w:rsidR="00C94932" w:rsidRPr="00EB084E">
        <w:t>-</w:t>
      </w:r>
      <w:r w:rsidR="005E228E" w:rsidRPr="00EB084E">
        <w:t xml:space="preserve"> eller restaurangbyggnad (typkod 322) samt hyreshusenhet</w:t>
      </w:r>
      <w:r w:rsidR="00C94932" w:rsidRPr="00EB084E">
        <w:t>er</w:t>
      </w:r>
      <w:r w:rsidR="005E228E" w:rsidRPr="00EB084E">
        <w:t xml:space="preserve"> med huvudsakligen lokaler</w:t>
      </w:r>
      <w:r w:rsidR="00B92129" w:rsidRPr="00EB084E">
        <w:t xml:space="preserve"> (</w:t>
      </w:r>
      <w:r w:rsidR="00C94932" w:rsidRPr="00EB084E">
        <w:t>typ</w:t>
      </w:r>
      <w:r w:rsidR="00B92129" w:rsidRPr="00EB084E">
        <w:t>kod 32</w:t>
      </w:r>
      <w:r w:rsidR="00C94932" w:rsidRPr="00EB084E">
        <w:t>5</w:t>
      </w:r>
      <w:r w:rsidR="00B92129" w:rsidRPr="00EB084E">
        <w:t>)</w:t>
      </w:r>
      <w:r w:rsidR="00C94932" w:rsidRPr="00EB084E">
        <w:t xml:space="preserve">. Dessutom ingår lokalbyggnader som </w:t>
      </w:r>
      <w:r w:rsidR="00EF3F44" w:rsidRPr="00EB084E">
        <w:t xml:space="preserve">har </w:t>
      </w:r>
      <w:r w:rsidR="00C94932" w:rsidRPr="00EB084E">
        <w:t>undantagits skatteplikt enligt 5§ kommunalskattelagen (</w:t>
      </w:r>
      <w:r w:rsidR="00DE310D" w:rsidRPr="00EB084E">
        <w:t>s.k.</w:t>
      </w:r>
      <w:r w:rsidR="00C94932" w:rsidRPr="00EB084E">
        <w:t xml:space="preserve"> specialfastigheter), se vidare avsnitt 1.1.1 för en mer detaljerad beskrivning av populationen. </w:t>
      </w:r>
      <w:r w:rsidR="00774143" w:rsidRPr="00EB084E">
        <w:t>Ytterligare avgränsningar populationen är att b</w:t>
      </w:r>
      <w:r w:rsidR="00C94932" w:rsidRPr="00EB084E">
        <w:t>yggnaderna skall ha färdigställts år</w:t>
      </w:r>
      <w:r w:rsidR="00900582">
        <w:t xml:space="preserve"> </w:t>
      </w:r>
      <w:r w:rsidR="00C94932" w:rsidRPr="00EB084E">
        <w:t>20</w:t>
      </w:r>
      <w:r w:rsidR="00F64917" w:rsidRPr="00EB084E">
        <w:t>10</w:t>
      </w:r>
      <w:r w:rsidR="00774143" w:rsidRPr="00EB084E">
        <w:t xml:space="preserve"> eller tidigare, ha en </w:t>
      </w:r>
      <w:r w:rsidR="00EF3F44" w:rsidRPr="00EB084E">
        <w:t xml:space="preserve">uppvärmd </w:t>
      </w:r>
      <w:r w:rsidR="00774143" w:rsidRPr="00EB084E">
        <w:t xml:space="preserve">area </w:t>
      </w:r>
      <w:r w:rsidR="00EF3F44" w:rsidRPr="00EB084E">
        <w:t xml:space="preserve">som är </w:t>
      </w:r>
      <w:r w:rsidR="00774143" w:rsidRPr="00EB084E">
        <w:t>större än 200</w:t>
      </w:r>
      <w:r w:rsidR="00900582">
        <w:t> </w:t>
      </w:r>
      <w:r w:rsidR="00774143" w:rsidRPr="00EB084E">
        <w:t>m</w:t>
      </w:r>
      <w:r w:rsidR="00774143" w:rsidRPr="00EB084E">
        <w:rPr>
          <w:vertAlign w:val="superscript"/>
        </w:rPr>
        <w:t>2</w:t>
      </w:r>
      <w:r w:rsidR="00774143" w:rsidRPr="00EB084E">
        <w:t xml:space="preserve"> och </w:t>
      </w:r>
      <w:r w:rsidR="00EF3F44" w:rsidRPr="00EB084E">
        <w:t xml:space="preserve">har </w:t>
      </w:r>
      <w:r w:rsidR="00774143" w:rsidRPr="00EB084E">
        <w:t>var</w:t>
      </w:r>
      <w:r w:rsidR="00EF3F44" w:rsidRPr="00EB084E">
        <w:t>it</w:t>
      </w:r>
      <w:r w:rsidR="00774143" w:rsidRPr="00EB084E">
        <w:t xml:space="preserve"> uppvärmda till minst </w:t>
      </w:r>
      <w:r w:rsidR="00EF3F44" w:rsidRPr="00EB084E">
        <w:t>10ºC</w:t>
      </w:r>
      <w:r w:rsidR="00774143" w:rsidRPr="00EB084E">
        <w:t xml:space="preserve"> under minst 90 dagar under år</w:t>
      </w:r>
      <w:r w:rsidR="00900582">
        <w:t xml:space="preserve"> </w:t>
      </w:r>
      <w:r w:rsidR="00D93BE4" w:rsidRPr="00EB084E">
        <w:t>201</w:t>
      </w:r>
      <w:r w:rsidR="00F64917" w:rsidRPr="00EB084E">
        <w:t>1</w:t>
      </w:r>
      <w:r w:rsidR="00774143" w:rsidRPr="00EB084E">
        <w:t>.</w:t>
      </w:r>
      <w:r w:rsidR="00C94932" w:rsidRPr="00EB084E">
        <w:t xml:space="preserve"> </w:t>
      </w:r>
    </w:p>
    <w:p w:rsidR="00960068" w:rsidRPr="00575DE6" w:rsidRDefault="00907FCE" w:rsidP="007842BF">
      <w:pPr>
        <w:pStyle w:val="Brdtext"/>
      </w:pPr>
      <w:r w:rsidRPr="00EB084E">
        <w:t xml:space="preserve">Urvalsstorleken i undersökningen är ca </w:t>
      </w:r>
      <w:r w:rsidR="00BE1901" w:rsidRPr="00EB084E">
        <w:t>10</w:t>
      </w:r>
      <w:r w:rsidR="00900582">
        <w:t> </w:t>
      </w:r>
      <w:r w:rsidR="00BE1901" w:rsidRPr="00EB084E">
        <w:t>0</w:t>
      </w:r>
      <w:r w:rsidRPr="00EB084E">
        <w:t>00</w:t>
      </w:r>
      <w:r w:rsidR="00900582">
        <w:t xml:space="preserve"> </w:t>
      </w:r>
      <w:r w:rsidRPr="00EB084E">
        <w:t>objekt och</w:t>
      </w:r>
      <w:r w:rsidR="0094286B" w:rsidRPr="00EB084E">
        <w:t xml:space="preserve"> varit i denna storleksordning </w:t>
      </w:r>
      <w:r w:rsidR="00E8052D" w:rsidRPr="00EB084E">
        <w:t>under de senaste tio åren.</w:t>
      </w:r>
    </w:p>
    <w:p w:rsidR="000974DA" w:rsidRPr="00EB084E" w:rsidRDefault="000974DA" w:rsidP="00DC3A75">
      <w:pPr>
        <w:pStyle w:val="Rubrik2"/>
      </w:pPr>
      <w:bookmarkStart w:id="25" w:name="_Toc265658875"/>
      <w:bookmarkStart w:id="26" w:name="_Toc337724814"/>
      <w:r w:rsidRPr="00EB084E">
        <w:t>Statistikanvändning</w:t>
      </w:r>
      <w:bookmarkEnd w:id="25"/>
      <w:bookmarkEnd w:id="26"/>
      <w:r w:rsidR="00F64917" w:rsidRPr="00EB084E">
        <w:t xml:space="preserve"> </w:t>
      </w:r>
    </w:p>
    <w:p w:rsidR="00960068" w:rsidRPr="00EB084E" w:rsidRDefault="00960068" w:rsidP="007842BF">
      <w:pPr>
        <w:pStyle w:val="Brdtext"/>
        <w:rPr>
          <w:noProof/>
        </w:rPr>
      </w:pPr>
      <w:r w:rsidRPr="00EB084E">
        <w:rPr>
          <w:noProof/>
        </w:rPr>
        <w:t>Statistiken används till exempel av de departement och myndigheter som har till uppgift att svara för energiförsörjningen, följa energianvändningens utveckling och planera energisparandet inom fastighetsbeståndet.</w:t>
      </w:r>
    </w:p>
    <w:p w:rsidR="00960068" w:rsidRDefault="00960068" w:rsidP="00960068">
      <w:pPr>
        <w:pStyle w:val="Punktlista"/>
        <w:rPr>
          <w:noProof/>
        </w:rPr>
      </w:pPr>
      <w:r w:rsidRPr="00EB084E">
        <w:rPr>
          <w:noProof/>
        </w:rPr>
        <w:t>Närings- och miljödepartementen och Energimyndigheten: Underlag för energiprognoser och energiberedskap.</w:t>
      </w:r>
    </w:p>
    <w:p w:rsidR="00900582" w:rsidRPr="00EB084E" w:rsidRDefault="00900582" w:rsidP="00900582">
      <w:pPr>
        <w:pStyle w:val="Punktlista"/>
        <w:tabs>
          <w:tab w:val="num" w:pos="1418"/>
        </w:tabs>
        <w:spacing w:after="120" w:line="280" w:lineRule="atLeast"/>
        <w:rPr>
          <w:noProof/>
        </w:rPr>
      </w:pPr>
      <w:commentRangeStart w:id="27"/>
      <w:r>
        <w:rPr>
          <w:noProof/>
        </w:rPr>
        <w:t>SCB: Nationalräkenskaperna (NR), Kommunal och regional energistatistik (KRE), Årliga energiundersökningen (AREL), Energiindikatorer, Årliga energibalanser samt Svenska miljöemissionsdata (SMED).</w:t>
      </w:r>
      <w:commentRangeEnd w:id="27"/>
      <w:r>
        <w:rPr>
          <w:rStyle w:val="Kommentarsreferens"/>
        </w:rPr>
        <w:commentReference w:id="27"/>
      </w:r>
    </w:p>
    <w:p w:rsidR="00960068" w:rsidRPr="00EB084E" w:rsidRDefault="00960068" w:rsidP="00960068">
      <w:pPr>
        <w:pStyle w:val="Punktlista"/>
        <w:rPr>
          <w:noProof/>
        </w:rPr>
      </w:pPr>
      <w:r w:rsidRPr="00EB084E">
        <w:rPr>
          <w:noProof/>
        </w:rPr>
        <w:t>Kraftproducenter: Planering av kraftförsörjningen.</w:t>
      </w:r>
    </w:p>
    <w:p w:rsidR="00960068" w:rsidRPr="00EB084E" w:rsidRDefault="00960068" w:rsidP="00960068">
      <w:pPr>
        <w:pStyle w:val="Punktlista"/>
        <w:rPr>
          <w:noProof/>
        </w:rPr>
      </w:pPr>
      <w:r w:rsidRPr="00EB084E">
        <w:rPr>
          <w:noProof/>
        </w:rPr>
        <w:t>Byggforskningsrådet och forskare: Finna förklaringsfaktorer till vad som förändrar energiefterfrågan över tiden.</w:t>
      </w:r>
    </w:p>
    <w:p w:rsidR="00960068" w:rsidRPr="00EB084E" w:rsidRDefault="00960068" w:rsidP="00960068">
      <w:pPr>
        <w:pStyle w:val="Punktlista"/>
        <w:rPr>
          <w:noProof/>
        </w:rPr>
      </w:pPr>
      <w:r w:rsidRPr="00EB084E">
        <w:rPr>
          <w:noProof/>
        </w:rPr>
        <w:t>Regioner och kommuner: Underlag för energiplaner.</w:t>
      </w:r>
    </w:p>
    <w:p w:rsidR="00037866" w:rsidRPr="00EB084E" w:rsidRDefault="00037866" w:rsidP="00960068">
      <w:pPr>
        <w:pStyle w:val="Punktlista"/>
        <w:rPr>
          <w:noProof/>
        </w:rPr>
      </w:pPr>
      <w:r w:rsidRPr="00EB084E">
        <w:rPr>
          <w:noProof/>
        </w:rPr>
        <w:t>Boverket</w:t>
      </w:r>
    </w:p>
    <w:p w:rsidR="00037866" w:rsidRPr="00EB084E" w:rsidRDefault="003F18DF" w:rsidP="00960068">
      <w:pPr>
        <w:pStyle w:val="Punktlista"/>
        <w:rPr>
          <w:noProof/>
        </w:rPr>
      </w:pPr>
      <w:r w:rsidRPr="00EB084E">
        <w:rPr>
          <w:noProof/>
        </w:rPr>
        <w:lastRenderedPageBreak/>
        <w:t>Fastighetsförvalta</w:t>
      </w:r>
      <w:r w:rsidR="00037866" w:rsidRPr="00EB084E">
        <w:rPr>
          <w:noProof/>
        </w:rPr>
        <w:t>r</w:t>
      </w:r>
      <w:r w:rsidRPr="00EB084E">
        <w:rPr>
          <w:noProof/>
        </w:rPr>
        <w:t>e</w:t>
      </w:r>
    </w:p>
    <w:p w:rsidR="00960068" w:rsidRPr="00EB084E" w:rsidRDefault="003F013F" w:rsidP="00037866">
      <w:pPr>
        <w:pStyle w:val="Punktlista"/>
        <w:rPr>
          <w:noProof/>
        </w:rPr>
      </w:pPr>
      <w:r w:rsidRPr="00EB084E">
        <w:rPr>
          <w:noProof/>
        </w:rPr>
        <w:t>Privata aktörer in bygg- och energibranchen</w:t>
      </w:r>
    </w:p>
    <w:p w:rsidR="0024258A" w:rsidRPr="00EB084E" w:rsidRDefault="0005021D" w:rsidP="00037866">
      <w:pPr>
        <w:pStyle w:val="Punktlista"/>
        <w:rPr>
          <w:noProof/>
        </w:rPr>
      </w:pPr>
      <w:r w:rsidRPr="00EB084E">
        <w:rPr>
          <w:noProof/>
        </w:rPr>
        <w:t>Naturvårdsverk</w:t>
      </w:r>
      <w:r w:rsidR="003F013F" w:rsidRPr="00EB084E">
        <w:rPr>
          <w:noProof/>
        </w:rPr>
        <w:t>e</w:t>
      </w:r>
      <w:r w:rsidRPr="00EB084E">
        <w:rPr>
          <w:noProof/>
        </w:rPr>
        <w:t>t: Underlag till den internationella</w:t>
      </w:r>
      <w:r w:rsidR="0024258A" w:rsidRPr="00EB084E">
        <w:rPr>
          <w:noProof/>
        </w:rPr>
        <w:t xml:space="preserve"> klimatrapportering</w:t>
      </w:r>
      <w:r w:rsidR="003F18DF" w:rsidRPr="00EB084E">
        <w:rPr>
          <w:noProof/>
        </w:rPr>
        <w:t>en</w:t>
      </w:r>
    </w:p>
    <w:p w:rsidR="00AF664B" w:rsidRPr="00EB084E" w:rsidRDefault="00AF664B" w:rsidP="00037866">
      <w:pPr>
        <w:pStyle w:val="Punktlista"/>
        <w:rPr>
          <w:noProof/>
        </w:rPr>
      </w:pPr>
      <w:r w:rsidRPr="00EB084E">
        <w:rPr>
          <w:noProof/>
        </w:rPr>
        <w:t>Underlag till forskare och privatpersoner</w:t>
      </w:r>
    </w:p>
    <w:p w:rsidR="000974DA" w:rsidRPr="00EB084E" w:rsidRDefault="000974DA" w:rsidP="00DC3A75">
      <w:pPr>
        <w:pStyle w:val="Rubrik2"/>
        <w:keepNext/>
      </w:pPr>
      <w:bookmarkStart w:id="28" w:name="_Toc265658876"/>
      <w:bookmarkStart w:id="29" w:name="_Toc337724815"/>
      <w:r w:rsidRPr="00EB084E">
        <w:t>Upplägg och genomförande</w:t>
      </w:r>
      <w:bookmarkEnd w:id="28"/>
      <w:bookmarkEnd w:id="29"/>
      <w:r w:rsidR="005F10DB" w:rsidRPr="00EB084E">
        <w:t xml:space="preserve"> </w:t>
      </w:r>
    </w:p>
    <w:p w:rsidR="00D8415C" w:rsidRPr="00EB084E" w:rsidRDefault="00D8415C" w:rsidP="007842BF">
      <w:pPr>
        <w:pStyle w:val="Brdtext"/>
      </w:pPr>
      <w:r w:rsidRPr="00EB084E">
        <w:t xml:space="preserve">Målpopulationen för undersökningen är Sveriges bestånd av </w:t>
      </w:r>
      <w:r w:rsidR="0094286B" w:rsidRPr="00EB084E">
        <w:t>lokal</w:t>
      </w:r>
      <w:r w:rsidRPr="00EB084E">
        <w:t xml:space="preserve">byggnader. </w:t>
      </w:r>
      <w:r w:rsidR="0094286B" w:rsidRPr="00EB084E">
        <w:t xml:space="preserve">Urvalsramen i </w:t>
      </w:r>
      <w:r w:rsidR="00F7363E" w:rsidRPr="00EB084E">
        <w:t>201</w:t>
      </w:r>
      <w:r w:rsidR="00F40497" w:rsidRPr="00EB084E">
        <w:t>1</w:t>
      </w:r>
      <w:r w:rsidR="00263A0E">
        <w:t xml:space="preserve"> </w:t>
      </w:r>
      <w:r w:rsidRPr="00EB084E">
        <w:t xml:space="preserve">års undersökning </w:t>
      </w:r>
      <w:r w:rsidR="0094286B" w:rsidRPr="00EB084E">
        <w:t xml:space="preserve">bestod av </w:t>
      </w:r>
      <w:r w:rsidR="0092565D" w:rsidRPr="00EB084E">
        <w:t>drygt</w:t>
      </w:r>
      <w:r w:rsidR="00CD100A" w:rsidRPr="00EB084E">
        <w:t xml:space="preserve"> </w:t>
      </w:r>
      <w:bookmarkStart w:id="30" w:name="Antal_byggn_i_ram_o_pop"/>
      <w:bookmarkStart w:id="31" w:name="Antal_byggn_i_ram_o_pop_Cirka"/>
      <w:r w:rsidR="000F407E" w:rsidRPr="00EB084E">
        <w:t>9</w:t>
      </w:r>
      <w:r w:rsidR="005F10DB" w:rsidRPr="00EB084E">
        <w:t>6</w:t>
      </w:r>
      <w:r w:rsidR="009F7875" w:rsidRPr="00EB084E">
        <w:t> </w:t>
      </w:r>
      <w:r w:rsidR="005F10DB" w:rsidRPr="00EB084E">
        <w:t>600</w:t>
      </w:r>
      <w:bookmarkEnd w:id="30"/>
      <w:bookmarkEnd w:id="31"/>
      <w:r w:rsidRPr="00EB084E">
        <w:t xml:space="preserve"> byggnader</w:t>
      </w:r>
      <w:r w:rsidR="00037866" w:rsidRPr="00EB084E">
        <w:t xml:space="preserve"> som färdigställts före aktuellt undersökningsår</w:t>
      </w:r>
      <w:r w:rsidRPr="00EB084E">
        <w:t xml:space="preserve">. </w:t>
      </w:r>
      <w:r w:rsidR="00F7363E" w:rsidRPr="00EB084E">
        <w:t>Dessa byggnader</w:t>
      </w:r>
      <w:r w:rsidR="000F407E" w:rsidRPr="00EB084E">
        <w:t xml:space="preserve"> är fördelade på två huvudgrupper där den ena gruppen består av 36 stora </w:t>
      </w:r>
      <w:r w:rsidR="00EB476D" w:rsidRPr="00EB084E">
        <w:t>fastighets</w:t>
      </w:r>
      <w:r w:rsidR="000F407E" w:rsidRPr="00EB084E">
        <w:t xml:space="preserve">ägare vars hela fastighetsbestånd undersöks. Cirka </w:t>
      </w:r>
      <w:bookmarkStart w:id="32" w:name="Antal_byggn_stora"/>
      <w:r w:rsidR="00F13DE1" w:rsidRPr="00EB084E">
        <w:t>1 </w:t>
      </w:r>
      <w:r w:rsidR="00F40497" w:rsidRPr="00EB084E">
        <w:t>5</w:t>
      </w:r>
      <w:r w:rsidR="00F13DE1" w:rsidRPr="00EB084E">
        <w:t>00</w:t>
      </w:r>
      <w:bookmarkEnd w:id="32"/>
      <w:r w:rsidR="000F407E" w:rsidRPr="00EB084E">
        <w:t xml:space="preserve"> av ramobjekten härstammar från dessa </w:t>
      </w:r>
      <w:r w:rsidR="00EB476D" w:rsidRPr="00EB084E">
        <w:t>fastighets</w:t>
      </w:r>
      <w:r w:rsidR="000F407E" w:rsidRPr="00EB084E">
        <w:t>ägare. Bland resterande drygt</w:t>
      </w:r>
      <w:r w:rsidR="00CD100A" w:rsidRPr="00EB084E">
        <w:t xml:space="preserve"> </w:t>
      </w:r>
      <w:bookmarkStart w:id="33" w:name="Antal_byggn_i_ram_Urval_Cirka"/>
      <w:r w:rsidR="00CD100A" w:rsidRPr="00EB084E">
        <w:t>95</w:t>
      </w:r>
      <w:r w:rsidR="00263A0E">
        <w:t> </w:t>
      </w:r>
      <w:r w:rsidR="00CD100A" w:rsidRPr="00EB084E">
        <w:t>000</w:t>
      </w:r>
      <w:bookmarkEnd w:id="33"/>
      <w:r w:rsidR="000F407E" w:rsidRPr="00EB084E">
        <w:t xml:space="preserve"> byggnader dras ett urval. </w:t>
      </w:r>
      <w:r w:rsidRPr="00EB084E">
        <w:t>Som urvalsram anv</w:t>
      </w:r>
      <w:r w:rsidR="007842BF" w:rsidRPr="00EB084E">
        <w:t>ändes FTR (Fastighetst</w:t>
      </w:r>
      <w:r w:rsidRPr="00EB084E">
        <w:t>axeringsregistret) och lantmäteriets byggnadsregister (FR). Urvalet var stratifierat och</w:t>
      </w:r>
      <w:r w:rsidR="00263A0E">
        <w:t xml:space="preserve"> år </w:t>
      </w:r>
      <w:r w:rsidRPr="00EB084E">
        <w:t>20</w:t>
      </w:r>
      <w:r w:rsidR="00F7363E" w:rsidRPr="00EB084E">
        <w:t>1</w:t>
      </w:r>
      <w:r w:rsidR="00CD100A" w:rsidRPr="00EB084E">
        <w:t>1</w:t>
      </w:r>
      <w:r w:rsidRPr="00EB084E">
        <w:t xml:space="preserve"> ingick </w:t>
      </w:r>
      <w:r w:rsidR="00BE1901" w:rsidRPr="00EB084E">
        <w:t>drygt 10</w:t>
      </w:r>
      <w:r w:rsidR="00263A0E">
        <w:t> </w:t>
      </w:r>
      <w:r w:rsidR="00BE1901" w:rsidRPr="00EB084E">
        <w:t>000</w:t>
      </w:r>
      <w:r w:rsidR="00263A0E">
        <w:t> </w:t>
      </w:r>
      <w:r w:rsidRPr="00EB084E">
        <w:t xml:space="preserve">byggnader fördelade på </w:t>
      </w:r>
      <w:r w:rsidR="006E1B0D" w:rsidRPr="00EB084E">
        <w:t>1</w:t>
      </w:r>
      <w:r w:rsidR="00BE1901" w:rsidRPr="00EB084E">
        <w:t>6</w:t>
      </w:r>
      <w:r w:rsidRPr="00EB084E">
        <w:t xml:space="preserve"> strata. </w:t>
      </w:r>
    </w:p>
    <w:p w:rsidR="00D8415C" w:rsidRPr="00EB084E" w:rsidRDefault="00037866" w:rsidP="007842BF">
      <w:pPr>
        <w:pStyle w:val="Brdtext"/>
      </w:pPr>
      <w:r w:rsidRPr="00EB084E">
        <w:t>Enkäten</w:t>
      </w:r>
      <w:r w:rsidR="00D8415C" w:rsidRPr="00EB084E">
        <w:t xml:space="preserve"> skickades ut </w:t>
      </w:r>
      <w:r w:rsidR="00F7363E" w:rsidRPr="00EB084E">
        <w:t>den 2</w:t>
      </w:r>
      <w:r w:rsidR="00B72186" w:rsidRPr="00EB084E">
        <w:t>2</w:t>
      </w:r>
      <w:r w:rsidR="00F7363E" w:rsidRPr="00EB084E">
        <w:t xml:space="preserve"> mars år</w:t>
      </w:r>
      <w:r w:rsidR="00263A0E">
        <w:t xml:space="preserve"> </w:t>
      </w:r>
      <w:r w:rsidR="00F7363E" w:rsidRPr="00EB084E">
        <w:t>201</w:t>
      </w:r>
      <w:r w:rsidR="00B72186" w:rsidRPr="00EB084E">
        <w:t>2</w:t>
      </w:r>
      <w:r w:rsidR="00361077" w:rsidRPr="00EB084E">
        <w:t xml:space="preserve"> </w:t>
      </w:r>
      <w:r w:rsidR="00D8415C" w:rsidRPr="00EB084E">
        <w:t xml:space="preserve">och följdes av en skriftlig påminnelse </w:t>
      </w:r>
      <w:r w:rsidR="00847CAE" w:rsidRPr="00EB084E">
        <w:t>i form av ett tack- och påminnelsekort</w:t>
      </w:r>
      <w:r w:rsidR="00D8415C" w:rsidRPr="00EB084E">
        <w:t xml:space="preserve">. Ytterligare en påminnelse skickades ut, då </w:t>
      </w:r>
      <w:r w:rsidR="0094286B" w:rsidRPr="00EB084E">
        <w:t>med</w:t>
      </w:r>
      <w:r w:rsidR="00D8415C" w:rsidRPr="00EB084E">
        <w:t xml:space="preserve"> blankett.</w:t>
      </w:r>
      <w:r w:rsidR="00847CAE" w:rsidRPr="00EB084E">
        <w:t xml:space="preserve"> Därefter genomfördes även telefonpåminnelser till de uppgiftslämnare som fortfarande inte svarat.</w:t>
      </w:r>
      <w:r w:rsidR="00D8415C" w:rsidRPr="00EB084E">
        <w:t xml:space="preserve"> De inkomna blanketterna </w:t>
      </w:r>
      <w:r w:rsidRPr="00EB084E">
        <w:t>registrerades</w:t>
      </w:r>
      <w:r w:rsidR="00D8415C" w:rsidRPr="00EB084E">
        <w:t xml:space="preserve"> och genomgick sedan ett granskningsprogram där uppgifternas fullständighet, rimlighet och inbördes förenlighet kontrollerades. I tveksamma fall togs kontakt med uppgiftslämnarna för kontroll och komplettering av uppgifterna. </w:t>
      </w:r>
    </w:p>
    <w:p w:rsidR="00D17FF9" w:rsidRPr="00EB084E" w:rsidRDefault="00D17FF9" w:rsidP="00D17FF9">
      <w:pPr>
        <w:pStyle w:val="Brdtext"/>
      </w:pPr>
      <w:r w:rsidRPr="00EB084E">
        <w:t>Det var också möjligt för fastighetsägarna att lämna uppgifter elektroniskt i en webblankett. Denna webblankett var ny för årets insamling. Tidigare år har uppgiftslämnare kunnat lämna elektroniskt igenom Energimyndighetens elektroniska insamlingssystem eNyckeln. eNyckeln har dock lagts ned år 2011.</w:t>
      </w:r>
    </w:p>
    <w:p w:rsidR="00D8415C" w:rsidRPr="00263A0E" w:rsidRDefault="00D8415C" w:rsidP="007842BF">
      <w:pPr>
        <w:pStyle w:val="Brdtext"/>
      </w:pPr>
      <w:r w:rsidRPr="00263A0E">
        <w:t>Resultat av undersökningen publicera</w:t>
      </w:r>
      <w:r w:rsidR="00EF3F44" w:rsidRPr="00263A0E">
        <w:t>de</w:t>
      </w:r>
      <w:r w:rsidRPr="00263A0E">
        <w:t xml:space="preserve">s av Energimyndigheten </w:t>
      </w:r>
      <w:r w:rsidR="00F64917" w:rsidRPr="00263A0E">
        <w:t>25</w:t>
      </w:r>
      <w:r w:rsidR="00E20098" w:rsidRPr="00263A0E">
        <w:t xml:space="preserve"> </w:t>
      </w:r>
      <w:r w:rsidR="00F64917" w:rsidRPr="00263A0E">
        <w:t>oktober</w:t>
      </w:r>
      <w:r w:rsidR="00F7363E" w:rsidRPr="00263A0E">
        <w:t xml:space="preserve"> </w:t>
      </w:r>
      <w:r w:rsidR="00037866" w:rsidRPr="00263A0E">
        <w:t>201</w:t>
      </w:r>
      <w:r w:rsidR="00F64917" w:rsidRPr="00263A0E">
        <w:t>2</w:t>
      </w:r>
      <w:r w:rsidR="00037866" w:rsidRPr="00263A0E">
        <w:t xml:space="preserve"> </w:t>
      </w:r>
      <w:r w:rsidRPr="00263A0E">
        <w:t xml:space="preserve">i serien Energimyndighetens Statistik (ES), </w:t>
      </w:r>
      <w:bookmarkStart w:id="34" w:name="Rapport_LOK_fullt_namn"/>
      <w:r w:rsidR="00C52551" w:rsidRPr="00263A0E">
        <w:t xml:space="preserve">Energistatistik för </w:t>
      </w:r>
      <w:r w:rsidR="00A45C9D" w:rsidRPr="00263A0E">
        <w:t>l</w:t>
      </w:r>
      <w:r w:rsidR="00C52551" w:rsidRPr="00263A0E">
        <w:t>okaler 20</w:t>
      </w:r>
      <w:r w:rsidR="00F7363E" w:rsidRPr="00263A0E">
        <w:t>1</w:t>
      </w:r>
      <w:r w:rsidR="00F64917" w:rsidRPr="00263A0E">
        <w:t>1</w:t>
      </w:r>
      <w:r w:rsidR="00C52551" w:rsidRPr="00263A0E">
        <w:t xml:space="preserve"> </w:t>
      </w:r>
      <w:r w:rsidR="00886C17" w:rsidRPr="00263A0E">
        <w:t>ES2011:0</w:t>
      </w:r>
      <w:r w:rsidR="00EB084E" w:rsidRPr="00263A0E">
        <w:t>6</w:t>
      </w:r>
      <w:bookmarkEnd w:id="34"/>
      <w:r w:rsidRPr="00263A0E">
        <w:t>.</w:t>
      </w:r>
      <w:r w:rsidR="00D17FF9" w:rsidRPr="00263A0E">
        <w:t xml:space="preserve"> </w:t>
      </w:r>
    </w:p>
    <w:p w:rsidR="000974DA" w:rsidRPr="00EB084E" w:rsidRDefault="000974DA" w:rsidP="00DC3A75">
      <w:pPr>
        <w:pStyle w:val="Rubrik2"/>
      </w:pPr>
      <w:bookmarkStart w:id="35" w:name="_Toc265658877"/>
      <w:bookmarkStart w:id="36" w:name="_Toc337724816"/>
      <w:r w:rsidRPr="00EB084E">
        <w:t>Internationell rapportering</w:t>
      </w:r>
      <w:bookmarkEnd w:id="35"/>
      <w:bookmarkEnd w:id="36"/>
      <w:r w:rsidR="00F64917" w:rsidRPr="00EB084E">
        <w:t xml:space="preserve"> </w:t>
      </w:r>
    </w:p>
    <w:p w:rsidR="00960068" w:rsidRPr="00EB084E" w:rsidRDefault="00633125" w:rsidP="007842BF">
      <w:pPr>
        <w:pStyle w:val="Brdtext"/>
      </w:pPr>
      <w:r w:rsidRPr="00EB084E">
        <w:t>Rapportering av uppgifter sker till Eurostat</w:t>
      </w:r>
      <w:r w:rsidR="0005021D" w:rsidRPr="00EB084E">
        <w:t xml:space="preserve"> i enlighet med Europaparlamentets och rådets förordning (EG) nr 1099/2008 om energistatistik</w:t>
      </w:r>
      <w:r w:rsidRPr="00EB084E">
        <w:t>.</w:t>
      </w:r>
    </w:p>
    <w:p w:rsidR="000974DA" w:rsidRPr="00EB084E" w:rsidRDefault="000974DA" w:rsidP="00DC3A75">
      <w:pPr>
        <w:pStyle w:val="Rubrik2"/>
      </w:pPr>
      <w:bookmarkStart w:id="37" w:name="_Toc265658878"/>
      <w:bookmarkStart w:id="38" w:name="_Toc337724817"/>
      <w:r w:rsidRPr="00EB084E">
        <w:t>Planerade förändringar i kommande undersökningar</w:t>
      </w:r>
      <w:bookmarkEnd w:id="37"/>
      <w:bookmarkEnd w:id="38"/>
      <w:r w:rsidR="00F64917" w:rsidRPr="00EB084E">
        <w:t xml:space="preserve"> </w:t>
      </w:r>
    </w:p>
    <w:p w:rsidR="00960068" w:rsidRPr="00960068" w:rsidRDefault="00960068" w:rsidP="007842BF">
      <w:pPr>
        <w:pStyle w:val="Brdtext"/>
      </w:pPr>
      <w:r w:rsidRPr="00EB084E">
        <w:t>Det finns för närvarande inga planerade förändringar av undersökningen.</w:t>
      </w:r>
    </w:p>
    <w:p w:rsidR="000974DA" w:rsidRPr="00596A2C" w:rsidRDefault="00184F6C" w:rsidP="000974DA">
      <w:pPr>
        <w:pStyle w:val="RubrikB"/>
      </w:pPr>
      <w:bookmarkStart w:id="39" w:name="_Toc265658879"/>
      <w:bookmarkStart w:id="40" w:name="_Toc337724818"/>
      <w:r>
        <w:lastRenderedPageBreak/>
        <w:t>K</w:t>
      </w:r>
      <w:r w:rsidR="000974DA" w:rsidRPr="00596A2C">
        <w:t>valitetsdeklaration</w:t>
      </w:r>
      <w:bookmarkEnd w:id="39"/>
      <w:bookmarkEnd w:id="40"/>
    </w:p>
    <w:p w:rsidR="000974DA" w:rsidRPr="00596A2C" w:rsidRDefault="000974DA" w:rsidP="000974DA">
      <w:pPr>
        <w:pStyle w:val="RubrikB2"/>
      </w:pPr>
      <w:bookmarkStart w:id="41" w:name="_Toc265658880"/>
      <w:bookmarkStart w:id="42" w:name="_Toc337724819"/>
      <w:r w:rsidRPr="00596A2C">
        <w:t>Inledning</w:t>
      </w:r>
      <w:bookmarkEnd w:id="1"/>
      <w:bookmarkEnd w:id="41"/>
      <w:bookmarkEnd w:id="42"/>
    </w:p>
    <w:p w:rsidR="00037866" w:rsidRDefault="00037866" w:rsidP="00263A0E">
      <w:pPr>
        <w:pStyle w:val="Brdtext"/>
      </w:pPr>
      <w:r>
        <w:t>Detta avsnitt utgör en kvalitetsdeklaration av undersökningen. En kvalitetsdeklaration har som ambition att beskriva olika moment i undersökningen på ett sådant sätt att en användare av statistiken har möjlighet att bilda sig en uppfattning om kvaliteten.</w:t>
      </w:r>
    </w:p>
    <w:p w:rsidR="00037866" w:rsidRPr="00CA4B3F" w:rsidRDefault="00037866" w:rsidP="00263A0E">
      <w:pPr>
        <w:pStyle w:val="Brdtext"/>
      </w:pPr>
      <w:r>
        <w:t>Sedan år</w:t>
      </w:r>
      <w:r w:rsidR="009F7875">
        <w:t> </w:t>
      </w:r>
      <w:r>
        <w:t xml:space="preserve">2009 genomförs undersökningen av Statisticon AB på uppdrag av Energimyndigheten. Statisticon anlitar </w:t>
      </w:r>
      <w:r w:rsidR="00A71D3D">
        <w:t>EVRY</w:t>
      </w:r>
      <w:r w:rsidR="00596A2C">
        <w:rPr>
          <w:rStyle w:val="Fotnotsreferens"/>
        </w:rPr>
        <w:footnoteReference w:id="1"/>
      </w:r>
      <w:r w:rsidR="00A71D3D">
        <w:t xml:space="preserve"> </w:t>
      </w:r>
      <w:r>
        <w:t xml:space="preserve">som underleverantör för datainsamling och dataregistrering. Dessförinnan genomfördes undersökningen av SCB på uppdrag av Energimyndigheten. </w:t>
      </w:r>
    </w:p>
    <w:p w:rsidR="00DC4113" w:rsidRDefault="00DC4113" w:rsidP="00263A0E">
      <w:pPr>
        <w:pStyle w:val="Brdtext"/>
        <w:rPr>
          <w:szCs w:val="22"/>
        </w:rPr>
      </w:pPr>
      <w:r w:rsidRPr="00E05C53">
        <w:t xml:space="preserve">Undersökningen är en årlig urvalsundersökning av energianvändningen i </w:t>
      </w:r>
      <w:r>
        <w:t xml:space="preserve">lokalbyggnader. </w:t>
      </w:r>
      <w:r w:rsidRPr="00E05C53">
        <w:t xml:space="preserve">Antal </w:t>
      </w:r>
      <w:r>
        <w:t>lokalbyggnader</w:t>
      </w:r>
      <w:r w:rsidRPr="00E05C53">
        <w:t xml:space="preserve"> i </w:t>
      </w:r>
      <w:r>
        <w:t xml:space="preserve">ramen är </w:t>
      </w:r>
      <w:r w:rsidR="00F13DE1" w:rsidRPr="00596A2C">
        <w:t xml:space="preserve">drygt </w:t>
      </w:r>
      <w:r w:rsidR="00F13DE1" w:rsidRPr="00596A2C">
        <w:fldChar w:fldCharType="begin"/>
      </w:r>
      <w:r w:rsidR="00F13DE1" w:rsidRPr="00596A2C">
        <w:instrText xml:space="preserve"> REF Antal_byggn_i_ram_o_pop \h </w:instrText>
      </w:r>
      <w:r w:rsidR="00596A2C">
        <w:instrText xml:space="preserve"> \* MERGEFORMAT </w:instrText>
      </w:r>
      <w:r w:rsidR="00F13DE1" w:rsidRPr="00596A2C">
        <w:fldChar w:fldCharType="separate"/>
      </w:r>
      <w:r w:rsidR="005A1DA7" w:rsidRPr="00EB084E">
        <w:t>96 600</w:t>
      </w:r>
      <w:r w:rsidR="00F13DE1" w:rsidRPr="00596A2C">
        <w:fldChar w:fldCharType="end"/>
      </w:r>
      <w:r w:rsidR="00EB476D">
        <w:t>.</w:t>
      </w:r>
      <w:r>
        <w:t xml:space="preserve"> Antalet lokalbyggnade</w:t>
      </w:r>
      <w:r w:rsidR="00B47D31">
        <w:t>r i populationen skattas till</w:t>
      </w:r>
      <w:r>
        <w:t xml:space="preserve"> </w:t>
      </w:r>
      <w:bookmarkStart w:id="43" w:name="Antal_byggn_pop"/>
      <w:r w:rsidR="00D93BE4" w:rsidRPr="00F13DE1">
        <w:t>58</w:t>
      </w:r>
      <w:r w:rsidR="008C0557">
        <w:t> </w:t>
      </w:r>
      <w:r w:rsidR="00B47D31">
        <w:t>291</w:t>
      </w:r>
      <w:bookmarkEnd w:id="43"/>
      <w:r w:rsidRPr="00E05C53">
        <w:t xml:space="preserve">. </w:t>
      </w:r>
      <w:r w:rsidR="00774143">
        <w:t xml:space="preserve">Orsaken till att populationsstorleken skattas till betydligt färre byggnader än antalet byggnader i ramen är beroende på övertäckning i ramen. </w:t>
      </w:r>
      <w:r w:rsidRPr="00E05C53">
        <w:t xml:space="preserve">Viktiga variabler som undersöks är energianvändning, areor och </w:t>
      </w:r>
      <w:r w:rsidR="00C52551">
        <w:t>byggår</w:t>
      </w:r>
      <w:r w:rsidRPr="00E05C53">
        <w:t>.</w:t>
      </w:r>
      <w:r>
        <w:t xml:space="preserve"> </w:t>
      </w:r>
      <w:r>
        <w:rPr>
          <w:szCs w:val="22"/>
        </w:rPr>
        <w:t xml:space="preserve">Referenstiden är kalenderår och uppgifterna som samlas in i årets undersökning </w:t>
      </w:r>
      <w:r w:rsidR="00C52551">
        <w:rPr>
          <w:szCs w:val="22"/>
        </w:rPr>
        <w:t>avser</w:t>
      </w:r>
      <w:r>
        <w:rPr>
          <w:szCs w:val="22"/>
        </w:rPr>
        <w:t xml:space="preserve"> alltså perioden 1 januari </w:t>
      </w:r>
      <w:r w:rsidR="00A71D3D">
        <w:rPr>
          <w:szCs w:val="22"/>
        </w:rPr>
        <w:t>2011</w:t>
      </w:r>
      <w:r w:rsidR="00D93BE4">
        <w:rPr>
          <w:szCs w:val="22"/>
        </w:rPr>
        <w:t xml:space="preserve"> </w:t>
      </w:r>
      <w:r>
        <w:rPr>
          <w:szCs w:val="22"/>
        </w:rPr>
        <w:t xml:space="preserve">till 31 december </w:t>
      </w:r>
      <w:r w:rsidR="00A71D3D">
        <w:rPr>
          <w:szCs w:val="22"/>
        </w:rPr>
        <w:t>2011</w:t>
      </w:r>
      <w:r>
        <w:rPr>
          <w:szCs w:val="22"/>
        </w:rPr>
        <w:t>.</w:t>
      </w:r>
    </w:p>
    <w:p w:rsidR="00774143" w:rsidRDefault="00774143" w:rsidP="00263A0E">
      <w:pPr>
        <w:pStyle w:val="Brdtext"/>
      </w:pPr>
      <w:r>
        <w:t xml:space="preserve">Uppgifterna har hämtats in genom postal enkät till de utvalda </w:t>
      </w:r>
      <w:r w:rsidR="00A45C9D">
        <w:t xml:space="preserve">byggnadernas </w:t>
      </w:r>
      <w:r>
        <w:t xml:space="preserve">ägare. Möjlighet fanns även att besvara undersökningen elektroniskt via eNyckeln. Vissa stora fastighetsägare har besvarat </w:t>
      </w:r>
      <w:r w:rsidRPr="00596A2C">
        <w:t>en förenklad blankett i Excelformat.</w:t>
      </w:r>
      <w:r w:rsidR="00EB476D" w:rsidRPr="00596A2C">
        <w:t xml:space="preserve"> </w:t>
      </w:r>
      <w:r w:rsidRPr="00596A2C">
        <w:rPr>
          <w:b/>
        </w:rPr>
        <w:t xml:space="preserve">Svarsandelen i årets undersökning var </w:t>
      </w:r>
      <w:r w:rsidR="00E65407" w:rsidRPr="00596A2C">
        <w:rPr>
          <w:b/>
        </w:rPr>
        <w:t>67,1</w:t>
      </w:r>
      <w:r w:rsidRPr="00596A2C">
        <w:rPr>
          <w:b/>
        </w:rPr>
        <w:t xml:space="preserve"> procent</w:t>
      </w:r>
      <w:r w:rsidRPr="00596A2C">
        <w:t>.</w:t>
      </w:r>
      <w:r w:rsidR="00E65407">
        <w:t xml:space="preserve"> </w:t>
      </w:r>
    </w:p>
    <w:p w:rsidR="00960068" w:rsidRPr="00263A0E" w:rsidRDefault="00960068" w:rsidP="00263A0E">
      <w:pPr>
        <w:pStyle w:val="Brdtext"/>
      </w:pPr>
      <w:r w:rsidRPr="00263A0E">
        <w:t>I rapporten redovisas area, genomsnittlig energianvändning och total energianvändning fördelade efter bl.a. uppvärmningssätt och byggår.</w:t>
      </w:r>
    </w:p>
    <w:p w:rsidR="00F13DE1" w:rsidRPr="00263A0E" w:rsidRDefault="00774143" w:rsidP="00263A0E">
      <w:pPr>
        <w:pStyle w:val="Brdtext"/>
      </w:pPr>
      <w:r w:rsidRPr="00263A0E">
        <w:t xml:space="preserve">Denna kvalitetsdeklaration följer kapitelindelningen i skriften ”Kvalitetsbegrepp och riktlinjer för kvalitetsdeklaration av officiell statistik” av SCB i serie Meddelande i Samordningsfrågor 2001:1(MIS). Undersökningen Energistatistik </w:t>
      </w:r>
      <w:r w:rsidR="00C6126D" w:rsidRPr="00263A0E">
        <w:t>för</w:t>
      </w:r>
      <w:r w:rsidRPr="00263A0E">
        <w:t xml:space="preserve"> </w:t>
      </w:r>
      <w:r w:rsidR="00C6126D" w:rsidRPr="00263A0E">
        <w:t>l</w:t>
      </w:r>
      <w:r w:rsidR="00A45C9D" w:rsidRPr="00263A0E">
        <w:t xml:space="preserve">okaler </w:t>
      </w:r>
      <w:r w:rsidR="00D93BE4" w:rsidRPr="00263A0E">
        <w:t>201</w:t>
      </w:r>
      <w:r w:rsidR="00A71D3D" w:rsidRPr="00263A0E">
        <w:t>1</w:t>
      </w:r>
      <w:r w:rsidR="00D93BE4" w:rsidRPr="00263A0E">
        <w:t xml:space="preserve"> </w:t>
      </w:r>
      <w:r w:rsidRPr="00263A0E">
        <w:t>ingår i den officiella statistiken.</w:t>
      </w:r>
      <w:bookmarkStart w:id="44" w:name="_Toc283297916"/>
      <w:bookmarkStart w:id="45" w:name="_Toc283311862"/>
      <w:bookmarkStart w:id="46" w:name="_Toc283311903"/>
      <w:bookmarkStart w:id="47" w:name="_Toc283323717"/>
      <w:bookmarkStart w:id="48" w:name="_Toc283537342"/>
      <w:bookmarkStart w:id="49" w:name="_Toc283567764"/>
      <w:bookmarkStart w:id="50" w:name="_Toc283626974"/>
      <w:bookmarkStart w:id="51" w:name="_Toc283709418"/>
      <w:bookmarkStart w:id="52" w:name="_Toc283736224"/>
      <w:bookmarkStart w:id="53" w:name="_Toc283757202"/>
      <w:bookmarkStart w:id="54" w:name="_Toc265658881"/>
      <w:bookmarkEnd w:id="44"/>
      <w:bookmarkEnd w:id="45"/>
      <w:bookmarkEnd w:id="46"/>
      <w:bookmarkEnd w:id="47"/>
      <w:bookmarkEnd w:id="48"/>
      <w:bookmarkEnd w:id="49"/>
      <w:bookmarkEnd w:id="50"/>
      <w:bookmarkEnd w:id="51"/>
      <w:bookmarkEnd w:id="52"/>
      <w:bookmarkEnd w:id="53"/>
    </w:p>
    <w:p w:rsidR="000974DA" w:rsidRPr="009D7DA0" w:rsidRDefault="000974DA" w:rsidP="000974DA">
      <w:pPr>
        <w:pStyle w:val="RubrikB2"/>
      </w:pPr>
      <w:bookmarkStart w:id="55" w:name="_Toc337724820"/>
      <w:r w:rsidRPr="009D7DA0">
        <w:t>Statistikens innehåll</w:t>
      </w:r>
      <w:bookmarkEnd w:id="54"/>
      <w:bookmarkEnd w:id="55"/>
    </w:p>
    <w:p w:rsidR="000974DA" w:rsidRPr="009D7DA0" w:rsidRDefault="000974DA" w:rsidP="000974DA">
      <w:pPr>
        <w:pStyle w:val="RubrikB3"/>
      </w:pPr>
      <w:bookmarkStart w:id="56" w:name="_Toc106522664"/>
      <w:bookmarkStart w:id="57" w:name="_Toc265658882"/>
      <w:bookmarkStart w:id="58" w:name="_Toc337724821"/>
      <w:r w:rsidRPr="009D7DA0">
        <w:t>Statistiska målstorheter</w:t>
      </w:r>
      <w:bookmarkEnd w:id="56"/>
      <w:bookmarkEnd w:id="57"/>
      <w:bookmarkEnd w:id="58"/>
      <w:r w:rsidR="00F64917" w:rsidRPr="009D7DA0">
        <w:t xml:space="preserve"> </w:t>
      </w:r>
    </w:p>
    <w:p w:rsidR="009E7A26" w:rsidRPr="009D7DA0" w:rsidRDefault="009E7A26" w:rsidP="007842BF">
      <w:pPr>
        <w:pStyle w:val="Brdtext"/>
      </w:pPr>
      <w:r w:rsidRPr="009D7DA0">
        <w:t xml:space="preserve">Undersökningen avser att ta fram statistiska uppgifter för energianvändningen i </w:t>
      </w:r>
      <w:r w:rsidR="00C6126D" w:rsidRPr="009D7DA0">
        <w:t>lokaler</w:t>
      </w:r>
      <w:r w:rsidRPr="009D7DA0">
        <w:t>. De viktigaste statistiska målstorheterna är</w:t>
      </w:r>
    </w:p>
    <w:p w:rsidR="0024258A" w:rsidRPr="009D7DA0" w:rsidRDefault="0024258A" w:rsidP="0024258A">
      <w:pPr>
        <w:pStyle w:val="Punktlista"/>
      </w:pPr>
      <w:r w:rsidRPr="009D7DA0">
        <w:t xml:space="preserve">total energianvändning </w:t>
      </w:r>
    </w:p>
    <w:p w:rsidR="0024258A" w:rsidRPr="009D7DA0" w:rsidRDefault="0024258A" w:rsidP="0024258A">
      <w:pPr>
        <w:pStyle w:val="Punktlista"/>
      </w:pPr>
      <w:r w:rsidRPr="009D7DA0">
        <w:lastRenderedPageBreak/>
        <w:t>genomsnittlig energianvändning per m</w:t>
      </w:r>
      <w:r w:rsidRPr="009D7DA0">
        <w:rPr>
          <w:vertAlign w:val="superscript"/>
        </w:rPr>
        <w:t>2</w:t>
      </w:r>
      <w:r w:rsidRPr="009D7DA0">
        <w:t xml:space="preserve"> uppvärmd area</w:t>
      </w:r>
    </w:p>
    <w:p w:rsidR="0024258A" w:rsidRPr="009D7DA0" w:rsidRDefault="0024258A" w:rsidP="0024258A">
      <w:pPr>
        <w:pStyle w:val="Punktlista"/>
      </w:pPr>
      <w:r w:rsidRPr="009D7DA0">
        <w:t xml:space="preserve">använda uppvärmningssätt </w:t>
      </w:r>
      <w:r w:rsidR="0005021D" w:rsidRPr="009D7DA0">
        <w:t>i lokalbyggnader</w:t>
      </w:r>
      <w:r w:rsidRPr="009D7DA0">
        <w:t xml:space="preserve"> </w:t>
      </w:r>
    </w:p>
    <w:p w:rsidR="009805A3" w:rsidRPr="009D7DA0" w:rsidRDefault="009E7A26" w:rsidP="009E7A26">
      <w:pPr>
        <w:pStyle w:val="Punktlista"/>
      </w:pPr>
      <w:r w:rsidRPr="009D7DA0">
        <w:t xml:space="preserve">antal </w:t>
      </w:r>
      <w:r w:rsidR="00EB476D" w:rsidRPr="009D7DA0">
        <w:t>lokalbyggnader och antal lokaler</w:t>
      </w:r>
      <w:r w:rsidR="009805A3" w:rsidRPr="009D7DA0">
        <w:rPr>
          <w:rStyle w:val="Fotnotsreferens"/>
        </w:rPr>
        <w:footnoteReference w:id="2"/>
      </w:r>
    </w:p>
    <w:p w:rsidR="009E7A26" w:rsidRPr="009D7DA0" w:rsidRDefault="009E7A26" w:rsidP="009E7A26">
      <w:pPr>
        <w:pStyle w:val="Punktlista"/>
      </w:pPr>
      <w:r w:rsidRPr="009D7DA0">
        <w:t>total uppvärmd area för lokaler</w:t>
      </w:r>
    </w:p>
    <w:p w:rsidR="009805A3" w:rsidRPr="009D7DA0" w:rsidRDefault="009805A3" w:rsidP="009805A3">
      <w:pPr>
        <w:pStyle w:val="Punktlista"/>
      </w:pPr>
      <w:r w:rsidRPr="009D7DA0">
        <w:t>total och genomsnittlig vattenanvändning</w:t>
      </w:r>
    </w:p>
    <w:p w:rsidR="009E7A26" w:rsidRPr="009D7DA0" w:rsidRDefault="009E7A26" w:rsidP="009E7A26">
      <w:pPr>
        <w:pStyle w:val="RubrikB4"/>
      </w:pPr>
      <w:bookmarkStart w:id="59" w:name="_Toc265658883"/>
      <w:r w:rsidRPr="009D7DA0">
        <w:t>Objekt, population</w:t>
      </w:r>
      <w:bookmarkEnd w:id="59"/>
      <w:r w:rsidRPr="009D7DA0">
        <w:t xml:space="preserve"> och ram</w:t>
      </w:r>
      <w:r w:rsidR="00D17FF9" w:rsidRPr="009D7DA0">
        <w:t xml:space="preserve"> </w:t>
      </w:r>
    </w:p>
    <w:p w:rsidR="009805A3" w:rsidRDefault="009805A3" w:rsidP="00263A0E">
      <w:pPr>
        <w:pStyle w:val="Brdtext"/>
      </w:pPr>
      <w:r w:rsidRPr="009D7DA0">
        <w:t>Undersökningsenhet utgörs sedan 2007</w:t>
      </w:r>
      <w:r w:rsidR="00263A0E">
        <w:t xml:space="preserve"> </w:t>
      </w:r>
      <w:r w:rsidR="00C6126D" w:rsidRPr="009D7DA0">
        <w:t>års undersökning</w:t>
      </w:r>
      <w:r w:rsidR="00C6126D">
        <w:t xml:space="preserve"> </w:t>
      </w:r>
      <w:r>
        <w:t xml:space="preserve">av byggnad. Populationen avgränsas till </w:t>
      </w:r>
      <w:r w:rsidR="00B963A5">
        <w:t>lokalb</w:t>
      </w:r>
      <w:r w:rsidR="00B963A5" w:rsidRPr="00BE1901">
        <w:t xml:space="preserve">yggnader </w:t>
      </w:r>
      <w:r w:rsidR="00B963A5">
        <w:t>som klassificeras som</w:t>
      </w:r>
      <w:r w:rsidR="00B963A5" w:rsidRPr="00BE1901">
        <w:t xml:space="preserve"> hyreshusfastigheter med hotell- eller restaurangbyggnad </w:t>
      </w:r>
      <w:r w:rsidR="00D31227">
        <w:t>samt</w:t>
      </w:r>
      <w:r w:rsidR="00B963A5">
        <w:t xml:space="preserve"> hyreshusfastigheter med </w:t>
      </w:r>
      <w:r w:rsidR="00B963A5" w:rsidRPr="00BE1901">
        <w:t>huvudsakligen lokaler</w:t>
      </w:r>
      <w:r w:rsidR="00B963A5">
        <w:t xml:space="preserve">. Dessa lokalbyggnader är </w:t>
      </w:r>
      <w:r w:rsidR="00B963A5" w:rsidRPr="00BE1901">
        <w:t xml:space="preserve">skattepliktiga. </w:t>
      </w:r>
      <w:r w:rsidR="00B963A5">
        <w:t>Vidare ingår lokalb</w:t>
      </w:r>
      <w:r w:rsidR="00B963A5" w:rsidRPr="00BE1901">
        <w:t>yggnader som undantagits skatteplikt enligt 5§ kommunalskattelagen</w:t>
      </w:r>
      <w:r w:rsidR="00B963A5">
        <w:t>, så kallade s</w:t>
      </w:r>
      <w:r w:rsidR="00B963A5" w:rsidRPr="00BE1901">
        <w:t>pecialfastigheter</w:t>
      </w:r>
      <w:r w:rsidR="00B963A5">
        <w:t xml:space="preserve">. I tabell </w:t>
      </w:r>
      <w:r w:rsidR="00B963A5">
        <w:fldChar w:fldCharType="begin"/>
      </w:r>
      <w:r w:rsidR="00B963A5">
        <w:instrText xml:space="preserve"> REF Typkoder_för_LOK \h </w:instrText>
      </w:r>
      <w:r w:rsidR="00263A0E">
        <w:instrText xml:space="preserve"> \* MERGEFORMAT </w:instrText>
      </w:r>
      <w:r w:rsidR="00B963A5">
        <w:fldChar w:fldCharType="separate"/>
      </w:r>
      <w:r w:rsidR="005A1DA7">
        <w:rPr>
          <w:noProof/>
        </w:rPr>
        <w:t>1</w:t>
      </w:r>
      <w:r w:rsidR="00B963A5">
        <w:fldChar w:fldCharType="end"/>
      </w:r>
      <w:r w:rsidR="00B963A5">
        <w:t xml:space="preserve"> redovisas samtliga typkoder som ingår</w:t>
      </w:r>
      <w:r w:rsidR="00B963A5" w:rsidRPr="00BE1901">
        <w:t xml:space="preserve">. </w:t>
      </w:r>
    </w:p>
    <w:p w:rsidR="009805A3" w:rsidRDefault="009805A3" w:rsidP="00250371">
      <w:pPr>
        <w:pStyle w:val="Beskrivning"/>
      </w:pPr>
      <w:bookmarkStart w:id="60" w:name="_Toc337724848"/>
      <w:r>
        <w:t xml:space="preserve">Tabell </w:t>
      </w:r>
      <w:bookmarkStart w:id="61" w:name="Typkoder_för_LOK"/>
      <w:r>
        <w:fldChar w:fldCharType="begin"/>
      </w:r>
      <w:r>
        <w:instrText xml:space="preserve"> SEQ Tabell \* ARABIC </w:instrText>
      </w:r>
      <w:r>
        <w:fldChar w:fldCharType="separate"/>
      </w:r>
      <w:r w:rsidR="005A1DA7">
        <w:t>1</w:t>
      </w:r>
      <w:r>
        <w:fldChar w:fldCharType="end"/>
      </w:r>
      <w:bookmarkEnd w:id="61"/>
      <w:r w:rsidR="00BA2CED">
        <w:t>. Typkoder för lokalbyggnader</w:t>
      </w:r>
      <w:r>
        <w:t xml:space="preserve"> som ingår i undersökningen</w:t>
      </w:r>
      <w:bookmarkEnd w:id="60"/>
    </w:p>
    <w:tbl>
      <w:tblPr>
        <w:tblW w:w="0" w:type="auto"/>
        <w:tblCellMar>
          <w:left w:w="70" w:type="dxa"/>
          <w:right w:w="70" w:type="dxa"/>
        </w:tblCellMar>
        <w:tblLook w:val="0000" w:firstRow="0" w:lastRow="0" w:firstColumn="0" w:lastColumn="0" w:noHBand="0" w:noVBand="0"/>
      </w:tblPr>
      <w:tblGrid>
        <w:gridCol w:w="709"/>
        <w:gridCol w:w="2844"/>
      </w:tblGrid>
      <w:tr w:rsidR="009805A3" w:rsidRPr="00881107" w:rsidTr="003E00EC">
        <w:trPr>
          <w:trHeight w:val="88"/>
          <w:tblHeader/>
        </w:trPr>
        <w:tc>
          <w:tcPr>
            <w:tcW w:w="0" w:type="auto"/>
            <w:tcBorders>
              <w:top w:val="single" w:sz="4" w:space="0" w:color="auto"/>
              <w:bottom w:val="single" w:sz="4" w:space="0" w:color="auto"/>
            </w:tcBorders>
          </w:tcPr>
          <w:p w:rsidR="009805A3" w:rsidRPr="00881107" w:rsidRDefault="009805A3" w:rsidP="003E00EC">
            <w:pPr>
              <w:spacing w:before="60" w:after="60" w:line="240" w:lineRule="auto"/>
              <w:rPr>
                <w:rFonts w:ascii="Arial" w:hAnsi="Arial" w:cs="Arial"/>
                <w:b/>
                <w:iCs/>
                <w:sz w:val="16"/>
                <w:szCs w:val="16"/>
              </w:rPr>
            </w:pPr>
            <w:bookmarkStart w:id="62" w:name="_Hlk282092489"/>
            <w:r w:rsidRPr="00881107">
              <w:rPr>
                <w:rFonts w:ascii="Arial" w:hAnsi="Arial" w:cs="Arial"/>
                <w:b/>
                <w:iCs/>
                <w:sz w:val="16"/>
                <w:szCs w:val="16"/>
              </w:rPr>
              <w:t>Typkod</w:t>
            </w:r>
          </w:p>
        </w:tc>
        <w:tc>
          <w:tcPr>
            <w:tcW w:w="0" w:type="auto"/>
            <w:tcBorders>
              <w:top w:val="single" w:sz="4" w:space="0" w:color="auto"/>
              <w:bottom w:val="single" w:sz="4" w:space="0" w:color="auto"/>
            </w:tcBorders>
          </w:tcPr>
          <w:p w:rsidR="009805A3" w:rsidRPr="00881107" w:rsidRDefault="009805A3" w:rsidP="003E00EC">
            <w:pPr>
              <w:spacing w:before="60" w:after="60" w:line="240" w:lineRule="auto"/>
              <w:rPr>
                <w:rFonts w:ascii="Arial" w:hAnsi="Arial" w:cs="Arial"/>
                <w:b/>
                <w:sz w:val="16"/>
                <w:szCs w:val="16"/>
              </w:rPr>
            </w:pPr>
            <w:r w:rsidRPr="00881107">
              <w:rPr>
                <w:rFonts w:ascii="Arial" w:hAnsi="Arial" w:cs="Arial"/>
                <w:b/>
                <w:iCs/>
                <w:sz w:val="16"/>
                <w:szCs w:val="16"/>
              </w:rPr>
              <w:t>Förklaring</w:t>
            </w:r>
          </w:p>
        </w:tc>
      </w:tr>
      <w:bookmarkEnd w:id="62"/>
      <w:tr w:rsidR="00BA2CED" w:rsidRPr="00881107" w:rsidTr="003E00EC">
        <w:trPr>
          <w:trHeight w:val="192"/>
        </w:trPr>
        <w:tc>
          <w:tcPr>
            <w:tcW w:w="0" w:type="auto"/>
            <w:tcBorders>
              <w:top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322</w:t>
            </w:r>
          </w:p>
        </w:tc>
        <w:tc>
          <w:tcPr>
            <w:tcW w:w="0" w:type="auto"/>
            <w:tcBorders>
              <w:top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Hotell eller restaurangbyggnad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325</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Hyreshusenhet, huvudsakligen lokaler</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800</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Ej fastställd typ</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810</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Tomtmark till specialbyggnad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823</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Vårdbyggnad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824</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Bad-, sport- och idrottsanläggning</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825</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Skolbyggnad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826</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Kulturbyggnad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827</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Ecklesiastikbyggnad</w:t>
            </w:r>
          </w:p>
        </w:tc>
      </w:tr>
      <w:tr w:rsidR="00BA2CED" w:rsidRPr="00881107" w:rsidTr="000069B3">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828</w:t>
            </w:r>
          </w:p>
        </w:tc>
        <w:tc>
          <w:tcPr>
            <w:tcW w:w="0" w:type="auto"/>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Allmän byggnad</w:t>
            </w:r>
          </w:p>
        </w:tc>
      </w:tr>
      <w:tr w:rsidR="00BA2CED" w:rsidRPr="00881107" w:rsidTr="00BA2CED">
        <w:tc>
          <w:tcPr>
            <w:tcW w:w="0" w:type="auto"/>
            <w:tcBorders>
              <w:bottom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829</w:t>
            </w:r>
          </w:p>
        </w:tc>
        <w:tc>
          <w:tcPr>
            <w:tcW w:w="0" w:type="auto"/>
            <w:tcBorders>
              <w:bottom w:val="single" w:sz="4" w:space="0" w:color="auto"/>
            </w:tcBorders>
            <w:vAlign w:val="bottom"/>
          </w:tcPr>
          <w:p w:rsidR="00BA2CED" w:rsidRPr="00881107" w:rsidRDefault="00BA2CED" w:rsidP="003E00EC">
            <w:pPr>
              <w:spacing w:before="60" w:after="60" w:line="240" w:lineRule="auto"/>
              <w:rPr>
                <w:rFonts w:ascii="Arial" w:hAnsi="Arial" w:cs="Arial"/>
                <w:sz w:val="16"/>
                <w:szCs w:val="16"/>
              </w:rPr>
            </w:pPr>
            <w:r w:rsidRPr="00881107">
              <w:rPr>
                <w:rFonts w:ascii="Arial" w:hAnsi="Arial" w:cs="Arial"/>
                <w:sz w:val="16"/>
                <w:szCs w:val="16"/>
              </w:rPr>
              <w:t>Kommunikationsbyggnad</w:t>
            </w:r>
          </w:p>
        </w:tc>
      </w:tr>
    </w:tbl>
    <w:p w:rsidR="00E732C0" w:rsidRDefault="00E732C0" w:rsidP="00E732C0">
      <w:pPr>
        <w:pStyle w:val="Brdtext"/>
      </w:pPr>
    </w:p>
    <w:p w:rsidR="009E7A26" w:rsidRDefault="00B963A5" w:rsidP="00E732C0">
      <w:pPr>
        <w:pStyle w:val="Brdtext"/>
      </w:pPr>
      <w:r>
        <w:t>Ytterligare avgränsningar av populationen är att b</w:t>
      </w:r>
      <w:r w:rsidRPr="00BE1901">
        <w:t>yggnaderna skall ha färdigställts år</w:t>
      </w:r>
      <w:r w:rsidR="009F7875">
        <w:t> </w:t>
      </w:r>
      <w:r w:rsidR="00D93BE4" w:rsidRPr="00BE1901">
        <w:t>20</w:t>
      </w:r>
      <w:r w:rsidR="00D17FF9">
        <w:t>10</w:t>
      </w:r>
      <w:r w:rsidR="00D93BE4" w:rsidRPr="00BE1901">
        <w:t xml:space="preserve"> </w:t>
      </w:r>
      <w:r w:rsidRPr="00BE1901">
        <w:t>eller tidigare</w:t>
      </w:r>
      <w:r>
        <w:t xml:space="preserve">. </w:t>
      </w:r>
      <w:r w:rsidR="00BE1901" w:rsidRPr="00BE1901">
        <w:t>Byggnaderna skal</w:t>
      </w:r>
      <w:r w:rsidR="007842BF">
        <w:t>l ha en</w:t>
      </w:r>
      <w:r w:rsidR="003C78F6">
        <w:t xml:space="preserve"> uppvärmd</w:t>
      </w:r>
      <w:r w:rsidR="007842BF">
        <w:t xml:space="preserve"> lokalarea av minst 200</w:t>
      </w:r>
      <w:r w:rsidR="003C78F6">
        <w:t> </w:t>
      </w:r>
      <w:r w:rsidR="007842BF">
        <w:t>m</w:t>
      </w:r>
      <w:r w:rsidR="007842BF" w:rsidRPr="007842BF">
        <w:rPr>
          <w:vertAlign w:val="superscript"/>
        </w:rPr>
        <w:t>2</w:t>
      </w:r>
      <w:r w:rsidR="007842BF">
        <w:t xml:space="preserve"> </w:t>
      </w:r>
      <w:r w:rsidR="00BE1901" w:rsidRPr="00BE1901">
        <w:t>samt ha varit uppvärmd</w:t>
      </w:r>
      <w:r>
        <w:t xml:space="preserve"> till minst 10ºC</w:t>
      </w:r>
      <w:r w:rsidR="00BE1901" w:rsidRPr="00BE1901">
        <w:t xml:space="preserve"> minst 90</w:t>
      </w:r>
      <w:r w:rsidR="009F7875">
        <w:t> </w:t>
      </w:r>
      <w:r w:rsidR="00BE1901" w:rsidRPr="00BE1901">
        <w:t xml:space="preserve">dagar under </w:t>
      </w:r>
      <w:r w:rsidR="00D93BE4" w:rsidRPr="00BE1901">
        <w:t>20</w:t>
      </w:r>
      <w:r w:rsidR="00D93BE4">
        <w:t>1</w:t>
      </w:r>
      <w:r w:rsidR="00D17FF9">
        <w:t>1</w:t>
      </w:r>
      <w:r w:rsidR="00BE1901" w:rsidRPr="00BE1901">
        <w:t>. Industrifastigheter och jordbruksfastigheter ingår inte populationen.</w:t>
      </w:r>
      <w:r w:rsidR="009E7A26" w:rsidRPr="00E05C53">
        <w:t xml:space="preserve"> </w:t>
      </w:r>
    </w:p>
    <w:p w:rsidR="00B963A5" w:rsidRDefault="00B963A5" w:rsidP="00E732C0">
      <w:pPr>
        <w:pStyle w:val="Brdtext"/>
      </w:pPr>
      <w:r>
        <w:t xml:space="preserve">Undersökningsenheten fram till och med 2006 </w:t>
      </w:r>
      <w:r w:rsidR="003C78F6">
        <w:t xml:space="preserve">års undersökning </w:t>
      </w:r>
      <w:r>
        <w:t xml:space="preserve">utgjordes av fastighet. </w:t>
      </w:r>
      <w:r w:rsidRPr="009E7A26">
        <w:t xml:space="preserve">Inför år 2007 </w:t>
      </w:r>
      <w:r>
        <w:t>ändrades undersökningsenheten till byggnad</w:t>
      </w:r>
      <w:r w:rsidRPr="009E7A26">
        <w:t xml:space="preserve">. Denna </w:t>
      </w:r>
      <w:r w:rsidRPr="009E7A26">
        <w:lastRenderedPageBreak/>
        <w:t>omläggning gjordes för att redovisning skulle avse samma typ av enhet som i Energideklarationerna.</w:t>
      </w:r>
    </w:p>
    <w:p w:rsidR="00B963A5" w:rsidRPr="00B963A5" w:rsidRDefault="00B963A5" w:rsidP="00E732C0">
      <w:pPr>
        <w:pStyle w:val="Brdtext"/>
      </w:pPr>
      <w:r>
        <w:t xml:space="preserve">Stora fastighetsägare, t.ex. Statens fastighetsverk, Vasakronan, </w:t>
      </w:r>
      <w:r w:rsidR="00EF1B03">
        <w:t>l</w:t>
      </w:r>
      <w:r>
        <w:t>andstingen</w:t>
      </w:r>
      <w:r w:rsidR="003C78F6">
        <w:t xml:space="preserve"> och</w:t>
      </w:r>
      <w:r>
        <w:t xml:space="preserve"> Akademiska hus, behandlas lite annorlunda i flera avseenden. </w:t>
      </w:r>
      <w:r w:rsidR="00E841E4">
        <w:t xml:space="preserve">För att erhålla en sammanfattande benämning på denna grupp används termen stora lokalägare. En aspekt är att stora lokalägare besvarar undersökningen </w:t>
      </w:r>
      <w:r>
        <w:t xml:space="preserve">på en separat blankett, se vidare avsnitt </w:t>
      </w:r>
      <w:r w:rsidR="00E841E4">
        <w:t xml:space="preserve">2.2.3 om mätning. Dessutom lämnar dessa stora lokalägare uppgifter på fastighetsnivå istället för på byggnadsnivå. Ingen korrigering görs för detta i skattningarna, vilket är i linje med tidigare års tillvägagångssätt. </w:t>
      </w:r>
      <w:r w:rsidR="002B2724">
        <w:t>Se vidare avsnitt 2.2.</w:t>
      </w:r>
      <w:r w:rsidR="00B82545">
        <w:t>4</w:t>
      </w:r>
      <w:r w:rsidR="002B2724">
        <w:t xml:space="preserve"> om skattningsmetodik </w:t>
      </w:r>
      <w:r w:rsidR="00B82545">
        <w:t xml:space="preserve">för tillvägagångssätt och avsnitt 2.2.6 om modellantagande </w:t>
      </w:r>
      <w:r w:rsidR="002B2724">
        <w:t>för en diskussion vilken effekt detta kan ha.</w:t>
      </w:r>
      <w:r w:rsidR="00A7562C">
        <w:t xml:space="preserve"> Ytterligare en aspekt är att hela fastighetsbeståndet undersöks, dvs. en totalundersökning genomförs bland stora lokalägare.</w:t>
      </w:r>
      <w:r w:rsidR="00B24516">
        <w:t xml:space="preserve"> En av orsakerna till detta är att många av de fastigheter som ägs av stora lokalägare är viktiga för statistiken, t.ex. stora sjukhus runt om i landet och universitetsbyggnade</w:t>
      </w:r>
      <w:r w:rsidR="00A71D3D">
        <w:t>r som t.ex. Lunds universitet</w:t>
      </w:r>
      <w:r w:rsidR="00B24516">
        <w:t>.</w:t>
      </w:r>
    </w:p>
    <w:p w:rsidR="007B5DDD" w:rsidRDefault="009E7A26" w:rsidP="00E732C0">
      <w:pPr>
        <w:pStyle w:val="Brdtext"/>
      </w:pPr>
      <w:r w:rsidRPr="00E05C53">
        <w:t xml:space="preserve">Antalet byggnader i ramen uppgick till </w:t>
      </w:r>
      <w:r w:rsidR="00E65407" w:rsidRPr="009D7DA0">
        <w:t>drygt</w:t>
      </w:r>
      <w:r w:rsidR="00F13DE1" w:rsidRPr="009D7DA0">
        <w:t xml:space="preserve"> </w:t>
      </w:r>
      <w:r w:rsidR="00F13DE1" w:rsidRPr="009D7DA0">
        <w:fldChar w:fldCharType="begin"/>
      </w:r>
      <w:r w:rsidR="00F13DE1" w:rsidRPr="009D7DA0">
        <w:instrText xml:space="preserve"> REF Antal_byggn_i_ram_o_pop \h </w:instrText>
      </w:r>
      <w:r w:rsidR="009D7DA0">
        <w:instrText xml:space="preserve"> \* MERGEFORMAT </w:instrText>
      </w:r>
      <w:r w:rsidR="00F13DE1" w:rsidRPr="009D7DA0">
        <w:fldChar w:fldCharType="separate"/>
      </w:r>
      <w:r w:rsidR="005A1DA7" w:rsidRPr="00EB084E">
        <w:t>96 600</w:t>
      </w:r>
      <w:r w:rsidR="00F13DE1" w:rsidRPr="009D7DA0">
        <w:fldChar w:fldCharType="end"/>
      </w:r>
      <w:r w:rsidRPr="009D7DA0">
        <w:t xml:space="preserve">. </w:t>
      </w:r>
      <w:r w:rsidR="003C78F6" w:rsidRPr="009D7DA0">
        <w:t>Eftersom ramen innehåller</w:t>
      </w:r>
      <w:r w:rsidR="00F37FF6" w:rsidRPr="009D7DA0">
        <w:t xml:space="preserve"> </w:t>
      </w:r>
      <w:r w:rsidR="002B2724" w:rsidRPr="009D7DA0">
        <w:t xml:space="preserve">övertäckning, se vidare avsnitt 2.2.2 om ramtäckning, är populationsstorleken mindre än antalet byggnader i ramen. Antalet lokalbyggnader i populationen skattas till </w:t>
      </w:r>
      <w:r w:rsidR="00F13DE1" w:rsidRPr="009D7DA0">
        <w:fldChar w:fldCharType="begin"/>
      </w:r>
      <w:r w:rsidR="00F13DE1" w:rsidRPr="009D7DA0">
        <w:instrText xml:space="preserve"> REF Antal_byggn_pop \h </w:instrText>
      </w:r>
      <w:r w:rsidR="009D7DA0">
        <w:instrText xml:space="preserve"> \* MERGEFORMAT </w:instrText>
      </w:r>
      <w:r w:rsidR="00F13DE1" w:rsidRPr="009D7DA0">
        <w:fldChar w:fldCharType="separate"/>
      </w:r>
      <w:r w:rsidR="005A1DA7" w:rsidRPr="00F13DE1">
        <w:t>58</w:t>
      </w:r>
      <w:r w:rsidR="005A1DA7">
        <w:t> 291</w:t>
      </w:r>
      <w:r w:rsidR="00F13DE1" w:rsidRPr="009D7DA0">
        <w:fldChar w:fldCharType="end"/>
      </w:r>
      <w:r w:rsidR="002B2724" w:rsidRPr="009D7DA0">
        <w:t>.</w:t>
      </w:r>
    </w:p>
    <w:p w:rsidR="00312DEF" w:rsidRDefault="002B2724" w:rsidP="00E732C0">
      <w:pPr>
        <w:pStyle w:val="Brdtext"/>
      </w:pPr>
      <w:r>
        <w:t xml:space="preserve">Nedan beskrivs vissa aspekter kring ramförfarandet. </w:t>
      </w:r>
      <w:r w:rsidRPr="009E7A26">
        <w:t>Som urvalsram används FTR (Fastighetstaxeringsregistret</w:t>
      </w:r>
      <w:r>
        <w:t xml:space="preserve"> på </w:t>
      </w:r>
      <w:r w:rsidRPr="009E7A26">
        <w:t>SCB)</w:t>
      </w:r>
      <w:r>
        <w:t xml:space="preserve"> vilket baseras på objekten taxeringsenhet och fastighet.</w:t>
      </w:r>
      <w:r w:rsidRPr="009E7A26">
        <w:t xml:space="preserve"> </w:t>
      </w:r>
      <w:r>
        <w:t xml:space="preserve">Från Lantmäteriets fastighets- och byggnadsregister (FR) hämtas uppgifter på byggnadsnivå. </w:t>
      </w:r>
      <w:r w:rsidRPr="00224957">
        <w:t xml:space="preserve">Från FTR hämtas uppgifter om </w:t>
      </w:r>
      <w:r>
        <w:t>totalarea per taxeringsenhet</w:t>
      </w:r>
      <w:r w:rsidRPr="00F96E2D">
        <w:t xml:space="preserve"> och totala bostadsytan, </w:t>
      </w:r>
      <w:r w:rsidRPr="00224957">
        <w:t xml:space="preserve">taxeringsidentitet, organisationsnummer, ägarkategori, </w:t>
      </w:r>
      <w:r>
        <w:t xml:space="preserve">län/kommun/församling och </w:t>
      </w:r>
      <w:r w:rsidR="00F37FF6">
        <w:t>byggår</w:t>
      </w:r>
      <w:r w:rsidRPr="00224957">
        <w:t xml:space="preserve"> för taxeringsenheten. </w:t>
      </w:r>
      <w:r>
        <w:t xml:space="preserve">För att identifiera en byggnad används variabeln riksbyggnadsnyckel som kommer </w:t>
      </w:r>
      <w:r w:rsidR="00F37FF6">
        <w:t xml:space="preserve">från </w:t>
      </w:r>
      <w:r>
        <w:t>FR. Tekniskt skapas denna variabel genom att slå samman två variabler från FR</w:t>
      </w:r>
      <w:r>
        <w:rPr>
          <w:rStyle w:val="Fotnotsreferens"/>
        </w:rPr>
        <w:footnoteReference w:id="3"/>
      </w:r>
      <w:r>
        <w:t>.</w:t>
      </w:r>
      <w:r w:rsidR="00517688">
        <w:t xml:space="preserve"> Detta ramförfarande används för samtliga byggnader som inte tillhör kategorin stora lokalägare. Antalet byggnader i ramen för denna</w:t>
      </w:r>
      <w:r w:rsidR="00F775A7">
        <w:t xml:space="preserve"> del</w:t>
      </w:r>
      <w:r w:rsidR="00B47D31">
        <w:t xml:space="preserve"> av populationen uppgår till</w:t>
      </w:r>
      <w:r w:rsidR="00F13DE1">
        <w:t xml:space="preserve"> </w:t>
      </w:r>
      <w:bookmarkStart w:id="63" w:name="Antal_byggn_pop_urval"/>
      <w:r w:rsidR="00F13DE1">
        <w:t>56 </w:t>
      </w:r>
      <w:r w:rsidR="00B47D31">
        <w:t>751</w:t>
      </w:r>
      <w:bookmarkEnd w:id="63"/>
      <w:r w:rsidR="00312DEF">
        <w:t xml:space="preserve"> vilket framgår av tabell</w:t>
      </w:r>
      <w:r w:rsidR="00F13DE1">
        <w:t xml:space="preserve"> </w:t>
      </w:r>
      <w:r w:rsidR="00F13DE1">
        <w:fldChar w:fldCharType="begin"/>
      </w:r>
      <w:r w:rsidR="00F13DE1">
        <w:instrText xml:space="preserve"> REF Antal_byggn_i_ram_o_pop_Tabell \h </w:instrText>
      </w:r>
      <w:r w:rsidR="00263A0E">
        <w:instrText xml:space="preserve"> \* MERGEFORMAT </w:instrText>
      </w:r>
      <w:r w:rsidR="00F13DE1">
        <w:fldChar w:fldCharType="separate"/>
      </w:r>
      <w:r w:rsidR="005A1DA7">
        <w:rPr>
          <w:noProof/>
        </w:rPr>
        <w:t>2</w:t>
      </w:r>
      <w:r w:rsidR="00F13DE1">
        <w:fldChar w:fldCharType="end"/>
      </w:r>
      <w:r w:rsidR="00312DEF">
        <w:t>.</w:t>
      </w:r>
      <w:r w:rsidR="0003088C">
        <w:t xml:space="preserve"> SCB upprättar denna del av urvalsramen.</w:t>
      </w:r>
    </w:p>
    <w:p w:rsidR="000069B3" w:rsidRDefault="000069B3" w:rsidP="00E732C0">
      <w:pPr>
        <w:pStyle w:val="Brdtext"/>
      </w:pPr>
      <w:r>
        <w:t xml:space="preserve">Avseende stora lokalägare upprättas ramen på ett annorlunda sätt. Ramen baseras på de fastigheter som uppgiftslämnarna redovisar i föregående års undersökning. Fastighetsägarna i denna kategori besvarar undersökningen via en Excelblankett. I den blanketten listas fastighetsägarens samtliga fastigheter innan blanketten delges uppgiftslämnaren, se vidare avsnitt 2.2.3 om datainsamling. I Excelblanketten uppmanas uppgiftslämnaren att markera fastigheter som sålts eller på annat sätt utgått, t.ex. genom rivning samt lägga till nya fastigheter i filen. Dessa justeringar av ägarens fastighetsinnehav utgör grunden för kommande års urvalsram för stora lokalägare. I tabell </w:t>
      </w:r>
      <w:r w:rsidR="00F13DE1">
        <w:fldChar w:fldCharType="begin"/>
      </w:r>
      <w:r w:rsidR="00F13DE1">
        <w:instrText xml:space="preserve"> REF Antal_byggn_i_ram_o_pop_Tabell \h </w:instrText>
      </w:r>
      <w:r w:rsidR="00263A0E">
        <w:instrText xml:space="preserve"> \* MERGEFORMAT </w:instrText>
      </w:r>
      <w:r w:rsidR="00F13DE1">
        <w:fldChar w:fldCharType="separate"/>
      </w:r>
      <w:r w:rsidR="005A1DA7">
        <w:rPr>
          <w:noProof/>
        </w:rPr>
        <w:t>2</w:t>
      </w:r>
      <w:r w:rsidR="00F13DE1">
        <w:fldChar w:fldCharType="end"/>
      </w:r>
      <w:r>
        <w:t xml:space="preserve"> redovisas antal fastigheter i ramen och antal i populationen för gruppen stora lokalägare.</w:t>
      </w:r>
      <w:r w:rsidR="0003088C">
        <w:t xml:space="preserve"> Eftersom undersökningen från </w:t>
      </w:r>
      <w:r w:rsidR="0003088C">
        <w:lastRenderedPageBreak/>
        <w:t>och med statistikår</w:t>
      </w:r>
      <w:r w:rsidR="00263A0E">
        <w:t xml:space="preserve"> </w:t>
      </w:r>
      <w:r w:rsidR="0003088C">
        <w:t xml:space="preserve">2009 produceras av Statisticon </w:t>
      </w:r>
      <w:r w:rsidR="00F13DE1">
        <w:t xml:space="preserve">har </w:t>
      </w:r>
      <w:r w:rsidR="0003088C">
        <w:t>Statisticon överta</w:t>
      </w:r>
      <w:r w:rsidR="00F13DE1">
        <w:t>git</w:t>
      </w:r>
      <w:r w:rsidR="0003088C">
        <w:t xml:space="preserve"> ansvaret för upprättande av </w:t>
      </w:r>
      <w:r w:rsidR="00263A0E">
        <w:t>urvalsram för stora lokalägare.</w:t>
      </w:r>
    </w:p>
    <w:p w:rsidR="00F775A7" w:rsidRDefault="00F775A7" w:rsidP="00250371">
      <w:pPr>
        <w:pStyle w:val="Beskrivning"/>
      </w:pPr>
      <w:bookmarkStart w:id="64" w:name="_Toc337724849"/>
      <w:r>
        <w:t xml:space="preserve">Tabell </w:t>
      </w:r>
      <w:bookmarkStart w:id="65" w:name="Antal_byggn_i_ram_o_pop_Tabell"/>
      <w:r>
        <w:fldChar w:fldCharType="begin"/>
      </w:r>
      <w:r>
        <w:instrText xml:space="preserve"> SEQ Tabell \* ARABIC </w:instrText>
      </w:r>
      <w:r>
        <w:fldChar w:fldCharType="separate"/>
      </w:r>
      <w:r w:rsidR="005A1DA7">
        <w:t>2</w:t>
      </w:r>
      <w:r>
        <w:fldChar w:fldCharType="end"/>
      </w:r>
      <w:bookmarkEnd w:id="65"/>
      <w:r>
        <w:t>. Antal byggnader</w:t>
      </w:r>
      <w:r w:rsidR="00F13DE1">
        <w:rPr>
          <w:rStyle w:val="Fotnotsreferens"/>
          <w:iCs/>
        </w:rPr>
        <w:footnoteReference w:id="4"/>
      </w:r>
      <w:r>
        <w:t xml:space="preserve"> i ramen och skattat antal byggnader i populationen baserat på typ av fastighetsägare</w:t>
      </w:r>
      <w:bookmarkEnd w:id="64"/>
    </w:p>
    <w:p w:rsidR="00600605" w:rsidRDefault="00D24850" w:rsidP="007842BF">
      <w:pPr>
        <w:pStyle w:val="Brd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79.5pt">
            <v:imagedata r:id="rId11" o:title=""/>
          </v:shape>
        </w:pict>
      </w:r>
    </w:p>
    <w:p w:rsidR="00446D04" w:rsidRPr="009D7DA0" w:rsidRDefault="005512A8" w:rsidP="00446D04">
      <w:pPr>
        <w:pStyle w:val="Brdtext"/>
      </w:pPr>
      <w:r w:rsidRPr="009D7DA0">
        <w:t>Eftersom två separata ramar används i undersökningen är det viktigt</w:t>
      </w:r>
      <w:r w:rsidR="00A047D1" w:rsidRPr="009D7DA0">
        <w:t xml:space="preserve"> att se till att inga byggnader/fastigheter förekommer i båda ramarna. Detta tillses genom att när ramen för övriga fastighetsägare upprättas exkluderas byggnader som ägs av stora lokalägare. I denna bearbetning används organisationsnumret för att identifiera stora lokalägare.</w:t>
      </w:r>
    </w:p>
    <w:p w:rsidR="000974DA" w:rsidRPr="009D7DA0" w:rsidRDefault="000974DA" w:rsidP="000974DA">
      <w:pPr>
        <w:pStyle w:val="RubrikB4"/>
      </w:pPr>
      <w:bookmarkStart w:id="66" w:name="_Toc265658884"/>
      <w:r w:rsidRPr="009D7DA0">
        <w:t>Variabler</w:t>
      </w:r>
      <w:bookmarkEnd w:id="66"/>
    </w:p>
    <w:p w:rsidR="00224957" w:rsidRDefault="00224957" w:rsidP="007842BF">
      <w:pPr>
        <w:pStyle w:val="Brdtext"/>
        <w:rPr>
          <w:noProof/>
        </w:rPr>
      </w:pPr>
      <w:bookmarkStart w:id="67" w:name="_Toc265658885"/>
      <w:r w:rsidRPr="009D7DA0">
        <w:rPr>
          <w:noProof/>
        </w:rPr>
        <w:t>De variabler som samlas in i undersökningen framgår av blanketten. Blanketten återfinns i bilaga</w:t>
      </w:r>
      <w:r w:rsidR="00F37FF6" w:rsidRPr="009D7DA0">
        <w:rPr>
          <w:noProof/>
        </w:rPr>
        <w:t xml:space="preserve"> </w:t>
      </w:r>
      <w:r w:rsidR="00F37FF6" w:rsidRPr="009D7DA0">
        <w:rPr>
          <w:noProof/>
        </w:rPr>
        <w:fldChar w:fldCharType="begin"/>
      </w:r>
      <w:r w:rsidR="00F37FF6" w:rsidRPr="009D7DA0">
        <w:rPr>
          <w:noProof/>
        </w:rPr>
        <w:instrText xml:space="preserve"> REF Blankett \h </w:instrText>
      </w:r>
      <w:r w:rsidR="009D7DA0">
        <w:rPr>
          <w:noProof/>
        </w:rPr>
        <w:instrText xml:space="preserve"> \* MERGEFORMAT </w:instrText>
      </w:r>
      <w:r w:rsidR="00F37FF6" w:rsidRPr="009D7DA0">
        <w:rPr>
          <w:noProof/>
        </w:rPr>
      </w:r>
      <w:r w:rsidR="00F37FF6" w:rsidRPr="009D7DA0">
        <w:rPr>
          <w:noProof/>
        </w:rPr>
        <w:fldChar w:fldCharType="separate"/>
      </w:r>
      <w:r w:rsidR="005A1DA7" w:rsidRPr="003E5BFA">
        <w:t>1</w:t>
      </w:r>
      <w:r w:rsidR="00F37FF6" w:rsidRPr="009D7DA0">
        <w:rPr>
          <w:noProof/>
        </w:rPr>
        <w:fldChar w:fldCharType="end"/>
      </w:r>
      <w:r w:rsidRPr="009D7DA0">
        <w:rPr>
          <w:noProof/>
        </w:rPr>
        <w:t xml:space="preserve"> i detta dokument. Nedan sammanfattas de viktigaste variablerna i undersökningen</w:t>
      </w:r>
      <w:r w:rsidR="00520908" w:rsidRPr="009D7DA0">
        <w:rPr>
          <w:noProof/>
        </w:rPr>
        <w:t>, nämligen</w:t>
      </w:r>
      <w:r w:rsidR="00520908">
        <w:rPr>
          <w:noProof/>
        </w:rPr>
        <w:t xml:space="preserve"> de som redovisas i rapporten:</w:t>
      </w:r>
    </w:p>
    <w:p w:rsidR="003F013F" w:rsidRDefault="003F013F" w:rsidP="003F013F">
      <w:pPr>
        <w:pStyle w:val="Punktlista"/>
      </w:pPr>
      <w:r>
        <w:t>Energianvändning; anges per energislagen el, fjärrvärme, olja, ved, flis/spån, pellets/briketter, gas eller annat</w:t>
      </w:r>
    </w:p>
    <w:p w:rsidR="00224957" w:rsidRDefault="00520908" w:rsidP="00224957">
      <w:pPr>
        <w:pStyle w:val="Punktlista"/>
      </w:pPr>
      <w:r>
        <w:t>Använda u</w:t>
      </w:r>
      <w:r w:rsidR="00224957">
        <w:t>ppvärmningssätt</w:t>
      </w:r>
      <w:r>
        <w:t xml:space="preserve">. </w:t>
      </w:r>
      <w:r w:rsidR="00224957">
        <w:t>16 olika uppvärmningssätt kan anges.</w:t>
      </w:r>
    </w:p>
    <w:p w:rsidR="00224957" w:rsidRDefault="00520908" w:rsidP="00224957">
      <w:pPr>
        <w:pStyle w:val="Punktlista"/>
      </w:pPr>
      <w:r>
        <w:t>Uthyrningsbar area</w:t>
      </w:r>
      <w:r w:rsidR="00224957">
        <w:t>, sammanlagd sam</w:t>
      </w:r>
      <w:r>
        <w:t>t</w:t>
      </w:r>
      <w:r w:rsidR="00224957">
        <w:t xml:space="preserve"> uppvärmd</w:t>
      </w:r>
      <w:r>
        <w:t xml:space="preserve"> area fördelad på </w:t>
      </w:r>
      <w:r w:rsidR="00BE1901">
        <w:t>15 olika lokaltyper</w:t>
      </w:r>
      <w:r>
        <w:t>.</w:t>
      </w:r>
      <w:r w:rsidR="00224957">
        <w:t xml:space="preserve"> </w:t>
      </w:r>
      <w:r>
        <w:t xml:space="preserve">Dessutom </w:t>
      </w:r>
      <w:r w:rsidR="00224957">
        <w:t>arean på eventuella andra utrymmen som var uppvärmda</w:t>
      </w:r>
    </w:p>
    <w:p w:rsidR="00224957" w:rsidRDefault="00224957" w:rsidP="00224957">
      <w:pPr>
        <w:pStyle w:val="Punktlista"/>
      </w:pPr>
      <w:r>
        <w:t>Byggår</w:t>
      </w:r>
    </w:p>
    <w:p w:rsidR="00224957" w:rsidRPr="009D7DA0" w:rsidRDefault="00224957" w:rsidP="00224957">
      <w:pPr>
        <w:pStyle w:val="Punktlista"/>
      </w:pPr>
      <w:r w:rsidRPr="009D7DA0">
        <w:t>Vatten</w:t>
      </w:r>
      <w:r w:rsidR="00EB476D" w:rsidRPr="009D7DA0">
        <w:t>användning</w:t>
      </w:r>
    </w:p>
    <w:p w:rsidR="000974DA" w:rsidRPr="009D7DA0" w:rsidRDefault="000974DA" w:rsidP="000974DA">
      <w:pPr>
        <w:pStyle w:val="RubrikB4"/>
      </w:pPr>
      <w:r w:rsidRPr="009D7DA0">
        <w:t>Statistiska mått</w:t>
      </w:r>
      <w:bookmarkEnd w:id="67"/>
    </w:p>
    <w:p w:rsidR="00960068" w:rsidRPr="00520908" w:rsidRDefault="00960068" w:rsidP="00EE0D5A">
      <w:pPr>
        <w:pStyle w:val="Brdtext"/>
        <w:rPr>
          <w:noProof/>
        </w:rPr>
      </w:pPr>
      <w:r w:rsidRPr="00520908">
        <w:rPr>
          <w:noProof/>
        </w:rPr>
        <w:t>De statistiska mått som används är huvudsakligen totaler och genomsnitt</w:t>
      </w:r>
      <w:r w:rsidR="00EE0D5A">
        <w:rPr>
          <w:noProof/>
        </w:rPr>
        <w:t xml:space="preserve">smått, t.ex. </w:t>
      </w:r>
      <w:r w:rsidR="00EF563E">
        <w:rPr>
          <w:noProof/>
        </w:rPr>
        <w:t>energianvändning</w:t>
      </w:r>
      <w:r w:rsidR="00EE0D5A">
        <w:rPr>
          <w:noProof/>
        </w:rPr>
        <w:t xml:space="preserve"> per areanhet. Genomsnittlig fjärrvärmeanvändning</w:t>
      </w:r>
      <w:r w:rsidR="00F37FF6">
        <w:rPr>
          <w:noProof/>
        </w:rPr>
        <w:t xml:space="preserve"> </w:t>
      </w:r>
      <w:r w:rsidR="00EE0D5A">
        <w:rPr>
          <w:noProof/>
        </w:rPr>
        <w:t xml:space="preserve">redovisas både som faktisk och </w:t>
      </w:r>
      <w:r w:rsidR="00A54C40">
        <w:rPr>
          <w:noProof/>
        </w:rPr>
        <w:t>temperatur</w:t>
      </w:r>
      <w:r w:rsidR="00EE0D5A">
        <w:rPr>
          <w:noProof/>
        </w:rPr>
        <w:t>korrigerad. Se mer om statistiska mått i avsnitt 2.2.4 om svarsbortfall och skattningsförfarande.</w:t>
      </w:r>
      <w:r w:rsidRPr="00520908">
        <w:rPr>
          <w:noProof/>
        </w:rPr>
        <w:t xml:space="preserve"> </w:t>
      </w:r>
    </w:p>
    <w:p w:rsidR="00960068" w:rsidRPr="009D7DA0" w:rsidRDefault="00960068" w:rsidP="00F16501">
      <w:pPr>
        <w:pStyle w:val="Brdtext"/>
        <w:rPr>
          <w:noProof/>
        </w:rPr>
      </w:pPr>
      <w:r w:rsidRPr="00520908">
        <w:t xml:space="preserve">Urvalsfelen redovisas i anslutning till respektive skattning genom angivande av </w:t>
      </w:r>
      <w:r w:rsidRPr="009D7DA0">
        <w:t>skattning ± 1,96</w:t>
      </w:r>
      <w:r w:rsidR="00EE0D5A" w:rsidRPr="009D7DA0">
        <w:rPr>
          <w:position w:val="-4"/>
        </w:rPr>
        <w:object w:dxaOrig="180" w:dyaOrig="200">
          <v:shape id="_x0000_i1026" type="#_x0000_t75" style="width:9pt;height:9.75pt" o:ole="">
            <v:imagedata r:id="rId12" o:title=""/>
          </v:shape>
          <o:OLEObject Type="Embed" ProgID="Equation.3" ShapeID="_x0000_i1026" DrawAspect="Content" ObjectID="_1540826850" r:id="rId13"/>
        </w:object>
      </w:r>
      <w:r w:rsidRPr="009D7DA0">
        <w:t>medelfelet. Med 95 % säkerhet finns populationsvärdet inom intervallet.</w:t>
      </w:r>
    </w:p>
    <w:p w:rsidR="000974DA" w:rsidRPr="009D7DA0" w:rsidRDefault="000974DA" w:rsidP="000974DA">
      <w:pPr>
        <w:pStyle w:val="RubrikB4"/>
      </w:pPr>
      <w:bookmarkStart w:id="68" w:name="_Toc265658886"/>
      <w:r w:rsidRPr="009D7DA0">
        <w:lastRenderedPageBreak/>
        <w:t>Redovisningsgrupper</w:t>
      </w:r>
      <w:bookmarkEnd w:id="68"/>
    </w:p>
    <w:p w:rsidR="00520908" w:rsidRDefault="00520908" w:rsidP="007842BF">
      <w:pPr>
        <w:pStyle w:val="Brdtext"/>
        <w:rPr>
          <w:noProof/>
        </w:rPr>
      </w:pPr>
      <w:r w:rsidRPr="009D7DA0">
        <w:rPr>
          <w:noProof/>
        </w:rPr>
        <w:t>Skattningar av målstorheter presenteras dels totalt för</w:t>
      </w:r>
      <w:r>
        <w:rPr>
          <w:noProof/>
        </w:rPr>
        <w:t xml:space="preserve"> riket men även uppdelat på olika redovisningsgrupper. Nedan presenteras de redovisningsgrupper som används </w:t>
      </w:r>
      <w:r>
        <w:t>(i många fall används kombinationer av redovisningsgrupper)</w:t>
      </w:r>
      <w:r>
        <w:rPr>
          <w:noProof/>
        </w:rPr>
        <w:t>. Alla målstorheter redovisas dock inte uppdelat på samtliga redovisningsgrupper</w:t>
      </w:r>
    </w:p>
    <w:p w:rsidR="00AA2584" w:rsidRDefault="001953A3" w:rsidP="00520908">
      <w:pPr>
        <w:pStyle w:val="Punktlista"/>
      </w:pPr>
      <w:r>
        <w:t>Typ av l</w:t>
      </w:r>
      <w:r w:rsidR="00AA2584">
        <w:t>okal</w:t>
      </w:r>
      <w:r>
        <w:t xml:space="preserve"> (dvs. användningsområde)</w:t>
      </w:r>
      <w:r w:rsidR="00AA2584">
        <w:t>, 14 klasser, samt uppgift saknas</w:t>
      </w:r>
    </w:p>
    <w:p w:rsidR="00520908" w:rsidRDefault="00520908" w:rsidP="00520908">
      <w:pPr>
        <w:pStyle w:val="Punktlista"/>
      </w:pPr>
      <w:r>
        <w:t>Byggår, sju klasser, samt uppgift saknas</w:t>
      </w:r>
    </w:p>
    <w:p w:rsidR="00520908" w:rsidRDefault="00520908" w:rsidP="00520908">
      <w:pPr>
        <w:pStyle w:val="Punktlista"/>
      </w:pPr>
      <w:r>
        <w:t>Använ</w:t>
      </w:r>
      <w:r w:rsidR="00EB476D">
        <w:t>t uppvärmningssätt</w:t>
      </w:r>
      <w:r>
        <w:t xml:space="preserve">. Uppvärmningssätten är kategoriserade i ett antal olika huvudgrupper varav vissa är renodlade uppvärmningssätt, t.ex. endast fjärrvärme, och andra är </w:t>
      </w:r>
      <w:r w:rsidR="001953A3">
        <w:t>kombinerade</w:t>
      </w:r>
      <w:r>
        <w:t xml:space="preserve"> uppvärmningssätt, t.ex. fjärrvärme i kombination med oljeeldning.</w:t>
      </w:r>
    </w:p>
    <w:p w:rsidR="00520908" w:rsidRDefault="00520908" w:rsidP="00520908">
      <w:pPr>
        <w:pStyle w:val="Punktlista"/>
      </w:pPr>
      <w:r>
        <w:t xml:space="preserve">Ägarkategori, </w:t>
      </w:r>
      <w:r w:rsidR="00AA2584">
        <w:t>sex</w:t>
      </w:r>
      <w:r>
        <w:t xml:space="preserve"> klasser</w:t>
      </w:r>
    </w:p>
    <w:p w:rsidR="00520908" w:rsidRDefault="00520908" w:rsidP="00520908">
      <w:pPr>
        <w:pStyle w:val="Punktlista"/>
      </w:pPr>
      <w:r>
        <w:t>Storleksklass</w:t>
      </w:r>
      <w:r w:rsidR="001953A3">
        <w:t xml:space="preserve"> baserat på byggnadens area</w:t>
      </w:r>
      <w:r>
        <w:t>, fem klasser</w:t>
      </w:r>
    </w:p>
    <w:p w:rsidR="00520908" w:rsidRDefault="00520908" w:rsidP="00520908">
      <w:pPr>
        <w:pStyle w:val="Punktlista"/>
      </w:pPr>
      <w:r>
        <w:t xml:space="preserve">Temperaturzon, </w:t>
      </w:r>
      <w:r w:rsidR="00AA2584">
        <w:t>fyra</w:t>
      </w:r>
      <w:r>
        <w:t xml:space="preserve"> klasser</w:t>
      </w:r>
    </w:p>
    <w:p w:rsidR="00520908" w:rsidRDefault="00520908" w:rsidP="00520908">
      <w:pPr>
        <w:pStyle w:val="Punktlista"/>
      </w:pPr>
      <w:r>
        <w:t xml:space="preserve">Region, åtta klasser baserat på NUTS2-områden. För en beskrivning av NUTS2-områden, se rapporten </w:t>
      </w:r>
      <w:r w:rsidR="001F0886">
        <w:rPr>
          <w:i/>
        </w:rPr>
        <w:t>Energistatistik för lokaler 201</w:t>
      </w:r>
      <w:r w:rsidR="009D7DA0">
        <w:rPr>
          <w:i/>
        </w:rPr>
        <w:t>1</w:t>
      </w:r>
      <w:r w:rsidR="001953A3">
        <w:t xml:space="preserve"> </w:t>
      </w:r>
      <w:r w:rsidR="00D90A17">
        <w:t>(ES 201</w:t>
      </w:r>
      <w:r w:rsidR="009D7DA0">
        <w:t>2</w:t>
      </w:r>
      <w:r w:rsidR="00D90A17">
        <w:t>:0</w:t>
      </w:r>
      <w:r w:rsidR="009D7DA0">
        <w:t>6</w:t>
      </w:r>
      <w:r w:rsidR="00D90A17">
        <w:t xml:space="preserve">) </w:t>
      </w:r>
      <w:r w:rsidR="00A54C40">
        <w:t>eller under avsnitt</w:t>
      </w:r>
      <w:r w:rsidR="001953A3">
        <w:t xml:space="preserve"> 2.2.5 om bearbetningar </w:t>
      </w:r>
      <w:r w:rsidR="00D90A17">
        <w:t>i denna rapport</w:t>
      </w:r>
      <w:r w:rsidR="00A54C40">
        <w:t xml:space="preserve"> på sidan </w:t>
      </w:r>
      <w:r w:rsidR="00A54C40">
        <w:fldChar w:fldCharType="begin"/>
      </w:r>
      <w:r w:rsidR="00A54C40">
        <w:instrText xml:space="preserve"> PAGEREF härledd_variabel_län \h </w:instrText>
      </w:r>
      <w:r w:rsidR="00A54C40">
        <w:fldChar w:fldCharType="separate"/>
      </w:r>
      <w:r w:rsidR="005A1DA7">
        <w:rPr>
          <w:noProof/>
        </w:rPr>
        <w:t>44</w:t>
      </w:r>
      <w:r w:rsidR="00A54C40">
        <w:fldChar w:fldCharType="end"/>
      </w:r>
      <w:r>
        <w:t>.</w:t>
      </w:r>
    </w:p>
    <w:p w:rsidR="00520908" w:rsidRDefault="00520908" w:rsidP="00520908">
      <w:pPr>
        <w:pStyle w:val="Punktlista"/>
      </w:pPr>
      <w:r>
        <w:t>Län, 21 st</w:t>
      </w:r>
      <w:r w:rsidR="00D90A17">
        <w:t>ycken</w:t>
      </w:r>
    </w:p>
    <w:p w:rsidR="00520908" w:rsidRPr="00520908" w:rsidRDefault="00AA2584" w:rsidP="00520908">
      <w:pPr>
        <w:pStyle w:val="Punktlista"/>
      </w:pPr>
      <w:r>
        <w:t>Typkod, tio klasser, samt saknar kod</w:t>
      </w:r>
    </w:p>
    <w:p w:rsidR="00520908" w:rsidRPr="009D7DA0" w:rsidRDefault="00520908" w:rsidP="00F16501">
      <w:pPr>
        <w:pStyle w:val="Brdtext"/>
      </w:pPr>
      <w:r w:rsidRPr="009D7DA0">
        <w:t>I avsnitt 2.2.5 om bearbetningar redovisas mer detaljerad information om redovisningsgrupper.</w:t>
      </w:r>
    </w:p>
    <w:p w:rsidR="00E51526" w:rsidRPr="009D7DA0" w:rsidRDefault="00E51526" w:rsidP="00E51526">
      <w:pPr>
        <w:pStyle w:val="RubrikB4"/>
      </w:pPr>
      <w:bookmarkStart w:id="69" w:name="_Toc106522665"/>
      <w:bookmarkStart w:id="70" w:name="_Toc265658887"/>
      <w:r w:rsidRPr="009D7DA0">
        <w:t>Referenstider</w:t>
      </w:r>
      <w:bookmarkEnd w:id="69"/>
      <w:bookmarkEnd w:id="70"/>
    </w:p>
    <w:p w:rsidR="00077EBB" w:rsidRPr="009D7DA0" w:rsidRDefault="00077EBB" w:rsidP="00F16501">
      <w:pPr>
        <w:pStyle w:val="Brdtext"/>
      </w:pPr>
      <w:r w:rsidRPr="009D7DA0">
        <w:t xml:space="preserve">Referenstiden är kalenderår. </w:t>
      </w:r>
      <w:r w:rsidR="00175A0D" w:rsidRPr="009D7DA0">
        <w:t>På blanketten</w:t>
      </w:r>
      <w:r w:rsidR="00175A0D" w:rsidRPr="00F16501">
        <w:t xml:space="preserve"> </w:t>
      </w:r>
      <w:r w:rsidR="00175A0D">
        <w:t xml:space="preserve">har dock uppgiftslämnarna </w:t>
      </w:r>
      <w:r w:rsidR="00175A0D" w:rsidRPr="00F16501">
        <w:t xml:space="preserve">möjlighet </w:t>
      </w:r>
      <w:r w:rsidRPr="00F16501">
        <w:t>att ange energ</w:t>
      </w:r>
      <w:r w:rsidR="00F16501">
        <w:t>i</w:t>
      </w:r>
      <w:r w:rsidR="00EB476D">
        <w:t>användning</w:t>
      </w:r>
      <w:r w:rsidRPr="00F16501">
        <w:t xml:space="preserve"> för annan period än kalender</w:t>
      </w:r>
      <w:r w:rsidR="00175A0D">
        <w:t>år</w:t>
      </w:r>
      <w:r w:rsidRPr="00F16501">
        <w:t xml:space="preserve">, i dessa fall ska perioden anges. I de fall en annan period har angivits har </w:t>
      </w:r>
      <w:r w:rsidR="00EB476D">
        <w:t>användning</w:t>
      </w:r>
      <w:r w:rsidRPr="00F16501">
        <w:t xml:space="preserve">suppgifter räknats </w:t>
      </w:r>
      <w:r w:rsidRPr="009D7DA0">
        <w:t>om till att motsvara helår</w:t>
      </w:r>
      <w:r w:rsidR="00375E25" w:rsidRPr="009D7DA0">
        <w:t xml:space="preserve"> år </w:t>
      </w:r>
      <w:r w:rsidR="008B5B29" w:rsidRPr="009D7DA0">
        <w:t>201</w:t>
      </w:r>
      <w:r w:rsidR="00C021B7" w:rsidRPr="009D7DA0">
        <w:t>1</w:t>
      </w:r>
      <w:r w:rsidRPr="009D7DA0">
        <w:t>. Se vidare avsnitt 2.2.5 om bearbetningar.</w:t>
      </w:r>
    </w:p>
    <w:p w:rsidR="000974DA" w:rsidRPr="009D7DA0" w:rsidRDefault="000974DA" w:rsidP="000974DA">
      <w:pPr>
        <w:pStyle w:val="RubrikB3"/>
      </w:pPr>
      <w:bookmarkStart w:id="71" w:name="_Toc106522666"/>
      <w:bookmarkStart w:id="72" w:name="_Toc265658888"/>
      <w:bookmarkStart w:id="73" w:name="_Toc337724822"/>
      <w:r w:rsidRPr="009D7DA0">
        <w:t>Fullständighet</w:t>
      </w:r>
      <w:bookmarkEnd w:id="71"/>
      <w:bookmarkEnd w:id="72"/>
      <w:bookmarkEnd w:id="73"/>
    </w:p>
    <w:p w:rsidR="00077EBB" w:rsidRPr="00E732C0" w:rsidRDefault="00077EBB" w:rsidP="00E732C0">
      <w:pPr>
        <w:pStyle w:val="Brdtext"/>
      </w:pPr>
      <w:r w:rsidRPr="00E732C0">
        <w:t xml:space="preserve">Baserat på definitionen av populationen av </w:t>
      </w:r>
      <w:r w:rsidR="00AA2584" w:rsidRPr="00E732C0">
        <w:t>lokaler</w:t>
      </w:r>
      <w:r w:rsidRPr="00E732C0">
        <w:t xml:space="preserve"> kan undersökningen sägas täcka och väl beskriva populationen, dess area, uppvärmningssätt och energi</w:t>
      </w:r>
      <w:r w:rsidR="00EB476D" w:rsidRPr="00E732C0">
        <w:t>användning</w:t>
      </w:r>
      <w:r w:rsidRPr="00E732C0">
        <w:t xml:space="preserve">. </w:t>
      </w:r>
    </w:p>
    <w:p w:rsidR="00175A0D" w:rsidRPr="00E732C0" w:rsidRDefault="00077EBB" w:rsidP="00E732C0">
      <w:pPr>
        <w:pStyle w:val="Brdtext"/>
      </w:pPr>
      <w:r w:rsidRPr="00E732C0">
        <w:t xml:space="preserve">För att få en mer komplett bild av energianvändning i fastigheter och byggnader, dvs. inte endast </w:t>
      </w:r>
      <w:r w:rsidR="00AA2584" w:rsidRPr="00E732C0">
        <w:t>lokaler</w:t>
      </w:r>
      <w:r w:rsidRPr="00E732C0">
        <w:t xml:space="preserve">, kan rapporterna avseende </w:t>
      </w:r>
      <w:r w:rsidR="00175A0D" w:rsidRPr="00E732C0">
        <w:t xml:space="preserve">energianvändning i flerbostadshus </w:t>
      </w:r>
      <w:bookmarkStart w:id="74" w:name="Rapport_FBH_fullt_namn"/>
      <w:r w:rsidR="00175A0D" w:rsidRPr="00E732C0">
        <w:t xml:space="preserve">Energistatistik för flerbostadshus </w:t>
      </w:r>
      <w:r w:rsidR="008B5B29" w:rsidRPr="00E732C0">
        <w:t>201</w:t>
      </w:r>
      <w:r w:rsidR="00C021B7" w:rsidRPr="00E732C0">
        <w:t>1</w:t>
      </w:r>
      <w:r w:rsidR="008B5B29" w:rsidRPr="00E732C0">
        <w:t xml:space="preserve"> </w:t>
      </w:r>
      <w:r w:rsidR="00175A0D" w:rsidRPr="00E732C0">
        <w:t>(ES201</w:t>
      </w:r>
      <w:r w:rsidR="009D7DA0" w:rsidRPr="00E732C0">
        <w:t>2</w:t>
      </w:r>
      <w:r w:rsidR="00175A0D" w:rsidRPr="00E732C0">
        <w:t>:</w:t>
      </w:r>
      <w:r w:rsidR="00886C17" w:rsidRPr="00E732C0">
        <w:t>0</w:t>
      </w:r>
      <w:r w:rsidR="009D7DA0" w:rsidRPr="00E732C0">
        <w:t>5</w:t>
      </w:r>
      <w:r w:rsidR="00175A0D" w:rsidRPr="00E732C0">
        <w:t>)</w:t>
      </w:r>
      <w:bookmarkEnd w:id="74"/>
      <w:r w:rsidR="00175A0D" w:rsidRPr="00E732C0">
        <w:t xml:space="preserve"> respektive småhus </w:t>
      </w:r>
      <w:bookmarkStart w:id="75" w:name="Rapport_SMH_fullt_namn"/>
      <w:r w:rsidR="00175A0D" w:rsidRPr="00E732C0">
        <w:t xml:space="preserve">Energistatistik för småhus </w:t>
      </w:r>
      <w:r w:rsidR="008B5B29" w:rsidRPr="00E732C0">
        <w:t>201</w:t>
      </w:r>
      <w:r w:rsidR="00C021B7" w:rsidRPr="00E732C0">
        <w:t>1</w:t>
      </w:r>
      <w:r w:rsidR="008B5B29" w:rsidRPr="00E732C0">
        <w:t xml:space="preserve"> </w:t>
      </w:r>
      <w:r w:rsidR="00175A0D" w:rsidRPr="00E732C0">
        <w:t>(ES201</w:t>
      </w:r>
      <w:r w:rsidR="009D7DA0" w:rsidRPr="00E732C0">
        <w:t>2</w:t>
      </w:r>
      <w:r w:rsidR="00175A0D" w:rsidRPr="00E732C0">
        <w:t>:</w:t>
      </w:r>
      <w:r w:rsidR="009D7DA0" w:rsidRPr="00E732C0">
        <w:t>04</w:t>
      </w:r>
      <w:r w:rsidR="00175A0D" w:rsidRPr="00E732C0">
        <w:t>)</w:t>
      </w:r>
      <w:bookmarkEnd w:id="75"/>
      <w:r w:rsidR="00175A0D" w:rsidRPr="00E732C0">
        <w:t xml:space="preserve"> användas</w:t>
      </w:r>
      <w:r w:rsidRPr="00E732C0">
        <w:t xml:space="preserve">. Dessutom tar Energimyndigheten fram en sammanfattande rapport </w:t>
      </w:r>
      <w:bookmarkStart w:id="76" w:name="Rapport_SAM_fullt_namn"/>
      <w:r w:rsidR="00175A0D" w:rsidRPr="00E732C0">
        <w:t xml:space="preserve">Energistatistik för småhus, flerbostadshus och lokaler </w:t>
      </w:r>
      <w:r w:rsidR="008B5B29" w:rsidRPr="00E732C0">
        <w:t>201</w:t>
      </w:r>
      <w:r w:rsidR="00C021B7" w:rsidRPr="00E732C0">
        <w:t>1</w:t>
      </w:r>
      <w:r w:rsidR="008B5B29" w:rsidRPr="00E732C0">
        <w:t xml:space="preserve"> </w:t>
      </w:r>
      <w:r w:rsidR="00175A0D" w:rsidRPr="00E732C0">
        <w:t>(ES201</w:t>
      </w:r>
      <w:r w:rsidR="009D7DA0" w:rsidRPr="00E732C0">
        <w:t>2</w:t>
      </w:r>
      <w:r w:rsidR="00175A0D" w:rsidRPr="00E732C0">
        <w:t>:</w:t>
      </w:r>
      <w:r w:rsidR="009D7DA0" w:rsidRPr="00E732C0">
        <w:t>07</w:t>
      </w:r>
      <w:r w:rsidR="00175A0D" w:rsidRPr="00E732C0">
        <w:t>)</w:t>
      </w:r>
      <w:bookmarkEnd w:id="76"/>
      <w:r w:rsidR="00175A0D" w:rsidRPr="00E732C0">
        <w:t>.</w:t>
      </w:r>
    </w:p>
    <w:p w:rsidR="000974DA" w:rsidRPr="009D7DA0" w:rsidRDefault="000974DA" w:rsidP="000974DA">
      <w:pPr>
        <w:pStyle w:val="RubrikB2"/>
      </w:pPr>
      <w:bookmarkStart w:id="77" w:name="_Toc337724823"/>
      <w:r w:rsidRPr="009D7DA0">
        <w:lastRenderedPageBreak/>
        <w:t>Statistikens tillförlitlighet</w:t>
      </w:r>
      <w:bookmarkEnd w:id="77"/>
    </w:p>
    <w:p w:rsidR="002E553A" w:rsidRPr="009D7DA0" w:rsidRDefault="000974DA" w:rsidP="006A41C9">
      <w:pPr>
        <w:pStyle w:val="RubrikB3"/>
      </w:pPr>
      <w:bookmarkStart w:id="78" w:name="_Toc106522668"/>
      <w:bookmarkStart w:id="79" w:name="_Toc265658890"/>
      <w:bookmarkStart w:id="80" w:name="_Toc337724824"/>
      <w:r w:rsidRPr="009D7DA0">
        <w:t>Tillförlitlighet totalt</w:t>
      </w:r>
      <w:bookmarkEnd w:id="78"/>
      <w:bookmarkEnd w:id="79"/>
      <w:bookmarkEnd w:id="80"/>
      <w:r w:rsidR="00847CAE" w:rsidRPr="009D7DA0">
        <w:t xml:space="preserve"> </w:t>
      </w:r>
    </w:p>
    <w:p w:rsidR="00077EBB" w:rsidRDefault="00077EBB" w:rsidP="007842BF">
      <w:pPr>
        <w:pStyle w:val="Brdtext"/>
      </w:pPr>
      <w:r>
        <w:t>De största osäkerhetskällorna är urval, bortfall och i viss utsträckning mätosäkerhet för vissa variabler. Dessutom finns en osäkerhet rörande täckning.</w:t>
      </w:r>
    </w:p>
    <w:p w:rsidR="006A41C9" w:rsidRPr="006A41C9" w:rsidRDefault="00077EBB" w:rsidP="006A41C9">
      <w:pPr>
        <w:pStyle w:val="Brdtext"/>
      </w:pPr>
      <w:r>
        <w:t xml:space="preserve">Osäkerheten som beror på urval kan kvantifieras med hjälp av konfidensintervall. Konfidensintervallen är beroende av skalan för variabeln och för att underlätta </w:t>
      </w:r>
      <w:r w:rsidRPr="006A41C9">
        <w:t xml:space="preserve">jämförelsen redovisas i tabell </w:t>
      </w:r>
      <w:r w:rsidRPr="006A41C9">
        <w:fldChar w:fldCharType="begin"/>
      </w:r>
      <w:r w:rsidRPr="006A41C9">
        <w:instrText xml:space="preserve"> REF Relativ_felmarginal \h  \* MERGEFORMAT </w:instrText>
      </w:r>
      <w:r w:rsidRPr="006A41C9">
        <w:fldChar w:fldCharType="separate"/>
      </w:r>
      <w:r w:rsidR="005A1DA7" w:rsidRPr="005A1DA7">
        <w:rPr>
          <w:iCs/>
          <w:noProof/>
        </w:rPr>
        <w:t>3</w:t>
      </w:r>
      <w:r w:rsidRPr="006A41C9">
        <w:fldChar w:fldCharType="end"/>
      </w:r>
      <w:r w:rsidRPr="006A41C9">
        <w:t xml:space="preserve"> den r</w:t>
      </w:r>
      <w:r>
        <w:t>elativa felmarginalmarginalen</w:t>
      </w:r>
      <w:r>
        <w:rPr>
          <w:rStyle w:val="Fotnotsreferens"/>
        </w:rPr>
        <w:footnoteReference w:id="5"/>
      </w:r>
      <w:r>
        <w:t xml:space="preserve"> för vissa målstorheter. På totalnivå, dvs. för samtliga </w:t>
      </w:r>
      <w:r w:rsidR="00AA2584">
        <w:t>lokal</w:t>
      </w:r>
      <w:r w:rsidR="006A41C9">
        <w:t>byggnader och lokaler</w:t>
      </w:r>
      <w:r>
        <w:t xml:space="preserve">, är skattningarna säkra. Detta har bland annat att göra med skattningsförfarandet, se mer om detta i avsnitt 2.2.4. Kompensation för bortfallet har gjorts i form av rak uppräkning inom strata. </w:t>
      </w:r>
      <w:r w:rsidRPr="004F428A">
        <w:t xml:space="preserve">Vidare är skattningar av </w:t>
      </w:r>
      <w:r w:rsidR="00EB476D">
        <w:t>användning</w:t>
      </w:r>
      <w:r w:rsidRPr="004F428A">
        <w:t xml:space="preserve">suppgifter totalt och inom redovisningsgrupper som består av många </w:t>
      </w:r>
      <w:r w:rsidR="00AA2584">
        <w:t>lokalbyggnader</w:t>
      </w:r>
      <w:r>
        <w:t>, t.ex. uppvärmningssätt som</w:t>
      </w:r>
      <w:r w:rsidRPr="004F428A">
        <w:t xml:space="preserve"> fjärrvärme</w:t>
      </w:r>
      <w:r>
        <w:t>,</w:t>
      </w:r>
      <w:r w:rsidRPr="004F428A">
        <w:t xml:space="preserve"> säkrare än skattningar för ovanliga uppvärmningssätt som gas</w:t>
      </w:r>
      <w:r>
        <w:t xml:space="preserve">. </w:t>
      </w:r>
    </w:p>
    <w:p w:rsidR="00077EBB" w:rsidRDefault="00077EBB" w:rsidP="006D36CB">
      <w:pPr>
        <w:pStyle w:val="Beskrivning"/>
      </w:pPr>
      <w:bookmarkStart w:id="81" w:name="_Toc337724850"/>
      <w:r>
        <w:t xml:space="preserve">Tabell </w:t>
      </w:r>
      <w:bookmarkStart w:id="82" w:name="Relativ_felmarginal"/>
      <w:r>
        <w:fldChar w:fldCharType="begin"/>
      </w:r>
      <w:r>
        <w:instrText xml:space="preserve"> SEQ Tabell \* ARABIC </w:instrText>
      </w:r>
      <w:r>
        <w:fldChar w:fldCharType="separate"/>
      </w:r>
      <w:r w:rsidR="005A1DA7">
        <w:t>3</w:t>
      </w:r>
      <w:r>
        <w:fldChar w:fldCharType="end"/>
      </w:r>
      <w:bookmarkEnd w:id="82"/>
      <w:r>
        <w:t>. Relativ felmarginal för vissa valda målstorheter</w:t>
      </w:r>
      <w:r w:rsidR="00C53913">
        <w:t>.</w:t>
      </w:r>
      <w:bookmarkEnd w:id="81"/>
      <w:r w:rsidR="00C53913">
        <w:t xml:space="preserve"> </w:t>
      </w:r>
    </w:p>
    <w:p w:rsidR="00E85CB5" w:rsidRPr="00E85CB5" w:rsidRDefault="00D24850" w:rsidP="00E85CB5">
      <w:pPr>
        <w:pStyle w:val="Brdtext"/>
        <w:rPr>
          <w:lang w:bidi="sa-IN"/>
        </w:rPr>
      </w:pPr>
      <w:r>
        <w:rPr>
          <w:lang w:bidi="sa-IN"/>
        </w:rPr>
        <w:pict>
          <v:shape id="_x0000_i1027" type="#_x0000_t75" style="width:355.5pt;height:227.25pt">
            <v:imagedata r:id="rId14" o:title=""/>
          </v:shape>
        </w:pict>
      </w:r>
    </w:p>
    <w:p w:rsidR="00077EBB" w:rsidRDefault="009D7DA0" w:rsidP="00E732C0">
      <w:pPr>
        <w:pStyle w:val="Brdtext"/>
        <w:rPr>
          <w:noProof/>
        </w:rPr>
      </w:pPr>
      <w:r w:rsidRPr="009D7DA0">
        <w:t>Med årsrapport i tabellen avses Energistatistik för lokaler 2011 (ES201</w:t>
      </w:r>
      <w:r>
        <w:t>2</w:t>
      </w:r>
      <w:r w:rsidRPr="009D7DA0">
        <w:t>:0</w:t>
      </w:r>
      <w:r>
        <w:t>6</w:t>
      </w:r>
      <w:r w:rsidRPr="009D7DA0">
        <w:t>)</w:t>
      </w:r>
      <w:r>
        <w:t xml:space="preserve">. </w:t>
      </w:r>
      <w:r w:rsidR="00077EBB">
        <w:t>Beträffande mätosäkerheten finns det vissa variabler som har större mätosäkerhet</w:t>
      </w:r>
      <w:r w:rsidR="00077EBB">
        <w:rPr>
          <w:noProof/>
        </w:rPr>
        <w:t>. Ett exempel är uppgifter om den totala elanvändningen. I avsnitt 2.2.3 om mätning redovisas mer detaljer kring mätosäkerheten. Inga speciella studier i syfte att studera mätosäkerheten har genomförts.</w:t>
      </w:r>
    </w:p>
    <w:p w:rsidR="00077EBB" w:rsidRPr="009D7DA0" w:rsidRDefault="00077EBB" w:rsidP="00E732C0">
      <w:pPr>
        <w:pStyle w:val="Brdtext"/>
        <w:rPr>
          <w:noProof/>
        </w:rPr>
      </w:pPr>
      <w:r w:rsidRPr="009D7DA0">
        <w:rPr>
          <w:noProof/>
        </w:rPr>
        <w:t xml:space="preserve">Beträffande osäkerhetskällan täckning finns övertäckning i ramen. </w:t>
      </w:r>
      <w:r w:rsidRPr="009D7DA0">
        <w:t xml:space="preserve">Metodiken att hantera övertäckningen är </w:t>
      </w:r>
      <w:r w:rsidR="00C53913" w:rsidRPr="009D7DA0">
        <w:t xml:space="preserve">att </w:t>
      </w:r>
      <w:r w:rsidRPr="009D7DA0">
        <w:t xml:space="preserve">anta att andelen som ej tillhör populationen i ramen </w:t>
      </w:r>
      <w:r w:rsidRPr="009D7DA0">
        <w:lastRenderedPageBreak/>
        <w:t>är lika stor som den identifierade övertäckningen i urvalet. Se mer om detta under skattningsförfarande i avsnitt 2.2.4.</w:t>
      </w:r>
    </w:p>
    <w:p w:rsidR="000974DA" w:rsidRPr="009D7DA0" w:rsidRDefault="000974DA" w:rsidP="000974DA">
      <w:pPr>
        <w:pStyle w:val="RubrikB3"/>
      </w:pPr>
      <w:bookmarkStart w:id="83" w:name="_Toc106522669"/>
      <w:bookmarkStart w:id="84" w:name="_Toc265658891"/>
      <w:bookmarkStart w:id="85" w:name="_Toc337724825"/>
      <w:r w:rsidRPr="009D7DA0">
        <w:t>Osäkerhetskällor</w:t>
      </w:r>
      <w:bookmarkEnd w:id="83"/>
      <w:bookmarkEnd w:id="84"/>
      <w:bookmarkEnd w:id="85"/>
    </w:p>
    <w:p w:rsidR="00BA6C59" w:rsidRPr="009D7DA0" w:rsidRDefault="00BA6C59" w:rsidP="007842BF">
      <w:pPr>
        <w:pStyle w:val="Brdtext"/>
      </w:pPr>
      <w:bookmarkStart w:id="86" w:name="_Toc265658892"/>
      <w:r w:rsidRPr="009D7DA0">
        <w:t xml:space="preserve">En vanlig indelning i osäkerhetskällor är urval, ramtäckning, mätning, svarsbortfall, bearbetning och modellantaganden. </w:t>
      </w:r>
      <w:r w:rsidR="000641E5" w:rsidRPr="009D7DA0">
        <w:t xml:space="preserve">I följande avsnitt </w:t>
      </w:r>
      <w:r w:rsidRPr="009D7DA0">
        <w:t>redogör</w:t>
      </w:r>
      <w:r w:rsidR="000641E5" w:rsidRPr="009D7DA0">
        <w:t>s</w:t>
      </w:r>
      <w:r w:rsidRPr="009D7DA0">
        <w:t xml:space="preserve"> för respektive osäkerhetskälla.</w:t>
      </w:r>
    </w:p>
    <w:p w:rsidR="000974DA" w:rsidRPr="009D7DA0" w:rsidRDefault="000974DA" w:rsidP="000974DA">
      <w:pPr>
        <w:pStyle w:val="RubrikB4"/>
      </w:pPr>
      <w:r w:rsidRPr="009D7DA0">
        <w:t>Urval</w:t>
      </w:r>
      <w:bookmarkEnd w:id="86"/>
    </w:p>
    <w:p w:rsidR="00051BCC" w:rsidRPr="00E732C0" w:rsidRDefault="00051BCC" w:rsidP="00E732C0">
      <w:pPr>
        <w:pStyle w:val="Brdtext"/>
      </w:pPr>
      <w:r w:rsidRPr="00E732C0">
        <w:t xml:space="preserve">Urvalsramen består av </w:t>
      </w:r>
      <w:bookmarkStart w:id="87" w:name="Antal_byggn_i_ram_STORA"/>
      <w:r w:rsidR="00EF1B03" w:rsidRPr="00E732C0">
        <w:t>1</w:t>
      </w:r>
      <w:r w:rsidR="009E4659" w:rsidRPr="00E732C0">
        <w:t xml:space="preserve"> 553</w:t>
      </w:r>
      <w:r w:rsidR="00EF1B03" w:rsidRPr="00E732C0">
        <w:t> </w:t>
      </w:r>
      <w:bookmarkEnd w:id="87"/>
      <w:r w:rsidR="000106A8" w:rsidRPr="00E732C0">
        <w:t xml:space="preserve">fastigheter avseende stora lokalägare och </w:t>
      </w:r>
      <w:bookmarkStart w:id="88" w:name="Antal_byggn_i_ram_Urval"/>
      <w:r w:rsidR="00EF1B03" w:rsidRPr="00E732C0">
        <w:t>9</w:t>
      </w:r>
      <w:r w:rsidR="00F40497" w:rsidRPr="00E732C0">
        <w:t>5</w:t>
      </w:r>
      <w:r w:rsidR="00E732C0" w:rsidRPr="00E732C0">
        <w:t> </w:t>
      </w:r>
      <w:r w:rsidR="00F40497" w:rsidRPr="00E732C0">
        <w:t>057</w:t>
      </w:r>
      <w:bookmarkEnd w:id="88"/>
      <w:r w:rsidR="00E732C0" w:rsidRPr="00E732C0">
        <w:t> </w:t>
      </w:r>
      <w:r w:rsidR="000106A8" w:rsidRPr="00E732C0">
        <w:t xml:space="preserve">byggnader avseende övriga fastighetsägare, dvs. sammanlagt </w:t>
      </w:r>
      <w:bookmarkStart w:id="89" w:name="Antal_byggn_i_ram_Totalt"/>
      <w:r w:rsidR="00EF1B03" w:rsidRPr="00E732C0">
        <w:t>9</w:t>
      </w:r>
      <w:r w:rsidR="00F40497" w:rsidRPr="00E732C0">
        <w:t xml:space="preserve">6 </w:t>
      </w:r>
      <w:r w:rsidR="009E4659" w:rsidRPr="00E732C0">
        <w:t>610</w:t>
      </w:r>
      <w:bookmarkEnd w:id="89"/>
      <w:r w:rsidR="000106A8" w:rsidRPr="00E732C0">
        <w:t xml:space="preserve"> objekt. Denna uppdelning utgör den första grunden för stratifiering. I stratumen med de stora lokalägarna genomförs en totalundersökning. För ramen med övriga fastighetsägare skapas 15 strata </w:t>
      </w:r>
      <w:r w:rsidRPr="00E732C0">
        <w:t xml:space="preserve">utifrån variablerna </w:t>
      </w:r>
      <w:r w:rsidR="00AA2584" w:rsidRPr="00E732C0">
        <w:t>typkod</w:t>
      </w:r>
      <w:r w:rsidRPr="00E732C0">
        <w:t xml:space="preserve"> (</w:t>
      </w:r>
      <w:r w:rsidR="00AA2584" w:rsidRPr="00E732C0">
        <w:t>11</w:t>
      </w:r>
      <w:r w:rsidRPr="00E732C0">
        <w:t xml:space="preserve"> grupper) och </w:t>
      </w:r>
      <w:r w:rsidR="006B59C8" w:rsidRPr="00E732C0">
        <w:t>taxerings</w:t>
      </w:r>
      <w:r w:rsidR="00AA2584" w:rsidRPr="00E732C0">
        <w:t xml:space="preserve">värde </w:t>
      </w:r>
      <w:r w:rsidRPr="00E732C0">
        <w:t>(</w:t>
      </w:r>
      <w:r w:rsidR="00AA2584" w:rsidRPr="00E732C0">
        <w:t>3</w:t>
      </w:r>
      <w:r w:rsidRPr="00E732C0">
        <w:t xml:space="preserve"> grupper). I tabell </w:t>
      </w:r>
      <w:r w:rsidRPr="00E732C0">
        <w:fldChar w:fldCharType="begin"/>
      </w:r>
      <w:r w:rsidRPr="00E732C0">
        <w:instrText xml:space="preserve"> REF Statifieringsvariabler \h </w:instrText>
      </w:r>
      <w:r w:rsidR="00E732C0">
        <w:instrText xml:space="preserve"> \* MERGEFORMAT </w:instrText>
      </w:r>
      <w:r w:rsidRPr="00E732C0">
        <w:fldChar w:fldCharType="separate"/>
      </w:r>
      <w:r w:rsidR="005A1DA7">
        <w:t>4</w:t>
      </w:r>
      <w:r w:rsidRPr="00E732C0">
        <w:fldChar w:fldCharType="end"/>
      </w:r>
      <w:r w:rsidRPr="00E732C0">
        <w:t xml:space="preserve"> redovisas stratifieringsvariablerna och dess indelningsgrund. </w:t>
      </w:r>
      <w:r w:rsidR="006B59C8" w:rsidRPr="00E732C0">
        <w:t xml:space="preserve">Typkoderna 322 och 325 stratifieras </w:t>
      </w:r>
      <w:r w:rsidR="00587776" w:rsidRPr="00E732C0">
        <w:t xml:space="preserve">därefter </w:t>
      </w:r>
      <w:r w:rsidR="006B59C8" w:rsidRPr="00E732C0">
        <w:t xml:space="preserve">på taxeringsvärde medan resterande typkoder utgör varsitt stratum. </w:t>
      </w:r>
      <w:r w:rsidRPr="00E732C0">
        <w:t xml:space="preserve">Baserat på dessa </w:t>
      </w:r>
      <w:r w:rsidR="006B59C8" w:rsidRPr="00E732C0">
        <w:t>två</w:t>
      </w:r>
      <w:r w:rsidRPr="00E732C0">
        <w:t xml:space="preserve"> stratifieringsvariabler erhålls </w:t>
      </w:r>
      <w:r w:rsidR="006B59C8" w:rsidRPr="00E732C0">
        <w:object w:dxaOrig="1300" w:dyaOrig="279">
          <v:shape id="_x0000_i1028" type="#_x0000_t75" style="width:65.25pt;height:14.25pt" o:ole="">
            <v:imagedata r:id="rId15" o:title=""/>
          </v:shape>
          <o:OLEObject Type="Embed" ProgID="Equation.3" ShapeID="_x0000_i1028" DrawAspect="Content" ObjectID="_1540826851" r:id="rId16"/>
        </w:object>
      </w:r>
      <w:r w:rsidRPr="00E732C0">
        <w:t xml:space="preserve"> strata.</w:t>
      </w:r>
      <w:r w:rsidR="006B59C8" w:rsidRPr="00E732C0">
        <w:t xml:space="preserve"> </w:t>
      </w:r>
      <w:r w:rsidR="00587776" w:rsidRPr="00E732C0">
        <w:t>Tillsammans med det totalundersökta stratumet med stora lokalägar</w:t>
      </w:r>
      <w:r w:rsidR="00307A67" w:rsidRPr="00E732C0">
        <w:t>e erhålls 16 strata</w:t>
      </w:r>
      <w:r w:rsidR="006B59C8" w:rsidRPr="00E732C0">
        <w:t>.</w:t>
      </w:r>
      <w:r w:rsidRPr="00E732C0">
        <w:t xml:space="preserve"> Syftet med stratifiering är att skapa homogena </w:t>
      </w:r>
      <w:r w:rsidR="00EF1B03" w:rsidRPr="00E732C0">
        <w:t>grupper</w:t>
      </w:r>
      <w:r w:rsidRPr="00E732C0">
        <w:t xml:space="preserve"> utifrån variabler som har med energi</w:t>
      </w:r>
      <w:r w:rsidR="00EB476D" w:rsidRPr="00E732C0">
        <w:t>användning</w:t>
      </w:r>
      <w:r w:rsidRPr="00E732C0">
        <w:t xml:space="preserve"> att göra. </w:t>
      </w:r>
      <w:r w:rsidR="000E2DC3" w:rsidRPr="00E732C0">
        <w:t xml:space="preserve">Stratifiering </w:t>
      </w:r>
      <w:r w:rsidR="00FC255A" w:rsidRPr="00E732C0">
        <w:t>g</w:t>
      </w:r>
      <w:r w:rsidR="000E2DC3" w:rsidRPr="00E732C0">
        <w:t>enomförs dock inte explicit baserat på någon areavariabel. Detta skulle möjligen kunna leda till en y</w:t>
      </w:r>
      <w:r w:rsidR="00FC255A" w:rsidRPr="00E732C0">
        <w:t>t</w:t>
      </w:r>
      <w:r w:rsidR="000E2DC3" w:rsidRPr="00E732C0">
        <w:t xml:space="preserve">terligare homogenisering. </w:t>
      </w:r>
      <w:r w:rsidR="0003088C" w:rsidRPr="00E732C0">
        <w:t>Att detta inte genomförs kan möjligen bero på att brister i ramen avseende areavariabler.</w:t>
      </w:r>
    </w:p>
    <w:p w:rsidR="00051BCC" w:rsidRDefault="00051BCC" w:rsidP="006D36CB">
      <w:pPr>
        <w:pStyle w:val="Beskrivning"/>
      </w:pPr>
      <w:bookmarkStart w:id="90" w:name="_Toc337724851"/>
      <w:r>
        <w:t xml:space="preserve">Tabell </w:t>
      </w:r>
      <w:bookmarkStart w:id="91" w:name="Statifieringsvariabler"/>
      <w:r>
        <w:fldChar w:fldCharType="begin"/>
      </w:r>
      <w:r>
        <w:instrText xml:space="preserve"> SEQ Tabell \* ARABIC </w:instrText>
      </w:r>
      <w:r>
        <w:fldChar w:fldCharType="separate"/>
      </w:r>
      <w:r w:rsidR="005A1DA7">
        <w:t>4</w:t>
      </w:r>
      <w:r>
        <w:fldChar w:fldCharType="end"/>
      </w:r>
      <w:bookmarkEnd w:id="91"/>
      <w:r>
        <w:t>. Stratifieringsvariabler och dess indelningsgrunder.</w:t>
      </w:r>
      <w:bookmarkEnd w:id="90"/>
    </w:p>
    <w:tbl>
      <w:tblPr>
        <w:tblW w:w="0" w:type="auto"/>
        <w:tblCellMar>
          <w:left w:w="70" w:type="dxa"/>
          <w:right w:w="70" w:type="dxa"/>
        </w:tblCellMar>
        <w:tblLook w:val="0000" w:firstRow="0" w:lastRow="0" w:firstColumn="0" w:lastColumn="0" w:noHBand="0" w:noVBand="0"/>
      </w:tblPr>
      <w:tblGrid>
        <w:gridCol w:w="318"/>
        <w:gridCol w:w="3582"/>
        <w:gridCol w:w="1679"/>
      </w:tblGrid>
      <w:tr w:rsidR="00AA2584" w:rsidRPr="00CC0605" w:rsidTr="000106A8">
        <w:trPr>
          <w:tblHeader/>
        </w:trPr>
        <w:tc>
          <w:tcPr>
            <w:tcW w:w="0" w:type="auto"/>
            <w:tcBorders>
              <w:top w:val="single" w:sz="4" w:space="0" w:color="auto"/>
              <w:bottom w:val="single" w:sz="4" w:space="0" w:color="auto"/>
            </w:tcBorders>
            <w:vAlign w:val="bottom"/>
          </w:tcPr>
          <w:p w:rsidR="00AA2584" w:rsidRPr="00CC0605" w:rsidRDefault="00AA2584" w:rsidP="00CC0605">
            <w:pPr>
              <w:pStyle w:val="Tabelltext"/>
              <w:keepNext/>
              <w:spacing w:before="60" w:after="60"/>
              <w:rPr>
                <w:rFonts w:ascii="Arial" w:hAnsi="Arial" w:cs="Arial"/>
                <w:b/>
                <w:sz w:val="16"/>
                <w:szCs w:val="16"/>
              </w:rPr>
            </w:pPr>
            <w:r w:rsidRPr="00CC0605">
              <w:rPr>
                <w:rFonts w:ascii="Arial" w:hAnsi="Arial" w:cs="Arial"/>
                <w:b/>
                <w:sz w:val="16"/>
                <w:szCs w:val="16"/>
              </w:rPr>
              <w:t>Nr</w:t>
            </w:r>
          </w:p>
        </w:tc>
        <w:tc>
          <w:tcPr>
            <w:tcW w:w="0" w:type="auto"/>
            <w:tcBorders>
              <w:top w:val="single" w:sz="4" w:space="0" w:color="auto"/>
              <w:bottom w:val="single" w:sz="4" w:space="0" w:color="auto"/>
            </w:tcBorders>
            <w:vAlign w:val="bottom"/>
          </w:tcPr>
          <w:p w:rsidR="00AA2584" w:rsidRPr="00CC0605" w:rsidRDefault="00AA2584" w:rsidP="00CC0605">
            <w:pPr>
              <w:pStyle w:val="Tabelltext"/>
              <w:spacing w:before="60" w:after="60"/>
              <w:rPr>
                <w:rFonts w:ascii="Arial" w:hAnsi="Arial" w:cs="Arial"/>
                <w:b/>
                <w:sz w:val="16"/>
                <w:szCs w:val="16"/>
              </w:rPr>
            </w:pPr>
            <w:r w:rsidRPr="00CC0605">
              <w:rPr>
                <w:rFonts w:ascii="Arial" w:hAnsi="Arial" w:cs="Arial"/>
                <w:b/>
                <w:sz w:val="16"/>
                <w:szCs w:val="16"/>
              </w:rPr>
              <w:t>Typkod</w:t>
            </w:r>
          </w:p>
        </w:tc>
        <w:tc>
          <w:tcPr>
            <w:tcW w:w="0" w:type="auto"/>
            <w:tcBorders>
              <w:top w:val="single" w:sz="4" w:space="0" w:color="auto"/>
              <w:bottom w:val="single" w:sz="4" w:space="0" w:color="auto"/>
            </w:tcBorders>
            <w:vAlign w:val="bottom"/>
          </w:tcPr>
          <w:p w:rsidR="00AA2584" w:rsidRPr="00CC0605" w:rsidRDefault="006B59C8" w:rsidP="00CC0605">
            <w:pPr>
              <w:pStyle w:val="Tabelltext"/>
              <w:spacing w:before="60" w:after="60"/>
              <w:jc w:val="right"/>
              <w:rPr>
                <w:rFonts w:ascii="Arial" w:hAnsi="Arial" w:cs="Arial"/>
                <w:b/>
                <w:sz w:val="16"/>
                <w:szCs w:val="16"/>
              </w:rPr>
            </w:pPr>
            <w:r w:rsidRPr="00CC0605">
              <w:rPr>
                <w:rFonts w:ascii="Arial" w:hAnsi="Arial" w:cs="Arial"/>
                <w:b/>
                <w:sz w:val="16"/>
                <w:szCs w:val="16"/>
              </w:rPr>
              <w:t>Taxeringsv</w:t>
            </w:r>
            <w:r w:rsidR="00AA2584" w:rsidRPr="00CC0605">
              <w:rPr>
                <w:rFonts w:ascii="Arial" w:hAnsi="Arial" w:cs="Arial"/>
                <w:b/>
                <w:sz w:val="16"/>
                <w:szCs w:val="16"/>
              </w:rPr>
              <w:t>ärde (</w:t>
            </w:r>
            <w:r w:rsidR="00C53913" w:rsidRPr="00CC0605">
              <w:rPr>
                <w:rFonts w:ascii="Arial" w:hAnsi="Arial" w:cs="Arial"/>
                <w:b/>
                <w:sz w:val="16"/>
                <w:szCs w:val="16"/>
              </w:rPr>
              <w:t>t</w:t>
            </w:r>
            <w:r w:rsidR="00AA2584" w:rsidRPr="00CC0605">
              <w:rPr>
                <w:rFonts w:ascii="Arial" w:hAnsi="Arial" w:cs="Arial"/>
                <w:b/>
                <w:sz w:val="16"/>
                <w:szCs w:val="16"/>
              </w:rPr>
              <w:t>kr)</w:t>
            </w:r>
          </w:p>
        </w:tc>
      </w:tr>
      <w:tr w:rsidR="00AA2584" w:rsidRPr="00CC0605" w:rsidTr="000106A8">
        <w:tc>
          <w:tcPr>
            <w:tcW w:w="0" w:type="auto"/>
            <w:tcBorders>
              <w:top w:val="single" w:sz="4" w:space="0" w:color="auto"/>
            </w:tcBorders>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1</w:t>
            </w:r>
          </w:p>
        </w:tc>
        <w:tc>
          <w:tcPr>
            <w:tcW w:w="0" w:type="auto"/>
            <w:tcBorders>
              <w:top w:val="single" w:sz="4" w:space="0" w:color="auto"/>
            </w:tcBorders>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322</w:t>
            </w:r>
            <w:r w:rsidR="000106A8" w:rsidRPr="00CC0605">
              <w:rPr>
                <w:rFonts w:ascii="Arial" w:hAnsi="Arial" w:cs="Arial"/>
                <w:sz w:val="16"/>
                <w:szCs w:val="16"/>
              </w:rPr>
              <w:t xml:space="preserve"> -</w:t>
            </w:r>
            <w:r w:rsidR="006B59C8" w:rsidRPr="00CC0605">
              <w:rPr>
                <w:rFonts w:ascii="Arial" w:hAnsi="Arial" w:cs="Arial"/>
                <w:sz w:val="16"/>
                <w:szCs w:val="16"/>
              </w:rPr>
              <w:t xml:space="preserve"> </w:t>
            </w:r>
            <w:r w:rsidR="004544C4" w:rsidRPr="00CC0605">
              <w:rPr>
                <w:rFonts w:ascii="Arial" w:hAnsi="Arial" w:cs="Arial"/>
                <w:sz w:val="16"/>
                <w:szCs w:val="16"/>
              </w:rPr>
              <w:t>Hotell och restaurangbyggnad</w:t>
            </w:r>
          </w:p>
        </w:tc>
        <w:tc>
          <w:tcPr>
            <w:tcW w:w="0" w:type="auto"/>
            <w:tcBorders>
              <w:top w:val="single" w:sz="4" w:space="0" w:color="auto"/>
            </w:tcBorders>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-3 000</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2</w:t>
            </w:r>
          </w:p>
        </w:tc>
        <w:tc>
          <w:tcPr>
            <w:tcW w:w="0" w:type="auto"/>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325</w:t>
            </w:r>
            <w:r w:rsidR="000106A8" w:rsidRPr="00CC0605">
              <w:rPr>
                <w:rFonts w:ascii="Arial" w:hAnsi="Arial" w:cs="Arial"/>
                <w:sz w:val="16"/>
                <w:szCs w:val="16"/>
              </w:rPr>
              <w:t xml:space="preserve"> - </w:t>
            </w:r>
            <w:r w:rsidR="004544C4" w:rsidRPr="00CC0605">
              <w:rPr>
                <w:rFonts w:ascii="Arial" w:hAnsi="Arial" w:cs="Arial"/>
                <w:sz w:val="16"/>
                <w:szCs w:val="16"/>
              </w:rPr>
              <w:t>Huvudsakligen lokaler</w:t>
            </w:r>
          </w:p>
        </w:tc>
        <w:tc>
          <w:tcPr>
            <w:tcW w:w="0" w:type="auto"/>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3 001-30 000</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3</w:t>
            </w:r>
          </w:p>
        </w:tc>
        <w:tc>
          <w:tcPr>
            <w:tcW w:w="0" w:type="auto"/>
            <w:vAlign w:val="bottom"/>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800</w:t>
            </w:r>
            <w:r w:rsidR="000106A8" w:rsidRPr="00CC0605">
              <w:rPr>
                <w:rFonts w:ascii="Arial" w:hAnsi="Arial" w:cs="Arial"/>
                <w:sz w:val="16"/>
                <w:szCs w:val="16"/>
              </w:rPr>
              <w:t xml:space="preserve"> - </w:t>
            </w:r>
            <w:r w:rsidR="004544C4" w:rsidRPr="00CC0605">
              <w:rPr>
                <w:rFonts w:ascii="Arial" w:hAnsi="Arial" w:cs="Arial"/>
                <w:sz w:val="16"/>
                <w:szCs w:val="16"/>
              </w:rPr>
              <w:t>Ej fastställd typ av specialenhet</w:t>
            </w:r>
          </w:p>
        </w:tc>
        <w:tc>
          <w:tcPr>
            <w:tcW w:w="0" w:type="auto"/>
          </w:tcPr>
          <w:p w:rsidR="00AA2584" w:rsidRPr="00CC0605" w:rsidRDefault="00AA2584" w:rsidP="00CC0605">
            <w:pPr>
              <w:pStyle w:val="Tabelltext"/>
              <w:spacing w:before="60" w:after="60"/>
              <w:jc w:val="right"/>
              <w:rPr>
                <w:rFonts w:ascii="Arial" w:hAnsi="Arial" w:cs="Arial"/>
                <w:sz w:val="16"/>
                <w:szCs w:val="16"/>
              </w:rPr>
            </w:pPr>
            <w:r w:rsidRPr="00CC0605">
              <w:rPr>
                <w:rFonts w:ascii="Arial" w:hAnsi="Arial" w:cs="Arial"/>
                <w:sz w:val="16"/>
                <w:szCs w:val="16"/>
              </w:rPr>
              <w:t>30 001-</w:t>
            </w:r>
          </w:p>
        </w:tc>
      </w:tr>
      <w:tr w:rsidR="00AA2584" w:rsidRPr="00CC0605" w:rsidTr="000106A8">
        <w:tc>
          <w:tcPr>
            <w:tcW w:w="0" w:type="auto"/>
          </w:tcPr>
          <w:p w:rsidR="00AA2584" w:rsidRPr="00CC0605" w:rsidRDefault="00AA2584" w:rsidP="00CC0605">
            <w:pPr>
              <w:pStyle w:val="Tabelltext"/>
              <w:keepNext/>
              <w:spacing w:before="60" w:after="60"/>
              <w:rPr>
                <w:rFonts w:ascii="Arial" w:hAnsi="Arial" w:cs="Arial"/>
                <w:sz w:val="16"/>
                <w:szCs w:val="16"/>
              </w:rPr>
            </w:pPr>
            <w:r w:rsidRPr="00CC0605">
              <w:rPr>
                <w:rFonts w:ascii="Arial" w:hAnsi="Arial" w:cs="Arial"/>
                <w:sz w:val="16"/>
                <w:szCs w:val="16"/>
              </w:rPr>
              <w:t>4</w:t>
            </w:r>
          </w:p>
        </w:tc>
        <w:tc>
          <w:tcPr>
            <w:tcW w:w="0" w:type="auto"/>
            <w:vAlign w:val="bottom"/>
          </w:tcPr>
          <w:p w:rsidR="00AA2584" w:rsidRPr="00CC0605" w:rsidRDefault="00AA2584" w:rsidP="00CC0605">
            <w:pPr>
              <w:pStyle w:val="Tabelltext"/>
              <w:spacing w:before="60" w:after="60"/>
              <w:rPr>
                <w:rFonts w:ascii="Arial" w:hAnsi="Arial" w:cs="Arial"/>
                <w:sz w:val="16"/>
                <w:szCs w:val="16"/>
              </w:rPr>
            </w:pPr>
            <w:r w:rsidRPr="00CC0605">
              <w:rPr>
                <w:rFonts w:ascii="Arial" w:hAnsi="Arial" w:cs="Arial"/>
                <w:sz w:val="16"/>
                <w:szCs w:val="16"/>
              </w:rPr>
              <w:t>810</w:t>
            </w:r>
            <w:r w:rsidR="004544C4" w:rsidRPr="00CC0605">
              <w:rPr>
                <w:rFonts w:ascii="Arial" w:hAnsi="Arial" w:cs="Arial"/>
                <w:sz w:val="16"/>
                <w:szCs w:val="16"/>
              </w:rPr>
              <w:t xml:space="preserve"> </w:t>
            </w:r>
            <w:r w:rsidR="000106A8" w:rsidRPr="00CC0605">
              <w:rPr>
                <w:rFonts w:ascii="Arial" w:hAnsi="Arial" w:cs="Arial"/>
                <w:sz w:val="16"/>
                <w:szCs w:val="16"/>
              </w:rPr>
              <w:t xml:space="preserve">- </w:t>
            </w:r>
            <w:r w:rsidR="004544C4" w:rsidRPr="00CC0605">
              <w:rPr>
                <w:rFonts w:ascii="Arial" w:hAnsi="Arial" w:cs="Arial"/>
                <w:sz w:val="16"/>
                <w:szCs w:val="16"/>
              </w:rPr>
              <w:t>Specialenhet, tomtmark till</w:t>
            </w:r>
            <w:r w:rsidR="000106A8" w:rsidRPr="00CC0605">
              <w:rPr>
                <w:rFonts w:ascii="Arial" w:hAnsi="Arial" w:cs="Arial"/>
                <w:sz w:val="16"/>
                <w:szCs w:val="16"/>
              </w:rPr>
              <w:t xml:space="preserve"> </w:t>
            </w:r>
            <w:r w:rsidR="004544C4" w:rsidRPr="00CC0605">
              <w:rPr>
                <w:rFonts w:ascii="Arial" w:hAnsi="Arial" w:cs="Arial"/>
                <w:sz w:val="16"/>
                <w:szCs w:val="16"/>
              </w:rPr>
              <w:t>specialbyggnad</w:t>
            </w:r>
          </w:p>
        </w:tc>
        <w:tc>
          <w:tcPr>
            <w:tcW w:w="0" w:type="auto"/>
          </w:tcPr>
          <w:p w:rsidR="00AA2584" w:rsidRPr="00CC0605" w:rsidRDefault="00AA258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5</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823</w:t>
            </w:r>
            <w:r w:rsidR="000106A8" w:rsidRPr="00CC0605">
              <w:rPr>
                <w:rFonts w:ascii="Arial" w:hAnsi="Arial" w:cs="Arial"/>
                <w:sz w:val="16"/>
                <w:szCs w:val="16"/>
              </w:rPr>
              <w:t xml:space="preserve"> </w:t>
            </w:r>
            <w:r w:rsidR="000E2DC3" w:rsidRPr="00CC0605">
              <w:rPr>
                <w:rFonts w:ascii="Arial" w:hAnsi="Arial" w:cs="Arial"/>
                <w:sz w:val="16"/>
                <w:szCs w:val="16"/>
              </w:rPr>
              <w:t>–</w:t>
            </w:r>
            <w:r w:rsidRPr="00CC0605">
              <w:rPr>
                <w:rFonts w:ascii="Arial" w:hAnsi="Arial" w:cs="Arial"/>
                <w:sz w:val="16"/>
                <w:szCs w:val="16"/>
              </w:rPr>
              <w:t xml:space="preserve"> Vårdbyggnad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6</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824 </w:t>
            </w:r>
            <w:r w:rsidR="000106A8" w:rsidRPr="00CC0605">
              <w:rPr>
                <w:rFonts w:ascii="Arial" w:hAnsi="Arial" w:cs="Arial"/>
                <w:sz w:val="16"/>
                <w:szCs w:val="16"/>
              </w:rPr>
              <w:t xml:space="preserve">- </w:t>
            </w:r>
            <w:r w:rsidRPr="00CC0605">
              <w:rPr>
                <w:rFonts w:ascii="Arial" w:hAnsi="Arial" w:cs="Arial"/>
                <w:sz w:val="16"/>
                <w:szCs w:val="16"/>
              </w:rPr>
              <w:t>Bad-, sport- och idrottsanläggning</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7</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825</w:t>
            </w:r>
            <w:r w:rsidR="000106A8" w:rsidRPr="00CC0605">
              <w:rPr>
                <w:rFonts w:ascii="Arial" w:hAnsi="Arial" w:cs="Arial"/>
                <w:sz w:val="16"/>
                <w:szCs w:val="16"/>
              </w:rPr>
              <w:t xml:space="preserve"> </w:t>
            </w:r>
            <w:r w:rsidR="000E2DC3" w:rsidRPr="00CC0605">
              <w:rPr>
                <w:rFonts w:ascii="Arial" w:hAnsi="Arial" w:cs="Arial"/>
                <w:sz w:val="16"/>
                <w:szCs w:val="16"/>
              </w:rPr>
              <w:t>–</w:t>
            </w:r>
            <w:r w:rsidRPr="00CC0605">
              <w:rPr>
                <w:rFonts w:ascii="Arial" w:hAnsi="Arial" w:cs="Arial"/>
                <w:sz w:val="16"/>
                <w:szCs w:val="16"/>
              </w:rPr>
              <w:t xml:space="preserve"> Skolbyggnad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8</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826</w:t>
            </w:r>
            <w:r w:rsidR="000106A8" w:rsidRPr="00CC0605">
              <w:rPr>
                <w:rFonts w:ascii="Arial" w:hAnsi="Arial" w:cs="Arial"/>
                <w:sz w:val="16"/>
                <w:szCs w:val="16"/>
              </w:rPr>
              <w:t xml:space="preserve"> </w:t>
            </w:r>
            <w:r w:rsidR="000E2DC3" w:rsidRPr="00CC0605">
              <w:rPr>
                <w:rFonts w:ascii="Arial" w:hAnsi="Arial" w:cs="Arial"/>
                <w:sz w:val="16"/>
                <w:szCs w:val="16"/>
              </w:rPr>
              <w:t>–</w:t>
            </w:r>
            <w:r w:rsidR="000106A8" w:rsidRPr="00CC0605">
              <w:rPr>
                <w:rFonts w:ascii="Arial" w:hAnsi="Arial" w:cs="Arial"/>
                <w:sz w:val="16"/>
                <w:szCs w:val="16"/>
              </w:rPr>
              <w:t xml:space="preserve"> </w:t>
            </w:r>
            <w:r w:rsidRPr="00CC0605">
              <w:rPr>
                <w:rFonts w:ascii="Arial" w:hAnsi="Arial" w:cs="Arial"/>
                <w:sz w:val="16"/>
                <w:szCs w:val="16"/>
              </w:rPr>
              <w:t>Kulturbyggnad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9</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827 </w:t>
            </w:r>
            <w:r w:rsidR="000E2DC3" w:rsidRPr="00CC0605">
              <w:rPr>
                <w:rFonts w:ascii="Arial" w:hAnsi="Arial" w:cs="Arial"/>
                <w:sz w:val="16"/>
                <w:szCs w:val="16"/>
              </w:rPr>
              <w:t>–</w:t>
            </w:r>
            <w:r w:rsidR="000106A8" w:rsidRPr="00CC0605">
              <w:rPr>
                <w:rFonts w:ascii="Arial" w:hAnsi="Arial" w:cs="Arial"/>
                <w:sz w:val="16"/>
                <w:szCs w:val="16"/>
              </w:rPr>
              <w:t xml:space="preserve"> </w:t>
            </w:r>
            <w:r w:rsidRPr="00CC0605">
              <w:rPr>
                <w:rFonts w:ascii="Arial" w:hAnsi="Arial" w:cs="Arial"/>
                <w:sz w:val="16"/>
                <w:szCs w:val="16"/>
              </w:rPr>
              <w:t>Eklesiastikbyggnad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10</w:t>
            </w:r>
          </w:p>
        </w:tc>
        <w:tc>
          <w:tcPr>
            <w:tcW w:w="0" w:type="auto"/>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828 </w:t>
            </w:r>
            <w:r w:rsidR="000106A8" w:rsidRPr="00CC0605">
              <w:rPr>
                <w:rFonts w:ascii="Arial" w:hAnsi="Arial" w:cs="Arial"/>
                <w:sz w:val="16"/>
                <w:szCs w:val="16"/>
              </w:rPr>
              <w:t xml:space="preserve">- </w:t>
            </w:r>
            <w:r w:rsidRPr="00CC0605">
              <w:rPr>
                <w:rFonts w:ascii="Arial" w:hAnsi="Arial" w:cs="Arial"/>
                <w:sz w:val="16"/>
                <w:szCs w:val="16"/>
              </w:rPr>
              <w:t>Allmän byggnad</w:t>
            </w:r>
          </w:p>
        </w:tc>
        <w:tc>
          <w:tcPr>
            <w:tcW w:w="0" w:type="auto"/>
          </w:tcPr>
          <w:p w:rsidR="004544C4" w:rsidRPr="00CC0605" w:rsidRDefault="004544C4" w:rsidP="00CC0605">
            <w:pPr>
              <w:pStyle w:val="Tabelltext"/>
              <w:spacing w:before="60" w:after="60"/>
              <w:rPr>
                <w:rFonts w:ascii="Arial" w:hAnsi="Arial" w:cs="Arial"/>
                <w:sz w:val="16"/>
                <w:szCs w:val="16"/>
              </w:rPr>
            </w:pPr>
          </w:p>
        </w:tc>
      </w:tr>
      <w:tr w:rsidR="004544C4" w:rsidRPr="00CC0605" w:rsidTr="000106A8">
        <w:tc>
          <w:tcPr>
            <w:tcW w:w="0" w:type="auto"/>
            <w:tcBorders>
              <w:bottom w:val="single" w:sz="4" w:space="0" w:color="auto"/>
            </w:tcBorders>
          </w:tcPr>
          <w:p w:rsidR="004544C4" w:rsidRPr="00CC0605" w:rsidRDefault="004544C4" w:rsidP="00CC0605">
            <w:pPr>
              <w:pStyle w:val="Tabelltext"/>
              <w:keepNext/>
              <w:spacing w:before="60" w:after="60"/>
              <w:rPr>
                <w:rFonts w:ascii="Arial" w:hAnsi="Arial" w:cs="Arial"/>
                <w:sz w:val="16"/>
                <w:szCs w:val="16"/>
              </w:rPr>
            </w:pPr>
            <w:r w:rsidRPr="00CC0605">
              <w:rPr>
                <w:rFonts w:ascii="Arial" w:hAnsi="Arial" w:cs="Arial"/>
                <w:sz w:val="16"/>
                <w:szCs w:val="16"/>
              </w:rPr>
              <w:t>11</w:t>
            </w:r>
          </w:p>
        </w:tc>
        <w:tc>
          <w:tcPr>
            <w:tcW w:w="0" w:type="auto"/>
            <w:tcBorders>
              <w:bottom w:val="single" w:sz="4" w:space="0" w:color="auto"/>
            </w:tcBorders>
            <w:vAlign w:val="bottom"/>
          </w:tcPr>
          <w:p w:rsidR="004544C4" w:rsidRPr="00CC0605" w:rsidRDefault="004544C4" w:rsidP="00CC0605">
            <w:pPr>
              <w:pStyle w:val="Tabelltext"/>
              <w:spacing w:before="60" w:after="60"/>
              <w:rPr>
                <w:rFonts w:ascii="Arial" w:hAnsi="Arial" w:cs="Arial"/>
                <w:sz w:val="16"/>
                <w:szCs w:val="16"/>
              </w:rPr>
            </w:pPr>
            <w:r w:rsidRPr="00CC0605">
              <w:rPr>
                <w:rFonts w:ascii="Arial" w:hAnsi="Arial" w:cs="Arial"/>
                <w:sz w:val="16"/>
                <w:szCs w:val="16"/>
              </w:rPr>
              <w:t xml:space="preserve">829 </w:t>
            </w:r>
            <w:r w:rsidR="000106A8" w:rsidRPr="00CC0605">
              <w:rPr>
                <w:rFonts w:ascii="Arial" w:hAnsi="Arial" w:cs="Arial"/>
                <w:sz w:val="16"/>
                <w:szCs w:val="16"/>
              </w:rPr>
              <w:t xml:space="preserve">- </w:t>
            </w:r>
            <w:r w:rsidRPr="00CC0605">
              <w:rPr>
                <w:rFonts w:ascii="Arial" w:hAnsi="Arial" w:cs="Arial"/>
                <w:sz w:val="16"/>
                <w:szCs w:val="16"/>
              </w:rPr>
              <w:t>Kommunikationsbyggnad</w:t>
            </w:r>
          </w:p>
        </w:tc>
        <w:tc>
          <w:tcPr>
            <w:tcW w:w="0" w:type="auto"/>
            <w:tcBorders>
              <w:bottom w:val="single" w:sz="4" w:space="0" w:color="auto"/>
            </w:tcBorders>
          </w:tcPr>
          <w:p w:rsidR="004544C4" w:rsidRPr="00CC0605" w:rsidRDefault="004544C4" w:rsidP="00CC0605">
            <w:pPr>
              <w:pStyle w:val="Tabelltext"/>
              <w:spacing w:before="60" w:after="60"/>
              <w:rPr>
                <w:rFonts w:ascii="Arial" w:hAnsi="Arial" w:cs="Arial"/>
                <w:sz w:val="16"/>
                <w:szCs w:val="16"/>
              </w:rPr>
            </w:pPr>
          </w:p>
        </w:tc>
      </w:tr>
    </w:tbl>
    <w:p w:rsidR="00051BCC" w:rsidRDefault="00051BCC" w:rsidP="007842BF">
      <w:pPr>
        <w:pStyle w:val="Brdtext"/>
        <w:rPr>
          <w:lang w:val="en-GB"/>
        </w:rPr>
      </w:pPr>
    </w:p>
    <w:p w:rsidR="008E27E8" w:rsidRPr="00124079" w:rsidRDefault="00051BCC" w:rsidP="00E732C0">
      <w:pPr>
        <w:pStyle w:val="Brdtext"/>
      </w:pPr>
      <w:r w:rsidRPr="00124079">
        <w:t xml:space="preserve">Från varje stratum dras ett obundet slumpmässigt urval (OSU). Den totala urvalsstorleken var </w:t>
      </w:r>
      <w:r w:rsidR="00EF1B03" w:rsidRPr="00124079">
        <w:t>10 </w:t>
      </w:r>
      <w:r w:rsidR="00EF1B03" w:rsidRPr="003E00EC">
        <w:t>0</w:t>
      </w:r>
      <w:r w:rsidR="009E4659">
        <w:t>59</w:t>
      </w:r>
      <w:r w:rsidRPr="00124079">
        <w:t xml:space="preserve"> objekt</w:t>
      </w:r>
      <w:r w:rsidR="0003088C" w:rsidRPr="00124079">
        <w:t xml:space="preserve"> fördelade på </w:t>
      </w:r>
      <w:r w:rsidR="00EF1B03" w:rsidRPr="00124079">
        <w:fldChar w:fldCharType="begin"/>
      </w:r>
      <w:r w:rsidR="00EF1B03" w:rsidRPr="00124079">
        <w:instrText xml:space="preserve"> REF Antal_byggn_i_ram_STORA \h </w:instrText>
      </w:r>
      <w:r w:rsidR="00124079">
        <w:instrText xml:space="preserve"> \* MERGEFORMAT </w:instrText>
      </w:r>
      <w:r w:rsidR="00EF1B03" w:rsidRPr="00124079">
        <w:fldChar w:fldCharType="separate"/>
      </w:r>
      <w:r w:rsidR="005A1DA7" w:rsidRPr="00E732C0">
        <w:t>1 553 </w:t>
      </w:r>
      <w:r w:rsidR="00EF1B03" w:rsidRPr="00124079">
        <w:fldChar w:fldCharType="end"/>
      </w:r>
      <w:r w:rsidR="0003088C" w:rsidRPr="00124079">
        <w:t xml:space="preserve"> fastigheter i det totalundersökta stratumet för stora lokalägare och </w:t>
      </w:r>
      <w:r w:rsidR="00CE5858">
        <w:t>8</w:t>
      </w:r>
      <w:r w:rsidR="0003088C" w:rsidRPr="00124079">
        <w:t> 50</w:t>
      </w:r>
      <w:r w:rsidR="00EF1B03" w:rsidRPr="00124079">
        <w:t>6</w:t>
      </w:r>
      <w:r w:rsidR="0003088C" w:rsidRPr="00124079">
        <w:t xml:space="preserve"> byggnader från övriga strata. </w:t>
      </w:r>
      <w:r w:rsidRPr="00124079">
        <w:t xml:space="preserve">Med en urvalsstorlek på </w:t>
      </w:r>
      <w:r w:rsidR="004828E9" w:rsidRPr="00124079">
        <w:t>8</w:t>
      </w:r>
      <w:r w:rsidRPr="00124079">
        <w:t> </w:t>
      </w:r>
      <w:r w:rsidR="004828E9" w:rsidRPr="00124079">
        <w:t>50</w:t>
      </w:r>
      <w:r w:rsidR="00EF1B03" w:rsidRPr="00124079">
        <w:t>6</w:t>
      </w:r>
      <w:r w:rsidRPr="00124079">
        <w:t xml:space="preserve"> </w:t>
      </w:r>
      <w:r w:rsidR="000D63C7" w:rsidRPr="00124079">
        <w:t xml:space="preserve">byggnader från en ram omfattande </w:t>
      </w:r>
      <w:r w:rsidR="00EF1B03" w:rsidRPr="00124079">
        <w:fldChar w:fldCharType="begin"/>
      </w:r>
      <w:r w:rsidR="00EF1B03" w:rsidRPr="00124079">
        <w:instrText xml:space="preserve"> REF Antal_byggn_i_ram_Urval \h </w:instrText>
      </w:r>
      <w:r w:rsidR="00124079">
        <w:instrText xml:space="preserve"> \* MERGEFORMAT </w:instrText>
      </w:r>
      <w:r w:rsidR="00EF1B03" w:rsidRPr="00124079">
        <w:fldChar w:fldCharType="separate"/>
      </w:r>
      <w:r w:rsidR="005A1DA7" w:rsidRPr="00E732C0">
        <w:t>95 057</w:t>
      </w:r>
      <w:r w:rsidR="00EF1B03" w:rsidRPr="00124079">
        <w:fldChar w:fldCharType="end"/>
      </w:r>
      <w:r w:rsidR="004828E9" w:rsidRPr="00124079">
        <w:t xml:space="preserve"> lokaler</w:t>
      </w:r>
      <w:r w:rsidRPr="00124079">
        <w:t xml:space="preserve"> är urvalsfraktionen </w:t>
      </w:r>
      <w:r w:rsidR="004828E9" w:rsidRPr="00124079">
        <w:t>8</w:t>
      </w:r>
      <w:r w:rsidR="0003088C" w:rsidRPr="00124079">
        <w:t> </w:t>
      </w:r>
      <w:r w:rsidR="004828E9" w:rsidRPr="00124079">
        <w:t>50</w:t>
      </w:r>
      <w:r w:rsidR="00EF1B03" w:rsidRPr="00124079">
        <w:t>6</w:t>
      </w:r>
      <w:r w:rsidR="0003088C" w:rsidRPr="00124079">
        <w:t xml:space="preserve"> </w:t>
      </w:r>
      <w:r w:rsidRPr="00124079">
        <w:t>/</w:t>
      </w:r>
      <w:r w:rsidR="0003088C" w:rsidRPr="00124079">
        <w:t xml:space="preserve"> </w:t>
      </w:r>
      <w:r w:rsidR="00EF1B03" w:rsidRPr="00124079">
        <w:fldChar w:fldCharType="begin"/>
      </w:r>
      <w:r w:rsidR="00EF1B03" w:rsidRPr="00124079">
        <w:instrText xml:space="preserve"> REF Antal_byggn_i_ram_Urval \h </w:instrText>
      </w:r>
      <w:r w:rsidR="00124079">
        <w:instrText xml:space="preserve"> \* MERGEFORMAT </w:instrText>
      </w:r>
      <w:r w:rsidR="00EF1B03" w:rsidRPr="00124079">
        <w:fldChar w:fldCharType="separate"/>
      </w:r>
      <w:r w:rsidR="005A1DA7" w:rsidRPr="00E732C0">
        <w:t>95 057</w:t>
      </w:r>
      <w:r w:rsidR="00EF1B03" w:rsidRPr="00124079">
        <w:fldChar w:fldCharType="end"/>
      </w:r>
      <w:r w:rsidR="000D63C7" w:rsidRPr="00124079">
        <w:t xml:space="preserve"> </w:t>
      </w:r>
      <w:r w:rsidRPr="00124079">
        <w:t>≈</w:t>
      </w:r>
      <w:r w:rsidR="0003088C" w:rsidRPr="00124079">
        <w:t xml:space="preserve"> </w:t>
      </w:r>
      <w:r w:rsidR="004828E9" w:rsidRPr="00124079">
        <w:t>8,</w:t>
      </w:r>
      <w:r w:rsidR="00CE5858">
        <w:t>9</w:t>
      </w:r>
      <w:r w:rsidRPr="00124079">
        <w:t xml:space="preserve"> procent. Mellan två successiva </w:t>
      </w:r>
      <w:r w:rsidR="00C53913" w:rsidRPr="00124079">
        <w:t xml:space="preserve">år </w:t>
      </w:r>
      <w:r w:rsidRPr="00124079">
        <w:lastRenderedPageBreak/>
        <w:t xml:space="preserve">är </w:t>
      </w:r>
      <w:r w:rsidR="0003028A" w:rsidRPr="00124079">
        <w:t>det förväntad</w:t>
      </w:r>
      <w:r w:rsidR="00FC255A" w:rsidRPr="00124079">
        <w:t>e</w:t>
      </w:r>
      <w:r w:rsidR="0003028A" w:rsidRPr="00124079">
        <w:t xml:space="preserve"> antalet byggnader som väljs ut båda gångerna ca </w:t>
      </w:r>
      <w:r w:rsidR="004828E9" w:rsidRPr="00124079">
        <w:t>7</w:t>
      </w:r>
      <w:r w:rsidR="00CE5858">
        <w:t>6</w:t>
      </w:r>
      <w:r w:rsidR="00124079" w:rsidRPr="00124079">
        <w:t>0</w:t>
      </w:r>
      <w:r w:rsidR="0003028A" w:rsidRPr="00124079">
        <w:t xml:space="preserve"> byggnader</w:t>
      </w:r>
      <w:r w:rsidRPr="00124079">
        <w:rPr>
          <w:rStyle w:val="Fotnotsreferens"/>
        </w:rPr>
        <w:footnoteReference w:id="6"/>
      </w:r>
      <w:r w:rsidRPr="00124079">
        <w:t xml:space="preserve">. </w:t>
      </w:r>
      <w:r w:rsidR="00470326" w:rsidRPr="00124079">
        <w:t>I det totalundersökta stratumet för stora lokalägare väljs samtliga fastigheter ut varje år.</w:t>
      </w:r>
    </w:p>
    <w:p w:rsidR="00051BCC" w:rsidRPr="009D7DA0" w:rsidRDefault="00051BCC" w:rsidP="00E732C0">
      <w:pPr>
        <w:pStyle w:val="Brdtext"/>
      </w:pPr>
      <w:r w:rsidRPr="00124079">
        <w:t xml:space="preserve">Allokeringen, eller fördelningen, av den totala stickprovsstorleken </w:t>
      </w:r>
      <w:r w:rsidR="00FC255A" w:rsidRPr="00124079">
        <w:t xml:space="preserve">(i stratum där urval dras) </w:t>
      </w:r>
      <w:r w:rsidRPr="00124079">
        <w:t xml:space="preserve">görs enligt principen för </w:t>
      </w:r>
      <w:r w:rsidRPr="00124079">
        <w:rPr>
          <w:i/>
        </w:rPr>
        <w:t>x</w:t>
      </w:r>
      <w:r w:rsidRPr="00124079">
        <w:t xml:space="preserve">-optimal allokering, där hjälpvariabeln </w:t>
      </w:r>
      <w:r w:rsidRPr="00124079">
        <w:rPr>
          <w:i/>
        </w:rPr>
        <w:t>x</w:t>
      </w:r>
      <w:r w:rsidRPr="00124079">
        <w:t xml:space="preserve"> utgörs av variabeln </w:t>
      </w:r>
      <w:r w:rsidR="00FC255A" w:rsidRPr="00124079">
        <w:t>totalarea för taxeringsenheten</w:t>
      </w:r>
      <w:r w:rsidRPr="00124079">
        <w:t xml:space="preserve">. För en referens kring </w:t>
      </w:r>
      <w:r w:rsidRPr="00124079">
        <w:rPr>
          <w:i/>
        </w:rPr>
        <w:t>x</w:t>
      </w:r>
      <w:r w:rsidRPr="00124079">
        <w:t xml:space="preserve">-optimal allokering se t.ex. Särndal m.fl. (1992). Detta betyder att i stratum där variationen avseende </w:t>
      </w:r>
      <w:r w:rsidR="00FC255A" w:rsidRPr="00124079">
        <w:t>totalarea</w:t>
      </w:r>
      <w:r w:rsidRPr="00124079">
        <w:t xml:space="preserve"> är stor dras ett relativt sett större urval. </w:t>
      </w:r>
      <w:r w:rsidR="00E85CB5">
        <w:t>U</w:t>
      </w:r>
      <w:r w:rsidR="00FC255A" w:rsidRPr="00124079">
        <w:t xml:space="preserve">rvalsstorlekarna </w:t>
      </w:r>
      <w:r w:rsidR="00E85CB5">
        <w:t xml:space="preserve">varierar </w:t>
      </w:r>
      <w:r w:rsidR="00FC255A" w:rsidRPr="00124079">
        <w:t xml:space="preserve">mellan </w:t>
      </w:r>
      <w:r w:rsidR="004E4481">
        <w:t>108</w:t>
      </w:r>
      <w:r w:rsidR="00FC255A" w:rsidRPr="00124079">
        <w:t xml:space="preserve"> och </w:t>
      </w:r>
      <w:r w:rsidR="00124079">
        <w:t>2 </w:t>
      </w:r>
      <w:r w:rsidR="004E4481">
        <w:t>236</w:t>
      </w:r>
      <w:r w:rsidR="00FC255A" w:rsidRPr="00124079">
        <w:t xml:space="preserve"> utvalda byggnader Urvalsstorleken </w:t>
      </w:r>
      <w:r w:rsidR="00462807" w:rsidRPr="00124079">
        <w:t xml:space="preserve">har varit densamma i </w:t>
      </w:r>
      <w:r w:rsidR="00462807" w:rsidRPr="009D7DA0">
        <w:t>undersökning</w:t>
      </w:r>
      <w:r w:rsidR="00470326" w:rsidRPr="009D7DA0">
        <w:t>en</w:t>
      </w:r>
      <w:r w:rsidR="00462807" w:rsidRPr="009D7DA0">
        <w:t xml:space="preserve"> de senaste tio åren.</w:t>
      </w:r>
      <w:r w:rsidRPr="009D7DA0">
        <w:t xml:space="preserve"> </w:t>
      </w:r>
    </w:p>
    <w:p w:rsidR="00462807" w:rsidRPr="009D7DA0" w:rsidRDefault="00FC255A" w:rsidP="00E732C0">
      <w:pPr>
        <w:pStyle w:val="Brdtext"/>
      </w:pPr>
      <w:r w:rsidRPr="009D7DA0">
        <w:t xml:space="preserve">I tabell </w:t>
      </w:r>
      <w:r w:rsidR="006D139E" w:rsidRPr="009D7DA0">
        <w:fldChar w:fldCharType="begin"/>
      </w:r>
      <w:r w:rsidR="006D139E" w:rsidRPr="009D7DA0">
        <w:instrText xml:space="preserve"> REF Information_på_stratumnivå \h </w:instrText>
      </w:r>
      <w:r w:rsidR="009D7DA0">
        <w:instrText xml:space="preserve"> \* MERGEFORMAT </w:instrText>
      </w:r>
      <w:r w:rsidR="006D139E" w:rsidRPr="009D7DA0">
        <w:fldChar w:fldCharType="separate"/>
      </w:r>
      <w:r w:rsidR="005A1DA7">
        <w:rPr>
          <w:noProof/>
        </w:rPr>
        <w:t>14</w:t>
      </w:r>
      <w:r w:rsidR="006D139E" w:rsidRPr="009D7DA0">
        <w:fldChar w:fldCharType="end"/>
      </w:r>
      <w:r w:rsidRPr="009D7DA0">
        <w:t xml:space="preserve"> i bilaga</w:t>
      </w:r>
      <w:r w:rsidR="006D139E" w:rsidRPr="009D7DA0">
        <w:t xml:space="preserve"> </w:t>
      </w:r>
      <w:r w:rsidR="006214DD" w:rsidRPr="009D7DA0">
        <w:fldChar w:fldCharType="begin"/>
      </w:r>
      <w:r w:rsidR="006214DD" w:rsidRPr="009D7DA0">
        <w:instrText xml:space="preserve"> REF Bilaga_stratum \h </w:instrText>
      </w:r>
      <w:r w:rsidR="009D7DA0">
        <w:instrText xml:space="preserve"> \* MERGEFORMAT </w:instrText>
      </w:r>
      <w:r w:rsidR="006214DD" w:rsidRPr="009D7DA0">
        <w:fldChar w:fldCharType="separate"/>
      </w:r>
      <w:r w:rsidR="005A1DA7">
        <w:t>6</w:t>
      </w:r>
      <w:r w:rsidR="006214DD" w:rsidRPr="009D7DA0">
        <w:fldChar w:fldCharType="end"/>
      </w:r>
      <w:r w:rsidRPr="009D7DA0">
        <w:t xml:space="preserve"> redovisas följande sammanfattande information per stratum; antal byggnader (populationsstorlek), urvalsstorlek samt kategoriseringen från datainsamlingen till grupperna svar, bortfall, okänd status och övertäckning. Se mer om dessa kategorier i avsnitt 2.2.4 om svarsbortfall.</w:t>
      </w:r>
      <w:r w:rsidR="003370D3" w:rsidRPr="009D7DA0">
        <w:t xml:space="preserve"> </w:t>
      </w:r>
    </w:p>
    <w:p w:rsidR="000974DA" w:rsidRPr="009D7DA0" w:rsidRDefault="000974DA" w:rsidP="000974DA">
      <w:pPr>
        <w:pStyle w:val="RubrikB4"/>
      </w:pPr>
      <w:bookmarkStart w:id="92" w:name="_Toc265658893"/>
      <w:r w:rsidRPr="009D7DA0">
        <w:t>Ramtäckning</w:t>
      </w:r>
      <w:bookmarkEnd w:id="92"/>
    </w:p>
    <w:p w:rsidR="0019189A" w:rsidRPr="00E732C0" w:rsidRDefault="0019189A" w:rsidP="00E732C0">
      <w:pPr>
        <w:pStyle w:val="Brdtext"/>
      </w:pPr>
      <w:r w:rsidRPr="00E732C0">
        <w:t>FTR, som urvalsramen baseras på, är i huvudsak ett heltäckande register, men övert</w:t>
      </w:r>
      <w:r w:rsidR="004828E9" w:rsidRPr="00E732C0">
        <w:t>ä</w:t>
      </w:r>
      <w:r w:rsidRPr="00E732C0">
        <w:t>ckning förekommer.</w:t>
      </w:r>
    </w:p>
    <w:p w:rsidR="00470326" w:rsidRPr="00E732C0" w:rsidRDefault="00470326" w:rsidP="00E732C0">
      <w:pPr>
        <w:pStyle w:val="Brdtext"/>
      </w:pPr>
      <w:r w:rsidRPr="00E732C0">
        <w:t xml:space="preserve">Övertäckning i undersökningen beror i de flesta fall på att FTR ger otillräcklig eller ej aktuell information. De främsta orsakerna till övertäckning är att den utvalda byggnaden </w:t>
      </w:r>
      <w:r w:rsidR="00AE755A" w:rsidRPr="00E732C0">
        <w:t xml:space="preserve">har en uppvärmd area som är mindre </w:t>
      </w:r>
      <w:r w:rsidRPr="00E732C0">
        <w:t>än 200 m</w:t>
      </w:r>
      <w:r w:rsidRPr="005A721D">
        <w:rPr>
          <w:vertAlign w:val="superscript"/>
        </w:rPr>
        <w:t>2</w:t>
      </w:r>
      <w:r w:rsidRPr="00E732C0">
        <w:t xml:space="preserve"> samt att byggnaden inte värms upp till minst 10ºC under minst 90 dagar per år.</w:t>
      </w:r>
      <w:r w:rsidR="007209D9" w:rsidRPr="00E732C0">
        <w:t xml:space="preserve"> </w:t>
      </w:r>
      <w:r w:rsidR="0013226D" w:rsidRPr="00E732C0">
        <w:t>Det kan nämnas att arean på byggnaden är känd från FR för vissa byggnader i urvalet. I vissa fall är arean enligt FR mindre än 200 m</w:t>
      </w:r>
      <w:r w:rsidR="0013226D" w:rsidRPr="005A721D">
        <w:rPr>
          <w:vertAlign w:val="superscript"/>
        </w:rPr>
        <w:t>2</w:t>
      </w:r>
      <w:r w:rsidR="0013226D" w:rsidRPr="00E732C0">
        <w:t xml:space="preserve">. </w:t>
      </w:r>
      <w:r w:rsidR="00B56F0E" w:rsidRPr="00E732C0">
        <w:t xml:space="preserve">Dessa byggnader skulle ha kunnat exkluderas från ramen. Så har dock inte skett. Detta beror på att tillförlitligheten i </w:t>
      </w:r>
      <w:r w:rsidR="007B772C" w:rsidRPr="00E732C0">
        <w:t>ram</w:t>
      </w:r>
      <w:r w:rsidR="00B56F0E" w:rsidRPr="00E732C0">
        <w:t xml:space="preserve">uppgifterna bedöms som låg </w:t>
      </w:r>
      <w:r w:rsidR="007B772C" w:rsidRPr="00E732C0">
        <w:t>vilket medför att det är för osäkert att exkludera byggnaderna baserat på denna registeruppgift. Vissa av byggnaderna vars area enligt FTR är mindre än 200 m</w:t>
      </w:r>
      <w:r w:rsidR="007B772C" w:rsidRPr="005A721D">
        <w:rPr>
          <w:vertAlign w:val="superscript"/>
        </w:rPr>
        <w:t>2</w:t>
      </w:r>
      <w:r w:rsidR="007B772C" w:rsidRPr="00E732C0">
        <w:t xml:space="preserve"> är i verkligheten större än 200 m</w:t>
      </w:r>
      <w:r w:rsidR="007B772C" w:rsidRPr="005A721D">
        <w:rPr>
          <w:vertAlign w:val="superscript"/>
        </w:rPr>
        <w:t>2</w:t>
      </w:r>
      <w:r w:rsidR="007B772C" w:rsidRPr="00E732C0">
        <w:t xml:space="preserve">. Om byggnaderna exkluderades skulle problem med undertäckning uppstå. Eftersom övertäckning är ett mindre allvarligt problem får dessa byggnader kvarstå i ramen och eventuell övertäckning identifieras via insamlingen. </w:t>
      </w:r>
      <w:r w:rsidR="007209D9" w:rsidRPr="00E732C0">
        <w:t xml:space="preserve">Andra viktiga orsaker </w:t>
      </w:r>
      <w:r w:rsidR="007B772C" w:rsidRPr="00E732C0">
        <w:t xml:space="preserve">till övertäckning </w:t>
      </w:r>
      <w:r w:rsidR="007209D9" w:rsidRPr="00E732C0">
        <w:t xml:space="preserve">är att byggnaden var outhyrd, att en större ombyggnad har skett eller att fastigheten var omtaxerad. Se vidare avsnitt 2.2.4 om svarsbortfall för en redovisning av storleken på övertäckningen. </w:t>
      </w:r>
    </w:p>
    <w:p w:rsidR="00470326" w:rsidRPr="00E732C0" w:rsidRDefault="00E10E09" w:rsidP="00E732C0">
      <w:pPr>
        <w:pStyle w:val="Brdtext"/>
      </w:pPr>
      <w:r>
        <w:t>Undertäckning kan uppstå om en</w:t>
      </w:r>
      <w:r w:rsidR="007209D9" w:rsidRPr="00E732C0">
        <w:t xml:space="preserve"> lokalbyggnad är klassificerad till fel typkod. De typkoder som ingår i ramen ges av tabell </w:t>
      </w:r>
      <w:r w:rsidR="007209D9" w:rsidRPr="00E732C0">
        <w:fldChar w:fldCharType="begin"/>
      </w:r>
      <w:r w:rsidR="007209D9" w:rsidRPr="00E732C0">
        <w:instrText xml:space="preserve"> REF Typkoder_för_LOK \h </w:instrText>
      </w:r>
      <w:r w:rsidR="00E732C0" w:rsidRPr="00E732C0">
        <w:instrText xml:space="preserve"> \* MERGEFORMAT </w:instrText>
      </w:r>
      <w:r w:rsidR="007209D9" w:rsidRPr="00E732C0">
        <w:fldChar w:fldCharType="separate"/>
      </w:r>
      <w:r w:rsidR="005A1DA7">
        <w:t>1</w:t>
      </w:r>
      <w:r w:rsidR="007209D9" w:rsidRPr="00E732C0">
        <w:fldChar w:fldCharType="end"/>
      </w:r>
      <w:r w:rsidR="007209D9" w:rsidRPr="00E732C0">
        <w:t xml:space="preserve">. Om en lokalbyggnad är felaktigt kodad till en annan än dessa typkoder kommer byggnaden inte att ingå i ramen. Omfattningen på denna potentiella undertäckning är okänd. Den bedöms dock vara liten. I samlingsrapporten </w:t>
      </w:r>
      <w:r w:rsidR="004E4481" w:rsidRPr="00E732C0">
        <w:fldChar w:fldCharType="begin"/>
      </w:r>
      <w:r w:rsidR="004E4481" w:rsidRPr="00E732C0">
        <w:instrText xml:space="preserve"> REF Rapport_SAM_fullt_namn \h </w:instrText>
      </w:r>
      <w:r w:rsidR="006140B6" w:rsidRPr="00E732C0">
        <w:instrText xml:space="preserve"> \* MERGEFORMAT </w:instrText>
      </w:r>
      <w:r w:rsidR="004E4481" w:rsidRPr="00E732C0">
        <w:fldChar w:fldCharType="separate"/>
      </w:r>
      <w:r w:rsidR="005A1DA7" w:rsidRPr="00E732C0">
        <w:t xml:space="preserve">Energistatistik för småhus, flerbostadshus och </w:t>
      </w:r>
      <w:r w:rsidR="005A1DA7" w:rsidRPr="00E732C0">
        <w:lastRenderedPageBreak/>
        <w:t>lokaler 2011 (ES2012:07)</w:t>
      </w:r>
      <w:r w:rsidR="004E4481" w:rsidRPr="00E732C0">
        <w:fldChar w:fldCharType="end"/>
      </w:r>
      <w:r w:rsidR="004E4481" w:rsidRPr="006140B6">
        <w:rPr>
          <w:noProof/>
        </w:rPr>
        <w:t xml:space="preserve"> </w:t>
      </w:r>
      <w:r w:rsidR="007209D9" w:rsidRPr="00E732C0">
        <w:t>görs försök att uppskatta effekten av denna underskattning.</w:t>
      </w:r>
    </w:p>
    <w:p w:rsidR="0019189A" w:rsidRPr="006140B6" w:rsidRDefault="0019189A" w:rsidP="0019189A">
      <w:pPr>
        <w:pStyle w:val="RubrikB4"/>
      </w:pPr>
      <w:r w:rsidRPr="006140B6">
        <w:t>Mätning</w:t>
      </w:r>
    </w:p>
    <w:p w:rsidR="0019189A" w:rsidRDefault="00E93B43" w:rsidP="00E732C0">
      <w:pPr>
        <w:pStyle w:val="Brdtext"/>
      </w:pPr>
      <w:r w:rsidRPr="00050B69">
        <w:t>Insamlingen</w:t>
      </w:r>
      <w:r>
        <w:t xml:space="preserve"> av uppgifter från fastighetsägare genomförs med en pappersblankett. Uppgiftslämnarna har även möjlighet att besvara undersökningen elektroniskt via en webbenkät. De uppgifter som efterfrågades i webblanketten var samma som i pappersblanketten. Dock var layout och ordningen på uppgifterna som samlades in något annorlunda. Pappersblanketten återfinns i sin helhet i bilaga 1 samt på Energimyndighetens webbplats. Energimyndighetens föreskrifter STEMFS 2008:5 reglerar vilka uppgifter som ska efterfrågas i undersökningen. De utvalda uppgiftslämnarna har uppgiftslämnarplikt. </w:t>
      </w:r>
    </w:p>
    <w:p w:rsidR="00E93B43" w:rsidRPr="008C3240" w:rsidRDefault="00E93B43" w:rsidP="00E732C0">
      <w:pPr>
        <w:pStyle w:val="Brdtext"/>
      </w:pPr>
      <w:r>
        <w:t xml:space="preserve">De stora lokalägarna besvarar undersökningen via en Excelblankett. Eftersom många av de stora lokalägarna, vars hela fastighetsbestånd undersöks, svarar för många fastigheter, i några fall över 100 fastigheter, efterfrågas färre uppgifter på Excelblanketten än på pappersblanketten. Vidare efterfrågas uppgifter på fastighetsnivå istället för på byggnadsnivå. Detta för att det skulle bli en alltför stor uppgiftslämnarbörda att efterfråga uppgifter på byggnadsnivå. En fastighetsägare som exempelvis svarar för 100 fastigheter skulle i så fall möjligen behöva besvara undersökningen för 500 byggnader, om de 100 fastigheterna i genomsnitt består av fem byggnader. </w:t>
      </w:r>
    </w:p>
    <w:p w:rsidR="00E93B43" w:rsidRDefault="00E93B43" w:rsidP="00E732C0">
      <w:pPr>
        <w:pStyle w:val="Brdtext"/>
      </w:pPr>
      <w:r>
        <w:t>För fastighetsägare i övriga strata, dvs. urvalsstrata, efterfrågas uppgifter på byggnadsnivå. För att identifiera en byggnad på en fastighet används riksbyggnadsnyckeln. Dock finns det en möjlighet för en uppgiftslämnare att ange användningsuppgifter avseende en större sammanlagd area, t.ex. fastigheten, istället för byggnaden. Anledningen till att denna möjlighet finns är att vissa byggnader saknar t.ex. separata elmätare eller fjärrvärmemätare. Det kan istället vara så att det finns en mätare för flera byggnader, t.ex. samtliga byggnader på fastigheten. Om en uppgiftslämnare väljer att ange användningsuppgifter för fastigheten istället för byggnaden är det viktigt att uppgiftslämnare anger fastighetens area. Möjlighet finns då att uppskatta användningsuppgifter på byggnadsnivå. Se mer om detta under bearbetning i avsnitt 2.2.5.</w:t>
      </w:r>
    </w:p>
    <w:p w:rsidR="00E93B43" w:rsidRDefault="00E93B43" w:rsidP="00E732C0">
      <w:pPr>
        <w:pStyle w:val="Brdtext"/>
      </w:pPr>
      <w:r>
        <w:t xml:space="preserve">Vissa uppgifter förtrycks på blanketten för att underlätta för uppgiftslämnarna. Det är uppgift om byggnadens area och byggår. Dessa uppgifter kommer från FR. Dock finns inte byggår eller byggnadens area för samtliga utvalda byggnader. </w:t>
      </w:r>
    </w:p>
    <w:p w:rsidR="006140B6" w:rsidRPr="00E732C0" w:rsidRDefault="00E93B43" w:rsidP="00E732C0">
      <w:pPr>
        <w:pStyle w:val="Brdtext"/>
      </w:pPr>
      <w:r>
        <w:t xml:space="preserve">Dessutom hämtades uppgifter om byggnadsareor från Boverkets energideklarationer. Dessa uppgifter förprintades i webbformuläret i fråga 5, Fördelning av byggnadens area efter användningsområde. Vidare var det möjligt att i det elektroniska formuläret identifiera den utvalda byggnaden på en karta utifrån dess koordinater </w:t>
      </w:r>
      <w:r w:rsidRPr="006140B6">
        <w:t>enligt Fastighetsregistret.</w:t>
      </w:r>
    </w:p>
    <w:p w:rsidR="007D478C" w:rsidRPr="006A41C9" w:rsidRDefault="0019189A" w:rsidP="007D478C">
      <w:pPr>
        <w:pStyle w:val="Underrubrik"/>
        <w:rPr>
          <w:lang w:val="sv-SE"/>
        </w:rPr>
      </w:pPr>
      <w:r w:rsidRPr="006140B6">
        <w:rPr>
          <w:lang w:val="sv-SE"/>
        </w:rPr>
        <w:t>Frågeblankett</w:t>
      </w:r>
    </w:p>
    <w:p w:rsidR="00E93B43" w:rsidRDefault="00E93B43" w:rsidP="00E93B43">
      <w:pPr>
        <w:pStyle w:val="Brdtext"/>
      </w:pPr>
      <w:r w:rsidRPr="00CB1AF0">
        <w:t>Förändringar mellan 2010 och 2011</w:t>
      </w:r>
      <w:r>
        <w:t>:</w:t>
      </w:r>
    </w:p>
    <w:p w:rsidR="00E93B43" w:rsidRPr="00A43709" w:rsidRDefault="00E93B43" w:rsidP="00E732C0">
      <w:pPr>
        <w:pStyle w:val="Punktlista"/>
      </w:pPr>
      <w:r>
        <w:lastRenderedPageBreak/>
        <w:t>En förklaringstext har tagits bort, och det är på fråga 5c, fördelning av area. Skälet var att texten var felaktig</w:t>
      </w:r>
    </w:p>
    <w:p w:rsidR="00E93B43" w:rsidRDefault="00E93B43" w:rsidP="00E93B43">
      <w:pPr>
        <w:pStyle w:val="Brdtext"/>
      </w:pPr>
      <w:r>
        <w:t>Även mellan uppgiftsinsamlingen avseende 2009 och 2010 skedde några mindre justeringar av blanketten:</w:t>
      </w:r>
    </w:p>
    <w:p w:rsidR="00B46A2E" w:rsidRPr="00361077" w:rsidRDefault="00B46A2E" w:rsidP="00E732C0">
      <w:pPr>
        <w:pStyle w:val="Punktlista"/>
      </w:pPr>
      <w:r w:rsidRPr="00361077">
        <w:t>I första hand är det förklaringstexter som justerats i syfte att förtydliga vilka uppgifter som efterfrågas (fråga 8 och 13).</w:t>
      </w:r>
    </w:p>
    <w:p w:rsidR="005154F6" w:rsidRPr="00361077" w:rsidRDefault="005154F6" w:rsidP="00E732C0">
      <w:pPr>
        <w:pStyle w:val="Brdtext"/>
      </w:pPr>
      <w:r w:rsidRPr="00361077">
        <w:t xml:space="preserve">Fråga 4 i blanketten, om energibesparande åtgärder, har fått ett nytt svarsalternativ. I föregående års undersökning var svarsalternativen </w:t>
      </w:r>
    </w:p>
    <w:p w:rsidR="00E732C0" w:rsidRDefault="005154F6" w:rsidP="00E732C0">
      <w:pPr>
        <w:pStyle w:val="Punktlista"/>
      </w:pPr>
      <w:r w:rsidRPr="00361077">
        <w:t>Ja, under år 2009</w:t>
      </w:r>
    </w:p>
    <w:p w:rsidR="00E732C0" w:rsidRDefault="005154F6" w:rsidP="00E732C0">
      <w:pPr>
        <w:pStyle w:val="Punktlista"/>
      </w:pPr>
      <w:r w:rsidRPr="00361077">
        <w:t>Ja, mellan 1999 och 2008</w:t>
      </w:r>
    </w:p>
    <w:p w:rsidR="005154F6" w:rsidRPr="00361077" w:rsidRDefault="005154F6" w:rsidP="00E732C0">
      <w:pPr>
        <w:pStyle w:val="Punktlista"/>
      </w:pPr>
      <w:r w:rsidRPr="00361077">
        <w:t>Nej</w:t>
      </w:r>
    </w:p>
    <w:p w:rsidR="005154F6" w:rsidRPr="005154F6" w:rsidRDefault="005154F6" w:rsidP="00E732C0">
      <w:pPr>
        <w:pStyle w:val="Brdtext"/>
      </w:pPr>
      <w:r w:rsidRPr="00361077">
        <w:t xml:space="preserve">I årets undersökning har ytterligare ett svarsalternativ tillkommit, nämligen ”Ja, tidigare”, för de som genomfört energibesparande åtgärder för mer än tio år sedan. Denna fråga redovisas inte i statistiken över </w:t>
      </w:r>
      <w:r w:rsidR="00AD6055">
        <w:t>lokaler</w:t>
      </w:r>
      <w:r w:rsidRPr="00361077">
        <w:t>, men ändrades för att överensstämma med motsvarande fråga i undersökningen av energianvändning i småhus.</w:t>
      </w:r>
    </w:p>
    <w:p w:rsidR="00293D23" w:rsidRPr="006140B6" w:rsidRDefault="00293D23" w:rsidP="00E732C0">
      <w:pPr>
        <w:pStyle w:val="Brdtext"/>
      </w:pPr>
      <w:r>
        <w:t>Mellan åren 2007 och 2008 genomfördes vissa förändringar i layouten av blanketten samt att uppgifter om installationsår och märkeffekt avseende värmepumpar lades till. Den frågeblankett som använd</w:t>
      </w:r>
      <w:r w:rsidR="006140B6">
        <w:t>es i eNyckeln utgick</w:t>
      </w:r>
      <w:r>
        <w:t xml:space="preserve"> från pappersblanketten</w:t>
      </w:r>
      <w:r w:rsidR="006140B6">
        <w:t xml:space="preserve"> men hade</w:t>
      </w:r>
      <w:r>
        <w:t xml:space="preserve"> annorlunda str</w:t>
      </w:r>
      <w:r w:rsidR="006140B6">
        <w:t>uktur och layout. Dessutom fanns</w:t>
      </w:r>
      <w:r>
        <w:t xml:space="preserve"> det fler efter</w:t>
      </w:r>
      <w:r w:rsidR="006140B6">
        <w:t>frågade uppgifter. Det var</w:t>
      </w:r>
      <w:r>
        <w:t xml:space="preserve"> dock endast de uppgifter som efterfråga</w:t>
      </w:r>
      <w:r w:rsidR="006140B6">
        <w:t>de</w:t>
      </w:r>
      <w:r>
        <w:t xml:space="preserve">s på pappersblanketten som </w:t>
      </w:r>
      <w:r w:rsidR="006140B6">
        <w:t>var</w:t>
      </w:r>
      <w:r>
        <w:t xml:space="preserve"> obligatoriska. Vilka uppgifter som </w:t>
      </w:r>
      <w:r w:rsidR="006140B6">
        <w:t>var</w:t>
      </w:r>
      <w:r>
        <w:t xml:space="preserve"> obligatoriska </w:t>
      </w:r>
      <w:r w:rsidRPr="006140B6">
        <w:t xml:space="preserve">respektive frivilliga </w:t>
      </w:r>
      <w:r w:rsidR="00E93B43" w:rsidRPr="006140B6">
        <w:t xml:space="preserve">var </w:t>
      </w:r>
      <w:r w:rsidRPr="006140B6">
        <w:t>dock inte alltid helt tydligt i eNyckeln.</w:t>
      </w:r>
    </w:p>
    <w:p w:rsidR="007D478C" w:rsidRPr="006140B6" w:rsidRDefault="0019189A" w:rsidP="007D478C">
      <w:pPr>
        <w:pStyle w:val="Underrubrik"/>
        <w:rPr>
          <w:lang w:val="sv-SE"/>
        </w:rPr>
      </w:pPr>
      <w:r w:rsidRPr="006140B6">
        <w:rPr>
          <w:lang w:val="sv-SE"/>
        </w:rPr>
        <w:t>Datainsamling</w:t>
      </w:r>
    </w:p>
    <w:p w:rsidR="006140B6" w:rsidRPr="00E732C0" w:rsidRDefault="0070776F" w:rsidP="00E732C0">
      <w:pPr>
        <w:pStyle w:val="Brdtext"/>
      </w:pPr>
      <w:r w:rsidRPr="006140B6">
        <w:t xml:space="preserve">Datainsamlingen startade i och med huvudutskicket den 22 mars 2012. I tabell </w:t>
      </w:r>
      <w:r w:rsidRPr="006140B6">
        <w:fldChar w:fldCharType="begin"/>
      </w:r>
      <w:r w:rsidRPr="006140B6">
        <w:instrText xml:space="preserve"> REF Viktiga_datum_under_datainsamlingen_2010 \h  \* MERGEFORMAT </w:instrText>
      </w:r>
      <w:r w:rsidRPr="006140B6">
        <w:fldChar w:fldCharType="separate"/>
      </w:r>
      <w:r w:rsidR="005A1DA7">
        <w:rPr>
          <w:noProof/>
        </w:rPr>
        <w:t>5</w:t>
      </w:r>
      <w:r w:rsidRPr="006140B6">
        <w:fldChar w:fldCharType="end"/>
      </w:r>
      <w:r w:rsidRPr="006140B6">
        <w:t xml:space="preserve"> redovisas viktiga</w:t>
      </w:r>
      <w:r w:rsidRPr="00AD0993">
        <w:t xml:space="preserve"> datum under datainsamlingen. Huvudutskicket bestod av blanketten och ett missiv. Missiven till samtliga utskick återfinns i bilaga 2-5. På missivet i huvudutskicket, och blanketten, framgår att uppgiftslämnaren kan svara via </w:t>
      </w:r>
      <w:r>
        <w:t>ett webbformulär</w:t>
      </w:r>
      <w:r w:rsidRPr="00AD0993">
        <w:t xml:space="preserve"> genom att gå till en angiven hemsida och logga in med en </w:t>
      </w:r>
      <w:r w:rsidRPr="00AD0993">
        <w:rPr>
          <w:rStyle w:val="BrdtextChar"/>
        </w:rPr>
        <w:t xml:space="preserve">personlig kod. Av samtliga </w:t>
      </w:r>
      <w:r>
        <w:rPr>
          <w:rStyle w:val="BrdtextChar"/>
        </w:rPr>
        <w:t>3</w:t>
      </w:r>
      <w:r w:rsidRPr="00AD0993">
        <w:rPr>
          <w:rStyle w:val="BrdtextChar"/>
        </w:rPr>
        <w:t xml:space="preserve"> </w:t>
      </w:r>
      <w:r>
        <w:rPr>
          <w:rStyle w:val="BrdtextChar"/>
        </w:rPr>
        <w:t>520</w:t>
      </w:r>
      <w:r w:rsidRPr="00AD0993">
        <w:rPr>
          <w:rStyle w:val="BrdtextChar"/>
        </w:rPr>
        <w:t xml:space="preserve"> svarande var det </w:t>
      </w:r>
      <w:r>
        <w:rPr>
          <w:rStyle w:val="BrdtextChar"/>
        </w:rPr>
        <w:t>1 388</w:t>
      </w:r>
      <w:r w:rsidRPr="00AD0993">
        <w:rPr>
          <w:rStyle w:val="BrdtextChar"/>
        </w:rPr>
        <w:t xml:space="preserve">, dvs. </w:t>
      </w:r>
      <w:r>
        <w:rPr>
          <w:rStyle w:val="BrdtextChar"/>
        </w:rPr>
        <w:t xml:space="preserve">nära 40 </w:t>
      </w:r>
      <w:r w:rsidRPr="00AD0993">
        <w:rPr>
          <w:rStyle w:val="BrdtextChar"/>
        </w:rPr>
        <w:t xml:space="preserve">procent, som valde att svara via </w:t>
      </w:r>
      <w:r>
        <w:rPr>
          <w:rStyle w:val="BrdtextChar"/>
        </w:rPr>
        <w:t>webbformuläret</w:t>
      </w:r>
      <w:r w:rsidRPr="00AD0993">
        <w:rPr>
          <w:rStyle w:val="BrdtextChar"/>
        </w:rPr>
        <w:t xml:space="preserve">. </w:t>
      </w:r>
    </w:p>
    <w:p w:rsidR="0019189A" w:rsidRDefault="0019189A" w:rsidP="006D36CB">
      <w:pPr>
        <w:pStyle w:val="Beskrivning"/>
      </w:pPr>
      <w:bookmarkStart w:id="93" w:name="_Toc337724852"/>
      <w:r>
        <w:t xml:space="preserve">Tabell </w:t>
      </w:r>
      <w:bookmarkStart w:id="94" w:name="Viktiga_datum_under_datainsamlingen_2010"/>
      <w:r>
        <w:fldChar w:fldCharType="begin"/>
      </w:r>
      <w:r>
        <w:instrText xml:space="preserve"> SEQ Tabell \* ARABIC </w:instrText>
      </w:r>
      <w:r>
        <w:fldChar w:fldCharType="separate"/>
      </w:r>
      <w:r w:rsidR="005A1DA7">
        <w:t>5</w:t>
      </w:r>
      <w:r>
        <w:fldChar w:fldCharType="end"/>
      </w:r>
      <w:bookmarkEnd w:id="94"/>
      <w:r>
        <w:t xml:space="preserve">. Viktiga </w:t>
      </w:r>
      <w:r w:rsidR="0070776F">
        <w:t>datum under datainsamlingen 2012</w:t>
      </w:r>
      <w:r w:rsidR="00785EE1">
        <w:t xml:space="preserve"> rörande övriga lokalägare</w:t>
      </w:r>
      <w:bookmarkEnd w:id="93"/>
    </w:p>
    <w:tbl>
      <w:tblPr>
        <w:tblW w:w="0" w:type="auto"/>
        <w:tblCellMar>
          <w:left w:w="70" w:type="dxa"/>
          <w:right w:w="70" w:type="dxa"/>
        </w:tblCellMar>
        <w:tblLook w:val="0000" w:firstRow="0" w:lastRow="0" w:firstColumn="0" w:lastColumn="0" w:noHBand="0" w:noVBand="0"/>
      </w:tblPr>
      <w:tblGrid>
        <w:gridCol w:w="4365"/>
        <w:gridCol w:w="1234"/>
      </w:tblGrid>
      <w:tr w:rsidR="0070776F" w:rsidRPr="00D110AD" w:rsidTr="002C576D">
        <w:trPr>
          <w:tblHeader/>
        </w:trPr>
        <w:tc>
          <w:tcPr>
            <w:tcW w:w="0" w:type="auto"/>
            <w:tcBorders>
              <w:top w:val="single" w:sz="4" w:space="0" w:color="auto"/>
              <w:bottom w:val="single" w:sz="4" w:space="0" w:color="auto"/>
            </w:tcBorders>
          </w:tcPr>
          <w:p w:rsidR="0070776F" w:rsidRPr="00085AC7" w:rsidRDefault="0070776F" w:rsidP="002C576D">
            <w:pPr>
              <w:spacing w:after="80"/>
              <w:rPr>
                <w:rFonts w:ascii="Arial" w:hAnsi="Arial" w:cs="Arial"/>
                <w:b/>
                <w:iCs/>
                <w:sz w:val="16"/>
                <w:szCs w:val="16"/>
              </w:rPr>
            </w:pPr>
            <w:r w:rsidRPr="00085AC7">
              <w:rPr>
                <w:rFonts w:ascii="Arial" w:hAnsi="Arial" w:cs="Arial"/>
                <w:b/>
                <w:iCs/>
                <w:sz w:val="16"/>
                <w:szCs w:val="16"/>
              </w:rPr>
              <w:t>Aktivitet</w:t>
            </w:r>
          </w:p>
        </w:tc>
        <w:tc>
          <w:tcPr>
            <w:tcW w:w="0" w:type="auto"/>
            <w:tcBorders>
              <w:top w:val="single" w:sz="4" w:space="0" w:color="auto"/>
              <w:bottom w:val="single" w:sz="4" w:space="0" w:color="auto"/>
            </w:tcBorders>
          </w:tcPr>
          <w:p w:rsidR="0070776F" w:rsidRPr="00085AC7" w:rsidRDefault="0070776F" w:rsidP="002C576D">
            <w:pPr>
              <w:spacing w:after="80"/>
              <w:rPr>
                <w:rFonts w:ascii="Arial" w:hAnsi="Arial" w:cs="Arial"/>
                <w:b/>
                <w:iCs/>
                <w:sz w:val="16"/>
                <w:szCs w:val="16"/>
              </w:rPr>
            </w:pPr>
            <w:r w:rsidRPr="00085AC7">
              <w:rPr>
                <w:rFonts w:ascii="Arial" w:hAnsi="Arial" w:cs="Arial"/>
                <w:b/>
                <w:iCs/>
                <w:sz w:val="16"/>
                <w:szCs w:val="16"/>
              </w:rPr>
              <w:t>Vecka (datum)</w:t>
            </w:r>
          </w:p>
        </w:tc>
      </w:tr>
      <w:tr w:rsidR="0070776F" w:rsidRPr="00D110AD" w:rsidTr="002C576D">
        <w:tc>
          <w:tcPr>
            <w:tcW w:w="0" w:type="auto"/>
            <w:tcBorders>
              <w:top w:val="single" w:sz="4" w:space="0" w:color="auto"/>
            </w:tcBorders>
          </w:tcPr>
          <w:p w:rsidR="0070776F" w:rsidRPr="00D110AD" w:rsidRDefault="0070776F" w:rsidP="002C576D">
            <w:pPr>
              <w:spacing w:after="80"/>
              <w:rPr>
                <w:rFonts w:ascii="Arial" w:hAnsi="Arial" w:cs="Arial"/>
                <w:sz w:val="16"/>
                <w:szCs w:val="16"/>
              </w:rPr>
            </w:pPr>
            <w:r w:rsidRPr="00D110AD">
              <w:rPr>
                <w:rFonts w:ascii="Arial" w:hAnsi="Arial" w:cs="Arial"/>
                <w:sz w:val="16"/>
                <w:szCs w:val="16"/>
              </w:rPr>
              <w:t>Huvudutskick -</w:t>
            </w:r>
            <w:r w:rsidRPr="00D110AD">
              <w:rPr>
                <w:rFonts w:ascii="Arial" w:hAnsi="Arial" w:cs="Arial"/>
                <w:iCs/>
                <w:sz w:val="16"/>
                <w:szCs w:val="16"/>
              </w:rPr>
              <w:t xml:space="preserve"> Blankett och missiv</w:t>
            </w:r>
          </w:p>
        </w:tc>
        <w:tc>
          <w:tcPr>
            <w:tcW w:w="0" w:type="auto"/>
            <w:tcBorders>
              <w:top w:val="single" w:sz="4" w:space="0" w:color="auto"/>
            </w:tcBorders>
          </w:tcPr>
          <w:p w:rsidR="0070776F" w:rsidRPr="00D110AD" w:rsidRDefault="0070776F" w:rsidP="002C576D">
            <w:pPr>
              <w:spacing w:after="80"/>
              <w:rPr>
                <w:rFonts w:ascii="Arial" w:hAnsi="Arial" w:cs="Arial"/>
                <w:iCs/>
                <w:sz w:val="16"/>
                <w:szCs w:val="16"/>
              </w:rPr>
            </w:pPr>
            <w:r w:rsidRPr="00D110AD">
              <w:rPr>
                <w:rFonts w:ascii="Arial" w:hAnsi="Arial" w:cs="Arial"/>
                <w:iCs/>
                <w:sz w:val="16"/>
                <w:szCs w:val="16"/>
              </w:rPr>
              <w:t>12 (2</w:t>
            </w:r>
            <w:r>
              <w:rPr>
                <w:rFonts w:ascii="Arial" w:hAnsi="Arial" w:cs="Arial"/>
                <w:iCs/>
                <w:sz w:val="16"/>
                <w:szCs w:val="16"/>
              </w:rPr>
              <w:t>2</w:t>
            </w:r>
            <w:r w:rsidRPr="00D110AD">
              <w:rPr>
                <w:rFonts w:ascii="Arial" w:hAnsi="Arial" w:cs="Arial"/>
                <w:iCs/>
                <w:sz w:val="16"/>
                <w:szCs w:val="16"/>
              </w:rPr>
              <w:t xml:space="preserve"> mars)</w:t>
            </w:r>
          </w:p>
        </w:tc>
      </w:tr>
      <w:tr w:rsidR="0070776F" w:rsidRPr="00D110AD" w:rsidTr="002C576D">
        <w:tc>
          <w:tcPr>
            <w:tcW w:w="0" w:type="auto"/>
          </w:tcPr>
          <w:p w:rsidR="0070776F" w:rsidRPr="00D110AD" w:rsidRDefault="0070776F" w:rsidP="002C576D">
            <w:pPr>
              <w:spacing w:after="80"/>
              <w:rPr>
                <w:rFonts w:ascii="Arial" w:hAnsi="Arial" w:cs="Arial"/>
                <w:sz w:val="16"/>
                <w:szCs w:val="16"/>
              </w:rPr>
            </w:pPr>
            <w:r w:rsidRPr="00D110AD">
              <w:rPr>
                <w:rFonts w:ascii="Arial" w:hAnsi="Arial" w:cs="Arial"/>
                <w:sz w:val="16"/>
                <w:szCs w:val="16"/>
              </w:rPr>
              <w:t xml:space="preserve">Påminnelse 1 - </w:t>
            </w:r>
            <w:r w:rsidRPr="00D110AD">
              <w:rPr>
                <w:rFonts w:ascii="Arial" w:hAnsi="Arial" w:cs="Arial"/>
                <w:iCs/>
                <w:sz w:val="16"/>
                <w:szCs w:val="16"/>
              </w:rPr>
              <w:t>Tack- och påminnelsekort</w:t>
            </w:r>
            <w:r>
              <w:rPr>
                <w:rFonts w:ascii="Arial" w:hAnsi="Arial" w:cs="Arial"/>
                <w:iCs/>
                <w:sz w:val="16"/>
                <w:szCs w:val="16"/>
              </w:rPr>
              <w:br/>
              <w:t>alt telefonkontakt till uppgiftslämnare med många blanketter</w:t>
            </w:r>
          </w:p>
        </w:tc>
        <w:tc>
          <w:tcPr>
            <w:tcW w:w="0" w:type="auto"/>
          </w:tcPr>
          <w:p w:rsidR="0070776F" w:rsidRPr="00D110AD" w:rsidRDefault="0070776F" w:rsidP="002C576D">
            <w:pPr>
              <w:spacing w:after="80"/>
              <w:rPr>
                <w:rFonts w:ascii="Arial" w:hAnsi="Arial" w:cs="Arial"/>
                <w:iCs/>
                <w:sz w:val="16"/>
                <w:szCs w:val="16"/>
              </w:rPr>
            </w:pPr>
            <w:r>
              <w:rPr>
                <w:rFonts w:ascii="Arial" w:hAnsi="Arial" w:cs="Arial"/>
                <w:iCs/>
                <w:sz w:val="16"/>
                <w:szCs w:val="16"/>
              </w:rPr>
              <w:t>14 (3</w:t>
            </w:r>
            <w:r w:rsidRPr="00D110AD">
              <w:rPr>
                <w:rFonts w:ascii="Arial" w:hAnsi="Arial" w:cs="Arial"/>
                <w:iCs/>
                <w:sz w:val="16"/>
                <w:szCs w:val="16"/>
              </w:rPr>
              <w:t xml:space="preserve"> april)</w:t>
            </w:r>
          </w:p>
        </w:tc>
      </w:tr>
      <w:tr w:rsidR="0070776F" w:rsidRPr="00D110AD" w:rsidTr="002C576D">
        <w:tc>
          <w:tcPr>
            <w:tcW w:w="0" w:type="auto"/>
          </w:tcPr>
          <w:p w:rsidR="0070776F" w:rsidRPr="00D110AD" w:rsidRDefault="0070776F" w:rsidP="002C576D">
            <w:pPr>
              <w:spacing w:after="80"/>
              <w:rPr>
                <w:rFonts w:ascii="Arial" w:hAnsi="Arial" w:cs="Arial"/>
                <w:sz w:val="16"/>
                <w:szCs w:val="16"/>
              </w:rPr>
            </w:pPr>
            <w:r w:rsidRPr="00D110AD">
              <w:rPr>
                <w:rFonts w:ascii="Arial" w:hAnsi="Arial" w:cs="Arial"/>
                <w:sz w:val="16"/>
                <w:szCs w:val="16"/>
              </w:rPr>
              <w:t>Sista svarsdatum enligt missiv</w:t>
            </w:r>
          </w:p>
        </w:tc>
        <w:tc>
          <w:tcPr>
            <w:tcW w:w="0" w:type="auto"/>
          </w:tcPr>
          <w:p w:rsidR="0070776F" w:rsidRPr="00D110AD" w:rsidRDefault="0070776F" w:rsidP="002C576D">
            <w:pPr>
              <w:spacing w:after="80"/>
              <w:rPr>
                <w:rFonts w:ascii="Arial" w:hAnsi="Arial" w:cs="Arial"/>
                <w:iCs/>
                <w:sz w:val="16"/>
                <w:szCs w:val="16"/>
              </w:rPr>
            </w:pPr>
            <w:r w:rsidRPr="00D110AD">
              <w:rPr>
                <w:rFonts w:ascii="Arial" w:hAnsi="Arial" w:cs="Arial"/>
                <w:iCs/>
                <w:sz w:val="16"/>
                <w:szCs w:val="16"/>
              </w:rPr>
              <w:t>16 (2</w:t>
            </w:r>
            <w:r>
              <w:rPr>
                <w:rFonts w:ascii="Arial" w:hAnsi="Arial" w:cs="Arial"/>
                <w:iCs/>
                <w:sz w:val="16"/>
                <w:szCs w:val="16"/>
              </w:rPr>
              <w:t>3</w:t>
            </w:r>
            <w:r w:rsidRPr="00D110AD">
              <w:rPr>
                <w:rFonts w:ascii="Arial" w:hAnsi="Arial" w:cs="Arial"/>
                <w:iCs/>
                <w:sz w:val="16"/>
                <w:szCs w:val="16"/>
              </w:rPr>
              <w:t xml:space="preserve"> april)</w:t>
            </w:r>
          </w:p>
        </w:tc>
      </w:tr>
      <w:tr w:rsidR="0070776F" w:rsidRPr="00D110AD" w:rsidTr="002C576D">
        <w:tc>
          <w:tcPr>
            <w:tcW w:w="0" w:type="auto"/>
          </w:tcPr>
          <w:p w:rsidR="0070776F" w:rsidRPr="00D110AD" w:rsidRDefault="0070776F" w:rsidP="002C576D">
            <w:pPr>
              <w:spacing w:after="80"/>
              <w:rPr>
                <w:rFonts w:ascii="Arial" w:hAnsi="Arial" w:cs="Arial"/>
                <w:sz w:val="16"/>
                <w:szCs w:val="16"/>
              </w:rPr>
            </w:pPr>
            <w:r w:rsidRPr="00D110AD">
              <w:rPr>
                <w:rFonts w:ascii="Arial" w:hAnsi="Arial" w:cs="Arial"/>
                <w:sz w:val="16"/>
                <w:szCs w:val="16"/>
              </w:rPr>
              <w:t>Påminnelse 2 -</w:t>
            </w:r>
            <w:r w:rsidRPr="00D110AD">
              <w:rPr>
                <w:rFonts w:ascii="Arial" w:hAnsi="Arial" w:cs="Arial"/>
                <w:iCs/>
                <w:sz w:val="16"/>
                <w:szCs w:val="16"/>
              </w:rPr>
              <w:t xml:space="preserve"> Blankett och påminnelsemissiv</w:t>
            </w:r>
          </w:p>
        </w:tc>
        <w:tc>
          <w:tcPr>
            <w:tcW w:w="0" w:type="auto"/>
          </w:tcPr>
          <w:p w:rsidR="0070776F" w:rsidRPr="00D110AD" w:rsidRDefault="0070776F" w:rsidP="002C576D">
            <w:pPr>
              <w:spacing w:after="80"/>
              <w:rPr>
                <w:rFonts w:ascii="Arial" w:hAnsi="Arial" w:cs="Arial"/>
                <w:iCs/>
                <w:sz w:val="16"/>
                <w:szCs w:val="16"/>
              </w:rPr>
            </w:pPr>
            <w:r w:rsidRPr="00D110AD">
              <w:rPr>
                <w:rFonts w:ascii="Arial" w:hAnsi="Arial" w:cs="Arial"/>
                <w:iCs/>
                <w:sz w:val="16"/>
                <w:szCs w:val="16"/>
              </w:rPr>
              <w:t>17 (2</w:t>
            </w:r>
            <w:r>
              <w:rPr>
                <w:rFonts w:ascii="Arial" w:hAnsi="Arial" w:cs="Arial"/>
                <w:iCs/>
                <w:sz w:val="16"/>
                <w:szCs w:val="16"/>
              </w:rPr>
              <w:t>4</w:t>
            </w:r>
            <w:r w:rsidRPr="00D110AD">
              <w:rPr>
                <w:rFonts w:ascii="Arial" w:hAnsi="Arial" w:cs="Arial"/>
                <w:iCs/>
                <w:sz w:val="16"/>
                <w:szCs w:val="16"/>
              </w:rPr>
              <w:t xml:space="preserve"> april)</w:t>
            </w:r>
          </w:p>
        </w:tc>
      </w:tr>
      <w:tr w:rsidR="0070776F" w:rsidRPr="00D110AD" w:rsidTr="002C576D">
        <w:tc>
          <w:tcPr>
            <w:tcW w:w="0" w:type="auto"/>
          </w:tcPr>
          <w:p w:rsidR="0070776F" w:rsidRPr="00D110AD" w:rsidRDefault="0070776F" w:rsidP="002C576D">
            <w:pPr>
              <w:spacing w:after="80"/>
              <w:rPr>
                <w:rFonts w:ascii="Arial" w:hAnsi="Arial" w:cs="Arial"/>
                <w:sz w:val="16"/>
                <w:szCs w:val="16"/>
              </w:rPr>
            </w:pPr>
            <w:r w:rsidRPr="00D110AD">
              <w:rPr>
                <w:rFonts w:ascii="Arial" w:hAnsi="Arial" w:cs="Arial"/>
                <w:sz w:val="16"/>
                <w:szCs w:val="16"/>
              </w:rPr>
              <w:t>Telefon</w:t>
            </w:r>
            <w:r>
              <w:rPr>
                <w:rFonts w:ascii="Arial" w:hAnsi="Arial" w:cs="Arial"/>
                <w:sz w:val="16"/>
                <w:szCs w:val="16"/>
              </w:rPr>
              <w:t>påminnelser/-</w:t>
            </w:r>
            <w:r w:rsidRPr="00D110AD">
              <w:rPr>
                <w:rFonts w:ascii="Arial" w:hAnsi="Arial" w:cs="Arial"/>
                <w:sz w:val="16"/>
                <w:szCs w:val="16"/>
              </w:rPr>
              <w:t>intervjuer (påbörjas)</w:t>
            </w:r>
          </w:p>
        </w:tc>
        <w:tc>
          <w:tcPr>
            <w:tcW w:w="0" w:type="auto"/>
          </w:tcPr>
          <w:p w:rsidR="0070776F" w:rsidRPr="00D110AD" w:rsidRDefault="0070776F" w:rsidP="002C576D">
            <w:pPr>
              <w:spacing w:after="80"/>
              <w:rPr>
                <w:rFonts w:ascii="Arial" w:hAnsi="Arial" w:cs="Arial"/>
                <w:iCs/>
                <w:sz w:val="16"/>
                <w:szCs w:val="16"/>
              </w:rPr>
            </w:pPr>
            <w:r>
              <w:rPr>
                <w:rFonts w:ascii="Arial" w:hAnsi="Arial" w:cs="Arial"/>
                <w:iCs/>
                <w:sz w:val="16"/>
                <w:szCs w:val="16"/>
              </w:rPr>
              <w:t>21</w:t>
            </w:r>
            <w:r w:rsidRPr="00D110AD">
              <w:rPr>
                <w:rFonts w:ascii="Arial" w:hAnsi="Arial" w:cs="Arial"/>
                <w:iCs/>
                <w:sz w:val="16"/>
                <w:szCs w:val="16"/>
              </w:rPr>
              <w:t xml:space="preserve"> (22 juni)</w:t>
            </w:r>
          </w:p>
        </w:tc>
      </w:tr>
      <w:tr w:rsidR="0070776F" w:rsidRPr="00D110AD" w:rsidTr="002C576D">
        <w:tc>
          <w:tcPr>
            <w:tcW w:w="0" w:type="auto"/>
            <w:tcBorders>
              <w:bottom w:val="single" w:sz="4" w:space="0" w:color="auto"/>
            </w:tcBorders>
          </w:tcPr>
          <w:p w:rsidR="0070776F" w:rsidRPr="00D110AD" w:rsidRDefault="0070776F" w:rsidP="002C576D">
            <w:pPr>
              <w:spacing w:after="80"/>
              <w:rPr>
                <w:rFonts w:ascii="Arial" w:hAnsi="Arial" w:cs="Arial"/>
                <w:sz w:val="16"/>
                <w:szCs w:val="16"/>
              </w:rPr>
            </w:pPr>
            <w:r w:rsidRPr="00D110AD">
              <w:rPr>
                <w:rFonts w:ascii="Arial" w:hAnsi="Arial" w:cs="Arial"/>
                <w:sz w:val="16"/>
                <w:szCs w:val="16"/>
              </w:rPr>
              <w:t>Datainsamlingen avslutas</w:t>
            </w:r>
          </w:p>
        </w:tc>
        <w:tc>
          <w:tcPr>
            <w:tcW w:w="0" w:type="auto"/>
            <w:tcBorders>
              <w:bottom w:val="single" w:sz="4" w:space="0" w:color="auto"/>
            </w:tcBorders>
          </w:tcPr>
          <w:p w:rsidR="0070776F" w:rsidRPr="00D110AD" w:rsidRDefault="0070776F" w:rsidP="002C576D">
            <w:pPr>
              <w:spacing w:after="80"/>
              <w:rPr>
                <w:rFonts w:ascii="Arial" w:hAnsi="Arial" w:cs="Arial"/>
                <w:iCs/>
                <w:sz w:val="16"/>
                <w:szCs w:val="16"/>
              </w:rPr>
            </w:pPr>
            <w:r>
              <w:rPr>
                <w:rFonts w:ascii="Arial" w:hAnsi="Arial" w:cs="Arial"/>
                <w:iCs/>
                <w:sz w:val="16"/>
                <w:szCs w:val="16"/>
              </w:rPr>
              <w:t>26</w:t>
            </w:r>
            <w:r w:rsidRPr="00D110AD">
              <w:rPr>
                <w:rFonts w:ascii="Arial" w:hAnsi="Arial" w:cs="Arial"/>
                <w:iCs/>
                <w:sz w:val="16"/>
                <w:szCs w:val="16"/>
              </w:rPr>
              <w:t xml:space="preserve"> (</w:t>
            </w:r>
            <w:r>
              <w:rPr>
                <w:rFonts w:ascii="Arial" w:hAnsi="Arial" w:cs="Arial"/>
                <w:iCs/>
                <w:sz w:val="16"/>
                <w:szCs w:val="16"/>
              </w:rPr>
              <w:t>25</w:t>
            </w:r>
            <w:r w:rsidRPr="00D110AD">
              <w:rPr>
                <w:rFonts w:ascii="Arial" w:hAnsi="Arial" w:cs="Arial"/>
                <w:iCs/>
                <w:sz w:val="16"/>
                <w:szCs w:val="16"/>
              </w:rPr>
              <w:t xml:space="preserve"> </w:t>
            </w:r>
            <w:r>
              <w:rPr>
                <w:rFonts w:ascii="Arial" w:hAnsi="Arial" w:cs="Arial"/>
                <w:iCs/>
                <w:sz w:val="16"/>
                <w:szCs w:val="16"/>
              </w:rPr>
              <w:t>juni</w:t>
            </w:r>
            <w:r w:rsidRPr="00D110AD">
              <w:rPr>
                <w:rFonts w:ascii="Arial" w:hAnsi="Arial" w:cs="Arial"/>
                <w:iCs/>
                <w:sz w:val="16"/>
                <w:szCs w:val="16"/>
              </w:rPr>
              <w:t>)</w:t>
            </w:r>
          </w:p>
        </w:tc>
      </w:tr>
    </w:tbl>
    <w:p w:rsidR="0098535F" w:rsidRDefault="00785EE1" w:rsidP="00E732C0">
      <w:pPr>
        <w:pStyle w:val="Brdtext"/>
      </w:pPr>
      <w:r w:rsidRPr="006140B6">
        <w:lastRenderedPageBreak/>
        <w:t xml:space="preserve">Rörande stora lokalägare så skedde datainsamlingen </w:t>
      </w:r>
      <w:r w:rsidR="00DD6D08" w:rsidRPr="006140B6">
        <w:t>fristående</w:t>
      </w:r>
      <w:r w:rsidRPr="006140B6">
        <w:t xml:space="preserve"> från insamlingen </w:t>
      </w:r>
      <w:r w:rsidR="00DD6D08" w:rsidRPr="006140B6">
        <w:t>från</w:t>
      </w:r>
      <w:r w:rsidRPr="006140B6">
        <w:t xml:space="preserve"> övriga lokalägare. </w:t>
      </w:r>
      <w:r w:rsidR="00797E38" w:rsidRPr="006140B6">
        <w:t xml:space="preserve">Denna insamling genomfördes av Statisticon. </w:t>
      </w:r>
      <w:r w:rsidRPr="006140B6">
        <w:t xml:space="preserve">I tabell </w:t>
      </w:r>
      <w:r w:rsidRPr="006140B6">
        <w:fldChar w:fldCharType="begin"/>
      </w:r>
      <w:r w:rsidRPr="006140B6">
        <w:instrText xml:space="preserve"> REF Information_på_stratumnivå \h </w:instrText>
      </w:r>
      <w:r w:rsidR="006140B6">
        <w:instrText xml:space="preserve"> \* MERGEFORMAT </w:instrText>
      </w:r>
      <w:r w:rsidRPr="006140B6">
        <w:fldChar w:fldCharType="separate"/>
      </w:r>
      <w:r w:rsidR="005A1DA7">
        <w:rPr>
          <w:noProof/>
        </w:rPr>
        <w:t>14</w:t>
      </w:r>
      <w:r w:rsidRPr="006140B6">
        <w:fldChar w:fldCharType="end"/>
      </w:r>
      <w:r w:rsidRPr="006140B6">
        <w:t xml:space="preserve"> i bilaga</w:t>
      </w:r>
      <w:r w:rsidR="006140B6" w:rsidRPr="006140B6">
        <w:t> 7</w:t>
      </w:r>
      <w:r w:rsidR="00AD6055" w:rsidRPr="006140B6">
        <w:t xml:space="preserve"> </w:t>
      </w:r>
      <w:r w:rsidRPr="006140B6">
        <w:t xml:space="preserve">framgår att </w:t>
      </w:r>
      <w:r w:rsidR="00B24516" w:rsidRPr="006140B6">
        <w:t>a</w:t>
      </w:r>
      <w:r w:rsidRPr="006140B6">
        <w:t xml:space="preserve">ntalet </w:t>
      </w:r>
      <w:r w:rsidR="00B24516" w:rsidRPr="006140B6">
        <w:t xml:space="preserve">fastigheter för stora lokalägare (stratum 900) uppgår till </w:t>
      </w:r>
      <w:r w:rsidR="009F7875" w:rsidRPr="006140B6">
        <w:t>1 </w:t>
      </w:r>
      <w:r w:rsidR="002C576D" w:rsidRPr="006140B6">
        <w:t>553</w:t>
      </w:r>
      <w:r w:rsidR="00DD6D08" w:rsidRPr="006140B6">
        <w:t>, och samtliga undersöks</w:t>
      </w:r>
      <w:r w:rsidR="00B24516" w:rsidRPr="006140B6">
        <w:t>. Det är dock endast 36 stora lokalägare s</w:t>
      </w:r>
      <w:r w:rsidR="00DD6D08" w:rsidRPr="006140B6">
        <w:t xml:space="preserve">om svarar för </w:t>
      </w:r>
      <w:r w:rsidR="00270CEB" w:rsidRPr="006140B6">
        <w:t xml:space="preserve">samtliga </w:t>
      </w:r>
      <w:r w:rsidR="00DD6D08" w:rsidRPr="006140B6">
        <w:t>dessa fastigheter. De 3</w:t>
      </w:r>
      <w:r w:rsidR="00270CEB" w:rsidRPr="006140B6">
        <w:t>6</w:t>
      </w:r>
      <w:r w:rsidR="00DD6D08" w:rsidRPr="006140B6">
        <w:t xml:space="preserve"> stora lokalägarna erhöll ett separat missiv</w:t>
      </w:r>
      <w:r w:rsidR="00270CEB" w:rsidRPr="006140B6">
        <w:t xml:space="preserve">, se bilaga </w:t>
      </w:r>
      <w:r w:rsidR="00270CEB" w:rsidRPr="006140B6">
        <w:fldChar w:fldCharType="begin"/>
      </w:r>
      <w:r w:rsidR="00270CEB" w:rsidRPr="006140B6">
        <w:instrText xml:space="preserve"> REF Missiv_huvudutskick_stora_LOK \h </w:instrText>
      </w:r>
      <w:r w:rsidR="006140B6">
        <w:instrText xml:space="preserve"> \* MERGEFORMAT </w:instrText>
      </w:r>
      <w:r w:rsidR="00270CEB" w:rsidRPr="006140B6">
        <w:fldChar w:fldCharType="separate"/>
      </w:r>
      <w:r w:rsidR="005A1DA7">
        <w:t>5</w:t>
      </w:r>
      <w:r w:rsidR="00270CEB" w:rsidRPr="006140B6">
        <w:fldChar w:fldCharType="end"/>
      </w:r>
      <w:r w:rsidR="00270CEB" w:rsidRPr="006140B6">
        <w:t>, med instruktioner om att gå till en webbplats, logga in med en personlig kod och ladda ner Excelblanketten på sin egen dator.</w:t>
      </w:r>
      <w:r w:rsidR="006315B3" w:rsidRPr="006140B6">
        <w:t xml:space="preserve"> </w:t>
      </w:r>
      <w:r w:rsidR="00270CEB" w:rsidRPr="006140B6">
        <w:t xml:space="preserve">Missivet skickades </w:t>
      </w:r>
      <w:r w:rsidR="00F240B5" w:rsidRPr="006140B6">
        <w:t>till en namngiven kontaktperson</w:t>
      </w:r>
      <w:r w:rsidR="00270CEB" w:rsidRPr="006140B6">
        <w:t xml:space="preserve">. </w:t>
      </w:r>
      <w:r w:rsidR="006315B3" w:rsidRPr="006140B6">
        <w:t>I Excelblanketten var samtliga fastigheter som uppgiftslämnare ska svara för listade. Om någon fastighet har sålts, rivits eller på annat sätt utgått ska uppgiftslämnaren markera detta och nytillkomna fa</w:t>
      </w:r>
      <w:r w:rsidR="001A1BD7" w:rsidRPr="006140B6">
        <w:t>s</w:t>
      </w:r>
      <w:r w:rsidR="006315B3" w:rsidRPr="006140B6">
        <w:t>tigheter ska läggas till i listan. När uppgiftslämnaren hade svara</w:t>
      </w:r>
      <w:r w:rsidR="00AE755A" w:rsidRPr="006140B6">
        <w:t>t</w:t>
      </w:r>
      <w:r w:rsidR="006315B3" w:rsidRPr="006140B6">
        <w:t xml:space="preserve"> för samtliga fastigheter laddas Excelblanketten upp mot en</w:t>
      </w:r>
      <w:r w:rsidR="006315B3">
        <w:t xml:space="preserve"> server via inloggning på samma sida som filen hämtades från.</w:t>
      </w:r>
      <w:r w:rsidR="00270CEB">
        <w:t xml:space="preserve"> </w:t>
      </w:r>
    </w:p>
    <w:p w:rsidR="006315B3" w:rsidRPr="006315B3" w:rsidRDefault="0098535F" w:rsidP="00E732C0">
      <w:pPr>
        <w:pStyle w:val="Brdtext"/>
      </w:pPr>
      <w:r>
        <w:t>Utöver huvudutskicket genomfördes inte några skriftliga utskick till de stora lokalägarna. Istället genomfördes t</w:t>
      </w:r>
      <w:r w:rsidR="00270CEB">
        <w:t>elefonpåminnelser och återkontakter</w:t>
      </w:r>
      <w:r>
        <w:t xml:space="preserve"> (per telefon och e-post)</w:t>
      </w:r>
      <w:r w:rsidR="00270CEB">
        <w:t xml:space="preserve"> för att verifiera eller rätta lämnade uppgifter. </w:t>
      </w:r>
      <w:r w:rsidR="002C576D">
        <w:t xml:space="preserve">33 av de 36 stora </w:t>
      </w:r>
      <w:r w:rsidR="00270CEB">
        <w:t>lokal</w:t>
      </w:r>
      <w:r w:rsidR="002C576D">
        <w:t>ägarna</w:t>
      </w:r>
      <w:r w:rsidR="00270CEB">
        <w:t xml:space="preserve"> besvarade undersökningen</w:t>
      </w:r>
      <w:r w:rsidR="00F240B5">
        <w:t>.</w:t>
      </w:r>
    </w:p>
    <w:p w:rsidR="00DD1972" w:rsidRDefault="00DD1972" w:rsidP="00E732C0">
      <w:pPr>
        <w:pStyle w:val="Brdtext"/>
      </w:pPr>
      <w:r>
        <w:t>Ägar</w:t>
      </w:r>
      <w:r w:rsidR="00AE755A">
        <w:t>na</w:t>
      </w:r>
      <w:r>
        <w:t xml:space="preserve"> till fastighete</w:t>
      </w:r>
      <w:r w:rsidR="00AE755A">
        <w:t>rna</w:t>
      </w:r>
      <w:r>
        <w:t xml:space="preserve"> är mestadels juridiska personer</w:t>
      </w:r>
      <w:r w:rsidR="002C576D">
        <w:t xml:space="preserve"> vilket innebär att det inte finns någon namngiven person som står som mottagare av blanketten, som istället </w:t>
      </w:r>
      <w:r>
        <w:t xml:space="preserve">ställdes blanketten till fastighetsförvaltaren. Ansvaret att hitta en lämplig uppgiftslämnare överlåts därmed till ägaren. Detta har i vissa fall inneburit problem. Om ägaren är en stor organisation har det i vissa fall tagit veckor innan blanketten eller blanketterna har letat sig fram till rätt uppgiftslämnare. I några enstaka undantagsfall har rätt uppgiftslämnare erhållit blanketterna efter att sista svarsdatum på missivet har passerats. Eftersom datainsamlingen dock pågår efter det datumet har dessa uppgiftslämnare ändå haft möjlighet att besvara undersökningen. </w:t>
      </w:r>
    </w:p>
    <w:p w:rsidR="00DD1972" w:rsidRDefault="00DD1972" w:rsidP="00E732C0">
      <w:pPr>
        <w:pStyle w:val="Brdtext"/>
      </w:pPr>
      <w:r w:rsidRPr="0026467E">
        <w:t xml:space="preserve">Om det </w:t>
      </w:r>
      <w:r w:rsidR="00AE755A">
        <w:t xml:space="preserve">har </w:t>
      </w:r>
      <w:r w:rsidRPr="0026467E">
        <w:t>skett ett ägarbyte efter att urvalet är draget har uppgiftslämnaren en möjlighet att ange en ny ägare/uppgiftslämnare. I dessa fall skickades en ny blankett till den nya ägaren/uppgiftslämnaren.</w:t>
      </w:r>
    </w:p>
    <w:p w:rsidR="002C576D" w:rsidRDefault="002C576D" w:rsidP="00E732C0">
      <w:pPr>
        <w:pStyle w:val="Brdtext"/>
      </w:pPr>
      <w:r>
        <w:t>En aspekt som vållar uppgiftslämnarna problem är att kunna identifiera den utvalda byggnaden. Om byggnaden ligger på en fastighet med många byggnader är det riksbyggnadsnyckeln som identifierar byggnaden. Riksbyggnadsnyckeln är dock ett okänt begrepp för många fastighetsägare. I webbformuläret fanns möjlighet att erhålla en satellitkartbild på den utvalda byggnaden som en hjälp att identifiera byggnaden. Många av</w:t>
      </w:r>
      <w:r w:rsidR="00307A67">
        <w:t xml:space="preserve"> frågorna som inkommit till EVRY</w:t>
      </w:r>
      <w:r>
        <w:t xml:space="preserve"> rörande undersökningen har gällt just möjligheten a</w:t>
      </w:r>
      <w:r w:rsidR="00307A67">
        <w:t>tt identifiera byggnad, och EVRY</w:t>
      </w:r>
      <w:r>
        <w:t xml:space="preserve"> har då guidat uppgiftslämnarna till webbformuläret för att hitta kartbilden. Denna bild bedöms ha varit till stor hjälp för uppgiftslämnarna </w:t>
      </w:r>
      <w:r w:rsidRPr="00CB18AC">
        <w:t>Omkring två tredjedelar av alla kontakter med uppgiftslämnare i undersökningarna av energianvändning i flerbostadshus och lokaler utgjorde frågor om att få tillgång till satellitbild över utvald byggnad.</w:t>
      </w:r>
      <w:r w:rsidR="000957AF">
        <w:t xml:space="preserve"> Även frågor om uppgiftslämnarplikten är vanligt förekomm</w:t>
      </w:r>
      <w:r w:rsidR="00307A67">
        <w:t>ande bland de som kontaktat EVRY</w:t>
      </w:r>
      <w:r w:rsidR="00A51AEF">
        <w:t>.</w:t>
      </w:r>
    </w:p>
    <w:p w:rsidR="002C576D" w:rsidRDefault="002C576D" w:rsidP="00E732C0">
      <w:pPr>
        <w:pStyle w:val="Brdtext"/>
      </w:pPr>
      <w:r w:rsidRPr="00B7112D">
        <w:lastRenderedPageBreak/>
        <w:t xml:space="preserve">Under datainsamlingsperioden levererades varje vecka filer från </w:t>
      </w:r>
      <w:r w:rsidR="00307A67">
        <w:t>EVRY</w:t>
      </w:r>
      <w:r w:rsidRPr="00B7112D">
        <w:t xml:space="preserve"> till Statisticon med inkomna svar. Svaren granskades med avseende på fullständighet, rimlighet och konsistens (mellan olika lämnade uppgifter). Uppgifter som saknades eller som kunde misstänkas vara felaktiga </w:t>
      </w:r>
      <w:r w:rsidR="00307A67">
        <w:t>sändes åter till EVRY i form av en fellista. EVRY</w:t>
      </w:r>
      <w:r>
        <w:t xml:space="preserve"> genomförde därefter återkontakter med berörda uppgiftslämnare i syfte att korrigera uppgifterna. Detta arbete bedrevs kontinuerligt under hela datainsamlingsperioden. Målsättningen var att göra återkontakter med uppgiftslämnarna så snart som möjligt efter att enkäten sänts in. </w:t>
      </w:r>
    </w:p>
    <w:p w:rsidR="002C576D" w:rsidRDefault="002C576D" w:rsidP="00E732C0">
      <w:pPr>
        <w:pStyle w:val="Brdtext"/>
      </w:pPr>
      <w:r>
        <w:t>I samband med kontroller av inkomna svar gjordes även en sammanställning av inflödet i undersökningen och Energimyndigheten fick varje vecka under datainsamlingen en lägesrapport av den aktuella svarsandelen i undersökningen.</w:t>
      </w:r>
    </w:p>
    <w:p w:rsidR="000F5C40" w:rsidRPr="00CE53D6" w:rsidRDefault="002C576D" w:rsidP="00E732C0">
      <w:pPr>
        <w:pStyle w:val="Brdtext"/>
      </w:pPr>
      <w:r>
        <w:t xml:space="preserve">Efter de postala påminnelserna genomfördes även påminnelser via telefon till de uppgiftslämnare som fortfarande inte inkommit med svar. För fastighetsägare med högst fyra utvalda byggnader ställdes en fråga om man ville besvara enkätfrågorna direkt över telefon. De uppgifter som samlades in var antal lägenheter i byggnaden, byggår, total area, areans fördelning på användningsområden (lägenheter, lokaler, varmgarage samt uthyrningsbar ej uppvärmd area), använt uppvärmningssätt (inklusive typ och antal värmepumpar), energianvändning för angivna uppvärmningssätt samt total elanvändning. </w:t>
      </w:r>
      <w:r w:rsidR="000F5C40">
        <w:t xml:space="preserve">Sammanlagt </w:t>
      </w:r>
      <w:r w:rsidR="000F5C40" w:rsidRPr="00CE53D6">
        <w:t xml:space="preserve">genomfördes </w:t>
      </w:r>
      <w:r w:rsidR="00974897" w:rsidRPr="00CE53D6">
        <w:t>ca</w:t>
      </w:r>
      <w:r w:rsidR="000F5C40" w:rsidRPr="00CE53D6">
        <w:t xml:space="preserve"> </w:t>
      </w:r>
      <w:r w:rsidR="00847CAE" w:rsidRPr="00CE53D6">
        <w:t xml:space="preserve">240 </w:t>
      </w:r>
      <w:r w:rsidR="000F5C40" w:rsidRPr="00CE53D6">
        <w:t>telefonintervjuer.</w:t>
      </w:r>
    </w:p>
    <w:p w:rsidR="000F5C40" w:rsidRPr="00CE53D6" w:rsidRDefault="000F5C40" w:rsidP="00E732C0">
      <w:pPr>
        <w:pStyle w:val="Brdtext"/>
      </w:pPr>
      <w:r w:rsidRPr="00CE53D6">
        <w:t>Inför telefonpåminnelserna/telefonintervjuerna genomfördes en telefonnummersättning av dem som, vid den tidpunkten, ännu inte svarat. Telefonnummer söktes både i register över privatpersoner och i företagsregister. Av 5 431 urvalsenheter som skulle telefonnummersättas erhölls telefonnummer för 3 751 st</w:t>
      </w:r>
      <w:r w:rsidR="005B0BAD">
        <w:t>ycken</w:t>
      </w:r>
      <w:r w:rsidRPr="00CE53D6">
        <w:t>, vilket motsvarar knappt 70 procent. Antalet kontaktförsök sattes till minst fem.</w:t>
      </w:r>
    </w:p>
    <w:p w:rsidR="007D478C" w:rsidRPr="00CE53D6" w:rsidRDefault="004367B8" w:rsidP="007D478C">
      <w:pPr>
        <w:pStyle w:val="Underrubrik"/>
        <w:rPr>
          <w:lang w:val="sv-SE"/>
        </w:rPr>
      </w:pPr>
      <w:r w:rsidRPr="00CE53D6">
        <w:rPr>
          <w:lang w:val="sv-SE"/>
        </w:rPr>
        <w:t>Uppgiftslämnarbörda</w:t>
      </w:r>
    </w:p>
    <w:p w:rsidR="00F240B5" w:rsidRPr="00F240B5" w:rsidRDefault="00FD1925" w:rsidP="00E732C0">
      <w:pPr>
        <w:pStyle w:val="Brdtext"/>
      </w:pPr>
      <w:r w:rsidRPr="00CE53D6">
        <w:t>Den postala enkäten avslutas med en fråga om uppgiftslämnarbördan. Uppgiftslämnaren ombeds göra en uppskattning</w:t>
      </w:r>
      <w:r>
        <w:t xml:space="preserve"> av tidsåtgången (i minuter) för att ta fram uppgifterna och besvara blanketten. I tabell </w:t>
      </w:r>
      <w:r w:rsidR="007F5403">
        <w:fldChar w:fldCharType="begin"/>
      </w:r>
      <w:r w:rsidR="007F5403">
        <w:instrText xml:space="preserve"> REF Tidsåtgång_i_minuter \h </w:instrText>
      </w:r>
      <w:r w:rsidR="00E732C0">
        <w:instrText xml:space="preserve"> \* MERGEFORMAT </w:instrText>
      </w:r>
      <w:r w:rsidR="007F5403">
        <w:fldChar w:fldCharType="separate"/>
      </w:r>
      <w:r w:rsidR="005A1DA7">
        <w:rPr>
          <w:noProof/>
        </w:rPr>
        <w:t>6</w:t>
      </w:r>
      <w:r w:rsidR="007F5403">
        <w:fldChar w:fldCharType="end"/>
      </w:r>
      <w:r>
        <w:t xml:space="preserve"> redovisas olika centralmått för variabeln tidsåtgång.</w:t>
      </w:r>
      <w:r w:rsidR="003B6859">
        <w:t xml:space="preserve"> </w:t>
      </w:r>
      <w:r w:rsidR="009A305B">
        <w:t xml:space="preserve">För hälften av alla uppgiftslämnare tar det alltså </w:t>
      </w:r>
      <w:r w:rsidR="00847CAE">
        <w:t>20</w:t>
      </w:r>
      <w:r w:rsidR="00764B38">
        <w:t> </w:t>
      </w:r>
      <w:r w:rsidR="009A305B">
        <w:t xml:space="preserve">minuter </w:t>
      </w:r>
      <w:r w:rsidR="00847CAE">
        <w:t xml:space="preserve">eller mindre </w:t>
      </w:r>
      <w:r w:rsidR="009A305B">
        <w:t xml:space="preserve">(mediantiden) att besvara undersökningen för en utvald byggnad. </w:t>
      </w:r>
    </w:p>
    <w:p w:rsidR="00FD1925" w:rsidRDefault="00FD1925" w:rsidP="006D36CB">
      <w:pPr>
        <w:pStyle w:val="Beskrivning"/>
      </w:pPr>
      <w:bookmarkStart w:id="95" w:name="_Toc337724853"/>
      <w:r w:rsidRPr="003B690E">
        <w:lastRenderedPageBreak/>
        <w:t xml:space="preserve">Tabell </w:t>
      </w:r>
      <w:bookmarkStart w:id="96" w:name="Tidsåtgång_i_minuter"/>
      <w:r w:rsidRPr="003B690E">
        <w:fldChar w:fldCharType="begin"/>
      </w:r>
      <w:r w:rsidRPr="003B690E">
        <w:instrText xml:space="preserve"> SEQ Tabell \* ARABIC </w:instrText>
      </w:r>
      <w:r w:rsidRPr="003B690E">
        <w:fldChar w:fldCharType="separate"/>
      </w:r>
      <w:r w:rsidR="005A1DA7">
        <w:t>6</w:t>
      </w:r>
      <w:r w:rsidRPr="003B690E">
        <w:fldChar w:fldCharType="end"/>
      </w:r>
      <w:bookmarkEnd w:id="96"/>
      <w:r w:rsidRPr="003B690E">
        <w:t xml:space="preserve">. </w:t>
      </w:r>
      <w:r>
        <w:t>Tidsåtgång i minuter för att lämna uppgifter</w:t>
      </w:r>
      <w:r w:rsidR="00EB4CBA">
        <w:rPr>
          <w:rStyle w:val="Fotnotsreferens"/>
          <w:bCs w:val="0"/>
          <w:szCs w:val="22"/>
        </w:rPr>
        <w:footnoteReference w:id="7"/>
      </w:r>
      <w:bookmarkEnd w:id="95"/>
    </w:p>
    <w:p w:rsidR="00EB4CBA" w:rsidRPr="00EB4CBA" w:rsidRDefault="00D24850" w:rsidP="00EB4CBA">
      <w:pPr>
        <w:pStyle w:val="Brdtext"/>
        <w:rPr>
          <w:lang w:bidi="sa-IN"/>
        </w:rPr>
      </w:pPr>
      <w:r>
        <w:rPr>
          <w:lang w:bidi="sa-IN"/>
        </w:rPr>
        <w:pict>
          <v:shape id="_x0000_i1029" type="#_x0000_t75" style="width:134.25pt;height:105.75pt">
            <v:imagedata r:id="rId17" o:title=""/>
          </v:shape>
        </w:pict>
      </w:r>
    </w:p>
    <w:p w:rsidR="00A32A60" w:rsidRDefault="00A32A60" w:rsidP="00E732C0">
      <w:pPr>
        <w:pStyle w:val="Brdtext"/>
      </w:pPr>
      <w:r>
        <w:t>Ett annat perspektiv på uppgiftslämnarbörda är att vissa fastighetsägare får flera byggnader utvalda i undersökningen. Eftersom vissa fastighetsägare har stora innehav av fastigheter är detta naturligt. I tabell</w:t>
      </w:r>
      <w:r w:rsidR="009F7875">
        <w:t> </w:t>
      </w:r>
      <w:r>
        <w:fldChar w:fldCharType="begin"/>
      </w:r>
      <w:r>
        <w:instrText xml:space="preserve"> REF Fastighetsägare_40_blanketter \h </w:instrText>
      </w:r>
      <w:r w:rsidR="00E732C0">
        <w:instrText xml:space="preserve"> \* MERGEFORMAT </w:instrText>
      </w:r>
      <w:r>
        <w:fldChar w:fldCharType="separate"/>
      </w:r>
      <w:r w:rsidR="005A1DA7">
        <w:rPr>
          <w:noProof/>
        </w:rPr>
        <w:t>7</w:t>
      </w:r>
      <w:r>
        <w:fldChar w:fldCharType="end"/>
      </w:r>
      <w:r>
        <w:t xml:space="preserve"> redovisas de sju fastighetsägare (baserat på organisationsnummer) som har fått flest byggnader utvalda i undersökningen. Göteborgs kommun ska alltså besvara 1</w:t>
      </w:r>
      <w:r w:rsidR="00847CAE">
        <w:t>53</w:t>
      </w:r>
      <w:r w:rsidR="009F7875">
        <w:t> </w:t>
      </w:r>
      <w:r>
        <w:t xml:space="preserve">blanketter vilket innebär att uppgiftslämnarbördan för organisationen som helhet är stor. Om tidsåtgången per blankett är </w:t>
      </w:r>
      <w:r w:rsidR="00764B38">
        <w:t>2</w:t>
      </w:r>
      <w:r w:rsidR="00847CAE">
        <w:t>0</w:t>
      </w:r>
      <w:r>
        <w:t xml:space="preserve"> minuter, dvs. mediantiden, innebär det att </w:t>
      </w:r>
      <w:r w:rsidR="00B125F8">
        <w:t>Göteborgs kommun</w:t>
      </w:r>
      <w:r>
        <w:t xml:space="preserve"> behöver lägga </w:t>
      </w:r>
      <w:r w:rsidR="00974897">
        <w:t>omkring</w:t>
      </w:r>
      <w:r w:rsidR="00847CAE">
        <w:t xml:space="preserve"> 50</w:t>
      </w:r>
      <w:r>
        <w:t xml:space="preserve"> timmar</w:t>
      </w:r>
      <w:r w:rsidR="00AC72FD">
        <w:t>, dvs. mer än en arbetsvecka</w:t>
      </w:r>
      <w:r>
        <w:t xml:space="preserve"> på att besvara samtliga </w:t>
      </w:r>
      <w:r w:rsidR="00B125F8">
        <w:t>1</w:t>
      </w:r>
      <w:r w:rsidR="00847CAE">
        <w:t>53</w:t>
      </w:r>
      <w:r>
        <w:t xml:space="preserve"> blanketter.</w:t>
      </w:r>
    </w:p>
    <w:p w:rsidR="00A32A60" w:rsidRDefault="00A32A60" w:rsidP="00A32A60">
      <w:pPr>
        <w:pStyle w:val="Beskrivning"/>
      </w:pPr>
      <w:bookmarkStart w:id="97" w:name="_Toc337724854"/>
      <w:r>
        <w:t xml:space="preserve">Tabell </w:t>
      </w:r>
      <w:bookmarkStart w:id="98" w:name="Fastighetsägare_40_blanketter"/>
      <w:r>
        <w:fldChar w:fldCharType="begin"/>
      </w:r>
      <w:r>
        <w:instrText xml:space="preserve"> SEQ Tabell \* ARABIC </w:instrText>
      </w:r>
      <w:r>
        <w:fldChar w:fldCharType="separate"/>
      </w:r>
      <w:r w:rsidR="005A1DA7">
        <w:t>7</w:t>
      </w:r>
      <w:r>
        <w:fldChar w:fldCharType="end"/>
      </w:r>
      <w:bookmarkEnd w:id="98"/>
      <w:r>
        <w:t>. Fastighetsägare som har fått 40 eller fler byggnader utvalda</w:t>
      </w:r>
      <w:bookmarkEnd w:id="97"/>
    </w:p>
    <w:p w:rsidR="00A42B6D" w:rsidRPr="00A42B6D" w:rsidRDefault="00D24850" w:rsidP="00A42B6D">
      <w:pPr>
        <w:pStyle w:val="Brdtext"/>
        <w:rPr>
          <w:lang w:bidi="sa-IN"/>
        </w:rPr>
      </w:pPr>
      <w:r>
        <w:rPr>
          <w:lang w:bidi="sa-IN"/>
        </w:rPr>
        <w:pict>
          <v:shape id="_x0000_i1030" type="#_x0000_t75" style="width:227.25pt;height:114pt">
            <v:imagedata r:id="rId18" o:title=""/>
          </v:shape>
        </w:pict>
      </w:r>
    </w:p>
    <w:p w:rsidR="00A32A60" w:rsidRPr="00CE53D6" w:rsidRDefault="00A32A60" w:rsidP="00E732C0">
      <w:pPr>
        <w:pStyle w:val="Brdtext"/>
      </w:pPr>
      <w:r>
        <w:t>Vissa uppgiftslämnare har under datainsamlingen meddelat att det vore bra om de kunde få en förvarning om att undersökningen ska genomföras och hur många blanketter de ska besvara. På så sätt kan de planera för det merarbete det innebär att besvara undersökningen. Vissa andra har meddelat att det vore bättre att varje år få exempelvis 20 byggnader utvalda än att ett år få 6 utvalda byggnader och nästa år få 34 utvalda byggnader. Att antalet utvalda byggnader till en viss fastighetsägare varierar mellan åren beror på att urvalet dras slumpmässigt. Det finns dock möjlighet</w:t>
      </w:r>
      <w:r w:rsidR="0097638E">
        <w:t xml:space="preserve"> till</w:t>
      </w:r>
      <w:r>
        <w:t xml:space="preserve"> att tillmötesgå ett önskemål om samma antal blanketter varje år genom att placera dessa fastig</w:t>
      </w:r>
      <w:r w:rsidR="0097638E">
        <w:t xml:space="preserve">hetsägare i separata stratum. I nuläget föreligger det </w:t>
      </w:r>
      <w:r w:rsidR="0097638E" w:rsidRPr="00CE53D6">
        <w:t>inga</w:t>
      </w:r>
      <w:r w:rsidRPr="00CE53D6">
        <w:t xml:space="preserve"> planer på ett sådant förfarande.</w:t>
      </w:r>
    </w:p>
    <w:p w:rsidR="007D478C" w:rsidRPr="00CE53D6" w:rsidRDefault="0019189A" w:rsidP="007D478C">
      <w:pPr>
        <w:pStyle w:val="Underrubrik"/>
        <w:rPr>
          <w:lang w:val="sv-SE"/>
        </w:rPr>
      </w:pPr>
      <w:r w:rsidRPr="00CE53D6">
        <w:rPr>
          <w:lang w:val="sv-SE"/>
        </w:rPr>
        <w:lastRenderedPageBreak/>
        <w:t>Mätfel</w:t>
      </w:r>
      <w:r w:rsidR="00023911" w:rsidRPr="00CE53D6">
        <w:rPr>
          <w:lang w:val="sv-SE"/>
        </w:rPr>
        <w:t xml:space="preserve"> </w:t>
      </w:r>
    </w:p>
    <w:p w:rsidR="0019189A" w:rsidRPr="00E732C0" w:rsidRDefault="0019189A" w:rsidP="00E732C0">
      <w:pPr>
        <w:pStyle w:val="Brdtext"/>
      </w:pPr>
      <w:r w:rsidRPr="00E732C0">
        <w:t xml:space="preserve">Mätfel innebär att det observerade värdet för en variabel avseende en byggnad skiljer sig från det sanna värdet. Mätfel kan uppstå på många olika sätt, t.ex. genom missförstånd av frågan (t.ex. </w:t>
      </w:r>
      <w:r w:rsidR="009A305B" w:rsidRPr="00E732C0">
        <w:t>energi</w:t>
      </w:r>
      <w:r w:rsidR="00EB476D" w:rsidRPr="00E732C0">
        <w:t>användning</w:t>
      </w:r>
      <w:r w:rsidR="009A305B" w:rsidRPr="00E732C0">
        <w:t xml:space="preserve"> anges</w:t>
      </w:r>
      <w:r w:rsidRPr="00E732C0">
        <w:t xml:space="preserve"> i </w:t>
      </w:r>
      <w:r w:rsidR="00B125F8" w:rsidRPr="00E732C0">
        <w:t>k</w:t>
      </w:r>
      <w:r w:rsidRPr="00E732C0">
        <w:t xml:space="preserve">Wh i stället för </w:t>
      </w:r>
      <w:r w:rsidR="00B125F8" w:rsidRPr="00E732C0">
        <w:t>M</w:t>
      </w:r>
      <w:r w:rsidR="00EB476D" w:rsidRPr="00E732C0">
        <w:t>Wh</w:t>
      </w:r>
      <w:r w:rsidRPr="00E732C0">
        <w:t>), genom att uppgiftslämnare inte har den efterfrågade uppgiften tillgänglig och därför uppskattar värdet, genom slarvigt ifyllande. Några systematiska studier av mätfelens storlek har inte gjorts i undersökningen.</w:t>
      </w:r>
    </w:p>
    <w:p w:rsidR="0019189A" w:rsidRPr="00E732C0" w:rsidRDefault="000641E5" w:rsidP="00E732C0">
      <w:pPr>
        <w:pStyle w:val="Brdtext"/>
      </w:pPr>
      <w:r w:rsidRPr="00E732C0">
        <w:t>Nedan ges</w:t>
      </w:r>
      <w:r w:rsidR="0019189A" w:rsidRPr="00E732C0">
        <w:t xml:space="preserve"> några exempel på frågor i blanketten som har berett vissa uppgiftslämnare problem och som därför är behäftade med olika grad av mätfel.</w:t>
      </w:r>
    </w:p>
    <w:p w:rsidR="0019189A" w:rsidRDefault="0019189A" w:rsidP="007D478C">
      <w:pPr>
        <w:pStyle w:val="Punktlista"/>
        <w:tabs>
          <w:tab w:val="num" w:pos="1843"/>
        </w:tabs>
      </w:pPr>
      <w:r w:rsidRPr="007D478C">
        <w:rPr>
          <w:i/>
          <w:noProof/>
        </w:rPr>
        <w:t>Uthyrningsbar</w:t>
      </w:r>
      <w:r>
        <w:rPr>
          <w:i/>
        </w:rPr>
        <w:t xml:space="preserve"> area</w:t>
      </w:r>
      <w:r>
        <w:t xml:space="preserve"> är ett begrepp som bereder många uppgiftslämnare problem. </w:t>
      </w:r>
      <w:r w:rsidR="004828E9">
        <w:t xml:space="preserve">I vissa fall har uppgiftslämnaren </w:t>
      </w:r>
      <w:r>
        <w:t xml:space="preserve">misstolkat detta begrepp och </w:t>
      </w:r>
      <w:r w:rsidR="00846BBA">
        <w:t xml:space="preserve">tror </w:t>
      </w:r>
      <w:r>
        <w:t xml:space="preserve">att det som avses är </w:t>
      </w:r>
      <w:r w:rsidR="004828E9">
        <w:t>den yta</w:t>
      </w:r>
      <w:r>
        <w:t xml:space="preserve"> som är upp</w:t>
      </w:r>
      <w:r w:rsidR="00745415">
        <w:t>låten</w:t>
      </w:r>
      <w:r>
        <w:t xml:space="preserve"> för uthyrning.</w:t>
      </w:r>
      <w:r w:rsidR="00745415">
        <w:t xml:space="preserve"> Ett exempel kan vara att den som äger byggnaden använder den för eget bruk och då upplevs inte byggnade</w:t>
      </w:r>
      <w:r w:rsidR="009A305B">
        <w:t>n</w:t>
      </w:r>
      <w:r w:rsidR="00745415">
        <w:t>s area vara tillgänglig för uthyrning. Den uthyrningsbara arean upplevs då vara då 0 m</w:t>
      </w:r>
      <w:r w:rsidR="00745415" w:rsidRPr="00745415">
        <w:rPr>
          <w:vertAlign w:val="superscript"/>
        </w:rPr>
        <w:t>2</w:t>
      </w:r>
      <w:r w:rsidR="00745415">
        <w:t>.</w:t>
      </w:r>
    </w:p>
    <w:p w:rsidR="00846BBA" w:rsidRPr="007D478C" w:rsidRDefault="00846BBA" w:rsidP="00B125F8">
      <w:pPr>
        <w:pStyle w:val="Punktlista"/>
        <w:tabs>
          <w:tab w:val="num" w:pos="1843"/>
        </w:tabs>
        <w:rPr>
          <w:noProof/>
        </w:rPr>
      </w:pPr>
      <w:r w:rsidRPr="00846BBA">
        <w:t xml:space="preserve">Svårighet att </w:t>
      </w:r>
      <w:r w:rsidRPr="00B125F8">
        <w:rPr>
          <w:i/>
        </w:rPr>
        <w:t>lämna uppgift för den utvalda byggnaden</w:t>
      </w:r>
      <w:r>
        <w:t xml:space="preserve">. Enheten byggnad är </w:t>
      </w:r>
      <w:r w:rsidR="00B125F8">
        <w:t xml:space="preserve">ibland </w:t>
      </w:r>
      <w:r>
        <w:t xml:space="preserve">svår </w:t>
      </w:r>
      <w:r w:rsidRPr="007D478C">
        <w:rPr>
          <w:noProof/>
        </w:rPr>
        <w:t xml:space="preserve">att lämna uppgifter för. Det finns </w:t>
      </w:r>
      <w:r w:rsidR="009A305B">
        <w:rPr>
          <w:noProof/>
        </w:rPr>
        <w:t xml:space="preserve">dock </w:t>
      </w:r>
      <w:r w:rsidRPr="007D478C">
        <w:rPr>
          <w:noProof/>
        </w:rPr>
        <w:t xml:space="preserve">möjlighet att lämna </w:t>
      </w:r>
      <w:r w:rsidR="00EB476D">
        <w:rPr>
          <w:noProof/>
        </w:rPr>
        <w:t>användning</w:t>
      </w:r>
      <w:r w:rsidRPr="007D478C">
        <w:rPr>
          <w:noProof/>
        </w:rPr>
        <w:t xml:space="preserve">suppgifter för en större enhet än den utvalda byggnaden. Vilken area som </w:t>
      </w:r>
      <w:r w:rsidR="00EB476D">
        <w:rPr>
          <w:noProof/>
        </w:rPr>
        <w:t>användning</w:t>
      </w:r>
      <w:r w:rsidRPr="007D478C">
        <w:rPr>
          <w:noProof/>
        </w:rPr>
        <w:t>suppgifterna (avseende uppvärmning, vatten respektive total el</w:t>
      </w:r>
      <w:r w:rsidR="00EB476D">
        <w:rPr>
          <w:noProof/>
        </w:rPr>
        <w:t>användning</w:t>
      </w:r>
      <w:r w:rsidRPr="007D478C">
        <w:rPr>
          <w:noProof/>
        </w:rPr>
        <w:t>) avser ska då anges. Dock är det vanligt att avvikelsen mellan den totala area som anges i blanketten avviker kraftigt från arean enligt FR, vilket gör att man i många fall har skäl att tro att även uppgifter avseende area avser en större enhet än byggnad.</w:t>
      </w:r>
      <w:r w:rsidR="00B125F8">
        <w:rPr>
          <w:noProof/>
        </w:rPr>
        <w:t xml:space="preserve"> Om arean för byggnaden saknas i FR och </w:t>
      </w:r>
      <w:r w:rsidR="00EF563E">
        <w:rPr>
          <w:noProof/>
        </w:rPr>
        <w:t>användning</w:t>
      </w:r>
      <w:r w:rsidR="00B125F8">
        <w:rPr>
          <w:noProof/>
        </w:rPr>
        <w:t xml:space="preserve">suppgifter för en större enhet önskas anges är det viktigt att arean för byggnaden också anges. Detta för att </w:t>
      </w:r>
      <w:r w:rsidR="00EF563E">
        <w:rPr>
          <w:noProof/>
        </w:rPr>
        <w:t>användning</w:t>
      </w:r>
      <w:r w:rsidR="00B125F8">
        <w:rPr>
          <w:noProof/>
        </w:rPr>
        <w:t>en för den utvalda byggnaden ska kunna uppskattas. D</w:t>
      </w:r>
      <w:r w:rsidR="009A305B">
        <w:rPr>
          <w:noProof/>
        </w:rPr>
        <w:t xml:space="preserve">et </w:t>
      </w:r>
      <w:r w:rsidR="00B125F8">
        <w:rPr>
          <w:noProof/>
        </w:rPr>
        <w:t xml:space="preserve">förekommer </w:t>
      </w:r>
      <w:r w:rsidR="009A305B">
        <w:rPr>
          <w:noProof/>
        </w:rPr>
        <w:t xml:space="preserve">dock </w:t>
      </w:r>
      <w:r w:rsidR="00B125F8">
        <w:rPr>
          <w:noProof/>
        </w:rPr>
        <w:t xml:space="preserve">det i detta sammanhang ett flertal olika varianter av inkonsistenta uppgifter. Detta kan medföra att </w:t>
      </w:r>
      <w:r w:rsidR="00EF563E">
        <w:rPr>
          <w:noProof/>
        </w:rPr>
        <w:t>användning</w:t>
      </w:r>
      <w:r w:rsidR="00B125F8">
        <w:rPr>
          <w:noProof/>
        </w:rPr>
        <w:t>suppgifter avser en större enhet än den utvalda byggnaden men möjlighet att identifiera detta är omöjligt eller mycket svårt. Detta har varit ett problem och medfört mycket arbete för producenten av undersökningen.</w:t>
      </w:r>
      <w:r w:rsidR="000558E5">
        <w:rPr>
          <w:noProof/>
        </w:rPr>
        <w:br/>
        <w:t xml:space="preserve">Nytt i årets undersökning är att både registeruppgifter om byggnadens och taxeringsenhetens totala area samt antalet byggnader per taxeringsenhet har funnits tillgängliga. Dessa </w:t>
      </w:r>
      <w:r w:rsidR="009520F5">
        <w:rPr>
          <w:noProof/>
        </w:rPr>
        <w:t>uppgifter</w:t>
      </w:r>
      <w:r w:rsidR="000558E5">
        <w:rPr>
          <w:noProof/>
        </w:rPr>
        <w:t xml:space="preserve"> har </w:t>
      </w:r>
      <w:r w:rsidR="009520F5">
        <w:rPr>
          <w:noProof/>
        </w:rPr>
        <w:t>använts för att identifiera fall där uppgiftslämnaren har svarat för en större enhet än den avsedda byggnaden, något som både har underlättat identifiering och rättning av uppgifter.</w:t>
      </w:r>
    </w:p>
    <w:p w:rsidR="00846BBA" w:rsidRPr="007D478C" w:rsidRDefault="00846BBA" w:rsidP="007D478C">
      <w:pPr>
        <w:pStyle w:val="Punktlista"/>
        <w:tabs>
          <w:tab w:val="num" w:pos="1843"/>
        </w:tabs>
        <w:rPr>
          <w:noProof/>
        </w:rPr>
      </w:pPr>
      <w:r w:rsidRPr="007D478C">
        <w:rPr>
          <w:i/>
          <w:noProof/>
        </w:rPr>
        <w:t xml:space="preserve">Inkonsistens mellan uppvärmningssätt och </w:t>
      </w:r>
      <w:r w:rsidR="00EB476D">
        <w:rPr>
          <w:i/>
          <w:noProof/>
        </w:rPr>
        <w:t>användning</w:t>
      </w:r>
      <w:r w:rsidRPr="007D478C">
        <w:rPr>
          <w:i/>
          <w:noProof/>
        </w:rPr>
        <w:t>suppgifter.</w:t>
      </w:r>
      <w:r w:rsidRPr="007D478C">
        <w:rPr>
          <w:noProof/>
        </w:rPr>
        <w:t xml:space="preserve"> I fråga </w:t>
      </w:r>
      <w:r w:rsidR="006B2B2F" w:rsidRPr="007D478C">
        <w:rPr>
          <w:noProof/>
        </w:rPr>
        <w:t>7</w:t>
      </w:r>
      <w:r w:rsidRPr="007D478C">
        <w:rPr>
          <w:noProof/>
        </w:rPr>
        <w:t xml:space="preserve"> ska uppgiftslämnaren ange vilka uppvärmningssätt som användes under året. Därefter, i fråga </w:t>
      </w:r>
      <w:r w:rsidR="006B2B2F" w:rsidRPr="007D478C">
        <w:rPr>
          <w:noProof/>
        </w:rPr>
        <w:t>9</w:t>
      </w:r>
      <w:r w:rsidRPr="007D478C">
        <w:rPr>
          <w:noProof/>
        </w:rPr>
        <w:t xml:space="preserve"> på följande sida ska energi</w:t>
      </w:r>
      <w:r w:rsidR="00EB476D">
        <w:rPr>
          <w:noProof/>
        </w:rPr>
        <w:t>användning</w:t>
      </w:r>
      <w:r w:rsidRPr="007D478C">
        <w:rPr>
          <w:noProof/>
        </w:rPr>
        <w:t xml:space="preserve">en anges för de använda uppvärmningssätten. Om uppgiftslämnaren t.ex. anger ved som uppvärmningssätt i fråga </w:t>
      </w:r>
      <w:r w:rsidR="006B2B2F" w:rsidRPr="007D478C">
        <w:rPr>
          <w:noProof/>
        </w:rPr>
        <w:t>7</w:t>
      </w:r>
      <w:r w:rsidRPr="007D478C">
        <w:rPr>
          <w:noProof/>
        </w:rPr>
        <w:t xml:space="preserve"> ska </w:t>
      </w:r>
      <w:r w:rsidR="00EB476D">
        <w:rPr>
          <w:noProof/>
        </w:rPr>
        <w:t>användning</w:t>
      </w:r>
      <w:r w:rsidRPr="007D478C">
        <w:rPr>
          <w:noProof/>
        </w:rPr>
        <w:t xml:space="preserve">en av ved anges i fråga </w:t>
      </w:r>
      <w:r w:rsidR="006B2B2F" w:rsidRPr="007D478C">
        <w:rPr>
          <w:noProof/>
        </w:rPr>
        <w:t>9</w:t>
      </w:r>
      <w:r w:rsidRPr="007D478C">
        <w:rPr>
          <w:noProof/>
        </w:rPr>
        <w:t xml:space="preserve">. I och med att frågorna om uppvärmningssättet och </w:t>
      </w:r>
      <w:r w:rsidR="00EB476D">
        <w:rPr>
          <w:noProof/>
        </w:rPr>
        <w:t>användning</w:t>
      </w:r>
      <w:r w:rsidRPr="007D478C">
        <w:rPr>
          <w:noProof/>
        </w:rPr>
        <w:t xml:space="preserve">suppgifter är åtskiljda i formuläret uppstår inkonsistenser i många fall. Ett exempel på det kan vara att uppvärmningssättet ved är markerat i fråga </w:t>
      </w:r>
      <w:r w:rsidR="006B2B2F" w:rsidRPr="007D478C">
        <w:rPr>
          <w:noProof/>
        </w:rPr>
        <w:t>7</w:t>
      </w:r>
      <w:r w:rsidRPr="007D478C">
        <w:rPr>
          <w:noProof/>
        </w:rPr>
        <w:t xml:space="preserve"> men det saknas </w:t>
      </w:r>
      <w:r w:rsidR="00EB476D">
        <w:rPr>
          <w:noProof/>
        </w:rPr>
        <w:t>användning</w:t>
      </w:r>
      <w:r w:rsidRPr="007D478C">
        <w:rPr>
          <w:noProof/>
        </w:rPr>
        <w:t xml:space="preserve">suppgifter ifråga </w:t>
      </w:r>
      <w:r w:rsidR="006B2B2F" w:rsidRPr="007D478C">
        <w:rPr>
          <w:noProof/>
        </w:rPr>
        <w:t>9</w:t>
      </w:r>
      <w:r w:rsidRPr="007D478C">
        <w:rPr>
          <w:noProof/>
        </w:rPr>
        <w:t xml:space="preserve">. Det kan även vara tvärtom, dvs. att </w:t>
      </w:r>
      <w:r w:rsidR="00EB476D">
        <w:rPr>
          <w:noProof/>
        </w:rPr>
        <w:lastRenderedPageBreak/>
        <w:t>användning</w:t>
      </w:r>
      <w:r w:rsidRPr="007D478C">
        <w:rPr>
          <w:noProof/>
        </w:rPr>
        <w:t>suppgifter avseende ved</w:t>
      </w:r>
      <w:r w:rsidR="009A305B">
        <w:rPr>
          <w:noProof/>
        </w:rPr>
        <w:t xml:space="preserve"> har</w:t>
      </w:r>
      <w:r w:rsidRPr="007D478C">
        <w:rPr>
          <w:noProof/>
        </w:rPr>
        <w:t xml:space="preserve"> lämnats i fråga </w:t>
      </w:r>
      <w:r w:rsidR="006B2B2F" w:rsidRPr="007D478C">
        <w:rPr>
          <w:noProof/>
        </w:rPr>
        <w:t>9</w:t>
      </w:r>
      <w:r w:rsidRPr="007D478C">
        <w:rPr>
          <w:noProof/>
        </w:rPr>
        <w:t xml:space="preserve"> men att ved som uppvärmningssätt inte är markerat i fråga </w:t>
      </w:r>
      <w:r w:rsidR="006B2B2F" w:rsidRPr="007D478C">
        <w:rPr>
          <w:noProof/>
        </w:rPr>
        <w:t>7</w:t>
      </w:r>
      <w:r w:rsidRPr="007D478C">
        <w:rPr>
          <w:noProof/>
        </w:rPr>
        <w:t>. I dessa fall har data rättats så att konsistens mellan lämnade uppgifter erhålls, se vidare avsnitt 2.2.5 om hur data har rättats i dessa situationer.</w:t>
      </w:r>
    </w:p>
    <w:p w:rsidR="00846BBA" w:rsidRDefault="00846BBA" w:rsidP="00B125F8">
      <w:pPr>
        <w:pStyle w:val="Punktlista"/>
        <w:tabs>
          <w:tab w:val="num" w:pos="1843"/>
        </w:tabs>
        <w:rPr>
          <w:noProof/>
        </w:rPr>
      </w:pPr>
      <w:r w:rsidRPr="007D478C">
        <w:rPr>
          <w:i/>
          <w:noProof/>
        </w:rPr>
        <w:t>Total elanvändning.</w:t>
      </w:r>
      <w:r w:rsidRPr="007D478C">
        <w:rPr>
          <w:noProof/>
        </w:rPr>
        <w:t xml:space="preserve"> I många fall är den uppgift som </w:t>
      </w:r>
      <w:r w:rsidR="009A305B">
        <w:rPr>
          <w:noProof/>
        </w:rPr>
        <w:t xml:space="preserve">har </w:t>
      </w:r>
      <w:r w:rsidRPr="007D478C">
        <w:rPr>
          <w:noProof/>
        </w:rPr>
        <w:t xml:space="preserve">lämnas här mindre än den el som angivits för uppvärmning och varmvatten i fråga </w:t>
      </w:r>
      <w:r w:rsidR="006B2B2F" w:rsidRPr="007D478C">
        <w:rPr>
          <w:noProof/>
        </w:rPr>
        <w:t>9</w:t>
      </w:r>
      <w:r w:rsidRPr="007D478C">
        <w:rPr>
          <w:noProof/>
        </w:rPr>
        <w:t xml:space="preserve"> på sidan före i blanketten.</w:t>
      </w:r>
      <w:r w:rsidR="00B125F8">
        <w:rPr>
          <w:noProof/>
        </w:rPr>
        <w:t xml:space="preserve"> I dessa situationer har data rättats, se vidare avsnitt 2.2.5 om bearbetningar.</w:t>
      </w:r>
    </w:p>
    <w:p w:rsidR="004C2BAB" w:rsidRDefault="004C2BAB" w:rsidP="004C2BAB">
      <w:pPr>
        <w:pStyle w:val="Punktlista"/>
      </w:pPr>
      <w:r>
        <w:t xml:space="preserve">Uppgifter om </w:t>
      </w:r>
      <w:r w:rsidRPr="0047263F">
        <w:rPr>
          <w:i/>
        </w:rPr>
        <w:t>energi</w:t>
      </w:r>
      <w:r w:rsidR="00EF563E">
        <w:rPr>
          <w:i/>
        </w:rPr>
        <w:t>användning</w:t>
      </w:r>
      <w:r w:rsidRPr="0047263F">
        <w:rPr>
          <w:i/>
        </w:rPr>
        <w:t xml:space="preserve"> för fjärrkyla till processkyla</w:t>
      </w:r>
      <w:r>
        <w:t xml:space="preserve"> har endast lämnats av ett fåtal uppgiftslämnare. Tolkningen av detta är antingen att detta är en ovanlig företeelse, eller att dessa </w:t>
      </w:r>
      <w:r w:rsidR="00EF563E">
        <w:t>användning</w:t>
      </w:r>
      <w:r>
        <w:t>suppgifter inte är möjliga att särredovisa för uppgiftslämnarna.</w:t>
      </w:r>
    </w:p>
    <w:p w:rsidR="004C2BAB" w:rsidRDefault="004C2BAB" w:rsidP="004C2BAB">
      <w:pPr>
        <w:pStyle w:val="Punktlista"/>
      </w:pPr>
      <w:r w:rsidRPr="00D85E58">
        <w:rPr>
          <w:i/>
        </w:rPr>
        <w:t>Byggår</w:t>
      </w:r>
      <w:r>
        <w:t xml:space="preserve">. Om byggår </w:t>
      </w:r>
      <w:r w:rsidR="008C4FFB">
        <w:t>inte finns i</w:t>
      </w:r>
      <w:r>
        <w:t xml:space="preserve"> FR, dvs. uppgiften kan inte förtryckas på blanketten, ombeds uppgiftslämnaren ange byggår. Enligt uppgift från vissa uppgiftslämnare är dock byggår svårt att ange, byggår är helt enkelt okänt. Detta visar sig även i tabellerna i rapporten där kategorin ”Uppgift saknas” finns för byggår.</w:t>
      </w:r>
    </w:p>
    <w:p w:rsidR="004C2BAB" w:rsidRDefault="004C2BAB" w:rsidP="004C2BAB">
      <w:pPr>
        <w:pStyle w:val="Punktlista"/>
      </w:pPr>
      <w:r>
        <w:rPr>
          <w:i/>
        </w:rPr>
        <w:t>Inkonsistens mellan byggnadens totala area och delarnas area</w:t>
      </w:r>
      <w:r w:rsidRPr="00D85E58">
        <w:t>.</w:t>
      </w:r>
      <w:r>
        <w:t xml:space="preserve"> Två aspekter kan nämnas i detta sammanhang.</w:t>
      </w:r>
    </w:p>
    <w:p w:rsidR="004C2BAB" w:rsidRPr="004C2BAB" w:rsidRDefault="004C2BAB" w:rsidP="004C2BAB">
      <w:pPr>
        <w:pStyle w:val="Punktlista"/>
        <w:tabs>
          <w:tab w:val="clear" w:pos="360"/>
          <w:tab w:val="num" w:pos="720"/>
        </w:tabs>
        <w:ind w:left="720"/>
        <w:rPr>
          <w:noProof/>
        </w:rPr>
      </w:pPr>
      <w:r>
        <w:t>Byggnadens area ska delas upp på 14 tänkbara lokaltyper t.ex. hotell, kontor, vård, skola. Tanken är att summan av delarna ska stämma överens med byggnadens totala area. Detta uppfylls dock inte</w:t>
      </w:r>
      <w:r w:rsidR="008C4FFB">
        <w:t xml:space="preserve"> </w:t>
      </w:r>
      <w:r>
        <w:t xml:space="preserve">för många blanketter. I dessa fall har uppgifterna rättats så att konsistens uppnås, se vidare avsnitt 2.2.5 om bearbetningar. </w:t>
      </w:r>
    </w:p>
    <w:p w:rsidR="004828E9" w:rsidRPr="00CE53D6" w:rsidRDefault="006B2B2F" w:rsidP="004C2BAB">
      <w:pPr>
        <w:pStyle w:val="Punktlista"/>
        <w:tabs>
          <w:tab w:val="clear" w:pos="360"/>
          <w:tab w:val="num" w:pos="720"/>
        </w:tabs>
        <w:ind w:left="720"/>
        <w:rPr>
          <w:noProof/>
        </w:rPr>
      </w:pPr>
      <w:r w:rsidRPr="007D478C">
        <w:rPr>
          <w:noProof/>
        </w:rPr>
        <w:t xml:space="preserve">Redovisning av lokaltyperna </w:t>
      </w:r>
      <w:r w:rsidRPr="007D478C">
        <w:rPr>
          <w:i/>
          <w:noProof/>
        </w:rPr>
        <w:t xml:space="preserve">hotell, restaurang </w:t>
      </w:r>
      <w:r w:rsidRPr="007D478C">
        <w:rPr>
          <w:noProof/>
        </w:rPr>
        <w:t xml:space="preserve">och </w:t>
      </w:r>
      <w:r w:rsidRPr="007D478C">
        <w:rPr>
          <w:i/>
          <w:noProof/>
        </w:rPr>
        <w:t>därav restaurang</w:t>
      </w:r>
      <w:r w:rsidRPr="007D478C">
        <w:rPr>
          <w:noProof/>
        </w:rPr>
        <w:t xml:space="preserve"> har i många fall besvarats felaktigt av uppgiftslämnarna. Det gäller främst uppgiftslämnare som har restaurangverksamhet (men inte hotell). De har oftast fyllt i posten </w:t>
      </w:r>
      <w:r w:rsidRPr="007D478C">
        <w:rPr>
          <w:i/>
          <w:noProof/>
        </w:rPr>
        <w:t>därav restaurang</w:t>
      </w:r>
      <w:r w:rsidRPr="007D478C">
        <w:rPr>
          <w:noProof/>
        </w:rPr>
        <w:t xml:space="preserve">, men inte fyllt i totalraden </w:t>
      </w:r>
      <w:r w:rsidRPr="007D478C">
        <w:rPr>
          <w:i/>
          <w:noProof/>
        </w:rPr>
        <w:t>hotell, restaurang</w:t>
      </w:r>
      <w:r w:rsidRPr="007D478C">
        <w:rPr>
          <w:noProof/>
        </w:rPr>
        <w:t xml:space="preserve">. Att uppgiftslämnare missförstår denna typ av fråga, dvs. där dels en totaluppgift och dels en däravpost ska anges är vanligt förekommande </w:t>
      </w:r>
      <w:r w:rsidRPr="00CE53D6">
        <w:rPr>
          <w:noProof/>
        </w:rPr>
        <w:t xml:space="preserve">även i andra typer av undersökningar, och medför ofta en hel del rättningsarbete. </w:t>
      </w:r>
    </w:p>
    <w:p w:rsidR="00CF57E1" w:rsidRPr="00CE53D6" w:rsidRDefault="000974DA" w:rsidP="000901CD">
      <w:pPr>
        <w:pStyle w:val="RubrikB4"/>
      </w:pPr>
      <w:bookmarkStart w:id="99" w:name="_Toc265658895"/>
      <w:r w:rsidRPr="00CE53D6">
        <w:t>Svarsbortfall</w:t>
      </w:r>
      <w:bookmarkEnd w:id="99"/>
      <w:r w:rsidR="00A826D0" w:rsidRPr="00CE53D6">
        <w:t xml:space="preserve"> och skattningsförfarande</w:t>
      </w:r>
    </w:p>
    <w:p w:rsidR="0047263F" w:rsidRPr="00A24B5F" w:rsidRDefault="0047263F" w:rsidP="00E732C0">
      <w:pPr>
        <w:pStyle w:val="Brdtext"/>
        <w:rPr>
          <w:highlight w:val="yellow"/>
        </w:rPr>
      </w:pPr>
      <w:r w:rsidRPr="00CE53D6">
        <w:rPr>
          <w:b/>
        </w:rPr>
        <w:t xml:space="preserve">Svarsandelen i undersökningen är </w:t>
      </w:r>
      <w:r w:rsidR="00AC72FD" w:rsidRPr="00CE53D6">
        <w:rPr>
          <w:b/>
        </w:rPr>
        <w:t>67,</w:t>
      </w:r>
      <w:r w:rsidR="00107CC6" w:rsidRPr="00CE53D6">
        <w:rPr>
          <w:b/>
        </w:rPr>
        <w:t>1</w:t>
      </w:r>
      <w:r w:rsidR="00155559" w:rsidRPr="00CE53D6">
        <w:rPr>
          <w:b/>
        </w:rPr>
        <w:t> </w:t>
      </w:r>
      <w:r w:rsidRPr="00CE53D6">
        <w:rPr>
          <w:b/>
        </w:rPr>
        <w:t>procent</w:t>
      </w:r>
      <w:r w:rsidRPr="00CE53D6">
        <w:t>. Om bortfallet skiljer sig från de svarande med avseende på undersökningsvariablerna så kan skattningarna som grundar sig på enbart de svarande bli skeva. I</w:t>
      </w:r>
      <w:r w:rsidRPr="000A15E4">
        <w:t xml:space="preserve"> avseende att reducera eventuell bortfallsskevhet genomförs en bortfallskompensation via</w:t>
      </w:r>
      <w:r w:rsidR="000901CD" w:rsidRPr="000901CD">
        <w:t xml:space="preserve"> </w:t>
      </w:r>
      <w:r w:rsidR="000901CD">
        <w:t>rak uppräkning inom strata</w:t>
      </w:r>
      <w:r w:rsidRPr="000A15E4">
        <w:t>. Nedan beskrivs skattningsförfarande. Inledningsvis redovisas först hur svarsandelen har beräknats samt vissa bortfallsanalyser.</w:t>
      </w:r>
    </w:p>
    <w:p w:rsidR="0047263F" w:rsidRPr="00E732C0" w:rsidRDefault="0047263F" w:rsidP="00E732C0">
      <w:pPr>
        <w:pStyle w:val="Brdtext"/>
      </w:pPr>
      <w:r w:rsidRPr="007D478C">
        <w:t xml:space="preserve">För att beräkna svarsandelen används den standard för beräkning av bortfall som Föreningen för Surveystatistik tagit fram. Enligt standarden ska alla objekt i urvalet åsättas en resultatkod. I tabell </w:t>
      </w:r>
      <w:r w:rsidRPr="007D478C">
        <w:fldChar w:fldCharType="begin"/>
      </w:r>
      <w:r w:rsidRPr="007D478C">
        <w:instrText xml:space="preserve"> REF Resultatkoder \h </w:instrText>
      </w:r>
      <w:r w:rsidR="007D478C">
        <w:instrText xml:space="preserve"> \* MERGEFORMAT </w:instrText>
      </w:r>
      <w:r w:rsidRPr="007D478C">
        <w:fldChar w:fldCharType="separate"/>
      </w:r>
      <w:r w:rsidR="005A1DA7">
        <w:t>8</w:t>
      </w:r>
      <w:r w:rsidRPr="007D478C">
        <w:fldChar w:fldCharType="end"/>
      </w:r>
      <w:r w:rsidRPr="007D478C">
        <w:t xml:space="preserve"> redovisas resultatkoderna samt antal </w:t>
      </w:r>
      <w:r w:rsidR="000901CD" w:rsidRPr="00E732C0">
        <w:lastRenderedPageBreak/>
        <w:t>lokalbyggnader</w:t>
      </w:r>
      <w:r w:rsidRPr="00E732C0">
        <w:t xml:space="preserve"> per resultatkod. Kategorierna </w:t>
      </w:r>
      <w:r w:rsidR="008C4FFB" w:rsidRPr="00E732C0">
        <w:t>O</w:t>
      </w:r>
      <w:r w:rsidRPr="00E732C0">
        <w:t xml:space="preserve">känd status och </w:t>
      </w:r>
      <w:r w:rsidR="008C4FFB" w:rsidRPr="00E732C0">
        <w:t>B</w:t>
      </w:r>
      <w:r w:rsidRPr="00E732C0">
        <w:t xml:space="preserve">ortfall utgör båda bortfall. Skillnaden är att i gruppen </w:t>
      </w:r>
      <w:r w:rsidR="008C4FFB" w:rsidRPr="00E732C0">
        <w:t>B</w:t>
      </w:r>
      <w:r w:rsidRPr="00E732C0">
        <w:t xml:space="preserve">ortfall har det fastställts att </w:t>
      </w:r>
      <w:r w:rsidR="006B2B2F" w:rsidRPr="00E732C0">
        <w:t>byggnaden</w:t>
      </w:r>
      <w:r w:rsidRPr="00E732C0">
        <w:t xml:space="preserve"> ingår i populationen. Detta sker genom skriftlig eller muntlig kontakt med uppgiftslämnaren. I gruppen </w:t>
      </w:r>
      <w:r w:rsidR="008C4FFB" w:rsidRPr="00E732C0">
        <w:t>O</w:t>
      </w:r>
      <w:r w:rsidRPr="00E732C0">
        <w:t xml:space="preserve">känd status är det okänt huruvida </w:t>
      </w:r>
      <w:r w:rsidR="000901CD" w:rsidRPr="00E732C0">
        <w:t>lokalbyggnaden</w:t>
      </w:r>
      <w:r w:rsidRPr="00E732C0">
        <w:t xml:space="preserve"> ingår i populationen. Gruppen </w:t>
      </w:r>
      <w:r w:rsidR="008C4FFB" w:rsidRPr="00E732C0">
        <w:t>Ö</w:t>
      </w:r>
      <w:r w:rsidRPr="00E732C0">
        <w:t xml:space="preserve">vertäckning är sådana </w:t>
      </w:r>
      <w:r w:rsidR="006B2B2F" w:rsidRPr="00E732C0">
        <w:t xml:space="preserve">byggnader </w:t>
      </w:r>
      <w:r w:rsidRPr="00E732C0">
        <w:t xml:space="preserve">som kan fastställas inte ingå i populationen. I tabell </w:t>
      </w:r>
      <w:r w:rsidRPr="00E732C0">
        <w:fldChar w:fldCharType="begin"/>
      </w:r>
      <w:r w:rsidRPr="00E732C0">
        <w:instrText xml:space="preserve"> REF Orsaker_till_övertäckning \h </w:instrText>
      </w:r>
      <w:r w:rsidRPr="00E732C0">
        <w:fldChar w:fldCharType="separate"/>
      </w:r>
      <w:r w:rsidR="005A1DA7">
        <w:rPr>
          <w:noProof/>
        </w:rPr>
        <w:t>9</w:t>
      </w:r>
      <w:r w:rsidRPr="00E732C0">
        <w:fldChar w:fldCharType="end"/>
      </w:r>
      <w:r w:rsidRPr="00E732C0">
        <w:t xml:space="preserve"> redovisas orsaker till övertäckningen. Kategorin </w:t>
      </w:r>
      <w:r w:rsidR="008C4FFB" w:rsidRPr="00E732C0">
        <w:t>S</w:t>
      </w:r>
      <w:r w:rsidRPr="00E732C0">
        <w:t xml:space="preserve">var är </w:t>
      </w:r>
      <w:r w:rsidR="006B2B2F" w:rsidRPr="00E732C0">
        <w:t xml:space="preserve">byggnader </w:t>
      </w:r>
      <w:r w:rsidRPr="00E732C0">
        <w:t>med en så väl ifylld blankett att de kan utgöra grund för statistiken i rapporten. I vissa fall har inkomna svar varit så ofullständigt ifyllda att de har kategoriserats som bortfall.</w:t>
      </w:r>
    </w:p>
    <w:p w:rsidR="0047263F" w:rsidRDefault="0047263F" w:rsidP="006D36CB">
      <w:pPr>
        <w:pStyle w:val="Beskrivning"/>
      </w:pPr>
      <w:bookmarkStart w:id="100" w:name="_Toc337724855"/>
      <w:r w:rsidRPr="003B690E">
        <w:t xml:space="preserve">Tabell </w:t>
      </w:r>
      <w:bookmarkStart w:id="101" w:name="Resultatkoder"/>
      <w:r w:rsidRPr="003B690E">
        <w:fldChar w:fldCharType="begin"/>
      </w:r>
      <w:r w:rsidRPr="003B690E">
        <w:instrText xml:space="preserve"> SEQ Tabell \* ARABIC </w:instrText>
      </w:r>
      <w:r w:rsidRPr="003B690E">
        <w:fldChar w:fldCharType="separate"/>
      </w:r>
      <w:r w:rsidR="005A1DA7">
        <w:t>8</w:t>
      </w:r>
      <w:r w:rsidRPr="003B690E">
        <w:fldChar w:fldCharType="end"/>
      </w:r>
      <w:bookmarkEnd w:id="101"/>
      <w:r w:rsidRPr="003B690E">
        <w:t>. Resultatkoder och antal byggnad per resultatkod</w:t>
      </w:r>
      <w:bookmarkEnd w:id="100"/>
    </w:p>
    <w:p w:rsidR="006F2A97" w:rsidRPr="006F2A97" w:rsidRDefault="00D24850" w:rsidP="006F2A97">
      <w:pPr>
        <w:pStyle w:val="Brdtext"/>
        <w:rPr>
          <w:lang w:bidi="sa-IN"/>
        </w:rPr>
      </w:pPr>
      <w:r>
        <w:rPr>
          <w:lang w:bidi="sa-IN"/>
        </w:rPr>
        <w:pict>
          <v:shape id="_x0000_i1031" type="#_x0000_t75" style="width:171pt;height:95.25pt">
            <v:imagedata r:id="rId19" o:title=""/>
          </v:shape>
        </w:pict>
      </w:r>
    </w:p>
    <w:p w:rsidR="006B2B2F" w:rsidRDefault="0047263F" w:rsidP="006D36CB">
      <w:pPr>
        <w:pStyle w:val="Beskrivning"/>
      </w:pPr>
      <w:bookmarkStart w:id="102" w:name="_Toc337724856"/>
      <w:r w:rsidRPr="003B690E">
        <w:t xml:space="preserve">Tabell </w:t>
      </w:r>
      <w:bookmarkStart w:id="103" w:name="Orsaker_till_övertäckning"/>
      <w:r w:rsidRPr="003B690E">
        <w:fldChar w:fldCharType="begin"/>
      </w:r>
      <w:r w:rsidRPr="003B690E">
        <w:instrText xml:space="preserve"> SEQ Tabell \* ARABIC </w:instrText>
      </w:r>
      <w:r w:rsidRPr="003B690E">
        <w:fldChar w:fldCharType="separate"/>
      </w:r>
      <w:r w:rsidR="005A1DA7">
        <w:t>9</w:t>
      </w:r>
      <w:r w:rsidRPr="003B690E">
        <w:fldChar w:fldCharType="end"/>
      </w:r>
      <w:bookmarkEnd w:id="103"/>
      <w:r w:rsidRPr="003B690E">
        <w:t>. Orsaker till övertäckning</w:t>
      </w:r>
      <w:bookmarkEnd w:id="102"/>
    </w:p>
    <w:p w:rsidR="006F2A97" w:rsidRPr="006F2A97" w:rsidRDefault="00D24850" w:rsidP="006F2A97">
      <w:pPr>
        <w:pStyle w:val="Brdtext"/>
        <w:rPr>
          <w:lang w:bidi="sa-IN"/>
        </w:rPr>
      </w:pPr>
      <w:r>
        <w:rPr>
          <w:lang w:bidi="sa-IN"/>
        </w:rPr>
        <w:pict>
          <v:shape id="_x0000_i1032" type="#_x0000_t75" style="width:273pt;height:180.75pt">
            <v:imagedata r:id="rId20" o:title=""/>
          </v:shape>
        </w:pict>
      </w:r>
    </w:p>
    <w:p w:rsidR="0047263F" w:rsidRDefault="0047263F" w:rsidP="00E732C0">
      <w:pPr>
        <w:pStyle w:val="Brdtext"/>
      </w:pPr>
      <w:r>
        <w:t>Baserat på resultatkoderna kan svarsandelen beräknas enligt</w:t>
      </w:r>
    </w:p>
    <w:p w:rsidR="0047263F" w:rsidRDefault="0047263F" w:rsidP="007842BF">
      <w:pPr>
        <w:pStyle w:val="Brdtext"/>
      </w:pPr>
      <w:r w:rsidRPr="00AC1EB5">
        <w:rPr>
          <w:position w:val="-28"/>
        </w:rPr>
        <w:object w:dxaOrig="1980" w:dyaOrig="639">
          <v:shape id="_x0000_i1033" type="#_x0000_t75" style="width:99pt;height:32.25pt" o:ole="">
            <v:imagedata r:id="rId21" o:title=""/>
          </v:shape>
          <o:OLEObject Type="Embed" ProgID="Equation.3" ShapeID="_x0000_i1033" DrawAspect="Content" ObjectID="_1540826852" r:id="rId22"/>
        </w:object>
      </w:r>
    </w:p>
    <w:p w:rsidR="0047263F" w:rsidRDefault="0047263F" w:rsidP="007842BF">
      <w:pPr>
        <w:pStyle w:val="Brdtext"/>
      </w:pPr>
      <w:r w:rsidRPr="00E732C0">
        <w:t>där SA ska tolkas som SvarsAndel och u är en faktor som kan variera beroende på olika antag</w:t>
      </w:r>
      <w:r w:rsidR="008C4FFB" w:rsidRPr="00E732C0">
        <w:t>anden om byggnaderna i gruppen O</w:t>
      </w:r>
      <w:r w:rsidRPr="00E732C0">
        <w:t xml:space="preserve">känd status. Ett alternativ är att anta att samtliga byggnader i okänd status tillhör populationen och sätta </w:t>
      </w:r>
      <w:r w:rsidRPr="00E732C0">
        <w:object w:dxaOrig="480" w:dyaOrig="260">
          <v:shape id="_x0000_i1034" type="#_x0000_t75" style="width:24pt;height:12.75pt" o:ole="">
            <v:imagedata r:id="rId23" o:title=""/>
          </v:shape>
          <o:OLEObject Type="Embed" ProgID="Equation.3" ShapeID="_x0000_i1034" DrawAspect="Content" ObjectID="_1540826853" r:id="rId24"/>
        </w:object>
      </w:r>
      <w:r w:rsidRPr="00E732C0">
        <w:t xml:space="preserve">. Detta mått benämns </w:t>
      </w:r>
      <w:r w:rsidRPr="00E732C0">
        <w:object w:dxaOrig="360" w:dyaOrig="320">
          <v:shape id="_x0000_i1035" type="#_x0000_t75" style="width:18pt;height:15.75pt" o:ole="">
            <v:imagedata r:id="rId25" o:title=""/>
          </v:shape>
          <o:OLEObject Type="Embed" ProgID="Equation.3" ShapeID="_x0000_i1035" DrawAspect="Content" ObjectID="_1540826854" r:id="rId26"/>
        </w:object>
      </w:r>
      <w:r w:rsidRPr="00E732C0">
        <w:t xml:space="preserve"> i standarden. Ett annat alternativ är att anta, måhända orealistiskt, att </w:t>
      </w:r>
      <w:r w:rsidR="006B2B2F" w:rsidRPr="00E732C0">
        <w:t xml:space="preserve">ingen byggnad </w:t>
      </w:r>
      <w:r w:rsidRPr="00E732C0">
        <w:t xml:space="preserve">i kategorin </w:t>
      </w:r>
      <w:r w:rsidR="008C4FFB" w:rsidRPr="00E732C0">
        <w:t>O</w:t>
      </w:r>
      <w:r w:rsidRPr="00E732C0">
        <w:t xml:space="preserve">känd status tillhör populationen och sätta </w:t>
      </w:r>
      <w:r w:rsidRPr="00E732C0">
        <w:object w:dxaOrig="520" w:dyaOrig="260">
          <v:shape id="_x0000_i1036" type="#_x0000_t75" style="width:26.25pt;height:12.75pt" o:ole="">
            <v:imagedata r:id="rId27" o:title=""/>
          </v:shape>
          <o:OLEObject Type="Embed" ProgID="Equation.3" ShapeID="_x0000_i1036" DrawAspect="Content" ObjectID="_1540826855" r:id="rId28"/>
        </w:object>
      </w:r>
      <w:r w:rsidRPr="00E732C0">
        <w:t xml:space="preserve">. Detta mått benämns </w:t>
      </w:r>
      <w:r w:rsidRPr="00E732C0">
        <w:object w:dxaOrig="380" w:dyaOrig="320">
          <v:shape id="_x0000_i1037" type="#_x0000_t75" style="width:18.75pt;height:15.75pt" o:ole="">
            <v:imagedata r:id="rId29" o:title=""/>
          </v:shape>
          <o:OLEObject Type="Embed" ProgID="Equation.3" ShapeID="_x0000_i1037" DrawAspect="Content" ObjectID="_1540826856" r:id="rId30"/>
        </w:object>
      </w:r>
      <w:r w:rsidRPr="00E732C0">
        <w:t xml:space="preserve"> i standarden. Det troligaste är dock att de flesta </w:t>
      </w:r>
      <w:r w:rsidR="006B2B2F" w:rsidRPr="00E732C0">
        <w:t>byggnader</w:t>
      </w:r>
      <w:r w:rsidR="008C4FFB" w:rsidRPr="00E732C0">
        <w:t xml:space="preserve"> i kategorin O</w:t>
      </w:r>
      <w:r w:rsidRPr="00E732C0">
        <w:t>känd status tillhör populationen, men det är inte osannolikt att det även finns viss övertäckning. Ett alternativ är därför att skatta u</w:t>
      </w:r>
      <w:r>
        <w:t xml:space="preserve"> </w:t>
      </w:r>
      <w:r>
        <w:lastRenderedPageBreak/>
        <w:t xml:space="preserve">baserat på de </w:t>
      </w:r>
      <w:r w:rsidR="006B2B2F">
        <w:t>byggnader</w:t>
      </w:r>
      <w:r>
        <w:t xml:space="preserve"> där populationsstatus lyckats fastställas. Detta mått benämns </w:t>
      </w:r>
      <w:r w:rsidRPr="00A05EE7">
        <w:rPr>
          <w:position w:val="-10"/>
        </w:rPr>
        <w:object w:dxaOrig="400" w:dyaOrig="320">
          <v:shape id="_x0000_i1038" type="#_x0000_t75" style="width:20.25pt;height:15.75pt" o:ole="">
            <v:imagedata r:id="rId31" o:title=""/>
          </v:shape>
          <o:OLEObject Type="Embed" ProgID="Equation.3" ShapeID="_x0000_i1038" DrawAspect="Content" ObjectID="_1540826857" r:id="rId32"/>
        </w:object>
      </w:r>
      <w:r>
        <w:t xml:space="preserve"> i standarden. </w:t>
      </w:r>
      <w:r w:rsidRPr="00451001">
        <w:rPr>
          <w:i/>
        </w:rPr>
        <w:t>u</w:t>
      </w:r>
      <w:r>
        <w:t xml:space="preserve"> skattas enligt</w:t>
      </w:r>
    </w:p>
    <w:p w:rsidR="0047263F" w:rsidRDefault="009E4659" w:rsidP="007842BF">
      <w:pPr>
        <w:pStyle w:val="Brdtext"/>
      </w:pPr>
      <w:r w:rsidRPr="003B690E">
        <w:rPr>
          <w:position w:val="-30"/>
        </w:rPr>
        <w:object w:dxaOrig="4459" w:dyaOrig="700">
          <v:shape id="_x0000_i1039" type="#_x0000_t75" style="width:222.75pt;height:35.25pt" o:ole="">
            <v:imagedata r:id="rId33" o:title=""/>
          </v:shape>
          <o:OLEObject Type="Embed" ProgID="Equation.3" ShapeID="_x0000_i1039" DrawAspect="Content" ObjectID="_1540826858" r:id="rId34"/>
        </w:object>
      </w:r>
    </w:p>
    <w:p w:rsidR="0047263F" w:rsidRDefault="0047263F" w:rsidP="007842BF">
      <w:pPr>
        <w:pStyle w:val="Brdtext"/>
      </w:pPr>
      <w:r>
        <w:t xml:space="preserve">Baserat på denna skattning erhålls svarsandelen </w:t>
      </w:r>
    </w:p>
    <w:p w:rsidR="0047263F" w:rsidRPr="002C589E" w:rsidRDefault="00EB35F9" w:rsidP="007842BF">
      <w:pPr>
        <w:pStyle w:val="Brdtext"/>
      </w:pPr>
      <w:r w:rsidRPr="002C589E">
        <w:rPr>
          <w:position w:val="-28"/>
        </w:rPr>
        <w:object w:dxaOrig="4000" w:dyaOrig="660">
          <v:shape id="_x0000_i1040" type="#_x0000_t75" style="width:200.25pt;height:33pt" o:ole="">
            <v:imagedata r:id="rId35" o:title=""/>
          </v:shape>
          <o:OLEObject Type="Embed" ProgID="Equation.3" ShapeID="_x0000_i1040" DrawAspect="Content" ObjectID="_1540826859" r:id="rId36"/>
        </w:object>
      </w:r>
    </w:p>
    <w:p w:rsidR="0047263F" w:rsidRDefault="0047263F" w:rsidP="00E732C0">
      <w:pPr>
        <w:pStyle w:val="Brdtext"/>
      </w:pPr>
      <w:r w:rsidRPr="002C589E">
        <w:t xml:space="preserve">dvs. en svarsandel på </w:t>
      </w:r>
      <w:r w:rsidR="00951C73">
        <w:t>6</w:t>
      </w:r>
      <w:r w:rsidR="00EB35F9">
        <w:t>7,1</w:t>
      </w:r>
      <w:r w:rsidR="00040E97">
        <w:t> </w:t>
      </w:r>
      <w:r w:rsidRPr="002C589E">
        <w:t>procent.</w:t>
      </w:r>
      <w:r>
        <w:t xml:space="preserve"> Detta utgör den officiella svarsandelen i undersökningen. De alternativa svarsandelsmåtten</w:t>
      </w:r>
      <w:r w:rsidR="00040E97">
        <w:t xml:space="preserve"> (</w:t>
      </w:r>
      <w:r w:rsidR="00040E97" w:rsidRPr="00040E97">
        <w:rPr>
          <w:i/>
        </w:rPr>
        <w:t>SA</w:t>
      </w:r>
      <w:r w:rsidR="00040E97" w:rsidRPr="00040E97">
        <w:rPr>
          <w:vertAlign w:val="subscript"/>
        </w:rPr>
        <w:t>1</w:t>
      </w:r>
      <w:r w:rsidR="00040E97">
        <w:t xml:space="preserve"> och </w:t>
      </w:r>
      <w:r w:rsidR="00040E97" w:rsidRPr="00040E97">
        <w:rPr>
          <w:i/>
        </w:rPr>
        <w:t>SA</w:t>
      </w:r>
      <w:r w:rsidR="00040E97" w:rsidRPr="00040E97">
        <w:rPr>
          <w:vertAlign w:val="subscript"/>
        </w:rPr>
        <w:t>3</w:t>
      </w:r>
      <w:r w:rsidR="00040E97">
        <w:t>)</w:t>
      </w:r>
      <w:r>
        <w:t xml:space="preserve"> presenteras inte. </w:t>
      </w:r>
      <w:r w:rsidRPr="002C589E">
        <w:t xml:space="preserve">Den vägda svarsandelen, vilken tar hänsyn till olika urvalssannolikheter, uppgår till </w:t>
      </w:r>
      <w:r w:rsidR="00EB35F9">
        <w:t>64,9</w:t>
      </w:r>
      <w:r w:rsidR="007B65D8" w:rsidRPr="002C589E">
        <w:t xml:space="preserve"> </w:t>
      </w:r>
      <w:r w:rsidRPr="002C589E">
        <w:t>procent. Denna svarsandel är beräknad utifrån principen för svarsandelsmått 2.</w:t>
      </w:r>
    </w:p>
    <w:p w:rsidR="007B65D8" w:rsidRPr="00CE53D6" w:rsidRDefault="00AC72FD" w:rsidP="008E62B0">
      <w:pPr>
        <w:pStyle w:val="Brdtextmedfrstaindrag"/>
        <w:ind w:firstLine="0"/>
      </w:pPr>
      <w:r w:rsidRPr="00CE53D6">
        <w:t>I 2010 års undersökning var sv</w:t>
      </w:r>
      <w:r w:rsidR="007B65D8" w:rsidRPr="00CE53D6">
        <w:t xml:space="preserve">arsandelen </w:t>
      </w:r>
      <w:r w:rsidRPr="00CE53D6">
        <w:t>64 procent</w:t>
      </w:r>
      <w:r w:rsidR="007B65D8" w:rsidRPr="00CE53D6">
        <w:t>.</w:t>
      </w:r>
    </w:p>
    <w:p w:rsidR="0047263F" w:rsidRPr="00CE53D6" w:rsidRDefault="0047263F" w:rsidP="007D478C">
      <w:pPr>
        <w:pStyle w:val="Underrubrik"/>
        <w:rPr>
          <w:lang w:val="sv-SE"/>
        </w:rPr>
      </w:pPr>
      <w:r w:rsidRPr="00CE53D6">
        <w:rPr>
          <w:lang w:val="sv-SE"/>
        </w:rPr>
        <w:t xml:space="preserve">Bortfallsanalys </w:t>
      </w:r>
    </w:p>
    <w:p w:rsidR="002C589E" w:rsidRDefault="002C589E" w:rsidP="00E732C0">
      <w:pPr>
        <w:pStyle w:val="Brdtext"/>
      </w:pPr>
      <w:r w:rsidRPr="00CE53D6">
        <w:t>I tabellerna</w:t>
      </w:r>
      <w:r w:rsidR="00040E97" w:rsidRPr="00CE53D6">
        <w:t> </w:t>
      </w:r>
      <w:r w:rsidR="00712DD5" w:rsidRPr="00CE53D6">
        <w:fldChar w:fldCharType="begin"/>
      </w:r>
      <w:r w:rsidR="00712DD5" w:rsidRPr="00CE53D6">
        <w:instrText xml:space="preserve"> REF Svarsandelar_uppdelat_på_stratum \h </w:instrText>
      </w:r>
      <w:r w:rsidR="00CE53D6">
        <w:instrText xml:space="preserve"> \* MERGEFORMAT </w:instrText>
      </w:r>
      <w:r w:rsidR="00712DD5" w:rsidRPr="00CE53D6">
        <w:fldChar w:fldCharType="separate"/>
      </w:r>
      <w:r w:rsidR="005A1DA7">
        <w:rPr>
          <w:noProof/>
        </w:rPr>
        <w:t>10</w:t>
      </w:r>
      <w:r w:rsidR="00712DD5" w:rsidRPr="00CE53D6">
        <w:fldChar w:fldCharType="end"/>
      </w:r>
      <w:r w:rsidRPr="00CE53D6">
        <w:t>-</w:t>
      </w:r>
      <w:r w:rsidR="00E8706D" w:rsidRPr="00CE53D6">
        <w:fldChar w:fldCharType="begin"/>
      </w:r>
      <w:r w:rsidR="00E8706D" w:rsidRPr="00CE53D6">
        <w:instrText xml:space="preserve"> REF  Svarsandelar_uppdelat_på_län \h  \* MERGEFORMAT </w:instrText>
      </w:r>
      <w:r w:rsidR="00E8706D" w:rsidRPr="00CE53D6">
        <w:fldChar w:fldCharType="separate"/>
      </w:r>
      <w:r w:rsidR="005A1DA7">
        <w:rPr>
          <w:noProof/>
        </w:rPr>
        <w:t>12</w:t>
      </w:r>
      <w:r w:rsidR="00E8706D" w:rsidRPr="00CE53D6">
        <w:fldChar w:fldCharType="end"/>
      </w:r>
      <w:r w:rsidRPr="00CE53D6">
        <w:t xml:space="preserve"> </w:t>
      </w:r>
      <w:r w:rsidR="0052771A" w:rsidRPr="00CE53D6">
        <w:t xml:space="preserve">nedan </w:t>
      </w:r>
      <w:r w:rsidRPr="00CE53D6">
        <w:t>redovisas svarsandelar för de olika stratifieringsvariablerna</w:t>
      </w:r>
      <w:r w:rsidR="00391B15" w:rsidRPr="00CE53D6">
        <w:t xml:space="preserve"> (byggår,</w:t>
      </w:r>
      <w:r w:rsidR="00D43CE2" w:rsidRPr="00CE53D6">
        <w:t xml:space="preserve"> storleksklass s</w:t>
      </w:r>
      <w:r w:rsidR="0049710F" w:rsidRPr="00CE53D6">
        <w:t>amt</w:t>
      </w:r>
      <w:r w:rsidR="00391B15" w:rsidRPr="00CE53D6">
        <w:t xml:space="preserve"> ägarkategori)</w:t>
      </w:r>
      <w:r w:rsidRPr="00CE53D6">
        <w:t xml:space="preserve">. I beräkningarna av svarsandelar och övriga analyser nedan har </w:t>
      </w:r>
      <w:r w:rsidR="00D43CE2" w:rsidRPr="00CE53D6">
        <w:t xml:space="preserve">samtliga </w:t>
      </w:r>
      <w:r w:rsidR="008E62B0" w:rsidRPr="00CE53D6">
        <w:t>lokalbyggnader</w:t>
      </w:r>
      <w:r w:rsidRPr="00CE53D6">
        <w:t xml:space="preserve"> som klassats som övertäckning exkluderats. </w:t>
      </w:r>
      <w:r w:rsidR="00D43CE2" w:rsidRPr="00CE53D6">
        <w:t>Dessutom antas att s</w:t>
      </w:r>
      <w:r w:rsidRPr="00CE53D6">
        <w:t xml:space="preserve">amtliga objekt i kategorin </w:t>
      </w:r>
      <w:r w:rsidR="008C4FFB" w:rsidRPr="00CE53D6">
        <w:t>O</w:t>
      </w:r>
      <w:r w:rsidRPr="00CE53D6">
        <w:t xml:space="preserve">känd status </w:t>
      </w:r>
      <w:r w:rsidR="00D43CE2" w:rsidRPr="00CE53D6">
        <w:t xml:space="preserve">tillhör målpopulationen och </w:t>
      </w:r>
      <w:r w:rsidR="008C4FFB" w:rsidRPr="00CE53D6">
        <w:t>har</w:t>
      </w:r>
      <w:r w:rsidR="008C4FFB">
        <w:t xml:space="preserve"> </w:t>
      </w:r>
      <w:r w:rsidR="00D43CE2">
        <w:t xml:space="preserve">därför </w:t>
      </w:r>
      <w:r>
        <w:t>klassats som bortfall.</w:t>
      </w:r>
      <w:r w:rsidR="00D43CE2">
        <w:t xml:space="preserve"> </w:t>
      </w:r>
      <w:r w:rsidR="00E8706D">
        <w:t xml:space="preserve">Eftersom övertäckningen är stor i undersökningen betyder detta att </w:t>
      </w:r>
      <w:r w:rsidR="00D43CE2">
        <w:t>svarsandelarna i bortfallsanalysen överlag blir lägre än det officiella bortfallsmåttet.</w:t>
      </w:r>
      <w:r>
        <w:t xml:space="preserve"> I beräkningarna av svarsandelar har </w:t>
      </w:r>
      <w:r w:rsidR="008E62B0">
        <w:t>lokalbyggnaderna</w:t>
      </w:r>
      <w:r w:rsidR="00E34B5A">
        <w:t>s</w:t>
      </w:r>
      <w:r w:rsidR="00391B15">
        <w:t xml:space="preserve"> </w:t>
      </w:r>
      <w:r>
        <w:t>urvalsvikter baserat på urvalet omfattande objekt använts</w:t>
      </w:r>
      <w:r w:rsidR="0052771A">
        <w:t>.</w:t>
      </w:r>
    </w:p>
    <w:p w:rsidR="00A110DB" w:rsidRDefault="002C589E" w:rsidP="00E732C0">
      <w:pPr>
        <w:pStyle w:val="Brdtext"/>
      </w:pPr>
      <w:r>
        <w:t xml:space="preserve">Det framgår av tabellerna </w:t>
      </w:r>
      <w:r w:rsidR="00712DD5">
        <w:fldChar w:fldCharType="begin"/>
      </w:r>
      <w:r w:rsidR="00712DD5">
        <w:instrText xml:space="preserve"> REF Svarsandelar_uppdelat_på_stratum \h </w:instrText>
      </w:r>
      <w:r w:rsidR="00712DD5">
        <w:fldChar w:fldCharType="separate"/>
      </w:r>
      <w:r w:rsidR="005A1DA7">
        <w:rPr>
          <w:noProof/>
        </w:rPr>
        <w:t>10</w:t>
      </w:r>
      <w:r w:rsidR="00712DD5">
        <w:fldChar w:fldCharType="end"/>
      </w:r>
      <w:r w:rsidRPr="00F1635F">
        <w:t>-</w:t>
      </w:r>
      <w:r w:rsidR="00F1635F" w:rsidRPr="00F1635F">
        <w:fldChar w:fldCharType="begin"/>
      </w:r>
      <w:r w:rsidR="00F1635F" w:rsidRPr="00F1635F">
        <w:instrText xml:space="preserve"> REF  Svarsandelar_uppdelat_på_län \h  \* MERGEFORMAT </w:instrText>
      </w:r>
      <w:r w:rsidR="00F1635F" w:rsidRPr="00F1635F">
        <w:fldChar w:fldCharType="separate"/>
      </w:r>
      <w:r w:rsidR="005A1DA7">
        <w:rPr>
          <w:noProof/>
        </w:rPr>
        <w:t>12</w:t>
      </w:r>
      <w:r w:rsidR="00F1635F" w:rsidRPr="00F1635F">
        <w:fldChar w:fldCharType="end"/>
      </w:r>
      <w:r>
        <w:t xml:space="preserve"> att svarsandelarna varierar mycket. För exempelvis variabeln </w:t>
      </w:r>
      <w:r w:rsidR="00C04689">
        <w:t xml:space="preserve">typkod </w:t>
      </w:r>
      <w:r>
        <w:t xml:space="preserve">är svarsandelarna högst för </w:t>
      </w:r>
      <w:r w:rsidR="00E8706D">
        <w:t>det totalundersökta stratumet för stora lokaler</w:t>
      </w:r>
      <w:r w:rsidR="00C04689">
        <w:t xml:space="preserve"> (som saknar typkod)</w:t>
      </w:r>
      <w:r>
        <w:t>.</w:t>
      </w:r>
      <w:r w:rsidR="00E8706D">
        <w:t xml:space="preserve"> </w:t>
      </w:r>
      <w:r w:rsidR="00AC72FD">
        <w:t>S</w:t>
      </w:r>
      <w:r w:rsidR="00E8706D">
        <w:t>tratum 800 (Ej fastställd typ av specialenhet) har i redovisningen nedan slagits samman med stratum 810 (Specialenhet, tomtmark till specialbyggnad). Svarsandelen är lägst i just denna grupp. Bland de urvalsundersökta stratumen är svarsandelen högst i gruppen skolbyggnader</w:t>
      </w:r>
      <w:r w:rsidR="00E8706D" w:rsidRPr="00040E97">
        <w:t>.</w:t>
      </w:r>
      <w:r w:rsidRPr="00040E97">
        <w:t xml:space="preserve"> I tabell </w:t>
      </w:r>
      <w:r w:rsidRPr="00040E97">
        <w:fldChar w:fldCharType="begin"/>
      </w:r>
      <w:r w:rsidRPr="00040E97">
        <w:instrText xml:space="preserve"> REF Svarsandelar_uppdelat_på_bostadsyta \h </w:instrText>
      </w:r>
      <w:r w:rsidR="00040E97">
        <w:instrText xml:space="preserve"> \* MERGEFORMAT </w:instrText>
      </w:r>
      <w:r w:rsidRPr="00040E97">
        <w:fldChar w:fldCharType="separate"/>
      </w:r>
      <w:r w:rsidR="005A1DA7">
        <w:rPr>
          <w:noProof/>
        </w:rPr>
        <w:t>11</w:t>
      </w:r>
      <w:r w:rsidRPr="00040E97">
        <w:fldChar w:fldCharType="end"/>
      </w:r>
      <w:r w:rsidRPr="00040E97">
        <w:t xml:space="preserve"> framgår att</w:t>
      </w:r>
      <w:r>
        <w:t xml:space="preserve"> svarsbenägenheten</w:t>
      </w:r>
      <w:r w:rsidR="004A44D1">
        <w:t xml:space="preserve"> är </w:t>
      </w:r>
      <w:r w:rsidR="00EC3FDC">
        <w:t>högst</w:t>
      </w:r>
      <w:r w:rsidR="004A44D1">
        <w:t xml:space="preserve"> </w:t>
      </w:r>
      <w:r w:rsidR="001A01AD">
        <w:t>bland fastighetsägare inom landstinget och lägst bland privatägda fastigheter</w:t>
      </w:r>
      <w:r w:rsidR="00EC3FDC">
        <w:t xml:space="preserve"> och fysiska personer</w:t>
      </w:r>
      <w:r>
        <w:t>.</w:t>
      </w:r>
      <w:r w:rsidR="001A01AD">
        <w:t xml:space="preserve"> Landstingens fastigheter ingår i undersökningen stora lokaler.</w:t>
      </w:r>
      <w:r>
        <w:t xml:space="preserve"> Av tabell </w:t>
      </w:r>
      <w:r>
        <w:fldChar w:fldCharType="begin"/>
      </w:r>
      <w:r>
        <w:instrText xml:space="preserve"> REF Svarsandelar_uppdelat_på_län \h </w:instrText>
      </w:r>
      <w:r>
        <w:fldChar w:fldCharType="separate"/>
      </w:r>
      <w:r w:rsidR="005A1DA7">
        <w:rPr>
          <w:noProof/>
        </w:rPr>
        <w:t>12</w:t>
      </w:r>
      <w:r>
        <w:fldChar w:fldCharType="end"/>
      </w:r>
      <w:r>
        <w:t xml:space="preserve"> framgår att svarsandelen är </w:t>
      </w:r>
      <w:r w:rsidR="001A01AD">
        <w:t>lägst bland byggnader i Mellersta Norrland (Västernorrlands och Jämtl</w:t>
      </w:r>
      <w:r w:rsidR="00BF70DD">
        <w:t xml:space="preserve">ands län) och högst i Stockholm och Östra </w:t>
      </w:r>
      <w:r w:rsidR="00BD7DFE">
        <w:t>Mellansverige</w:t>
      </w:r>
      <w:r w:rsidR="00A110DB">
        <w:t>.</w:t>
      </w:r>
    </w:p>
    <w:p w:rsidR="00712DD5" w:rsidRDefault="00712DD5" w:rsidP="00712DD5">
      <w:pPr>
        <w:pStyle w:val="Beskrivning"/>
      </w:pPr>
      <w:bookmarkStart w:id="104" w:name="_Toc337724857"/>
      <w:r>
        <w:lastRenderedPageBreak/>
        <w:t xml:space="preserve">Tabell </w:t>
      </w:r>
      <w:bookmarkStart w:id="105" w:name="Svarsandelar_uppdelat_på_stratum"/>
      <w:r>
        <w:fldChar w:fldCharType="begin"/>
      </w:r>
      <w:r>
        <w:instrText xml:space="preserve"> SEQ Tabell \* ARABIC </w:instrText>
      </w:r>
      <w:r>
        <w:fldChar w:fldCharType="separate"/>
      </w:r>
      <w:r w:rsidR="005A1DA7">
        <w:t>10</w:t>
      </w:r>
      <w:r>
        <w:fldChar w:fldCharType="end"/>
      </w:r>
      <w:bookmarkEnd w:id="105"/>
      <w:r>
        <w:t>. Svarsandelar uppdelat efter stratum</w:t>
      </w:r>
      <w:bookmarkEnd w:id="104"/>
    </w:p>
    <w:p w:rsidR="006F2A97" w:rsidRDefault="00194531" w:rsidP="006F2A97">
      <w:pPr>
        <w:pStyle w:val="Brdtext"/>
        <w:rPr>
          <w:lang w:bidi="sa-IN"/>
        </w:rPr>
      </w:pPr>
      <w:r>
        <w:rPr>
          <w:lang w:bidi="sa-IN"/>
        </w:rPr>
        <w:pict>
          <v:shape id="_x0000_i1041" type="#_x0000_t75" style="width:363.75pt;height:232.5pt">
            <v:imagedata r:id="rId37" o:title=""/>
          </v:shape>
        </w:pict>
      </w:r>
    </w:p>
    <w:p w:rsidR="002C589E" w:rsidRDefault="002C589E" w:rsidP="006D36CB">
      <w:pPr>
        <w:pStyle w:val="Beskrivning"/>
      </w:pPr>
      <w:bookmarkStart w:id="106" w:name="_Toc337724858"/>
      <w:r w:rsidRPr="00040E97">
        <w:t xml:space="preserve">Tabell </w:t>
      </w:r>
      <w:bookmarkStart w:id="107" w:name="Svarsandelar_uppdelat_på_bostadsyta"/>
      <w:r w:rsidRPr="00040E97">
        <w:fldChar w:fldCharType="begin"/>
      </w:r>
      <w:r w:rsidRPr="00040E97">
        <w:instrText xml:space="preserve"> SEQ Tabell \* ARABIC </w:instrText>
      </w:r>
      <w:r w:rsidRPr="00040E97">
        <w:fldChar w:fldCharType="separate"/>
      </w:r>
      <w:r w:rsidR="005A1DA7">
        <w:t>11</w:t>
      </w:r>
      <w:r w:rsidRPr="00040E97">
        <w:fldChar w:fldCharType="end"/>
      </w:r>
      <w:bookmarkEnd w:id="107"/>
      <w:r w:rsidRPr="00040E97">
        <w:t xml:space="preserve">. Svarsandelar uppdelat </w:t>
      </w:r>
      <w:r w:rsidR="0049710F" w:rsidRPr="00040E97">
        <w:t xml:space="preserve">efter </w:t>
      </w:r>
      <w:r w:rsidR="00170352" w:rsidRPr="00040E97">
        <w:t>ägarkategori</w:t>
      </w:r>
      <w:bookmarkEnd w:id="106"/>
    </w:p>
    <w:p w:rsidR="006F2A97" w:rsidRDefault="00D24850" w:rsidP="006F2A97">
      <w:pPr>
        <w:pStyle w:val="Brdtext"/>
        <w:rPr>
          <w:lang w:bidi="sa-IN"/>
        </w:rPr>
      </w:pPr>
      <w:r>
        <w:rPr>
          <w:lang w:bidi="sa-IN"/>
        </w:rPr>
        <w:pict>
          <v:shape id="_x0000_i1042" type="#_x0000_t75" style="width:183pt;height:116.25pt">
            <v:imagedata r:id="rId38" o:title=""/>
          </v:shape>
        </w:pict>
      </w:r>
    </w:p>
    <w:p w:rsidR="006D36CB" w:rsidRDefault="002C589E" w:rsidP="006D36CB">
      <w:pPr>
        <w:pStyle w:val="Beskrivning"/>
      </w:pPr>
      <w:bookmarkStart w:id="108" w:name="_Toc337724859"/>
      <w:r>
        <w:t xml:space="preserve">Tabell </w:t>
      </w:r>
      <w:bookmarkStart w:id="109" w:name="Svarsandelar_uppdelat_på_län"/>
      <w:r>
        <w:fldChar w:fldCharType="begin"/>
      </w:r>
      <w:r>
        <w:instrText xml:space="preserve"> SEQ Tabell \* ARABIC </w:instrText>
      </w:r>
      <w:r>
        <w:fldChar w:fldCharType="separate"/>
      </w:r>
      <w:r w:rsidR="005A1DA7">
        <w:t>12</w:t>
      </w:r>
      <w:r>
        <w:fldChar w:fldCharType="end"/>
      </w:r>
      <w:bookmarkEnd w:id="109"/>
      <w:r>
        <w:t xml:space="preserve">. Svarsandelar uppdelat </w:t>
      </w:r>
      <w:r w:rsidR="0049710F">
        <w:t xml:space="preserve">efter </w:t>
      </w:r>
      <w:r w:rsidR="00170352">
        <w:t>region (NUTS2)</w:t>
      </w:r>
      <w:bookmarkEnd w:id="108"/>
    </w:p>
    <w:p w:rsidR="00361077" w:rsidRPr="00361077" w:rsidRDefault="00D24850" w:rsidP="00361077">
      <w:pPr>
        <w:pStyle w:val="Brdtext"/>
        <w:rPr>
          <w:lang w:bidi="sa-IN"/>
        </w:rPr>
      </w:pPr>
      <w:r>
        <w:rPr>
          <w:lang w:bidi="sa-IN"/>
        </w:rPr>
        <w:pict>
          <v:shape id="_x0000_i1043" type="#_x0000_t75" style="width:215.25pt;height:151.5pt">
            <v:imagedata r:id="rId39" o:title=""/>
          </v:shape>
        </w:pict>
      </w:r>
    </w:p>
    <w:p w:rsidR="0047263F" w:rsidRPr="00CE53D6" w:rsidRDefault="0047263F" w:rsidP="00BC140D">
      <w:pPr>
        <w:pStyle w:val="Underrubrik"/>
        <w:rPr>
          <w:lang w:val="sv-SE"/>
        </w:rPr>
      </w:pPr>
      <w:r w:rsidRPr="00CE53D6">
        <w:rPr>
          <w:lang w:val="sv-SE"/>
        </w:rPr>
        <w:t>Skattningsförfarande</w:t>
      </w:r>
    </w:p>
    <w:p w:rsidR="00D913C2" w:rsidRDefault="00D913C2" w:rsidP="00E732C0">
      <w:pPr>
        <w:pStyle w:val="Brdtext"/>
      </w:pPr>
      <w:r w:rsidRPr="00E732C0">
        <w:rPr>
          <w:rStyle w:val="BrdtextChar"/>
        </w:rPr>
        <w:t>Skattningsförfarandet bygger på Horvitz-Thompson-estimatorn (HT-estimatorn) med rak uppräkning inom strata för att kompensera för bortfallet. Metodiken att hantera övertäckningen är</w:t>
      </w:r>
      <w:r w:rsidR="008607C1" w:rsidRPr="00E732C0">
        <w:rPr>
          <w:rStyle w:val="BrdtextChar"/>
        </w:rPr>
        <w:t xml:space="preserve"> att</w:t>
      </w:r>
      <w:r w:rsidRPr="00E732C0">
        <w:rPr>
          <w:rStyle w:val="BrdtextChar"/>
        </w:rPr>
        <w:t xml:space="preserve"> anta att andelen som ej tillhör populationen i ramen är lika stor som den identifierade övertäckningen i urvalet. Skattningen av målstorheter i populationen hanteras därför teoretiskt inom ramverket för</w:t>
      </w:r>
      <w:r w:rsidRPr="00CE53D6">
        <w:t xml:space="preserve"> </w:t>
      </w:r>
      <w:r w:rsidRPr="00CE53D6">
        <w:lastRenderedPageBreak/>
        <w:t xml:space="preserve">domänskattningar, nämligen domänen ”tillhör populationen” i ramen. Den kända (ovägda) övertäckningen är </w:t>
      </w:r>
      <w:r w:rsidR="00BF70DD" w:rsidRPr="00CE53D6">
        <w:t>19</w:t>
      </w:r>
      <w:r w:rsidR="00040E97" w:rsidRPr="00CE53D6">
        <w:t> </w:t>
      </w:r>
      <w:r w:rsidRPr="00CE53D6">
        <w:t>procent. Denna skattningsmetodik tillämpades även av den tidigare producenten SCB. Metodiken med rak uppräkning inom strata baseras på antagandet att bortfallet sker slumpmässigt inom strata. Se avsnitt 2.2.6 om modellantagande för en diskussion om detta antagande.</w:t>
      </w:r>
    </w:p>
    <w:p w:rsidR="00D913C2" w:rsidRDefault="00D913C2" w:rsidP="00E732C0">
      <w:pPr>
        <w:pStyle w:val="Brdtext"/>
      </w:pPr>
      <w:r>
        <w:t xml:space="preserve">Nedan redogörs för skattningsmetodiken i tekniska aspekter. Vi introducerar vissa beteckningar. Låt </w:t>
      </w:r>
      <w:r w:rsidRPr="004B5B02">
        <w:rPr>
          <w:i/>
          <w:iCs/>
        </w:rPr>
        <w:t>U</w:t>
      </w:r>
      <w:r>
        <w:t xml:space="preserve"> beteckna populationen och </w:t>
      </w:r>
      <w:r w:rsidRPr="004B5B02">
        <w:rPr>
          <w:i/>
          <w:iCs/>
        </w:rPr>
        <w:t>N</w:t>
      </w:r>
      <w:r>
        <w:t xml:space="preserve"> dess storlek. Låt </w:t>
      </w:r>
      <w:r w:rsidRPr="00983B26">
        <w:rPr>
          <w:i/>
          <w:iCs/>
        </w:rPr>
        <w:t>y</w:t>
      </w:r>
      <w:r>
        <w:t xml:space="preserve"> beteckna en undersökningsvariabel och</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dess värde för </w:t>
      </w:r>
      <w:r w:rsidR="00DE2B9B">
        <w:t>lokalbyggnad</w:t>
      </w:r>
      <w:r>
        <w:t xml:space="preserve"> </w:t>
      </w:r>
      <m:oMath>
        <m:r>
          <w:rPr>
            <w:rFonts w:ascii="Cambria Math" w:hAnsi="Cambria Math"/>
          </w:rPr>
          <m:t>k=1,2,…,N</m:t>
        </m:r>
      </m:oMath>
      <w:r>
        <w:t xml:space="preserve">. Samtliga målstorheter </w:t>
      </w:r>
      <w:r w:rsidR="000641E5">
        <w:t xml:space="preserve">av intresse </w:t>
      </w:r>
      <w:r>
        <w:t>(till tabellrapporten</w:t>
      </w:r>
      <w:r w:rsidR="000641E5">
        <w:t xml:space="preserve"> i </w:t>
      </w:r>
      <w:r w:rsidR="001F0886">
        <w:rPr>
          <w:i/>
        </w:rPr>
        <w:t>Energistatistik för lokaler 201</w:t>
      </w:r>
      <w:r w:rsidR="00CE53D6">
        <w:rPr>
          <w:i/>
        </w:rPr>
        <w:t>1</w:t>
      </w:r>
      <w:r>
        <w:t xml:space="preserve">) är totaler eller funktioner av totaler t.ex. genomsnittlig </w:t>
      </w:r>
      <w:r w:rsidR="00EF563E">
        <w:t>användning</w:t>
      </w:r>
      <w:r>
        <w:t xml:space="preserve"> per areaenhet vilket är en kvot mellan två totaler. Totalen i populationen skrivs</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0976D6">
              <w:rPr>
                <w:position w:val="-16"/>
              </w:rPr>
              <w:object w:dxaOrig="999" w:dyaOrig="420">
                <v:shape id="_x0000_i1044" type="#_x0000_t75" style="width:50.25pt;height:21pt" o:ole="">
                  <v:imagedata r:id="rId40" o:title=""/>
                </v:shape>
                <o:OLEObject Type="Embed" ProgID="Equation.3" ShapeID="_x0000_i1044" DrawAspect="Content" ObjectID="_1540826860" r:id="rId41"/>
              </w:object>
            </w:r>
          </w:p>
        </w:tc>
        <w:tc>
          <w:tcPr>
            <w:tcW w:w="948" w:type="dxa"/>
          </w:tcPr>
          <w:p w:rsidR="00D913C2" w:rsidRDefault="00D913C2" w:rsidP="000C7F29">
            <w:pPr>
              <w:jc w:val="both"/>
            </w:pPr>
          </w:p>
        </w:tc>
      </w:tr>
    </w:tbl>
    <w:p w:rsidR="00D913C2" w:rsidRDefault="00D913C2" w:rsidP="00A05C5F">
      <w:pPr>
        <w:pStyle w:val="Punktlista"/>
        <w:numPr>
          <w:ilvl w:val="0"/>
          <w:numId w:val="0"/>
        </w:numPr>
      </w:pPr>
      <w:r>
        <w:t xml:space="preserve">Med beteckningen </w:t>
      </w:r>
      <w:r w:rsidR="00BC1309">
        <w:rPr>
          <w:noProof/>
          <w:position w:val="-16"/>
        </w:rPr>
        <w:drawing>
          <wp:inline distT="0" distB="0" distL="0" distR="0" wp14:anchorId="6C0D549E" wp14:editId="56742323">
            <wp:extent cx="352425" cy="25717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avses </w:t>
      </w:r>
      <w:r w:rsidR="00BC1309">
        <w:rPr>
          <w:noProof/>
          <w:position w:val="-16"/>
        </w:rPr>
        <w:drawing>
          <wp:inline distT="0" distB="0" distL="0" distR="0" wp14:anchorId="4074EBBA" wp14:editId="60841BA1">
            <wp:extent cx="457200" cy="25717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xml:space="preserve">för att förkorta notationen. </w:t>
      </w:r>
      <w:r w:rsidR="000641E5">
        <w:t>Intresse finns även för målstorheter för olika redovisningsgrupper</w:t>
      </w:r>
      <w:r>
        <w:t xml:space="preserve">. </w:t>
      </w:r>
      <w:r w:rsidR="000641E5">
        <w:t>N</w:t>
      </w:r>
      <w:r>
        <w:t>otationen</w:t>
      </w:r>
      <w:r w:rsidR="000641E5">
        <w:t xml:space="preserve"> utvidgas därför</w:t>
      </w:r>
      <w:r>
        <w:t xml:space="preserve"> till att omfatta även dessa. </w:t>
      </w:r>
      <w:r w:rsidR="00835106">
        <w:t>P</w:t>
      </w:r>
      <w:r>
        <w:t>opulationen</w:t>
      </w:r>
      <w:r w:rsidR="00835106">
        <w:t xml:space="preserve"> delas upp</w:t>
      </w:r>
      <w:r>
        <w:t xml:space="preserve"> i </w:t>
      </w:r>
      <w:r w:rsidRPr="00A05C5F">
        <w:rPr>
          <w:i/>
          <w:iCs/>
        </w:rPr>
        <w:t>D</w:t>
      </w:r>
      <w:r>
        <w:t xml:space="preserve"> domäner (redovisningsgrupper) betecknad</w:t>
      </w:r>
      <w:r w:rsidR="00040E97">
        <w:t xml:space="preserve">e </w:t>
      </w:r>
      <m:oMath>
        <m:sSub>
          <m:sSubPr>
            <m:ctrlPr>
              <w:rPr>
                <w:rFonts w:ascii="Cambria Math" w:hAnsi="Cambria Math"/>
                <w:i/>
              </w:rPr>
            </m:ctrlPr>
          </m:sSubPr>
          <m:e>
            <m:r>
              <w:rPr>
                <w:rFonts w:ascii="Cambria Math" w:hAnsi="Cambria Math"/>
              </w:rPr>
              <m:t>U</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oMath>
      <w:r w:rsidR="00A05C5F">
        <w:t>. Ex</w:t>
      </w:r>
      <w:r>
        <w:t>empelvis kan</w:t>
      </w:r>
      <w:r w:rsidR="00A05C5F">
        <w:t xml:space="preserv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beteckna byggår 1971-1980 för </w:t>
      </w:r>
      <w:r w:rsidR="00DE2B9B">
        <w:t>lokalbyggnader</w:t>
      </w:r>
      <w:r>
        <w:t xml:space="preserve"> uppvärmda med fjärrvärme. Låt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rsidR="00A05C5F">
        <w:t xml:space="preserve"> beteckna storleken på </w:t>
      </w:r>
      <m:oMath>
        <m:sSub>
          <m:sSubPr>
            <m:ctrlPr>
              <w:rPr>
                <w:rFonts w:ascii="Cambria Math" w:hAnsi="Cambria Math"/>
                <w:i/>
              </w:rPr>
            </m:ctrlPr>
          </m:sSubPr>
          <m:e>
            <m:r>
              <w:rPr>
                <w:rFonts w:ascii="Cambria Math" w:hAnsi="Cambria Math"/>
              </w:rPr>
              <m:t>U</m:t>
            </m:r>
          </m:e>
          <m:sub>
            <m:r>
              <w:rPr>
                <w:rFonts w:ascii="Cambria Math" w:hAnsi="Cambria Math"/>
              </w:rPr>
              <m:t>d</m:t>
            </m:r>
          </m:sub>
        </m:sSub>
      </m:oMath>
      <w:r>
        <w:t xml:space="preserve">. </w:t>
      </w:r>
      <w:r w:rsidR="000641E5">
        <w:t>F</w:t>
      </w:r>
      <w:r>
        <w:t xml:space="preserve">öljande beteckning för undersökningsvariabeln </w:t>
      </w:r>
      <w:r w:rsidRPr="00526F2D">
        <w:rPr>
          <w:iCs/>
        </w:rPr>
        <w:t>y</w:t>
      </w:r>
      <w:r w:rsidR="000641E5">
        <w:rPr>
          <w:iCs/>
        </w:rPr>
        <w:t xml:space="preserve"> </w:t>
      </w:r>
      <w:r w:rsidR="000641E5" w:rsidRPr="000641E5">
        <w:rPr>
          <w:iCs/>
        </w:rPr>
        <w:t>införs</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BC1309" w:rsidP="00A05C5F">
            <w:pPr>
              <w:spacing w:after="0"/>
              <w:jc w:val="center"/>
            </w:pPr>
            <w:r>
              <w:rPr>
                <w:noProof/>
                <w:position w:val="-28"/>
              </w:rPr>
              <w:drawing>
                <wp:inline distT="0" distB="0" distL="0" distR="0" wp14:anchorId="03E910C6" wp14:editId="1F351F99">
                  <wp:extent cx="1343025" cy="42862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tc>
        <w:tc>
          <w:tcPr>
            <w:tcW w:w="948" w:type="dxa"/>
          </w:tcPr>
          <w:p w:rsidR="00D913C2" w:rsidRDefault="00D913C2" w:rsidP="000C7F29">
            <w:pPr>
              <w:jc w:val="both"/>
            </w:pPr>
          </w:p>
        </w:tc>
      </w:tr>
    </w:tbl>
    <w:p w:rsidR="00D913C2" w:rsidRDefault="00D913C2" w:rsidP="00D913C2">
      <w:r>
        <w:t xml:space="preserve">Målstorheten total för domän </w:t>
      </w:r>
      <w:r w:rsidRPr="00E37B96">
        <w:rPr>
          <w:i/>
          <w:iCs/>
        </w:rPr>
        <w:t>d</w:t>
      </w:r>
      <w:r>
        <w:t xml:space="preserve"> skrivs då enligt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0976D6">
              <w:rPr>
                <w:position w:val="-16"/>
              </w:rPr>
              <w:object w:dxaOrig="1200" w:dyaOrig="420">
                <v:shape id="_x0000_i1045" type="#_x0000_t75" style="width:60pt;height:21pt" o:ole="">
                  <v:imagedata r:id="rId45" o:title=""/>
                </v:shape>
                <o:OLEObject Type="Embed" ProgID="Equation.3" ShapeID="_x0000_i1045" DrawAspect="Content" ObjectID="_1540826861" r:id="rId46"/>
              </w:object>
            </w:r>
          </w:p>
        </w:tc>
        <w:tc>
          <w:tcPr>
            <w:tcW w:w="948" w:type="dxa"/>
          </w:tcPr>
          <w:p w:rsidR="00D913C2" w:rsidRDefault="00D913C2" w:rsidP="000C7F29">
            <w:pPr>
              <w:jc w:val="both"/>
            </w:pPr>
          </w:p>
        </w:tc>
      </w:tr>
    </w:tbl>
    <w:p w:rsidR="00D913C2" w:rsidRPr="0046315A" w:rsidRDefault="00D913C2" w:rsidP="00D913C2">
      <w:r>
        <w:t>Populationen stratifieras till 1</w:t>
      </w:r>
      <w:r w:rsidR="00DE2B9B">
        <w:t>6</w:t>
      </w:r>
      <w:r>
        <w:t xml:space="preserve"> strata med avseende på variablerna </w:t>
      </w:r>
      <w:r w:rsidR="00A26315">
        <w:t>typkod, taxeringsvärde och ett separat stratum för stora lokalägare,</w:t>
      </w:r>
      <w:r>
        <w:t xml:space="preserve"> se tabell </w:t>
      </w:r>
      <w:r>
        <w:fldChar w:fldCharType="begin"/>
      </w:r>
      <w:r>
        <w:instrText xml:space="preserve"> REF Statifieringsvariabler \h </w:instrText>
      </w:r>
      <w:r>
        <w:fldChar w:fldCharType="separate"/>
      </w:r>
      <w:r w:rsidR="005A1DA7">
        <w:rPr>
          <w:noProof/>
        </w:rPr>
        <w:t>4</w:t>
      </w:r>
      <w:r>
        <w:fldChar w:fldCharType="end"/>
      </w:r>
      <w:r>
        <w:t xml:space="preserve">. Låt </w:t>
      </w:r>
      <w:r w:rsidR="00BC1309">
        <w:rPr>
          <w:noProof/>
          <w:position w:val="-10"/>
        </w:rPr>
        <w:drawing>
          <wp:inline distT="0" distB="0" distL="0" distR="0" wp14:anchorId="5409F5BD" wp14:editId="1D25469A">
            <wp:extent cx="219075" cy="20002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beteckna storleken på stratum </w:t>
      </w:r>
      <w:r w:rsidR="00BC1309">
        <w:rPr>
          <w:noProof/>
          <w:position w:val="-6"/>
        </w:rPr>
        <w:drawing>
          <wp:inline distT="0" distB="0" distL="0" distR="0" wp14:anchorId="3A124DD9" wp14:editId="6B4157BE">
            <wp:extent cx="114300" cy="16192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w:t>
      </w:r>
      <w:r w:rsidR="00BC1309">
        <w:rPr>
          <w:noProof/>
          <w:position w:val="-8"/>
        </w:rPr>
        <w:drawing>
          <wp:inline distT="0" distB="0" distL="0" distR="0" wp14:anchorId="44D01307" wp14:editId="7D76C8E2">
            <wp:extent cx="733425" cy="180975"/>
            <wp:effectExtent l="0" t="0" r="9525"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t xml:space="preserve">. </w:t>
      </w:r>
      <w:r w:rsidR="000641E5">
        <w:t xml:space="preserve">Ett </w:t>
      </w:r>
      <w:r>
        <w:t xml:space="preserve">urval </w:t>
      </w:r>
      <w:r w:rsidR="00BC1309">
        <w:rPr>
          <w:noProof/>
          <w:position w:val="-10"/>
        </w:rPr>
        <w:drawing>
          <wp:inline distT="0" distB="0" distL="0" distR="0" wp14:anchorId="51058208" wp14:editId="5B5A5787">
            <wp:extent cx="161925" cy="200025"/>
            <wp:effectExtent l="0" t="0" r="9525"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av storlek </w:t>
      </w:r>
      <w:r w:rsidR="00BC1309">
        <w:rPr>
          <w:noProof/>
          <w:position w:val="-10"/>
        </w:rPr>
        <w:drawing>
          <wp:inline distT="0" distB="0" distL="0" distR="0" wp14:anchorId="33DCC217" wp14:editId="370EC359">
            <wp:extent cx="161925" cy="200025"/>
            <wp:effectExtent l="0" t="0" r="9525"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sidR="000641E5">
        <w:t xml:space="preserve">dras </w:t>
      </w:r>
      <w:r>
        <w:t xml:space="preserve">från stratum </w:t>
      </w:r>
      <w:r w:rsidR="00BC1309">
        <w:rPr>
          <w:noProof/>
          <w:position w:val="-6"/>
        </w:rPr>
        <w:drawing>
          <wp:inline distT="0" distB="0" distL="0" distR="0" wp14:anchorId="4C6902C0" wp14:editId="739B5C49">
            <wp:extent cx="114300" cy="1619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enligt principen för obundet slumpmässigt urval (OSU). Hela urvalet betecknas </w:t>
      </w:r>
      <w:r w:rsidRPr="00983B26">
        <w:rPr>
          <w:i/>
          <w:iCs/>
        </w:rPr>
        <w:t>s</w:t>
      </w:r>
      <w:r>
        <w:t xml:space="preserve">, d.v.s. </w:t>
      </w:r>
      <w:r w:rsidR="00BC1309">
        <w:rPr>
          <w:noProof/>
          <w:position w:val="-16"/>
        </w:rPr>
        <w:drawing>
          <wp:inline distT="0" distB="0" distL="0" distR="0" wp14:anchorId="2A3042E0" wp14:editId="188243A6">
            <wp:extent cx="676275" cy="295275"/>
            <wp:effectExtent l="0" t="0" r="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xml:space="preserve">, där </w:t>
      </w:r>
      <w:r w:rsidR="00BC1309">
        <w:rPr>
          <w:noProof/>
          <w:position w:val="-16"/>
        </w:rPr>
        <w:drawing>
          <wp:inline distT="0" distB="0" distL="0" distR="0" wp14:anchorId="5869FA97" wp14:editId="74BF510A">
            <wp:extent cx="714375" cy="295275"/>
            <wp:effectExtent l="0" t="0" r="0"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xml:space="preserve"> betecknar storleken på </w:t>
      </w:r>
      <w:r w:rsidRPr="00983B26">
        <w:rPr>
          <w:i/>
          <w:iCs/>
        </w:rPr>
        <w:t>s</w:t>
      </w:r>
      <w:r>
        <w:t xml:space="preserve">. På grund av bortfall och övertäckning erhålls svarandemängden </w:t>
      </w:r>
      <w:r w:rsidR="00BC1309">
        <w:rPr>
          <w:noProof/>
          <w:position w:val="-10"/>
        </w:rPr>
        <w:drawing>
          <wp:inline distT="0" distB="0" distL="0" distR="0" wp14:anchorId="6A94D2D5" wp14:editId="6A692C4A">
            <wp:extent cx="142875" cy="2000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t xml:space="preserve"> vars storlek betecknas </w:t>
      </w:r>
      <w:r w:rsidR="00BC1309">
        <w:rPr>
          <w:noProof/>
          <w:position w:val="-10"/>
        </w:rPr>
        <w:drawing>
          <wp:inline distT="0" distB="0" distL="0" distR="0" wp14:anchorId="019CBAA3" wp14:editId="74B0A846">
            <wp:extent cx="200025" cy="200025"/>
            <wp:effectExtent l="0" t="0" r="9525" b="952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Summan av svarandemängderna över samtliga stratum </w:t>
      </w:r>
      <w:r w:rsidRPr="00633819">
        <w:rPr>
          <w:i/>
          <w:iCs/>
        </w:rPr>
        <w:t>h</w:t>
      </w:r>
      <w:r>
        <w:t xml:space="preserve"> betecknas </w:t>
      </w:r>
      <w:r w:rsidRPr="00633819">
        <w:rPr>
          <w:i/>
          <w:iCs/>
        </w:rPr>
        <w:t>r</w:t>
      </w:r>
      <w:r>
        <w:t xml:space="preserve">, d.v.s. </w:t>
      </w:r>
      <w:r w:rsidR="00BC1309">
        <w:rPr>
          <w:noProof/>
          <w:position w:val="-16"/>
        </w:rPr>
        <w:drawing>
          <wp:inline distT="0" distB="0" distL="0" distR="0" wp14:anchorId="383473F3" wp14:editId="4F5113A8">
            <wp:extent cx="657225" cy="295275"/>
            <wp:effectExtent l="0" t="0" r="0"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t xml:space="preserve"> och </w:t>
      </w:r>
      <w:r w:rsidRPr="00633819">
        <w:rPr>
          <w:i/>
          <w:iCs/>
        </w:rPr>
        <w:t>m</w:t>
      </w:r>
      <w:r>
        <w:t xml:space="preserve"> dess storlek, d.v.s. </w:t>
      </w:r>
      <w:r w:rsidR="00BC1309">
        <w:rPr>
          <w:noProof/>
          <w:position w:val="-16"/>
        </w:rPr>
        <w:drawing>
          <wp:inline distT="0" distB="0" distL="0" distR="0" wp14:anchorId="746C00D3" wp14:editId="6E6894F6">
            <wp:extent cx="771525" cy="295275"/>
            <wp:effectExtent l="0" t="0" r="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t>. HT-estimatorn ges då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0976D6">
              <w:rPr>
                <w:position w:val="-16"/>
              </w:rPr>
              <w:object w:dxaOrig="1320" w:dyaOrig="420">
                <v:shape id="_x0000_i1046" type="#_x0000_t75" style="width:66pt;height:21pt" o:ole="">
                  <v:imagedata r:id="rId58" o:title=""/>
                </v:shape>
                <o:OLEObject Type="Embed" ProgID="Equation.3" ShapeID="_x0000_i1046" DrawAspect="Content" ObjectID="_1540826862" r:id="rId59"/>
              </w:object>
            </w:r>
          </w:p>
        </w:tc>
        <w:tc>
          <w:tcPr>
            <w:tcW w:w="948" w:type="dxa"/>
          </w:tcPr>
          <w:p w:rsidR="00D913C2" w:rsidRDefault="00D913C2" w:rsidP="000C7F29">
            <w:pPr>
              <w:jc w:val="both"/>
            </w:pPr>
            <w:r>
              <w:t>(</w:t>
            </w:r>
            <w:bookmarkStart w:id="110" w:name="Kalibreringsestimator"/>
            <w:bookmarkStart w:id="111" w:name="HT_estimatorn"/>
            <w:r>
              <w:fldChar w:fldCharType="begin"/>
            </w:r>
            <w:r>
              <w:instrText xml:space="preserve"> SEQ Formel \* ARABIC </w:instrText>
            </w:r>
            <w:r>
              <w:fldChar w:fldCharType="separate"/>
            </w:r>
            <w:r w:rsidR="005A1DA7">
              <w:rPr>
                <w:noProof/>
              </w:rPr>
              <w:t>1</w:t>
            </w:r>
            <w:r>
              <w:fldChar w:fldCharType="end"/>
            </w:r>
            <w:bookmarkEnd w:id="110"/>
            <w:bookmarkEnd w:id="111"/>
            <w:r>
              <w:t>)</w:t>
            </w:r>
          </w:p>
        </w:tc>
      </w:tr>
    </w:tbl>
    <w:p w:rsidR="00D913C2" w:rsidRDefault="00D913C2" w:rsidP="00D913C2">
      <w:r>
        <w:t xml:space="preserve">där </w:t>
      </w:r>
      <w:r w:rsidRPr="009B6137">
        <w:rPr>
          <w:position w:val="-10"/>
        </w:rPr>
        <w:object w:dxaOrig="1140" w:dyaOrig="320">
          <v:shape id="_x0000_i1047" type="#_x0000_t75" style="width:57pt;height:15.75pt" o:ole="">
            <v:imagedata r:id="rId60" o:title=""/>
          </v:shape>
          <o:OLEObject Type="Embed" ProgID="Equation.3" ShapeID="_x0000_i1047" DrawAspect="Content" ObjectID="_1540826863" r:id="rId61"/>
        </w:object>
      </w:r>
      <w:r>
        <w:t xml:space="preserve"> utgör vikten för rak uppräkning inom strata. Skrivs uppräkningsvikterna ut explicit skrivs estimatorn enligt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A05C5F">
            <w:pPr>
              <w:spacing w:after="0"/>
              <w:jc w:val="center"/>
            </w:pPr>
            <w:r w:rsidRPr="009B6137">
              <w:rPr>
                <w:position w:val="-28"/>
              </w:rPr>
              <w:object w:dxaOrig="1760" w:dyaOrig="680">
                <v:shape id="_x0000_i1048" type="#_x0000_t75" style="width:87.75pt;height:33.75pt" o:ole="">
                  <v:imagedata r:id="rId62" o:title=""/>
                </v:shape>
                <o:OLEObject Type="Embed" ProgID="Equation.3" ShapeID="_x0000_i1048" DrawAspect="Content" ObjectID="_1540826864" r:id="rId63"/>
              </w:object>
            </w:r>
          </w:p>
        </w:tc>
        <w:tc>
          <w:tcPr>
            <w:tcW w:w="948" w:type="dxa"/>
          </w:tcPr>
          <w:p w:rsidR="00D913C2" w:rsidRDefault="00D913C2" w:rsidP="000C7F29">
            <w:pPr>
              <w:jc w:val="both"/>
            </w:pPr>
            <w:r>
              <w:t>(</w:t>
            </w:r>
            <w:bookmarkStart w:id="112" w:name="HT_estimatorn_explicit"/>
            <w:r>
              <w:fldChar w:fldCharType="begin"/>
            </w:r>
            <w:r>
              <w:instrText xml:space="preserve"> SEQ Formel \* ARABIC </w:instrText>
            </w:r>
            <w:r>
              <w:fldChar w:fldCharType="separate"/>
            </w:r>
            <w:r w:rsidR="005A1DA7">
              <w:rPr>
                <w:noProof/>
              </w:rPr>
              <w:t>2</w:t>
            </w:r>
            <w:r>
              <w:fldChar w:fldCharType="end"/>
            </w:r>
            <w:bookmarkEnd w:id="112"/>
            <w:r>
              <w:t>)</w:t>
            </w:r>
          </w:p>
        </w:tc>
      </w:tr>
    </w:tbl>
    <w:p w:rsidR="00D75E22" w:rsidRPr="001A2C88" w:rsidRDefault="00D75E22" w:rsidP="00D913C2">
      <w:r>
        <w:t xml:space="preserve">I stratumet med stora lokalägare genomfördes en poststratifiering för att mildra effekten av bortfallet i stratumet. Baserat </w:t>
      </w:r>
      <w:r w:rsidR="00F3650C">
        <w:t xml:space="preserve">på </w:t>
      </w:r>
      <w:r w:rsidR="00A57C8E">
        <w:t>bruttoarea</w:t>
      </w:r>
      <w:r w:rsidR="00F3650C">
        <w:t xml:space="preserve"> för fastigheten skapades fem poststrata</w:t>
      </w:r>
      <w:r w:rsidR="00177674">
        <w:t xml:space="preserve">. I tabell </w:t>
      </w:r>
      <w:r w:rsidR="0063762B">
        <w:fldChar w:fldCharType="begin"/>
      </w:r>
      <w:r w:rsidR="0063762B">
        <w:instrText xml:space="preserve"> REF Poststrata_för_stora_lokalägare \h </w:instrText>
      </w:r>
      <w:r w:rsidR="0063762B">
        <w:fldChar w:fldCharType="separate"/>
      </w:r>
      <w:r w:rsidR="005A1DA7">
        <w:rPr>
          <w:noProof/>
        </w:rPr>
        <w:t>15</w:t>
      </w:r>
      <w:r w:rsidR="0063762B">
        <w:fldChar w:fldCharType="end"/>
      </w:r>
      <w:r w:rsidR="00177674">
        <w:t xml:space="preserve"> i </w:t>
      </w:r>
      <w:r w:rsidR="00177674" w:rsidRPr="00CE53D6">
        <w:t>bilaga</w:t>
      </w:r>
      <w:r w:rsidR="00A05C5F" w:rsidRPr="00CE53D6">
        <w:t> </w:t>
      </w:r>
      <w:r w:rsidR="00A05C5F" w:rsidRPr="00CE53D6">
        <w:fldChar w:fldCharType="begin"/>
      </w:r>
      <w:r w:rsidR="00A05C5F" w:rsidRPr="00CE53D6">
        <w:instrText xml:space="preserve"> REF Bilaga_stratum \h </w:instrText>
      </w:r>
      <w:r w:rsidR="00CE53D6">
        <w:instrText xml:space="preserve"> \* MERGEFORMAT </w:instrText>
      </w:r>
      <w:r w:rsidR="00A05C5F" w:rsidRPr="00CE53D6">
        <w:fldChar w:fldCharType="separate"/>
      </w:r>
      <w:r w:rsidR="005A1DA7">
        <w:t>6</w:t>
      </w:r>
      <w:r w:rsidR="00A05C5F" w:rsidRPr="00CE53D6">
        <w:fldChar w:fldCharType="end"/>
      </w:r>
      <w:r w:rsidR="00177674" w:rsidRPr="00CE53D6">
        <w:t xml:space="preserve"> redovisas</w:t>
      </w:r>
      <w:r w:rsidR="00177674">
        <w:t xml:space="preserve"> indelningen i poststrata. Detta betyder att antalet strata, inklusive post</w:t>
      </w:r>
      <w:r w:rsidR="00537E8B">
        <w:t>st</w:t>
      </w:r>
      <w:r w:rsidR="00177674">
        <w:t xml:space="preserve">ratum, i estimationen uppgår till </w:t>
      </w:r>
      <w:r w:rsidR="001F2B20" w:rsidRPr="00177674">
        <w:rPr>
          <w:position w:val="-6"/>
        </w:rPr>
        <w:object w:dxaOrig="1440" w:dyaOrig="260">
          <v:shape id="_x0000_i1049" type="#_x0000_t75" style="width:1in;height:12.75pt" o:ole="">
            <v:imagedata r:id="rId64" o:title=""/>
          </v:shape>
          <o:OLEObject Type="Embed" ProgID="Equation.3" ShapeID="_x0000_i1049" DrawAspect="Content" ObjectID="_1540826865" r:id="rId65"/>
        </w:object>
      </w:r>
      <w:r w:rsidR="00177674">
        <w:t>.</w:t>
      </w:r>
    </w:p>
    <w:p w:rsidR="00D72765" w:rsidRDefault="00177674" w:rsidP="00D913C2">
      <w:r>
        <w:t>Ytterligare e</w:t>
      </w:r>
      <w:r w:rsidR="00B82545">
        <w:t>n kommentar kring stora lokalägare är på sin plats. Som nämns svarar stora lokalägare avseende fastighet snarare än byggnad. Detta betyder att i uttryck (</w:t>
      </w:r>
      <w:r w:rsidR="00B82545">
        <w:fldChar w:fldCharType="begin"/>
      </w:r>
      <w:r w:rsidR="00B82545">
        <w:instrText xml:space="preserve"> REF HT_estimatorn_explicit \h </w:instrText>
      </w:r>
      <w:r w:rsidR="00B82545">
        <w:fldChar w:fldCharType="separate"/>
      </w:r>
      <w:r w:rsidR="005A1DA7">
        <w:rPr>
          <w:noProof/>
        </w:rPr>
        <w:t>2</w:t>
      </w:r>
      <w:r w:rsidR="00B82545">
        <w:fldChar w:fldCharType="end"/>
      </w:r>
      <w:r w:rsidR="00B82545">
        <w:t xml:space="preserve">) antar variabeln </w:t>
      </w:r>
      <w:r w:rsidR="00B82545" w:rsidRPr="009841EC">
        <w:rPr>
          <w:i/>
        </w:rPr>
        <w:t>y</w:t>
      </w:r>
      <w:r w:rsidR="00B82545">
        <w:t xml:space="preserve"> värdet för fastigheten snarare än för byggnaden</w:t>
      </w:r>
      <w:r w:rsidR="009841EC">
        <w:t>. Se vidare avsnitt 2.2.6 modellantagande för en diskussion om hur detta kan påverka den rapporterade statistiken.</w:t>
      </w:r>
    </w:p>
    <w:p w:rsidR="00D913C2" w:rsidRDefault="00D913C2" w:rsidP="00D913C2">
      <w:r>
        <w:t>Variansen för estimatorn (</w:t>
      </w:r>
      <w:r>
        <w:fldChar w:fldCharType="begin"/>
      </w:r>
      <w:r>
        <w:instrText xml:space="preserve"> REF HT_estimatorn \h </w:instrText>
      </w:r>
      <w:r>
        <w:fldChar w:fldCharType="separate"/>
      </w:r>
      <w:r w:rsidR="005A1DA7">
        <w:rPr>
          <w:noProof/>
        </w:rPr>
        <w:t>1</w:t>
      </w:r>
      <w:r>
        <w:fldChar w:fldCharType="end"/>
      </w:r>
      <w:r>
        <w:t>) ges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9B6137">
              <w:rPr>
                <w:position w:val="-28"/>
              </w:rPr>
              <w:object w:dxaOrig="2740" w:dyaOrig="680">
                <v:shape id="_x0000_i1050" type="#_x0000_t75" style="width:137.25pt;height:33.75pt" o:ole="">
                  <v:imagedata r:id="rId66" o:title=""/>
                </v:shape>
                <o:OLEObject Type="Embed" ProgID="Equation.3" ShapeID="_x0000_i1050" DrawAspect="Content" ObjectID="_1540826866" r:id="rId67"/>
              </w:object>
            </w:r>
          </w:p>
        </w:tc>
        <w:tc>
          <w:tcPr>
            <w:tcW w:w="948" w:type="dxa"/>
          </w:tcPr>
          <w:p w:rsidR="00D913C2" w:rsidRDefault="00D913C2" w:rsidP="000C7F29">
            <w:pPr>
              <w:jc w:val="both"/>
            </w:pPr>
            <w:r>
              <w:t>(</w:t>
            </w:r>
            <w:r w:rsidR="00194531">
              <w:fldChar w:fldCharType="begin"/>
            </w:r>
            <w:r w:rsidR="00194531">
              <w:instrText xml:space="preserve"> SEQ Formel \* </w:instrText>
            </w:r>
            <w:r w:rsidR="00194531">
              <w:instrText xml:space="preserve">ARABIC </w:instrText>
            </w:r>
            <w:r w:rsidR="00194531">
              <w:fldChar w:fldCharType="separate"/>
            </w:r>
            <w:r w:rsidR="005A1DA7">
              <w:rPr>
                <w:noProof/>
              </w:rPr>
              <w:t>3</w:t>
            </w:r>
            <w:r w:rsidR="00194531">
              <w:rPr>
                <w:noProof/>
              </w:rPr>
              <w:fldChar w:fldCharType="end"/>
            </w:r>
            <w:r>
              <w:t>)</w:t>
            </w:r>
          </w:p>
        </w:tc>
      </w:tr>
    </w:tbl>
    <w:p w:rsidR="00D913C2" w:rsidRDefault="00D913C2" w:rsidP="00D913C2">
      <w:r>
        <w:t xml:space="preserve">där </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9B6137">
              <w:rPr>
                <w:position w:val="-28"/>
              </w:rPr>
              <w:object w:dxaOrig="2799" w:dyaOrig="639">
                <v:shape id="_x0000_i1051" type="#_x0000_t75" style="width:140.25pt;height:32.25pt" o:ole="">
                  <v:imagedata r:id="rId68" o:title=""/>
                </v:shape>
                <o:OLEObject Type="Embed" ProgID="Equation.3" ShapeID="_x0000_i1051" DrawAspect="Content" ObjectID="_1540826867" r:id="rId69"/>
              </w:object>
            </w:r>
          </w:p>
        </w:tc>
        <w:tc>
          <w:tcPr>
            <w:tcW w:w="948" w:type="dxa"/>
          </w:tcPr>
          <w:p w:rsidR="00D913C2" w:rsidRDefault="00D913C2" w:rsidP="000C7F29">
            <w:pPr>
              <w:jc w:val="both"/>
            </w:pPr>
            <w:r>
              <w:t>(</w:t>
            </w:r>
            <w:r w:rsidR="00194531">
              <w:fldChar w:fldCharType="begin"/>
            </w:r>
            <w:r w:rsidR="00194531">
              <w:instrText xml:space="preserve"> SEQ Formel \* ARABIC </w:instrText>
            </w:r>
            <w:r w:rsidR="00194531">
              <w:fldChar w:fldCharType="separate"/>
            </w:r>
            <w:r w:rsidR="005A1DA7">
              <w:rPr>
                <w:noProof/>
              </w:rPr>
              <w:t>4</w:t>
            </w:r>
            <w:r w:rsidR="00194531">
              <w:rPr>
                <w:noProof/>
              </w:rPr>
              <w:fldChar w:fldCharType="end"/>
            </w:r>
            <w:r>
              <w:t>)</w:t>
            </w:r>
          </w:p>
        </w:tc>
      </w:tr>
    </w:tbl>
    <w:p w:rsidR="00D913C2" w:rsidRDefault="00D913C2" w:rsidP="00D913C2">
      <w:r>
        <w:t xml:space="preserve">är den vanliga stickprovsvariansen för variabel </w:t>
      </w:r>
      <w:r w:rsidRPr="00A85D8C">
        <w:rPr>
          <w:position w:val="-10"/>
        </w:rPr>
        <w:object w:dxaOrig="279" w:dyaOrig="320">
          <v:shape id="_x0000_i1052" type="#_x0000_t75" style="width:14.25pt;height:15.75pt" o:ole="">
            <v:imagedata r:id="rId70" o:title=""/>
          </v:shape>
          <o:OLEObject Type="Embed" ProgID="Equation.3" ShapeID="_x0000_i1052" DrawAspect="Content" ObjectID="_1540826868" r:id="rId71"/>
        </w:object>
      </w:r>
      <w:r>
        <w:t xml:space="preserve"> i svarandemängden i stratum </w:t>
      </w:r>
      <w:r w:rsidRPr="00A85D8C">
        <w:rPr>
          <w:i/>
        </w:rPr>
        <w:t>h</w:t>
      </w:r>
      <w:r>
        <w:t xml:space="preserve"> och där </w:t>
      </w:r>
      <w:r w:rsidRPr="008A341F">
        <w:rPr>
          <w:position w:val="-14"/>
        </w:rPr>
        <w:object w:dxaOrig="380" w:dyaOrig="360">
          <v:shape id="_x0000_i1053" type="#_x0000_t75" style="width:18.75pt;height:18pt" o:ole="">
            <v:imagedata r:id="rId72" o:title=""/>
          </v:shape>
          <o:OLEObject Type="Embed" ProgID="Equation.3" ShapeID="_x0000_i1053" DrawAspect="Content" ObjectID="_1540826869" r:id="rId73"/>
        </w:object>
      </w:r>
      <w:r>
        <w:t xml:space="preserve"> betecknar det vanliga stickprovsmedelvärdet för variabel </w:t>
      </w:r>
      <w:r w:rsidR="00BC1309">
        <w:rPr>
          <w:noProof/>
          <w:position w:val="-10"/>
        </w:rPr>
        <w:drawing>
          <wp:inline distT="0" distB="0" distL="0" distR="0" wp14:anchorId="3D279A60" wp14:editId="335A3C34">
            <wp:extent cx="180975" cy="200025"/>
            <wp:effectExtent l="0" t="0" r="9525"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i svarandemängden i stratum </w:t>
      </w:r>
      <w:r w:rsidRPr="00A85D8C">
        <w:rPr>
          <w:i/>
        </w:rPr>
        <w:t>h</w:t>
      </w:r>
      <w:r>
        <w:rPr>
          <w:i/>
        </w:rPr>
        <w:t>.</w:t>
      </w:r>
      <w:r>
        <w:t xml:space="preserve"> För en teoretisk referens där ovanstående uttryck beskrivs hänvisas till Särndal m.fl. (1992).</w:t>
      </w:r>
    </w:p>
    <w:p w:rsidR="00D913C2" w:rsidRDefault="00D913C2" w:rsidP="00D913C2">
      <w:r>
        <w:t>I rapporten presenteras 95</w:t>
      </w:r>
      <w:r w:rsidR="00A05C5F">
        <w:t>-</w:t>
      </w:r>
      <w:r>
        <w:t>procentiga konfidensintervall. Dessa ges på vanligt sätt av</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3E01A2">
              <w:rPr>
                <w:position w:val="-12"/>
              </w:rPr>
              <w:object w:dxaOrig="1420" w:dyaOrig="440">
                <v:shape id="_x0000_i1054" type="#_x0000_t75" style="width:71.25pt;height:21.75pt" o:ole="">
                  <v:imagedata r:id="rId75" o:title=""/>
                </v:shape>
                <o:OLEObject Type="Embed" ProgID="Equation.3" ShapeID="_x0000_i1054" DrawAspect="Content" ObjectID="_1540826870" r:id="rId76"/>
              </w:object>
            </w:r>
          </w:p>
        </w:tc>
        <w:tc>
          <w:tcPr>
            <w:tcW w:w="948" w:type="dxa"/>
          </w:tcPr>
          <w:p w:rsidR="00D913C2" w:rsidRDefault="00D913C2" w:rsidP="000C7F29">
            <w:pPr>
              <w:jc w:val="both"/>
            </w:pPr>
            <w:r>
              <w:t>(</w:t>
            </w:r>
            <w:r w:rsidR="00194531">
              <w:fldChar w:fldCharType="begin"/>
            </w:r>
            <w:r w:rsidR="00194531">
              <w:instrText xml:space="preserve"> SEQ Formel \* ARABIC </w:instrText>
            </w:r>
            <w:r w:rsidR="00194531">
              <w:fldChar w:fldCharType="separate"/>
            </w:r>
            <w:r w:rsidR="005A1DA7">
              <w:rPr>
                <w:noProof/>
              </w:rPr>
              <w:t>5</w:t>
            </w:r>
            <w:r w:rsidR="00194531">
              <w:rPr>
                <w:noProof/>
              </w:rPr>
              <w:fldChar w:fldCharType="end"/>
            </w:r>
            <w:r>
              <w:t>)</w:t>
            </w:r>
          </w:p>
        </w:tc>
      </w:tr>
    </w:tbl>
    <w:p w:rsidR="00D913C2" w:rsidRDefault="00D913C2" w:rsidP="00D913C2">
      <w:r>
        <w:t>I vissa fall imputeras värden, se mer i avsnitt 2.2.5 om bearbetningar. Den ytterligare osäkerhet som imputeringen innebär har inte beaktats i beräkningen av konfidensintervall.</w:t>
      </w:r>
    </w:p>
    <w:p w:rsidR="00D913C2" w:rsidRDefault="00D913C2" w:rsidP="00D913C2">
      <w:r w:rsidRPr="000258A6">
        <w:t>I viss</w:t>
      </w:r>
      <w:r>
        <w:t xml:space="preserve">a tabeller redovisas genomsnittsvärden, t.ex. genomsnittlig </w:t>
      </w:r>
      <w:r w:rsidR="00EF563E">
        <w:t>användning</w:t>
      </w:r>
      <w:r>
        <w:t xml:space="preserve"> per areaenhet. Estimatorn för genomsnittsvärden ges som kvoten mellan två totaler på följande sätt</w:t>
      </w:r>
    </w:p>
    <w:tbl>
      <w:tblPr>
        <w:tblW w:w="0" w:type="auto"/>
        <w:tblLook w:val="01E0" w:firstRow="1" w:lastRow="1" w:firstColumn="1" w:lastColumn="1" w:noHBand="0" w:noVBand="0"/>
      </w:tblPr>
      <w:tblGrid>
        <w:gridCol w:w="7128"/>
        <w:gridCol w:w="948"/>
      </w:tblGrid>
      <w:tr w:rsidR="00D913C2" w:rsidTr="000C7F29">
        <w:tc>
          <w:tcPr>
            <w:tcW w:w="7128" w:type="dxa"/>
          </w:tcPr>
          <w:p w:rsidR="00D913C2" w:rsidRDefault="00D913C2" w:rsidP="000C7F29">
            <w:pPr>
              <w:jc w:val="center"/>
            </w:pPr>
            <w:r w:rsidRPr="000976D6">
              <w:rPr>
                <w:position w:val="-34"/>
              </w:rPr>
              <w:object w:dxaOrig="1460" w:dyaOrig="780">
                <v:shape id="_x0000_i1055" type="#_x0000_t75" style="width:72.75pt;height:39pt" o:ole="">
                  <v:imagedata r:id="rId77" o:title=""/>
                </v:shape>
                <o:OLEObject Type="Embed" ProgID="Equation.3" ShapeID="_x0000_i1055" DrawAspect="Content" ObjectID="_1540826871" r:id="rId78"/>
              </w:object>
            </w:r>
          </w:p>
        </w:tc>
        <w:tc>
          <w:tcPr>
            <w:tcW w:w="948" w:type="dxa"/>
          </w:tcPr>
          <w:p w:rsidR="00D913C2" w:rsidRDefault="00D913C2" w:rsidP="000C7F29">
            <w:pPr>
              <w:spacing w:before="160" w:after="0"/>
              <w:jc w:val="both"/>
            </w:pPr>
            <w:r>
              <w:t>(</w:t>
            </w:r>
            <w:bookmarkStart w:id="113" w:name="Genomsnitt"/>
            <w:r>
              <w:fldChar w:fldCharType="begin"/>
            </w:r>
            <w:r>
              <w:instrText xml:space="preserve"> SEQ Formel \* ARABIC </w:instrText>
            </w:r>
            <w:r>
              <w:fldChar w:fldCharType="separate"/>
            </w:r>
            <w:r w:rsidR="005A1DA7">
              <w:rPr>
                <w:noProof/>
              </w:rPr>
              <w:t>6</w:t>
            </w:r>
            <w:r>
              <w:fldChar w:fldCharType="end"/>
            </w:r>
            <w:bookmarkEnd w:id="113"/>
            <w:r>
              <w:t>)</w:t>
            </w:r>
          </w:p>
        </w:tc>
      </w:tr>
    </w:tbl>
    <w:p w:rsidR="00D913C2" w:rsidRPr="00D913C2" w:rsidRDefault="00D913C2" w:rsidP="00D913C2">
      <w:r>
        <w:lastRenderedPageBreak/>
        <w:t xml:space="preserve">där variabeln </w:t>
      </w:r>
      <w:r w:rsidRPr="003E01A2">
        <w:rPr>
          <w:i/>
        </w:rPr>
        <w:t>y</w:t>
      </w:r>
      <w:r>
        <w:t xml:space="preserve"> t.ex. kan beteckna en variabel </w:t>
      </w:r>
      <w:r w:rsidR="00EF563E">
        <w:t>för energianvändning</w:t>
      </w:r>
      <w:r w:rsidR="00537E8B">
        <w:t xml:space="preserve"> </w:t>
      </w:r>
      <w:r>
        <w:t xml:space="preserve">och variabeln </w:t>
      </w:r>
      <w:r w:rsidRPr="003E01A2">
        <w:rPr>
          <w:i/>
        </w:rPr>
        <w:t>z</w:t>
      </w:r>
      <w:r>
        <w:t xml:space="preserve"> en areavariabel. Variansen för (</w:t>
      </w:r>
      <w:r>
        <w:fldChar w:fldCharType="begin"/>
      </w:r>
      <w:r>
        <w:instrText xml:space="preserve"> REF Genomsnitt \h </w:instrText>
      </w:r>
      <w:r>
        <w:fldChar w:fldCharType="separate"/>
      </w:r>
      <w:r w:rsidR="005A1DA7">
        <w:rPr>
          <w:noProof/>
        </w:rPr>
        <w:t>6</w:t>
      </w:r>
      <w:r>
        <w:fldChar w:fldCharType="end"/>
      </w:r>
      <w:r>
        <w:t>) används Taylor-linearisering på traditionellt sätt för skattning av variansen.</w:t>
      </w:r>
    </w:p>
    <w:p w:rsidR="000974DA" w:rsidRPr="00866791" w:rsidRDefault="000974DA" w:rsidP="000974DA">
      <w:pPr>
        <w:pStyle w:val="RubrikB4"/>
      </w:pPr>
      <w:bookmarkStart w:id="114" w:name="_Toc265658896"/>
      <w:r w:rsidRPr="00866791">
        <w:t>Bearbetning</w:t>
      </w:r>
      <w:bookmarkEnd w:id="114"/>
    </w:p>
    <w:p w:rsidR="00252FF6" w:rsidRPr="00866791" w:rsidRDefault="0019754D" w:rsidP="00252FF6">
      <w:pPr>
        <w:pStyle w:val="Underrubrik"/>
        <w:rPr>
          <w:lang w:val="sv-SE"/>
        </w:rPr>
      </w:pPr>
      <w:r w:rsidRPr="00866791">
        <w:rPr>
          <w:lang w:val="sv-SE"/>
        </w:rPr>
        <w:t>Inläsning, granskning och sammanläggning av data</w:t>
      </w:r>
    </w:p>
    <w:p w:rsidR="0019754D" w:rsidRPr="00866791" w:rsidRDefault="0019754D" w:rsidP="00E732C0">
      <w:pPr>
        <w:pStyle w:val="Brdtext"/>
      </w:pPr>
      <w:r w:rsidRPr="00866791">
        <w:t>De svar som inkom via den</w:t>
      </w:r>
      <w:r w:rsidR="00A05C5F">
        <w:t xml:space="preserve"> postala enkäten har registr</w:t>
      </w:r>
      <w:r w:rsidRPr="00BC140D">
        <w:t>e</w:t>
      </w:r>
      <w:r w:rsidR="00A05C5F">
        <w:t>r</w:t>
      </w:r>
      <w:r w:rsidR="00CE53D6">
        <w:t>as i en databas av EV</w:t>
      </w:r>
      <w:r w:rsidR="008F332A">
        <w:t>RY</w:t>
      </w:r>
      <w:r w:rsidRPr="00BC140D">
        <w:t>. I samband med inläsning av enkätsvar genomfördes ett antal kontroller av de inkomna uppgifter</w:t>
      </w:r>
      <w:r w:rsidR="008607C1">
        <w:t>na</w:t>
      </w:r>
      <w:r w:rsidRPr="00BC140D">
        <w:t xml:space="preserve">. Dessa kontroller avser enskilda variabelvärden och </w:t>
      </w:r>
      <w:r w:rsidRPr="00866791">
        <w:t xml:space="preserve">föranledde både rättningar och vid behov återkontakter med uppgiftslämnare. </w:t>
      </w:r>
    </w:p>
    <w:p w:rsidR="0019754D" w:rsidRPr="00BC140D" w:rsidRDefault="0019754D" w:rsidP="00E732C0">
      <w:pPr>
        <w:pStyle w:val="Brdtext"/>
      </w:pPr>
      <w:r w:rsidRPr="00866791">
        <w:t>F</w:t>
      </w:r>
      <w:r w:rsidR="00866791" w:rsidRPr="00866791">
        <w:t>ör uppgifter som inkom via</w:t>
      </w:r>
      <w:r w:rsidR="00866791" w:rsidRPr="00866791">
        <w:rPr>
          <w:noProof/>
        </w:rPr>
        <w:t xml:space="preserve"> webbenkäten eller </w:t>
      </w:r>
      <w:r w:rsidR="00252FF6" w:rsidRPr="00866791">
        <w:t xml:space="preserve">Excelblanketten </w:t>
      </w:r>
      <w:r w:rsidRPr="00866791">
        <w:t>för stora lokaler skedde vissa kontroller, t.ex. rimlighetsbedömningar i samband med att uppgiftslämnarna fyllde i enkäten.</w:t>
      </w:r>
      <w:r w:rsidRPr="00BC140D">
        <w:t xml:space="preserve"> </w:t>
      </w:r>
    </w:p>
    <w:p w:rsidR="0019754D" w:rsidRDefault="0019754D" w:rsidP="00E732C0">
      <w:pPr>
        <w:pStyle w:val="Brdtext"/>
        <w:rPr>
          <w:noProof/>
        </w:rPr>
      </w:pPr>
      <w:r w:rsidRPr="00BC140D">
        <w:t>Data från den postala enkäten</w:t>
      </w:r>
      <w:r w:rsidR="00252FF6">
        <w:t xml:space="preserve">, </w:t>
      </w:r>
      <w:r w:rsidR="00866791">
        <w:t>webbenkäten</w:t>
      </w:r>
      <w:r w:rsidR="00252FF6">
        <w:t xml:space="preserve"> och Excelblanketten för </w:t>
      </w:r>
      <w:r w:rsidRPr="00BC140D">
        <w:t>stora lokal</w:t>
      </w:r>
      <w:r w:rsidR="00252FF6">
        <w:t>ägare</w:t>
      </w:r>
      <w:r w:rsidRPr="00BC140D">
        <w:t xml:space="preserve"> lästes in till en gemensam datafil innan vidare databearbetningar kunde genomföras. </w:t>
      </w:r>
      <w:r w:rsidR="00252FF6">
        <w:rPr>
          <w:noProof/>
        </w:rPr>
        <w:t xml:space="preserve">Data från Excelblanketten anpassades till att motsvara variablerna i pappersblanketten. </w:t>
      </w:r>
      <w:r w:rsidRPr="00BC140D">
        <w:t xml:space="preserve">I samband med sammanläggning av data från de </w:t>
      </w:r>
      <w:r w:rsidR="00252FF6">
        <w:t>olika</w:t>
      </w:r>
      <w:r w:rsidRPr="00BC140D">
        <w:t xml:space="preserve"> källorna gjordes en dubblettkontroll för att upptäcka om uppgiftslämnare svarat både via </w:t>
      </w:r>
      <w:r w:rsidR="00866791">
        <w:t>webbenkäten</w:t>
      </w:r>
      <w:r>
        <w:rPr>
          <w:noProof/>
        </w:rPr>
        <w:t xml:space="preserve"> och via den postala blanketten. I de fall detta förekom gjordes en kontroll av hur många frågor man svarat på i respektive formulär. Den blankett som innehöll flest svar användes.</w:t>
      </w:r>
    </w:p>
    <w:p w:rsidR="00252FF6" w:rsidRDefault="0019754D" w:rsidP="00E732C0">
      <w:pPr>
        <w:pStyle w:val="Brdtext"/>
        <w:rPr>
          <w:noProof/>
        </w:rPr>
      </w:pPr>
      <w:r>
        <w:rPr>
          <w:noProof/>
        </w:rPr>
        <w:t>Ytterligare kontroller av data har gjordes och de oklarheter som visade sig här sändes tillbaka till E</w:t>
      </w:r>
      <w:r w:rsidR="00866791">
        <w:rPr>
          <w:noProof/>
        </w:rPr>
        <w:t>V</w:t>
      </w:r>
      <w:r w:rsidR="008F332A">
        <w:rPr>
          <w:noProof/>
        </w:rPr>
        <w:t xml:space="preserve">RY </w:t>
      </w:r>
      <w:r>
        <w:rPr>
          <w:noProof/>
        </w:rPr>
        <w:t xml:space="preserve">som efter ytterligare kontroll av blanketter endera rättade uppgifterna eller </w:t>
      </w:r>
      <w:r w:rsidRPr="00FD62D2">
        <w:rPr>
          <w:noProof/>
        </w:rPr>
        <w:t>återkontaktade</w:t>
      </w:r>
      <w:r>
        <w:rPr>
          <w:noProof/>
        </w:rPr>
        <w:t xml:space="preserve"> uppgiftslämnaren. </w:t>
      </w:r>
      <w:r w:rsidR="0051700A" w:rsidRPr="0051700A">
        <w:rPr>
          <w:noProof/>
        </w:rPr>
        <w:t>I syfte att förbättra kontroller och rättningar av data hämtades i samband med urvalsdragningen ett antal registervariabler från Fastighetsregistret. Nya uppgifter i årets undersökning var uppgift om total area för bostäder respektive lokaler samt antal lägenheter för hela taxeringsenheten.</w:t>
      </w:r>
    </w:p>
    <w:p w:rsidR="0019754D" w:rsidRPr="00166CEE" w:rsidRDefault="0019754D" w:rsidP="0019754D">
      <w:pPr>
        <w:pStyle w:val="Underrubrik"/>
        <w:rPr>
          <w:lang w:val="sv-S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rsidRPr="00430C45">
              <w:t>Variabel</w:t>
            </w:r>
          </w:p>
        </w:tc>
        <w:tc>
          <w:tcPr>
            <w:tcW w:w="6408" w:type="dxa"/>
            <w:tcBorders>
              <w:top w:val="single" w:sz="4" w:space="0" w:color="auto"/>
              <w:bottom w:val="single" w:sz="4" w:space="0" w:color="auto"/>
            </w:tcBorders>
          </w:tcPr>
          <w:p w:rsidR="0019754D" w:rsidRPr="00A16569" w:rsidRDefault="0019754D" w:rsidP="00A16569">
            <w:pPr>
              <w:pStyle w:val="Tabelltextrubrik"/>
            </w:pPr>
            <w:r w:rsidRPr="00A16569">
              <w:t>Byggår</w:t>
            </w:r>
          </w:p>
        </w:tc>
      </w:tr>
      <w:tr w:rsidR="0019754D"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A16569" w:rsidRDefault="0019754D" w:rsidP="007B65D8">
            <w:pPr>
              <w:pStyle w:val="Tabelltext"/>
            </w:pPr>
            <w:r w:rsidRPr="00A16569">
              <w:t xml:space="preserve">I undersökningen ingår byggnader som i sin helhet har färdigställts till och med år </w:t>
            </w:r>
            <w:r w:rsidR="007B65D8" w:rsidRPr="00A16569">
              <w:t>20</w:t>
            </w:r>
            <w:r w:rsidR="006C07E3">
              <w:t>10</w:t>
            </w:r>
            <w:r w:rsidRPr="00A16569">
              <w:t>.</w:t>
            </w:r>
          </w:p>
        </w:tc>
      </w:tr>
      <w:tr w:rsidR="0019754D" w:rsidTr="0019754D">
        <w:tc>
          <w:tcPr>
            <w:tcW w:w="1668" w:type="dxa"/>
          </w:tcPr>
          <w:p w:rsidR="0019754D" w:rsidRPr="00430C45" w:rsidRDefault="0019754D" w:rsidP="00A16569">
            <w:pPr>
              <w:pStyle w:val="Tabelltextrubrik"/>
            </w:pPr>
            <w:r w:rsidRPr="00430C45">
              <w:t>Historik</w:t>
            </w:r>
          </w:p>
        </w:tc>
        <w:tc>
          <w:tcPr>
            <w:tcW w:w="6408" w:type="dxa"/>
          </w:tcPr>
          <w:p w:rsidR="0019754D" w:rsidRPr="00A16569" w:rsidRDefault="0019754D" w:rsidP="00A16569">
            <w:pPr>
              <w:pStyle w:val="Tabelltext"/>
              <w:rPr>
                <w:highlight w:val="lightGray"/>
              </w:rPr>
            </w:pPr>
            <w:r w:rsidRPr="00A16569">
              <w:t>Från och med 2007 års undersökning har det varit svårt att få fram uppgift</w:t>
            </w:r>
            <w:r w:rsidR="0004459C">
              <w:t>er</w:t>
            </w:r>
            <w:r w:rsidRPr="00A16569">
              <w:t xml:space="preserve"> om byggår, då denna uppgift inte finns </w:t>
            </w:r>
            <w:r w:rsidR="00177475">
              <w:t xml:space="preserve">komplett </w:t>
            </w:r>
            <w:r w:rsidRPr="00A16569">
              <w:t xml:space="preserve">registrerad på byggnadsnivå. Från och med år 2008 redovisas byggnader för vilka byggår saknas som en separat kategori. </w:t>
            </w:r>
          </w:p>
        </w:tc>
      </w:tr>
      <w:tr w:rsidR="0019754D" w:rsidTr="0019754D">
        <w:tc>
          <w:tcPr>
            <w:tcW w:w="1668" w:type="dxa"/>
          </w:tcPr>
          <w:p w:rsidR="0019754D" w:rsidRPr="00430C45" w:rsidRDefault="0019754D" w:rsidP="00A16569">
            <w:pPr>
              <w:pStyle w:val="Tabelltextrubrik"/>
            </w:pPr>
            <w:r w:rsidRPr="00430C45">
              <w:t>Bearbetningar</w:t>
            </w:r>
          </w:p>
        </w:tc>
        <w:tc>
          <w:tcPr>
            <w:tcW w:w="6408" w:type="dxa"/>
          </w:tcPr>
          <w:p w:rsidR="0019754D" w:rsidRPr="00A16569" w:rsidRDefault="0019754D" w:rsidP="004A1AB3">
            <w:pPr>
              <w:pStyle w:val="Tabelltext"/>
            </w:pPr>
            <w:r w:rsidRPr="00A16569">
              <w:t xml:space="preserve">I de fall uppgift om byggår </w:t>
            </w:r>
            <w:r w:rsidR="0004459C">
              <w:t xml:space="preserve">har </w:t>
            </w:r>
            <w:r w:rsidRPr="00A16569">
              <w:t xml:space="preserve">ändrats på blanketten </w:t>
            </w:r>
            <w:r w:rsidR="0004459C">
              <w:t xml:space="preserve">av uppgiftslämnarna </w:t>
            </w:r>
            <w:r w:rsidRPr="00A16569">
              <w:t>jämfört med uppgiften från FR har byggåret justerats utifrån lämnade uppgifter. I de fall den lämnade uppgiften om byggår avviker mycket från registeruppgiften har återkontakt med uppgiftslämnaren gjorts. Helt orimliga värden har tagits bort (t.ex. byggår = 5000).</w:t>
            </w:r>
          </w:p>
        </w:tc>
      </w:tr>
      <w:tr w:rsidR="0019754D" w:rsidTr="0019754D">
        <w:tc>
          <w:tcPr>
            <w:tcW w:w="1668" w:type="dxa"/>
          </w:tcPr>
          <w:p w:rsidR="0019754D" w:rsidRPr="00430C45" w:rsidRDefault="0019754D" w:rsidP="00A16569">
            <w:pPr>
              <w:pStyle w:val="Tabelltextrubrik"/>
            </w:pPr>
            <w:r w:rsidRPr="00430C45">
              <w:t>Härledningar</w:t>
            </w:r>
          </w:p>
        </w:tc>
        <w:tc>
          <w:tcPr>
            <w:tcW w:w="6408" w:type="dxa"/>
          </w:tcPr>
          <w:p w:rsidR="0019754D" w:rsidRPr="00A16569" w:rsidRDefault="0019754D" w:rsidP="00A16569">
            <w:pPr>
              <w:pStyle w:val="Tabelltext"/>
            </w:pPr>
            <w:r w:rsidRPr="00A16569">
              <w:t>Utifrån uppgiften om byggår har en gruppering i klasser gjorts:</w:t>
            </w:r>
          </w:p>
          <w:p w:rsidR="0019754D" w:rsidRPr="00A16569" w:rsidRDefault="0019754D" w:rsidP="00A16569">
            <w:pPr>
              <w:pStyle w:val="Tabelltext"/>
            </w:pPr>
            <w:r w:rsidRPr="00A16569">
              <w:t>&lt;1941</w:t>
            </w:r>
            <w:r w:rsidRPr="00A16569">
              <w:br/>
              <w:t>1941-1960</w:t>
            </w:r>
            <w:r w:rsidRPr="00A16569">
              <w:br/>
              <w:t>1961-1970</w:t>
            </w:r>
            <w:r w:rsidRPr="00A16569">
              <w:br/>
              <w:t>1971-1980</w:t>
            </w:r>
            <w:r w:rsidRPr="00A16569">
              <w:br/>
              <w:t>1981-1990</w:t>
            </w:r>
            <w:r w:rsidRPr="00A16569">
              <w:br/>
              <w:t>1991-2000</w:t>
            </w:r>
            <w:r w:rsidRPr="00A16569">
              <w:br/>
              <w:t>2001-</w:t>
            </w:r>
            <w:r w:rsidRPr="00A16569">
              <w:br/>
              <w:t>Uppgift saknas</w:t>
            </w:r>
          </w:p>
        </w:tc>
      </w:tr>
      <w:tr w:rsidR="0019754D"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5A37F2" w:rsidRDefault="00FF7ED2" w:rsidP="0080502A">
            <w:pPr>
              <w:pStyle w:val="Tabelltext"/>
              <w:rPr>
                <w:highlight w:val="yellow"/>
              </w:rPr>
            </w:pPr>
            <w:r w:rsidRPr="0080502A">
              <w:t>3.</w:t>
            </w:r>
            <w:r w:rsidR="0019754D" w:rsidRPr="0080502A">
              <w:t xml:space="preserve">2, </w:t>
            </w:r>
            <w:r w:rsidRPr="0080502A">
              <w:t>3.</w:t>
            </w:r>
            <w:r w:rsidR="0019754D" w:rsidRPr="0080502A">
              <w:t xml:space="preserve">3, </w:t>
            </w:r>
            <w:r w:rsidRPr="0080502A">
              <w:t>3.</w:t>
            </w:r>
            <w:r w:rsidR="0019754D" w:rsidRPr="0080502A">
              <w:t xml:space="preserve">5, </w:t>
            </w:r>
            <w:r w:rsidRPr="0080502A">
              <w:t>3.</w:t>
            </w:r>
            <w:r w:rsidR="0019754D" w:rsidRPr="0080502A">
              <w:t xml:space="preserve">7, </w:t>
            </w:r>
            <w:r w:rsidRPr="0080502A">
              <w:t>3.</w:t>
            </w:r>
            <w:r w:rsidR="0019754D" w:rsidRPr="0080502A">
              <w:t xml:space="preserve">9, </w:t>
            </w:r>
            <w:r w:rsidRPr="0080502A">
              <w:t>3.</w:t>
            </w:r>
            <w:r w:rsidR="0019754D" w:rsidRPr="0080502A">
              <w:t xml:space="preserve">10, </w:t>
            </w:r>
            <w:r w:rsidRPr="0080502A">
              <w:t>3.</w:t>
            </w:r>
            <w:r w:rsidR="0019754D" w:rsidRPr="0080502A">
              <w:t xml:space="preserve">11, </w:t>
            </w:r>
            <w:r w:rsidRPr="0080502A">
              <w:t>3.</w:t>
            </w:r>
            <w:r w:rsidR="0019754D" w:rsidRPr="0080502A">
              <w:t xml:space="preserve">12, </w:t>
            </w:r>
            <w:r w:rsidRPr="0080502A">
              <w:t>3.</w:t>
            </w:r>
            <w:r w:rsidR="0019754D" w:rsidRPr="0080502A">
              <w:t xml:space="preserve">13, </w:t>
            </w:r>
            <w:r w:rsidRPr="0080502A">
              <w:t>3.</w:t>
            </w:r>
            <w:r w:rsidR="0019754D" w:rsidRPr="0080502A">
              <w:t xml:space="preserve">14, </w:t>
            </w:r>
            <w:r w:rsidRPr="0080502A">
              <w:t>3.</w:t>
            </w:r>
            <w:r w:rsidR="0019754D" w:rsidRPr="0080502A">
              <w:t xml:space="preserve">15, </w:t>
            </w:r>
            <w:r w:rsidRPr="0080502A">
              <w:t>3.</w:t>
            </w:r>
            <w:r w:rsidR="0019754D" w:rsidRPr="0080502A">
              <w:t xml:space="preserve">16, </w:t>
            </w:r>
            <w:r w:rsidRPr="0080502A">
              <w:t>3.</w:t>
            </w:r>
            <w:r w:rsidR="0019754D" w:rsidRPr="0080502A">
              <w:t xml:space="preserve">17, </w:t>
            </w:r>
            <w:r w:rsidRPr="0080502A">
              <w:t>3.</w:t>
            </w:r>
            <w:r w:rsidR="0019754D" w:rsidRPr="0080502A">
              <w:t>2</w:t>
            </w:r>
            <w:r w:rsidR="0080502A" w:rsidRPr="0080502A">
              <w:t>1</w:t>
            </w:r>
            <w:r w:rsidR="0019754D" w:rsidRPr="0080502A">
              <w:t xml:space="preserve">, </w:t>
            </w:r>
            <w:r w:rsidRPr="0080502A">
              <w:t>3.</w:t>
            </w:r>
            <w:r w:rsidR="0019754D" w:rsidRPr="0080502A">
              <w:t>2</w:t>
            </w:r>
            <w:r w:rsidR="0080502A" w:rsidRPr="0080502A">
              <w:t>2</w:t>
            </w:r>
          </w:p>
        </w:tc>
      </w:tr>
    </w:tbl>
    <w:p w:rsidR="0019754D" w:rsidRPr="00CE6FAB" w:rsidRDefault="0019754D" w:rsidP="006D36CB">
      <w:pPr>
        <w:pStyle w:val="Fotnots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6D36CB">
            <w:pPr>
              <w:pStyle w:val="Tabelltextrubrik"/>
            </w:pPr>
            <w:r w:rsidRPr="00E04A0F">
              <w:t>Variabel</w:t>
            </w:r>
          </w:p>
        </w:tc>
        <w:tc>
          <w:tcPr>
            <w:tcW w:w="6408" w:type="dxa"/>
            <w:tcBorders>
              <w:top w:val="single" w:sz="4" w:space="0" w:color="auto"/>
              <w:bottom w:val="single" w:sz="4" w:space="0" w:color="auto"/>
            </w:tcBorders>
          </w:tcPr>
          <w:p w:rsidR="0019754D" w:rsidRPr="00E04A0F" w:rsidRDefault="0019754D" w:rsidP="006D36CB">
            <w:pPr>
              <w:pStyle w:val="Tabelltextrubrik"/>
            </w:pPr>
            <w:r>
              <w:t>Energibesparande åtgärder</w:t>
            </w:r>
          </w:p>
        </w:tc>
      </w:tr>
      <w:tr w:rsidR="0019754D" w:rsidRPr="00E04A0F" w:rsidTr="0019754D">
        <w:tc>
          <w:tcPr>
            <w:tcW w:w="1668" w:type="dxa"/>
            <w:tcBorders>
              <w:top w:val="single" w:sz="4" w:space="0" w:color="auto"/>
            </w:tcBorders>
          </w:tcPr>
          <w:p w:rsidR="0019754D" w:rsidRPr="00E04A0F" w:rsidRDefault="0019754D" w:rsidP="006D36CB">
            <w:pPr>
              <w:pStyle w:val="Tabelltextrubrik"/>
            </w:pPr>
            <w:r w:rsidRPr="00E04A0F">
              <w:t>Definition</w:t>
            </w:r>
          </w:p>
        </w:tc>
        <w:tc>
          <w:tcPr>
            <w:tcW w:w="6408" w:type="dxa"/>
            <w:tcBorders>
              <w:top w:val="single" w:sz="4" w:space="0" w:color="auto"/>
            </w:tcBorders>
          </w:tcPr>
          <w:p w:rsidR="0019754D" w:rsidRPr="00D5187D" w:rsidRDefault="0019754D" w:rsidP="007B65D8">
            <w:pPr>
              <w:pStyle w:val="Tabelltext"/>
            </w:pPr>
            <w:r w:rsidRPr="00D5187D">
              <w:t>I blanketten finns frågor om olika typer av energi</w:t>
            </w:r>
            <w:r>
              <w:t>besparande</w:t>
            </w:r>
            <w:r w:rsidRPr="00D5187D">
              <w:t xml:space="preserve"> åtgärder som utförts under år </w:t>
            </w:r>
            <w:r w:rsidR="007B65D8" w:rsidRPr="00D5187D">
              <w:t>20</w:t>
            </w:r>
            <w:r w:rsidR="0092565D">
              <w:t>11</w:t>
            </w:r>
            <w:r w:rsidRPr="00D5187D">
              <w:t xml:space="preserve">, före år </w:t>
            </w:r>
            <w:r w:rsidR="007B65D8" w:rsidRPr="00D5187D">
              <w:t>20</w:t>
            </w:r>
            <w:r w:rsidR="0092565D">
              <w:t>11</w:t>
            </w:r>
            <w:r w:rsidR="007B65D8" w:rsidRPr="00D5187D">
              <w:t xml:space="preserve"> </w:t>
            </w:r>
            <w:r w:rsidRPr="00D5187D">
              <w:t>men efter det att huset byggdes eller som genomfördes redan när huset byggdes.</w:t>
            </w:r>
          </w:p>
        </w:tc>
      </w:tr>
      <w:tr w:rsidR="0019754D" w:rsidRPr="00E04A0F" w:rsidTr="0019754D">
        <w:tc>
          <w:tcPr>
            <w:tcW w:w="1668" w:type="dxa"/>
          </w:tcPr>
          <w:p w:rsidR="0019754D" w:rsidRPr="00E04A0F" w:rsidRDefault="0019754D" w:rsidP="006D36CB">
            <w:pPr>
              <w:pStyle w:val="Tabelltextrubrik"/>
            </w:pPr>
            <w:r w:rsidRPr="00E04A0F">
              <w:t>Historik</w:t>
            </w:r>
          </w:p>
        </w:tc>
        <w:tc>
          <w:tcPr>
            <w:tcW w:w="6408" w:type="dxa"/>
          </w:tcPr>
          <w:p w:rsidR="0019754D" w:rsidRPr="00D5187D" w:rsidRDefault="0019754D" w:rsidP="006D36CB">
            <w:pPr>
              <w:pStyle w:val="Tabelltext"/>
            </w:pPr>
          </w:p>
        </w:tc>
      </w:tr>
      <w:tr w:rsidR="0019754D" w:rsidRPr="00E04A0F" w:rsidTr="0019754D">
        <w:tc>
          <w:tcPr>
            <w:tcW w:w="1668" w:type="dxa"/>
          </w:tcPr>
          <w:p w:rsidR="0019754D" w:rsidRPr="00E04A0F" w:rsidRDefault="0019754D" w:rsidP="006D36CB">
            <w:pPr>
              <w:pStyle w:val="Tabelltextrubrik"/>
            </w:pPr>
            <w:r w:rsidRPr="00E04A0F">
              <w:t>Bearbetningar</w:t>
            </w:r>
          </w:p>
        </w:tc>
        <w:tc>
          <w:tcPr>
            <w:tcW w:w="6408" w:type="dxa"/>
          </w:tcPr>
          <w:p w:rsidR="0019754D" w:rsidRPr="006459A0" w:rsidRDefault="0019754D" w:rsidP="006D36CB">
            <w:pPr>
              <w:pStyle w:val="Tabelltext"/>
            </w:pPr>
          </w:p>
        </w:tc>
      </w:tr>
      <w:tr w:rsidR="0019754D" w:rsidRPr="002B47F8" w:rsidTr="0019754D">
        <w:tc>
          <w:tcPr>
            <w:tcW w:w="1668" w:type="dxa"/>
          </w:tcPr>
          <w:p w:rsidR="0019754D" w:rsidRPr="00E04A0F" w:rsidRDefault="0019754D" w:rsidP="006D36CB">
            <w:pPr>
              <w:pStyle w:val="Tabelltextrubrik"/>
            </w:pPr>
            <w:r w:rsidRPr="00E04A0F">
              <w:t>Härledningar</w:t>
            </w:r>
          </w:p>
        </w:tc>
        <w:tc>
          <w:tcPr>
            <w:tcW w:w="6408" w:type="dxa"/>
          </w:tcPr>
          <w:p w:rsidR="0019754D" w:rsidRPr="002B47F8" w:rsidRDefault="0019754D" w:rsidP="006D36CB">
            <w:pPr>
              <w:pStyle w:val="Tabelltext"/>
            </w:pPr>
          </w:p>
        </w:tc>
      </w:tr>
      <w:tr w:rsidR="0019754D" w:rsidRPr="00E04A0F" w:rsidTr="0019754D">
        <w:tc>
          <w:tcPr>
            <w:tcW w:w="1668" w:type="dxa"/>
          </w:tcPr>
          <w:p w:rsidR="0019754D" w:rsidRPr="00E04A0F" w:rsidRDefault="0019754D" w:rsidP="006D36CB">
            <w:pPr>
              <w:pStyle w:val="Tabelltextrubrik"/>
            </w:pPr>
            <w:r w:rsidRPr="00E04A0F">
              <w:t>Förekommer i tabell</w:t>
            </w:r>
          </w:p>
        </w:tc>
        <w:tc>
          <w:tcPr>
            <w:tcW w:w="6408" w:type="dxa"/>
          </w:tcPr>
          <w:p w:rsidR="0019754D" w:rsidRPr="00C05DBA" w:rsidRDefault="0019754D" w:rsidP="006D36CB">
            <w:pPr>
              <w:pStyle w:val="Tabelltext"/>
            </w:pPr>
            <w:r>
              <w:t>Dessa uppgifter redovisas inte i rapporten.</w:t>
            </w:r>
          </w:p>
        </w:tc>
      </w:tr>
    </w:tbl>
    <w:p w:rsidR="0019754D"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cantSplit/>
        </w:trPr>
        <w:tc>
          <w:tcPr>
            <w:tcW w:w="1710" w:type="dxa"/>
            <w:tcBorders>
              <w:top w:val="single" w:sz="4" w:space="0" w:color="auto"/>
              <w:bottom w:val="single" w:sz="4" w:space="0" w:color="auto"/>
            </w:tcBorders>
          </w:tcPr>
          <w:p w:rsidR="0019754D" w:rsidRPr="00A16569" w:rsidRDefault="0019754D" w:rsidP="00A16569">
            <w:pPr>
              <w:pStyle w:val="Tabelltextrubrik"/>
            </w:pPr>
            <w:r w:rsidRPr="00A16569">
              <w:lastRenderedPageBreak/>
              <w:br w:type="page"/>
            </w:r>
            <w:r w:rsidRPr="00A16569">
              <w:br w:type="page"/>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Uthyrningsbar</w:t>
            </w:r>
            <w:r w:rsidRPr="00430C45">
              <w:t xml:space="preserve"> area</w:t>
            </w:r>
          </w:p>
        </w:tc>
      </w:tr>
      <w:tr w:rsidR="0019754D" w:rsidRPr="00430C45" w:rsidTr="00BC140D">
        <w:trPr>
          <w:cantSplit/>
        </w:trPr>
        <w:tc>
          <w:tcPr>
            <w:tcW w:w="1710" w:type="dxa"/>
            <w:tcBorders>
              <w:top w:val="single" w:sz="4" w:space="0" w:color="auto"/>
            </w:tcBorders>
          </w:tcPr>
          <w:p w:rsidR="0019754D" w:rsidRPr="00A16569" w:rsidRDefault="0019754D" w:rsidP="00A16569">
            <w:pPr>
              <w:pStyle w:val="Tabelltextrubrik"/>
            </w:pPr>
            <w:r w:rsidRPr="00A16569">
              <w:t>Definition</w:t>
            </w:r>
          </w:p>
        </w:tc>
        <w:tc>
          <w:tcPr>
            <w:tcW w:w="6408" w:type="dxa"/>
            <w:tcBorders>
              <w:top w:val="single" w:sz="4" w:space="0" w:color="auto"/>
            </w:tcBorders>
          </w:tcPr>
          <w:p w:rsidR="0019754D" w:rsidRPr="00A16569" w:rsidRDefault="0019754D" w:rsidP="00A16569">
            <w:pPr>
              <w:pStyle w:val="Tabelltext"/>
            </w:pPr>
            <w:r w:rsidRPr="00A16569">
              <w:t xml:space="preserve">I enlighet med fastighetstaxeringen har från och med undersökningsåret 2001 den totala arean efterfrågats som uthyrningsbar area, och inte som tidigare, den totala uppvärmda arean. Ej uppvärmda areor, till exempel kallgarage, har sedan räknats bort från den totala arean. </w:t>
            </w:r>
          </w:p>
          <w:p w:rsidR="0019754D" w:rsidRPr="00A16569" w:rsidRDefault="0019754D" w:rsidP="00177475">
            <w:pPr>
              <w:pStyle w:val="Tabelltext"/>
            </w:pPr>
            <w:r w:rsidRPr="00A16569">
              <w:t xml:space="preserve">I undersökningen ingår byggnader med en </w:t>
            </w:r>
            <w:r w:rsidR="00177475">
              <w:t xml:space="preserve">uppvärmd </w:t>
            </w:r>
            <w:r w:rsidRPr="00A16569">
              <w:t>area om minst 200 m</w:t>
            </w:r>
            <w:r w:rsidRPr="00A16569">
              <w:rPr>
                <w:vertAlign w:val="superscript"/>
              </w:rPr>
              <w:t>2</w:t>
            </w:r>
            <w:r w:rsidR="00A16569">
              <w:t xml:space="preserve">. </w:t>
            </w:r>
            <w:r w:rsidRPr="00A16569">
              <w:t xml:space="preserve">Vid omräkningen av BRA </w:t>
            </w:r>
            <w:r w:rsidR="00177475">
              <w:t>e</w:t>
            </w:r>
            <w:r w:rsidR="00D15F49">
              <w:t xml:space="preserve">ller A-temp </w:t>
            </w:r>
            <w:r w:rsidRPr="00A16569">
              <w:t xml:space="preserve">till </w:t>
            </w:r>
            <w:r w:rsidR="00D15F49">
              <w:t>BOA+</w:t>
            </w:r>
            <w:r w:rsidRPr="00A16569">
              <w:t>LOA har vissa byggnader hamnat under gränsen på 200 m</w:t>
            </w:r>
            <w:r w:rsidRPr="00A16569">
              <w:rPr>
                <w:vertAlign w:val="superscript"/>
              </w:rPr>
              <w:t>2</w:t>
            </w:r>
            <w:r w:rsidRPr="00A16569">
              <w:t xml:space="preserve"> och därför räknats som övertäckning.</w:t>
            </w:r>
          </w:p>
        </w:tc>
      </w:tr>
      <w:tr w:rsidR="0019754D" w:rsidRPr="00430C45" w:rsidTr="00BC140D">
        <w:trPr>
          <w:cantSplit/>
        </w:trPr>
        <w:tc>
          <w:tcPr>
            <w:tcW w:w="1710" w:type="dxa"/>
          </w:tcPr>
          <w:p w:rsidR="0019754D" w:rsidRPr="00A16569" w:rsidRDefault="0019754D" w:rsidP="00A16569">
            <w:pPr>
              <w:pStyle w:val="Tabelltextrubrik"/>
            </w:pPr>
            <w:r w:rsidRPr="00A16569">
              <w:t>Historik</w:t>
            </w:r>
          </w:p>
        </w:tc>
        <w:tc>
          <w:tcPr>
            <w:tcW w:w="6408" w:type="dxa"/>
          </w:tcPr>
          <w:p w:rsidR="0019754D" w:rsidRPr="00A16569" w:rsidRDefault="0019754D" w:rsidP="00A16569">
            <w:pPr>
              <w:pStyle w:val="Tabelltext"/>
            </w:pPr>
            <w:r w:rsidRPr="00A16569">
              <w:t xml:space="preserve">Inför 2006 års undersökning ändrades blanketten så att fastighetsägaren själv kunde markera om areabegreppet </w:t>
            </w:r>
            <w:r w:rsidR="00D15F49">
              <w:t>BOA+</w:t>
            </w:r>
            <w:r w:rsidRPr="00A16569">
              <w:t>LOA</w:t>
            </w:r>
            <w:r w:rsidR="00D15F49">
              <w:t>,</w:t>
            </w:r>
            <w:r w:rsidRPr="00A16569">
              <w:t xml:space="preserve"> BRA</w:t>
            </w:r>
            <w:r w:rsidR="00D15F49">
              <w:t xml:space="preserve"> eller A-temp</w:t>
            </w:r>
            <w:r w:rsidRPr="00A16569">
              <w:t xml:space="preserve"> användes. I några fall har även areor som angetts i BTA räknats om till </w:t>
            </w:r>
            <w:r w:rsidR="00D15F49">
              <w:t>BOA+</w:t>
            </w:r>
            <w:r w:rsidRPr="00A16569">
              <w:t>LOA, se vidare avsnittet om areabegrepp nedan.</w:t>
            </w:r>
          </w:p>
        </w:tc>
      </w:tr>
      <w:tr w:rsidR="0019754D" w:rsidRPr="00430C45" w:rsidTr="00BC140D">
        <w:trPr>
          <w:cantSplit/>
        </w:trPr>
        <w:tc>
          <w:tcPr>
            <w:tcW w:w="1710" w:type="dxa"/>
          </w:tcPr>
          <w:p w:rsidR="0019754D" w:rsidRPr="00A16569" w:rsidRDefault="0019754D" w:rsidP="00A16569">
            <w:pPr>
              <w:pStyle w:val="Tabelltextrubrik"/>
            </w:pPr>
            <w:r w:rsidRPr="00A16569">
              <w:t>Bearbetningar</w:t>
            </w:r>
          </w:p>
        </w:tc>
        <w:tc>
          <w:tcPr>
            <w:tcW w:w="6408" w:type="dxa"/>
          </w:tcPr>
          <w:p w:rsidR="0019754D" w:rsidRPr="00A16569" w:rsidRDefault="00177475" w:rsidP="00A16569">
            <w:pPr>
              <w:pStyle w:val="Tabelltext"/>
            </w:pPr>
            <w:r>
              <w:t xml:space="preserve">I vissa </w:t>
            </w:r>
            <w:r w:rsidR="0019754D" w:rsidRPr="00A16569">
              <w:t xml:space="preserve">fall där flera byggnader på samma fastighet valts ut att ingå i undersökningen har </w:t>
            </w:r>
            <w:r>
              <w:t xml:space="preserve">uppgiftslämnaren angivit </w:t>
            </w:r>
            <w:r w:rsidR="0019754D" w:rsidRPr="00A16569">
              <w:t xml:space="preserve">identiska svar för samtliga byggnader. Det har då antagits att det är fastighetsuppgifter som </w:t>
            </w:r>
            <w:r>
              <w:t xml:space="preserve">har </w:t>
            </w:r>
            <w:r w:rsidR="0019754D" w:rsidRPr="00A16569">
              <w:t>lämnats och en rättning gjordes genom att dividera lämnade area-uppgifter med antal byggnader på fastigheten (om ingen uppgift om antal byggnader fanns i FTR gjordes divisionen med antal utvalda byggnader istället).</w:t>
            </w:r>
          </w:p>
          <w:p w:rsidR="0019754D" w:rsidRPr="00A05C5F" w:rsidRDefault="0019754D" w:rsidP="00A16569">
            <w:pPr>
              <w:pStyle w:val="Tabelltext"/>
            </w:pPr>
            <w:r w:rsidRPr="00A16569">
              <w:t>I de fall den totala uthyrningsbara arean inte överensstämmer med summan av delposterna</w:t>
            </w:r>
            <w:r w:rsidR="002462A4">
              <w:t>s area</w:t>
            </w:r>
            <w:r w:rsidRPr="00A16569">
              <w:t xml:space="preserve"> men där avvikelsen är relativt liten har en justering gjorts av delposterna. </w:t>
            </w:r>
            <w:r w:rsidR="00D15F49">
              <w:t xml:space="preserve"> Den procentuella fördelningen mellan delposterna har behållts, men värdena för delposterna har justerats upp (eller ned) så att </w:t>
            </w:r>
            <w:r w:rsidR="00D15F49" w:rsidRPr="00A05C5F">
              <w:t>summan av delarna blir densamma som den totala arean.</w:t>
            </w:r>
          </w:p>
          <w:p w:rsidR="0019754D" w:rsidRPr="00A16569" w:rsidRDefault="0019754D" w:rsidP="00A16569">
            <w:pPr>
              <w:pStyle w:val="Tabelltext"/>
            </w:pPr>
            <w:r w:rsidRPr="00A05C5F">
              <w:t xml:space="preserve">I ett relativt många fall har </w:t>
            </w:r>
            <w:r w:rsidR="00D15F49" w:rsidRPr="00A05C5F">
              <w:t>uppgiftslämnaren</w:t>
            </w:r>
            <w:r w:rsidRPr="00A05C5F">
              <w:t xml:space="preserve"> svarat för hela fastigheten istället för den utvalda byggnaden, detta kunde identifierats när avvikelsen mellan uppgiven total area skiljde sig mycket från byggnadens area enligt FTR. Om antalet byggnader samtidigt är fler än en har de lämnade uppgifterna avseende area dividerats med antalet byggnader.</w:t>
            </w:r>
          </w:p>
          <w:p w:rsidR="0019754D" w:rsidRPr="00A16569" w:rsidRDefault="0019754D" w:rsidP="00A16569">
            <w:pPr>
              <w:pStyle w:val="Tabelltext"/>
            </w:pPr>
            <w:r w:rsidRPr="00A16569">
              <w:t>Om total area</w:t>
            </w:r>
            <w:r w:rsidR="002462A4">
              <w:t xml:space="preserve"> har </w:t>
            </w:r>
            <w:r w:rsidRPr="00A16569">
              <w:t>angivits, men utan att den fördelats på olika lokaltyper har all area lagts i kategorin ”Övrigt”.</w:t>
            </w:r>
            <w:r w:rsidR="007B65D8">
              <w:t xml:space="preserve"> I de fall där registeruppgift om bostadsarea finns har denna lagts i kategorin ”Lägenheter” och lokalarea i kategorin ”Övrigt”.</w:t>
            </w:r>
          </w:p>
          <w:p w:rsidR="0019754D" w:rsidRPr="00A16569" w:rsidRDefault="0019754D" w:rsidP="00A16569">
            <w:pPr>
              <w:pStyle w:val="Tabelltext"/>
            </w:pPr>
            <w:r w:rsidRPr="00A16569">
              <w:t xml:space="preserve">Om den uppvärmda men ej uthyrningsbara arean </w:t>
            </w:r>
            <w:r w:rsidR="002462A4">
              <w:t xml:space="preserve">har </w:t>
            </w:r>
            <w:r w:rsidRPr="00A16569">
              <w:t>inkluderats i den totala uthyrningsbara arean har denna exkluderats från totala uthyrningsbara arean.</w:t>
            </w:r>
          </w:p>
        </w:tc>
      </w:tr>
      <w:tr w:rsidR="0019754D" w:rsidRPr="002B47F8" w:rsidTr="00BC140D">
        <w:trPr>
          <w:cantSplit/>
        </w:trPr>
        <w:tc>
          <w:tcPr>
            <w:tcW w:w="1710" w:type="dxa"/>
          </w:tcPr>
          <w:p w:rsidR="0019754D" w:rsidRPr="00A16569" w:rsidRDefault="0019754D" w:rsidP="00A16569">
            <w:pPr>
              <w:pStyle w:val="Tabelltextrubrik"/>
            </w:pPr>
            <w:r w:rsidRPr="00A16569">
              <w:lastRenderedPageBreak/>
              <w:t>Härledningar</w:t>
            </w:r>
          </w:p>
        </w:tc>
        <w:tc>
          <w:tcPr>
            <w:tcW w:w="6408" w:type="dxa"/>
          </w:tcPr>
          <w:p w:rsidR="0019754D" w:rsidRPr="00A16569" w:rsidRDefault="0019754D" w:rsidP="00A16569">
            <w:pPr>
              <w:pStyle w:val="Tabelltext"/>
            </w:pPr>
            <w:r w:rsidRPr="00A16569">
              <w:t>Utifrån uppgiften om uthyrningsbar area har en gruppering i klasser gjorts:</w:t>
            </w:r>
          </w:p>
          <w:p w:rsidR="0019754D" w:rsidRPr="00A16569" w:rsidRDefault="0019754D" w:rsidP="00A16569">
            <w:pPr>
              <w:pStyle w:val="Tabelltext"/>
            </w:pPr>
            <w:r w:rsidRPr="00A16569">
              <w:t>200-500 m</w:t>
            </w:r>
            <w:r w:rsidRPr="00A16569">
              <w:rPr>
                <w:vertAlign w:val="superscript"/>
              </w:rPr>
              <w:t>2</w:t>
            </w:r>
            <w:r w:rsidRPr="00A16569">
              <w:rPr>
                <w:vertAlign w:val="superscript"/>
              </w:rPr>
              <w:br/>
            </w:r>
            <w:r w:rsidRPr="00A16569">
              <w:t>501-1000 m</w:t>
            </w:r>
            <w:r w:rsidRPr="00A16569">
              <w:rPr>
                <w:vertAlign w:val="superscript"/>
              </w:rPr>
              <w:t>2</w:t>
            </w:r>
            <w:r w:rsidRPr="00A16569">
              <w:rPr>
                <w:vertAlign w:val="superscript"/>
              </w:rPr>
              <w:br/>
            </w:r>
            <w:r w:rsidRPr="00A16569">
              <w:t>1001-2000 m</w:t>
            </w:r>
            <w:r w:rsidRPr="00A16569">
              <w:rPr>
                <w:vertAlign w:val="superscript"/>
              </w:rPr>
              <w:t>2</w:t>
            </w:r>
            <w:r w:rsidRPr="00A16569">
              <w:rPr>
                <w:vertAlign w:val="superscript"/>
              </w:rPr>
              <w:br/>
            </w:r>
            <w:r w:rsidRPr="00A16569">
              <w:t>2001-3000 m</w:t>
            </w:r>
            <w:r w:rsidRPr="00A16569">
              <w:rPr>
                <w:vertAlign w:val="superscript"/>
              </w:rPr>
              <w:t>2</w:t>
            </w:r>
            <w:r w:rsidRPr="00A16569">
              <w:rPr>
                <w:vertAlign w:val="superscript"/>
              </w:rPr>
              <w:br/>
            </w:r>
            <w:r w:rsidRPr="00A16569">
              <w:t>3001- m</w:t>
            </w:r>
            <w:r w:rsidRPr="00A16569">
              <w:rPr>
                <w:vertAlign w:val="superscript"/>
              </w:rPr>
              <w:t>2</w:t>
            </w:r>
          </w:p>
        </w:tc>
      </w:tr>
      <w:tr w:rsidR="00EE6C57" w:rsidRPr="00430C45" w:rsidTr="00BC140D">
        <w:trPr>
          <w:cantSplit/>
        </w:trPr>
        <w:tc>
          <w:tcPr>
            <w:tcW w:w="1710" w:type="dxa"/>
          </w:tcPr>
          <w:p w:rsidR="00EE6C57" w:rsidRPr="00A16569" w:rsidRDefault="00EE6C57" w:rsidP="00A16569">
            <w:pPr>
              <w:pStyle w:val="Tabelltextrubrik"/>
            </w:pPr>
            <w:r w:rsidRPr="00A16569">
              <w:t>Förekommer i tabell</w:t>
            </w:r>
          </w:p>
        </w:tc>
        <w:tc>
          <w:tcPr>
            <w:tcW w:w="6408" w:type="dxa"/>
          </w:tcPr>
          <w:p w:rsidR="00EE6C57" w:rsidRPr="0080502A" w:rsidRDefault="00EE6C57" w:rsidP="008D75C2">
            <w:pPr>
              <w:pStyle w:val="Tabelltext"/>
            </w:pPr>
            <w:r w:rsidRPr="0080502A">
              <w:t xml:space="preserve">3.1,3.2, 3.3, 3.4, 3.5, 3.6, 3.7, 3.8, 3.9 </w:t>
            </w:r>
          </w:p>
        </w:tc>
      </w:tr>
    </w:tbl>
    <w:p w:rsidR="0019754D"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br w:type="page"/>
            </w:r>
            <w:r>
              <w:br w:type="page"/>
            </w:r>
            <w:r w:rsidRPr="00430C45">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 xml:space="preserve">Area som </w:t>
            </w:r>
            <w:r w:rsidR="00EB476D">
              <w:t>användning</w:t>
            </w:r>
            <w:r>
              <w:t>suppgifter (energi</w:t>
            </w:r>
            <w:r w:rsidR="002462A4">
              <w:t>-</w:t>
            </w:r>
            <w:r>
              <w:t>, vatten</w:t>
            </w:r>
            <w:r w:rsidR="002462A4">
              <w:t>-</w:t>
            </w:r>
            <w:r>
              <w:t xml:space="preserve"> respektive elanvändning) </w:t>
            </w:r>
            <w:r w:rsidR="002462A4">
              <w:t xml:space="preserve">har </w:t>
            </w:r>
            <w:r>
              <w:t>lämnats för</w:t>
            </w:r>
          </w:p>
        </w:tc>
      </w:tr>
      <w:tr w:rsidR="0019754D" w:rsidRPr="00430C45"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515915" w:rsidRDefault="0019754D" w:rsidP="00A16569">
            <w:pPr>
              <w:pStyle w:val="Tabelltext"/>
            </w:pPr>
            <w:r>
              <w:t xml:space="preserve">För många uppgiftslämnare är det inte möjligt att lämna uppgifter om </w:t>
            </w:r>
            <w:r w:rsidR="00EB476D">
              <w:t>användning</w:t>
            </w:r>
            <w:r>
              <w:t xml:space="preserve">suppgifter (energi-, vatten- eller elanvändning) för den utvalda byggnaden, utan endast för en större enhet – till exempel fastighet. </w:t>
            </w:r>
          </w:p>
        </w:tc>
      </w:tr>
      <w:tr w:rsidR="0019754D" w:rsidRPr="00430C45" w:rsidTr="0019754D">
        <w:tc>
          <w:tcPr>
            <w:tcW w:w="1668" w:type="dxa"/>
          </w:tcPr>
          <w:p w:rsidR="0019754D" w:rsidRPr="00430C45" w:rsidRDefault="0019754D" w:rsidP="00A16569">
            <w:pPr>
              <w:pStyle w:val="Tabelltextrubrik"/>
            </w:pPr>
            <w:r w:rsidRPr="00430C45">
              <w:t>Historik</w:t>
            </w:r>
          </w:p>
        </w:tc>
        <w:tc>
          <w:tcPr>
            <w:tcW w:w="6408" w:type="dxa"/>
          </w:tcPr>
          <w:p w:rsidR="0019754D" w:rsidRPr="00515915"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Bearbetningar</w:t>
            </w:r>
          </w:p>
        </w:tc>
        <w:tc>
          <w:tcPr>
            <w:tcW w:w="6408" w:type="dxa"/>
          </w:tcPr>
          <w:p w:rsidR="0019754D" w:rsidRPr="00515915" w:rsidRDefault="0019754D" w:rsidP="00A16569">
            <w:pPr>
              <w:pStyle w:val="Tabelltext"/>
            </w:pPr>
            <w:r>
              <w:t xml:space="preserve">Arean som </w:t>
            </w:r>
            <w:r w:rsidR="00EB476D">
              <w:t>användning</w:t>
            </w:r>
            <w:r>
              <w:t xml:space="preserve">suppgifterna avser ska anges i blanketten och den uppgivna </w:t>
            </w:r>
            <w:r w:rsidR="00EB476D">
              <w:t>användning</w:t>
            </w:r>
            <w:r>
              <w:t xml:space="preserve">en justeras därefter till att avse byggnadens area. </w:t>
            </w:r>
          </w:p>
        </w:tc>
      </w:tr>
      <w:tr w:rsidR="0019754D" w:rsidRPr="002B47F8" w:rsidTr="0019754D">
        <w:tc>
          <w:tcPr>
            <w:tcW w:w="1668" w:type="dxa"/>
          </w:tcPr>
          <w:p w:rsidR="0019754D" w:rsidRPr="00430C45" w:rsidRDefault="0019754D" w:rsidP="00A16569">
            <w:pPr>
              <w:pStyle w:val="Tabelltextrubrik"/>
            </w:pPr>
            <w:r w:rsidRPr="00430C45">
              <w:t>Härledningar</w:t>
            </w:r>
          </w:p>
        </w:tc>
        <w:tc>
          <w:tcPr>
            <w:tcW w:w="6408" w:type="dxa"/>
          </w:tcPr>
          <w:p w:rsidR="0019754D" w:rsidRPr="002B47F8"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430C45" w:rsidRDefault="0019754D" w:rsidP="00A16569">
            <w:pPr>
              <w:pStyle w:val="Tabelltext"/>
              <w:rPr>
                <w:b/>
              </w:rPr>
            </w:pPr>
          </w:p>
        </w:tc>
      </w:tr>
    </w:tbl>
    <w:p w:rsidR="0019754D" w:rsidRPr="00430C45" w:rsidRDefault="0019754D" w:rsidP="00A16569">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A16569">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A16569">
            <w:pPr>
              <w:pStyle w:val="Tabelltextrubrik"/>
            </w:pPr>
            <w:r>
              <w:t xml:space="preserve">Ej uthyrningsbar men uppvärmd area </w:t>
            </w:r>
          </w:p>
        </w:tc>
      </w:tr>
      <w:tr w:rsidR="0019754D" w:rsidRPr="00430C45" w:rsidTr="0019754D">
        <w:tc>
          <w:tcPr>
            <w:tcW w:w="1668" w:type="dxa"/>
            <w:tcBorders>
              <w:top w:val="single" w:sz="4" w:space="0" w:color="auto"/>
            </w:tcBorders>
          </w:tcPr>
          <w:p w:rsidR="0019754D" w:rsidRPr="00430C45" w:rsidRDefault="0019754D" w:rsidP="00A16569">
            <w:pPr>
              <w:pStyle w:val="Tabelltextrubrik"/>
            </w:pPr>
            <w:r w:rsidRPr="00430C45">
              <w:t>Definition</w:t>
            </w:r>
          </w:p>
        </w:tc>
        <w:tc>
          <w:tcPr>
            <w:tcW w:w="6408" w:type="dxa"/>
            <w:tcBorders>
              <w:top w:val="single" w:sz="4" w:space="0" w:color="auto"/>
            </w:tcBorders>
          </w:tcPr>
          <w:p w:rsidR="0019754D" w:rsidRPr="00EE6C57" w:rsidRDefault="0019754D" w:rsidP="00A16569">
            <w:pPr>
              <w:pStyle w:val="Tabelltext"/>
            </w:pPr>
            <w:r w:rsidRPr="00EE6C57">
              <w:t>I ej uthyrningsbar men uppvärmd area ingår så kallade gemensamma utrymmen som exempelvis tvättstuga och hobbyrum, källare och trapphus.</w:t>
            </w:r>
            <w:r w:rsidR="006433F2" w:rsidRPr="00EE6C57">
              <w:t xml:space="preserve"> </w:t>
            </w:r>
          </w:p>
        </w:tc>
      </w:tr>
      <w:tr w:rsidR="0019754D" w:rsidRPr="00430C45" w:rsidTr="0019754D">
        <w:tc>
          <w:tcPr>
            <w:tcW w:w="1668" w:type="dxa"/>
          </w:tcPr>
          <w:p w:rsidR="0019754D" w:rsidRPr="00430C45" w:rsidRDefault="0019754D" w:rsidP="00A16569">
            <w:pPr>
              <w:pStyle w:val="Tabelltextrubrik"/>
            </w:pPr>
            <w:r w:rsidRPr="00430C45">
              <w:t>Historik</w:t>
            </w:r>
          </w:p>
        </w:tc>
        <w:tc>
          <w:tcPr>
            <w:tcW w:w="6408" w:type="dxa"/>
          </w:tcPr>
          <w:p w:rsidR="0019754D" w:rsidRPr="00A16569" w:rsidRDefault="0019754D" w:rsidP="00A16569">
            <w:pPr>
              <w:pStyle w:val="Tabelltext"/>
              <w:rPr>
                <w:highlight w:val="lightGray"/>
              </w:rPr>
            </w:pPr>
          </w:p>
        </w:tc>
      </w:tr>
      <w:tr w:rsidR="0019754D" w:rsidRPr="00430C45" w:rsidTr="0019754D">
        <w:tc>
          <w:tcPr>
            <w:tcW w:w="1668" w:type="dxa"/>
          </w:tcPr>
          <w:p w:rsidR="0019754D" w:rsidRPr="00430C45" w:rsidRDefault="0019754D" w:rsidP="00A16569">
            <w:pPr>
              <w:pStyle w:val="Tabelltextrubrik"/>
            </w:pPr>
            <w:r w:rsidRPr="00430C45">
              <w:t>Bearbetningar</w:t>
            </w:r>
          </w:p>
        </w:tc>
        <w:tc>
          <w:tcPr>
            <w:tcW w:w="6408" w:type="dxa"/>
          </w:tcPr>
          <w:p w:rsidR="0019754D" w:rsidRPr="00A16569" w:rsidRDefault="0019754D" w:rsidP="00A16569">
            <w:pPr>
              <w:pStyle w:val="Tabelltext"/>
            </w:pPr>
          </w:p>
        </w:tc>
      </w:tr>
      <w:tr w:rsidR="0019754D" w:rsidRPr="002B47F8" w:rsidTr="0019754D">
        <w:tc>
          <w:tcPr>
            <w:tcW w:w="1668" w:type="dxa"/>
          </w:tcPr>
          <w:p w:rsidR="0019754D" w:rsidRPr="00430C45" w:rsidRDefault="0019754D" w:rsidP="00A16569">
            <w:pPr>
              <w:pStyle w:val="Tabelltextrubrik"/>
            </w:pPr>
            <w:r w:rsidRPr="00430C45">
              <w:t>Härledningar</w:t>
            </w:r>
          </w:p>
        </w:tc>
        <w:tc>
          <w:tcPr>
            <w:tcW w:w="6408" w:type="dxa"/>
          </w:tcPr>
          <w:p w:rsidR="0019754D" w:rsidRPr="00A16569" w:rsidRDefault="0019754D" w:rsidP="00A16569">
            <w:pPr>
              <w:pStyle w:val="Tabelltext"/>
            </w:pPr>
          </w:p>
        </w:tc>
      </w:tr>
      <w:tr w:rsidR="0019754D" w:rsidRPr="00430C45" w:rsidTr="0019754D">
        <w:tc>
          <w:tcPr>
            <w:tcW w:w="1668" w:type="dxa"/>
          </w:tcPr>
          <w:p w:rsidR="0019754D" w:rsidRPr="00430C45" w:rsidRDefault="0019754D" w:rsidP="00A16569">
            <w:pPr>
              <w:pStyle w:val="Tabelltextrubrik"/>
            </w:pPr>
            <w:r w:rsidRPr="00430C45">
              <w:t>Förekommer i tabell</w:t>
            </w:r>
          </w:p>
        </w:tc>
        <w:tc>
          <w:tcPr>
            <w:tcW w:w="6408" w:type="dxa"/>
          </w:tcPr>
          <w:p w:rsidR="0019754D" w:rsidRPr="00A16569" w:rsidRDefault="0019754D" w:rsidP="00A16569">
            <w:pPr>
              <w:pStyle w:val="Tabelltext"/>
            </w:pPr>
            <w:r w:rsidRPr="00A16569">
              <w:t>Dessa uppgifter redovisas inte i rapporten.</w:t>
            </w:r>
          </w:p>
        </w:tc>
      </w:tr>
    </w:tbl>
    <w:p w:rsidR="0019754D" w:rsidRPr="002D2F0B" w:rsidRDefault="0019754D" w:rsidP="007842BF">
      <w:pPr>
        <w:pStyle w:val="Brdtext"/>
        <w:rPr>
          <w:highlight w:val="yellow"/>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E60A88">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E60A88">
            <w:pPr>
              <w:pStyle w:val="Tabelltextrubrik"/>
            </w:pPr>
            <w:r>
              <w:t>Areabegrepp</w:t>
            </w:r>
          </w:p>
        </w:tc>
      </w:tr>
      <w:tr w:rsidR="0019754D" w:rsidRPr="00430C45" w:rsidTr="0019754D">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2462A4" w:rsidRDefault="0019754D" w:rsidP="002462A4">
            <w:pPr>
              <w:pStyle w:val="Tabelltext"/>
            </w:pPr>
            <w:r w:rsidRPr="00E60A88">
              <w:t xml:space="preserve">Det är möjligt att använda ett av </w:t>
            </w:r>
            <w:r w:rsidR="002462A4">
              <w:t>tre</w:t>
            </w:r>
            <w:r w:rsidRPr="00E60A88">
              <w:t xml:space="preserve"> olika areabegrepp i enkäten: </w:t>
            </w:r>
            <w:r w:rsidRPr="00E60A88">
              <w:br/>
            </w:r>
            <w:r w:rsidR="00D1379F" w:rsidRPr="00E60A88">
              <w:t>BOA</w:t>
            </w:r>
            <w:r w:rsidR="002462A4">
              <w:t>+ LOA</w:t>
            </w:r>
            <w:r w:rsidR="00D1379F" w:rsidRPr="00E60A88">
              <w:t xml:space="preserve"> = Bostadsarea, själva bostadens area</w:t>
            </w:r>
            <w:r w:rsidR="002462A4">
              <w:t xml:space="preserve"> + l</w:t>
            </w:r>
            <w:r w:rsidR="00D1379F" w:rsidRPr="00E60A88">
              <w:t>okalarea, själva lokalens area</w:t>
            </w:r>
            <w:r w:rsidR="00D1379F" w:rsidRPr="00E60A88">
              <w:br/>
              <w:t xml:space="preserve">BRA = Bruksarea, LOA + t.ex. korridorer och trappor </w:t>
            </w:r>
          </w:p>
          <w:p w:rsidR="0019754D" w:rsidRDefault="00D1379F" w:rsidP="002462A4">
            <w:pPr>
              <w:pStyle w:val="Tabelltext"/>
            </w:pPr>
            <w:r w:rsidRPr="00E60A88">
              <w:t xml:space="preserve">A-temp = Den golvarea i temperaturreglerade utrymmen som är avsedd att värmas till mer än </w:t>
            </w:r>
            <w:r w:rsidR="002462A4">
              <w:t>10ºC</w:t>
            </w:r>
            <w:r w:rsidR="002462A4" w:rsidRPr="00E60A88">
              <w:t xml:space="preserve"> </w:t>
            </w:r>
            <w:r w:rsidRPr="00E60A88">
              <w:t>och som är begränsad av klimatskärmens insida</w:t>
            </w:r>
          </w:p>
          <w:p w:rsidR="002462A4" w:rsidRDefault="002462A4" w:rsidP="002462A4">
            <w:pPr>
              <w:pStyle w:val="Tabelltext"/>
            </w:pPr>
          </w:p>
          <w:p w:rsidR="002462A4" w:rsidRDefault="002462A4" w:rsidP="002462A4">
            <w:pPr>
              <w:pStyle w:val="Tabelltext"/>
            </w:pPr>
            <w:r>
              <w:t xml:space="preserve">Dessutom förekommer areabegreppet bruttoarea (BTA) i den Excelblankett som </w:t>
            </w:r>
            <w:r w:rsidR="00B119B2">
              <w:t>används i gruppen stora lokaler</w:t>
            </w:r>
          </w:p>
          <w:p w:rsidR="002462A4" w:rsidRPr="00E60A88" w:rsidRDefault="00B119B2" w:rsidP="00B119B2">
            <w:pPr>
              <w:pStyle w:val="Tabelltext"/>
            </w:pPr>
            <w:r>
              <w:t xml:space="preserve">BTA = </w:t>
            </w:r>
            <w:r w:rsidR="002462A4" w:rsidRPr="002462A4">
              <w:t>Summan av utvändiga areor för alla våningsplan</w:t>
            </w:r>
          </w:p>
        </w:tc>
      </w:tr>
      <w:tr w:rsidR="0019754D" w:rsidRPr="00430C45" w:rsidTr="0019754D">
        <w:tc>
          <w:tcPr>
            <w:tcW w:w="1668" w:type="dxa"/>
          </w:tcPr>
          <w:p w:rsidR="0019754D" w:rsidRPr="00430C45" w:rsidRDefault="0019754D" w:rsidP="00E60A88">
            <w:pPr>
              <w:pStyle w:val="Tabelltextrubrik"/>
            </w:pPr>
            <w:r w:rsidRPr="00430C45">
              <w:t>Historik</w:t>
            </w:r>
          </w:p>
        </w:tc>
        <w:tc>
          <w:tcPr>
            <w:tcW w:w="6408" w:type="dxa"/>
          </w:tcPr>
          <w:p w:rsidR="0019754D" w:rsidRPr="00E60A88" w:rsidRDefault="0019754D" w:rsidP="00E60A88">
            <w:pPr>
              <w:pStyle w:val="Tabelltext"/>
              <w:rPr>
                <w:highlight w:val="lightGray"/>
              </w:rPr>
            </w:pPr>
            <w:r w:rsidRPr="00E60A88">
              <w:t>Från och med 2006 års undersökning har fastighetsägarna haft möjlighet att ange vilket areabegrepp som använts.</w:t>
            </w:r>
          </w:p>
        </w:tc>
      </w:tr>
      <w:tr w:rsidR="0019754D" w:rsidRPr="00430C45" w:rsidTr="0019754D">
        <w:tc>
          <w:tcPr>
            <w:tcW w:w="1668" w:type="dxa"/>
          </w:tcPr>
          <w:p w:rsidR="0019754D" w:rsidRPr="00430C45" w:rsidRDefault="0019754D" w:rsidP="00E60A88">
            <w:pPr>
              <w:pStyle w:val="Tabelltextrubrik"/>
            </w:pPr>
            <w:r w:rsidRPr="00430C45">
              <w:t>Bearbetningar</w:t>
            </w:r>
          </w:p>
        </w:tc>
        <w:tc>
          <w:tcPr>
            <w:tcW w:w="6408" w:type="dxa"/>
          </w:tcPr>
          <w:p w:rsidR="0019754D" w:rsidRPr="00E60A88" w:rsidRDefault="0019754D" w:rsidP="00E60A88">
            <w:pPr>
              <w:pStyle w:val="Tabelltext"/>
            </w:pPr>
          </w:p>
        </w:tc>
      </w:tr>
      <w:tr w:rsidR="0019754D" w:rsidRPr="002B47F8" w:rsidTr="0019754D">
        <w:tc>
          <w:tcPr>
            <w:tcW w:w="1668" w:type="dxa"/>
          </w:tcPr>
          <w:p w:rsidR="0019754D" w:rsidRPr="00430C45" w:rsidRDefault="0019754D" w:rsidP="00E60A88">
            <w:pPr>
              <w:pStyle w:val="Tabelltextrubrik"/>
            </w:pPr>
            <w:r w:rsidRPr="00430C45">
              <w:t>Härledningar</w:t>
            </w:r>
          </w:p>
        </w:tc>
        <w:tc>
          <w:tcPr>
            <w:tcW w:w="6408" w:type="dxa"/>
          </w:tcPr>
          <w:p w:rsidR="0019754D" w:rsidRPr="00E60A88" w:rsidRDefault="0019754D" w:rsidP="00B119B2">
            <w:pPr>
              <w:pStyle w:val="Tabelltext"/>
            </w:pPr>
            <w:r w:rsidRPr="00E60A88">
              <w:t xml:space="preserve">I de fall svar lämnats i BRA, BTA eller A-temp har omräkning till BOA + LOA gjorts enligt nedanstående: </w:t>
            </w:r>
            <w:r w:rsidRPr="00E60A88">
              <w:br/>
            </w:r>
            <w:r w:rsidR="00B119B2" w:rsidRPr="00E60A88">
              <w:t>BOA +</w:t>
            </w:r>
            <w:r w:rsidR="00B119B2">
              <w:t xml:space="preserve"> </w:t>
            </w:r>
            <w:r w:rsidRPr="00E60A88">
              <w:t>LOA = BRA</w:t>
            </w:r>
            <w:r w:rsidR="006433F2" w:rsidRPr="006433F2">
              <w:rPr>
                <w:position w:val="-4"/>
              </w:rPr>
              <w:object w:dxaOrig="180" w:dyaOrig="200">
                <v:shape id="_x0000_i1056" type="#_x0000_t75" style="width:9pt;height:9.75pt" o:ole="">
                  <v:imagedata r:id="rId79" o:title=""/>
                </v:shape>
                <o:OLEObject Type="Embed" ProgID="Equation.3" ShapeID="_x0000_i1056" DrawAspect="Content" ObjectID="_1540826872" r:id="rId80"/>
              </w:object>
            </w:r>
            <w:r w:rsidRPr="00E60A88">
              <w:t>0,84</w:t>
            </w:r>
            <w:r w:rsidRPr="00E60A88">
              <w:br/>
            </w:r>
            <w:r w:rsidR="00B119B2" w:rsidRPr="00E60A88">
              <w:t>BOA +</w:t>
            </w:r>
            <w:r w:rsidR="00B119B2">
              <w:t xml:space="preserve"> </w:t>
            </w:r>
            <w:r w:rsidRPr="00E60A88">
              <w:t>LOA = BTA</w:t>
            </w:r>
            <w:r w:rsidR="006433F2" w:rsidRPr="006433F2">
              <w:rPr>
                <w:position w:val="-4"/>
              </w:rPr>
              <w:object w:dxaOrig="180" w:dyaOrig="200">
                <v:shape id="_x0000_i1057" type="#_x0000_t75" style="width:9pt;height:9.75pt" o:ole="">
                  <v:imagedata r:id="rId81" o:title=""/>
                </v:shape>
                <o:OLEObject Type="Embed" ProgID="Equation.3" ShapeID="_x0000_i1057" DrawAspect="Content" ObjectID="_1540826873" r:id="rId82"/>
              </w:object>
            </w:r>
            <w:r w:rsidRPr="00E60A88">
              <w:t>0,76</w:t>
            </w:r>
            <w:r w:rsidRPr="00E60A88">
              <w:br/>
              <w:t xml:space="preserve">Om byggnaden har uppvärmd källare: </w:t>
            </w:r>
            <w:r w:rsidR="00B119B2">
              <w:br/>
            </w:r>
            <w:r w:rsidR="00B119B2" w:rsidRPr="00E60A88">
              <w:t>BOA+</w:t>
            </w:r>
            <w:r w:rsidR="00B119B2">
              <w:t xml:space="preserve"> </w:t>
            </w:r>
            <w:r w:rsidRPr="00E60A88">
              <w:t>LOA = Atemp</w:t>
            </w:r>
            <w:r w:rsidR="00BC1309">
              <w:rPr>
                <w:position w:val="-4"/>
                <w:lang w:bidi="ar-SA"/>
              </w:rPr>
              <w:drawing>
                <wp:inline distT="0" distB="0" distL="0" distR="0" wp14:anchorId="3E6EBB75" wp14:editId="391A450E">
                  <wp:extent cx="114300" cy="123825"/>
                  <wp:effectExtent l="0" t="0" r="0" b="952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60A88">
              <w:t>0,8</w:t>
            </w:r>
            <w:r w:rsidRPr="00E60A88">
              <w:br/>
              <w:t xml:space="preserve">Om byggnaden inte har uppvärmd källare: </w:t>
            </w:r>
            <w:r w:rsidR="00B119B2">
              <w:br/>
            </w:r>
            <w:r w:rsidR="00B119B2" w:rsidRPr="00E60A88">
              <w:t>BOA +</w:t>
            </w:r>
            <w:r w:rsidR="00B119B2">
              <w:t xml:space="preserve"> </w:t>
            </w:r>
            <w:r w:rsidRPr="00E60A88">
              <w:t>LOA = Atemp</w:t>
            </w:r>
            <w:r w:rsidR="00BC1309">
              <w:rPr>
                <w:position w:val="-4"/>
                <w:lang w:bidi="ar-SA"/>
              </w:rPr>
              <w:drawing>
                <wp:inline distT="0" distB="0" distL="0" distR="0" wp14:anchorId="3FD803DA" wp14:editId="5D188CE6">
                  <wp:extent cx="114300" cy="123825"/>
                  <wp:effectExtent l="0" t="0" r="0" b="952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60A88">
              <w:t>0,87</w:t>
            </w:r>
          </w:p>
        </w:tc>
      </w:tr>
      <w:tr w:rsidR="0019754D" w:rsidRPr="00430C45" w:rsidTr="0019754D">
        <w:tc>
          <w:tcPr>
            <w:tcW w:w="1668" w:type="dxa"/>
          </w:tcPr>
          <w:p w:rsidR="0019754D" w:rsidRPr="00430C45" w:rsidRDefault="0019754D" w:rsidP="00E60A88">
            <w:pPr>
              <w:pStyle w:val="Tabelltextrubrik"/>
            </w:pPr>
            <w:r w:rsidRPr="00430C45">
              <w:t>Förekommer i tabell</w:t>
            </w:r>
          </w:p>
        </w:tc>
        <w:tc>
          <w:tcPr>
            <w:tcW w:w="6408" w:type="dxa"/>
          </w:tcPr>
          <w:p w:rsidR="0019754D" w:rsidRPr="00E60A88" w:rsidRDefault="0019754D" w:rsidP="00E60A88">
            <w:pPr>
              <w:pStyle w:val="Tabelltext"/>
            </w:pPr>
            <w:r w:rsidRPr="00E60A88">
              <w:t>Redovisningen i tabeller görs i BOA + LOA</w:t>
            </w:r>
          </w:p>
        </w:tc>
      </w:tr>
    </w:tbl>
    <w:p w:rsidR="0019754D" w:rsidRDefault="0019754D" w:rsidP="007842BF">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rPr>
          <w:cantSplit/>
        </w:trPr>
        <w:tc>
          <w:tcPr>
            <w:tcW w:w="1668" w:type="dxa"/>
            <w:tcBorders>
              <w:top w:val="single" w:sz="4" w:space="0" w:color="auto"/>
              <w:bottom w:val="single" w:sz="4" w:space="0" w:color="auto"/>
            </w:tcBorders>
          </w:tcPr>
          <w:p w:rsidR="0019754D" w:rsidRPr="00E60A88" w:rsidRDefault="0019754D" w:rsidP="00E60A88">
            <w:pPr>
              <w:pStyle w:val="Tabelltextrubrik"/>
            </w:pPr>
            <w:r w:rsidRPr="00E60A88">
              <w:lastRenderedPageBreak/>
              <w:t>Variabel</w:t>
            </w:r>
          </w:p>
        </w:tc>
        <w:tc>
          <w:tcPr>
            <w:tcW w:w="6408" w:type="dxa"/>
            <w:tcBorders>
              <w:top w:val="single" w:sz="4" w:space="0" w:color="auto"/>
              <w:bottom w:val="single" w:sz="4" w:space="0" w:color="auto"/>
            </w:tcBorders>
          </w:tcPr>
          <w:p w:rsidR="0019754D" w:rsidRPr="00E60A88" w:rsidRDefault="0019754D" w:rsidP="00E60A88">
            <w:pPr>
              <w:pStyle w:val="Tabelltextrubrik"/>
            </w:pPr>
            <w:r w:rsidRPr="00E60A88">
              <w:t>Använda uppvärmningssätt</w:t>
            </w:r>
          </w:p>
        </w:tc>
      </w:tr>
      <w:tr w:rsidR="0019754D" w:rsidRPr="00430C45" w:rsidTr="0019754D">
        <w:trPr>
          <w:cantSplit/>
        </w:trPr>
        <w:tc>
          <w:tcPr>
            <w:tcW w:w="1668" w:type="dxa"/>
            <w:tcBorders>
              <w:top w:val="single" w:sz="4" w:space="0" w:color="auto"/>
            </w:tcBorders>
          </w:tcPr>
          <w:p w:rsidR="0019754D" w:rsidRPr="00E60A88" w:rsidRDefault="0019754D" w:rsidP="00E60A88">
            <w:pPr>
              <w:pStyle w:val="Tabelltextrubrik"/>
            </w:pPr>
            <w:r w:rsidRPr="00E60A88">
              <w:t>Definition</w:t>
            </w:r>
          </w:p>
        </w:tc>
        <w:tc>
          <w:tcPr>
            <w:tcW w:w="6408" w:type="dxa"/>
            <w:tcBorders>
              <w:top w:val="single" w:sz="4" w:space="0" w:color="auto"/>
            </w:tcBorders>
          </w:tcPr>
          <w:p w:rsidR="0062003C" w:rsidRPr="00E60A88" w:rsidRDefault="0062003C" w:rsidP="0062003C">
            <w:pPr>
              <w:pStyle w:val="Tabelltext"/>
            </w:pPr>
            <w:r w:rsidRPr="00E60A88">
              <w:t xml:space="preserve">Variabeln anger vilket eller vilka </w:t>
            </w:r>
            <w:r>
              <w:t>uppvärmningssätt</w:t>
            </w:r>
            <w:r w:rsidRPr="00E60A88">
              <w:t xml:space="preserve"> som har använts för uppvärmning under året.</w:t>
            </w:r>
          </w:p>
          <w:p w:rsidR="0062003C" w:rsidRDefault="0062003C" w:rsidP="0062003C">
            <w:pPr>
              <w:pStyle w:val="Tabelltext"/>
            </w:pPr>
            <w:r w:rsidRPr="004B45A0">
              <w:t>Luft-luftvärmepumpar klassas som direktverkande elvärme</w:t>
            </w:r>
            <w:r>
              <w:t xml:space="preserve"> och l</w:t>
            </w:r>
            <w:r w:rsidRPr="004B45A0">
              <w:t>uft-vatten/frånluftsvärmepumpar klassas som vattenburen elvärme</w:t>
            </w:r>
            <w:r>
              <w:t xml:space="preserve">. Detta beror på att </w:t>
            </w:r>
            <w:r w:rsidRPr="004B45A0">
              <w:t>de över tid inte kan anses ensamma klara husets uppvärmning</w:t>
            </w:r>
            <w:r>
              <w:t>.</w:t>
            </w:r>
          </w:p>
          <w:p w:rsidR="0019754D" w:rsidRPr="00E60A88" w:rsidRDefault="0019754D" w:rsidP="00E60A88">
            <w:pPr>
              <w:pStyle w:val="Tabelltext"/>
            </w:pPr>
            <w:r w:rsidRPr="00E60A88">
              <w:t xml:space="preserve">Om endast berg-, jord- eller sjövärmepumpar har använts, redovisas detta i en egen grupp. </w:t>
            </w:r>
          </w:p>
          <w:p w:rsidR="0019754D" w:rsidRPr="00E60A88" w:rsidRDefault="0019754D" w:rsidP="00E60A88">
            <w:pPr>
              <w:pStyle w:val="Tabelltext"/>
            </w:pPr>
            <w:r w:rsidRPr="00E60A88">
              <w:t>Till övriga uppvärmningssätt räknas alla andra kombinationer än tidigare uppräknade i tabellen.</w:t>
            </w:r>
          </w:p>
        </w:tc>
      </w:tr>
      <w:tr w:rsidR="0019754D" w:rsidRPr="00430C45" w:rsidTr="0019754D">
        <w:trPr>
          <w:cantSplit/>
        </w:trPr>
        <w:tc>
          <w:tcPr>
            <w:tcW w:w="1668" w:type="dxa"/>
          </w:tcPr>
          <w:p w:rsidR="0019754D" w:rsidRPr="00E60A88" w:rsidRDefault="0019754D" w:rsidP="00E60A88">
            <w:pPr>
              <w:pStyle w:val="Tabelltextrubrik"/>
            </w:pPr>
            <w:r w:rsidRPr="00E60A88">
              <w:t>Historik</w:t>
            </w:r>
          </w:p>
        </w:tc>
        <w:tc>
          <w:tcPr>
            <w:tcW w:w="6408" w:type="dxa"/>
          </w:tcPr>
          <w:p w:rsidR="0019754D" w:rsidRPr="00E60A88" w:rsidRDefault="0019754D" w:rsidP="00E60A88">
            <w:pPr>
              <w:pStyle w:val="Tabelltext"/>
              <w:rPr>
                <w:highlight w:val="lightGray"/>
              </w:rPr>
            </w:pPr>
            <w:r w:rsidRPr="00E60A88">
              <w:t xml:space="preserve">Från och med 2007 </w:t>
            </w:r>
            <w:r w:rsidR="0062003C">
              <w:t xml:space="preserve">års undersökning </w:t>
            </w:r>
            <w:r w:rsidRPr="00E60A88">
              <w:t>är andelen svarande med mer än ett uppvärmningssätt mindre än tidigare. Det beror på att man från och med år 2007 efterfrågat uppgift på byggnadsnivå istället för som tidigare på fastighetsnivå.</w:t>
            </w:r>
          </w:p>
        </w:tc>
      </w:tr>
      <w:tr w:rsidR="0019754D" w:rsidRPr="00430C45" w:rsidTr="0019754D">
        <w:trPr>
          <w:cantSplit/>
        </w:trPr>
        <w:tc>
          <w:tcPr>
            <w:tcW w:w="1668" w:type="dxa"/>
          </w:tcPr>
          <w:p w:rsidR="0019754D" w:rsidRPr="00E60A88" w:rsidRDefault="0019754D" w:rsidP="00E60A88">
            <w:pPr>
              <w:pStyle w:val="Tabelltextrubrik"/>
            </w:pPr>
            <w:r w:rsidRPr="00E60A88">
              <w:t>Bearbetningar</w:t>
            </w:r>
          </w:p>
        </w:tc>
        <w:tc>
          <w:tcPr>
            <w:tcW w:w="6408" w:type="dxa"/>
          </w:tcPr>
          <w:p w:rsidR="0019754D" w:rsidRPr="00E60A88" w:rsidRDefault="0019754D" w:rsidP="00E60A88">
            <w:pPr>
              <w:pStyle w:val="Tabelltext"/>
            </w:pPr>
            <w:r w:rsidRPr="00E60A88">
              <w:t>Under respektive uppvärmningssätt beskrivs vilka bearbetningar som gjorts.</w:t>
            </w:r>
          </w:p>
        </w:tc>
      </w:tr>
      <w:tr w:rsidR="0019754D" w:rsidRPr="002B47F8" w:rsidTr="0019754D">
        <w:tc>
          <w:tcPr>
            <w:tcW w:w="1668" w:type="dxa"/>
          </w:tcPr>
          <w:p w:rsidR="0019754D" w:rsidRPr="00E60A88" w:rsidRDefault="0019754D" w:rsidP="00E60A88">
            <w:pPr>
              <w:pStyle w:val="Tabelltextrubrik"/>
            </w:pPr>
            <w:r w:rsidRPr="00E60A88">
              <w:t>Härledningar</w:t>
            </w:r>
          </w:p>
        </w:tc>
        <w:tc>
          <w:tcPr>
            <w:tcW w:w="6408" w:type="dxa"/>
          </w:tcPr>
          <w:p w:rsidR="0019754D" w:rsidRPr="00E60A88" w:rsidRDefault="0019754D" w:rsidP="006433F2">
            <w:pPr>
              <w:autoSpaceDE w:val="0"/>
              <w:autoSpaceDN w:val="0"/>
              <w:adjustRightInd w:val="0"/>
              <w:spacing w:after="0" w:line="240" w:lineRule="auto"/>
            </w:pPr>
            <w:r w:rsidRPr="00E60A88">
              <w:t xml:space="preserve">Utifrån uppgift om befintliga uppvärmningssätt har två olika variabler som grupperar använda uppvärmningssätt gjorts. Uppvärmningssätt kan antingen vara renodlade (endast ett uppvärmningssätt har använts under år </w:t>
            </w:r>
            <w:r w:rsidR="007B65D8" w:rsidRPr="00E60A88">
              <w:t>20</w:t>
            </w:r>
            <w:r w:rsidR="007B65D8">
              <w:t>10</w:t>
            </w:r>
            <w:r w:rsidRPr="00E60A88">
              <w:t>) eller kombinerade (mer än ett uppvärmningssätt har använts)</w:t>
            </w:r>
            <w:r w:rsidR="006433F2">
              <w:t xml:space="preserve">. </w:t>
            </w:r>
            <w:r w:rsidR="006433F2">
              <w:rPr>
                <w:szCs w:val="22"/>
              </w:rPr>
              <w:t>I samband med elvärme betyder (d) direktverkande och (v) vattenburen elvärme.</w:t>
            </w:r>
          </w:p>
          <w:p w:rsidR="0019754D" w:rsidRPr="00E60A88" w:rsidRDefault="0019754D" w:rsidP="00E60A88">
            <w:pPr>
              <w:pStyle w:val="Tabelltext"/>
            </w:pPr>
            <w:r w:rsidRPr="006433F2">
              <w:rPr>
                <w:i/>
              </w:rPr>
              <w:t>Använda uppvärmningssätt 1:</w:t>
            </w:r>
            <w:r w:rsidRPr="006433F2">
              <w:rPr>
                <w:i/>
              </w:rPr>
              <w:br/>
            </w:r>
            <w:r w:rsidRPr="00E60A88">
              <w:t>1 Olj</w:t>
            </w:r>
            <w:r w:rsidR="0080502A">
              <w:t>a</w:t>
            </w:r>
            <w:r w:rsidRPr="00E60A88">
              <w:br/>
              <w:t>3 Fjärrvärme</w:t>
            </w:r>
            <w:r w:rsidRPr="00E60A88">
              <w:br/>
              <w:t xml:space="preserve">4 El </w:t>
            </w:r>
            <w:r w:rsidR="0080502A">
              <w:t>direktverkande</w:t>
            </w:r>
            <w:r w:rsidRPr="00E60A88">
              <w:br/>
              <w:t xml:space="preserve">5 El </w:t>
            </w:r>
            <w:r w:rsidR="0080502A">
              <w:t>vattenburen</w:t>
            </w:r>
            <w:r w:rsidRPr="00E60A88">
              <w:br/>
              <w:t>6 Naturgas</w:t>
            </w:r>
            <w:r w:rsidR="0080502A">
              <w:t>/stadsgas</w:t>
            </w:r>
            <w:r w:rsidRPr="00E60A88">
              <w:br/>
              <w:t xml:space="preserve">7 </w:t>
            </w:r>
            <w:r w:rsidR="0080502A">
              <w:t>Berg/jord/sjövärmepump</w:t>
            </w:r>
            <w:r w:rsidRPr="00E60A88">
              <w:br/>
              <w:t>8 Olja + el</w:t>
            </w:r>
            <w:r w:rsidR="0080502A">
              <w:t>värme</w:t>
            </w:r>
            <w:r w:rsidRPr="00E60A88">
              <w:t xml:space="preserve"> (d)</w:t>
            </w:r>
            <w:r w:rsidRPr="00E60A88">
              <w:br/>
              <w:t xml:space="preserve">9 Olja + </w:t>
            </w:r>
            <w:r w:rsidR="0080502A" w:rsidRPr="00E60A88">
              <w:t>el</w:t>
            </w:r>
            <w:r w:rsidR="0080502A">
              <w:t>värme</w:t>
            </w:r>
            <w:r w:rsidR="0080502A" w:rsidRPr="00E60A88">
              <w:t xml:space="preserve"> </w:t>
            </w:r>
            <w:r w:rsidRPr="00E60A88">
              <w:t>(v)</w:t>
            </w:r>
            <w:r w:rsidRPr="00E60A88">
              <w:br/>
              <w:t>10 Olja + fjärrvärme</w:t>
            </w:r>
            <w:r w:rsidRPr="00E60A88">
              <w:br/>
              <w:t xml:space="preserve">11 Fjärrvärme+ </w:t>
            </w:r>
            <w:r w:rsidR="0080502A" w:rsidRPr="00E60A88">
              <w:t>el</w:t>
            </w:r>
            <w:r w:rsidR="0080502A">
              <w:t>värme</w:t>
            </w:r>
            <w:r w:rsidR="0080502A" w:rsidRPr="00E60A88">
              <w:t xml:space="preserve"> </w:t>
            </w:r>
            <w:r w:rsidRPr="00E60A88">
              <w:t>(d)</w:t>
            </w:r>
            <w:r w:rsidRPr="00E60A88">
              <w:br/>
              <w:t xml:space="preserve">12 Fjärrvärme + </w:t>
            </w:r>
            <w:r w:rsidR="0080502A" w:rsidRPr="00E60A88">
              <w:t>el</w:t>
            </w:r>
            <w:r w:rsidR="0080502A">
              <w:t>värme</w:t>
            </w:r>
            <w:r w:rsidR="0080502A" w:rsidRPr="00E60A88">
              <w:t xml:space="preserve"> </w:t>
            </w:r>
            <w:r w:rsidRPr="00E60A88">
              <w:t>(v)</w:t>
            </w:r>
            <w:r w:rsidRPr="00E60A88">
              <w:br/>
              <w:t xml:space="preserve">13 Olja + fjärrvärme+ </w:t>
            </w:r>
            <w:r w:rsidR="0080502A" w:rsidRPr="00E60A88">
              <w:t>el</w:t>
            </w:r>
            <w:r w:rsidR="0080502A">
              <w:t>värme</w:t>
            </w:r>
            <w:r w:rsidR="0080502A" w:rsidRPr="00E60A88">
              <w:t xml:space="preserve"> </w:t>
            </w:r>
            <w:r w:rsidRPr="00E60A88">
              <w:t>(d)</w:t>
            </w:r>
            <w:r w:rsidRPr="00E60A88">
              <w:br/>
              <w:t xml:space="preserve">14 Olja + fjärrvärme + </w:t>
            </w:r>
            <w:r w:rsidR="0080502A" w:rsidRPr="00E60A88">
              <w:t>el</w:t>
            </w:r>
            <w:r w:rsidR="0080502A">
              <w:t>värme</w:t>
            </w:r>
            <w:r w:rsidR="0080502A" w:rsidRPr="00E60A88">
              <w:t xml:space="preserve"> </w:t>
            </w:r>
            <w:r w:rsidRPr="00E60A88">
              <w:t>(v)</w:t>
            </w:r>
            <w:r w:rsidRPr="00E60A88">
              <w:br/>
              <w:t>15 Flis/spån + flis/spån i kombination med el</w:t>
            </w:r>
            <w:r w:rsidRPr="00E60A88">
              <w:br/>
              <w:t>16 Pellets + pellets i kombination med el</w:t>
            </w:r>
            <w:r w:rsidRPr="00E60A88">
              <w:br/>
              <w:t>17 Ved + ved i kombination med el</w:t>
            </w:r>
            <w:r w:rsidRPr="00E60A88">
              <w:br/>
              <w:t>18 El</w:t>
            </w:r>
            <w:r w:rsidR="0080502A">
              <w:t>värme</w:t>
            </w:r>
            <w:r w:rsidRPr="00E60A88">
              <w:t xml:space="preserve"> i övriga kombinationer</w:t>
            </w:r>
            <w:r w:rsidRPr="00E60A88">
              <w:br/>
              <w:t xml:space="preserve">19 </w:t>
            </w:r>
            <w:r w:rsidR="0080502A">
              <w:t>Berg/jord/sjövärmepump</w:t>
            </w:r>
            <w:r w:rsidR="0080502A" w:rsidRPr="00E60A88">
              <w:t xml:space="preserve"> </w:t>
            </w:r>
            <w:r w:rsidRPr="00E60A88">
              <w:t>i kombinationer</w:t>
            </w:r>
            <w:r w:rsidRPr="00E60A88">
              <w:br/>
              <w:t>20 Olja i övriga kombinationer</w:t>
            </w:r>
            <w:r w:rsidRPr="00E60A88">
              <w:br/>
              <w:t>21 Fjärrvärme i övriga kombinationer</w:t>
            </w:r>
            <w:r w:rsidRPr="00E60A88">
              <w:br/>
            </w:r>
            <w:r w:rsidRPr="00E60A88">
              <w:lastRenderedPageBreak/>
              <w:t>22 Övriga uppvärmningssätt</w:t>
            </w:r>
          </w:p>
          <w:p w:rsidR="0019754D" w:rsidRPr="00E60A88" w:rsidRDefault="0019754D" w:rsidP="0080502A">
            <w:pPr>
              <w:pStyle w:val="Tabelltext"/>
            </w:pPr>
            <w:r w:rsidRPr="006433F2">
              <w:rPr>
                <w:i/>
              </w:rPr>
              <w:t>Använda uppvärmningssätt 2:</w:t>
            </w:r>
            <w:r w:rsidRPr="006433F2">
              <w:rPr>
                <w:i/>
              </w:rPr>
              <w:br/>
            </w:r>
            <w:r w:rsidRPr="00E60A88">
              <w:t>1 Olj</w:t>
            </w:r>
            <w:r w:rsidR="0080502A">
              <w:t>a</w:t>
            </w:r>
            <w:r w:rsidRPr="00E60A88">
              <w:br/>
              <w:t>2 Fjärrvärme</w:t>
            </w:r>
            <w:r w:rsidRPr="00E60A88">
              <w:br/>
              <w:t>3 Elvärme</w:t>
            </w:r>
            <w:r w:rsidRPr="00E60A88">
              <w:br/>
              <w:t>4 Naturgas/stadsgas</w:t>
            </w:r>
            <w:r w:rsidRPr="00E60A88">
              <w:br/>
              <w:t>5 Olja + el</w:t>
            </w:r>
            <w:r w:rsidRPr="00E60A88">
              <w:br/>
              <w:t>6 Flis/spån + flis/spån i kombination med el</w:t>
            </w:r>
            <w:r w:rsidRPr="00E60A88">
              <w:br/>
              <w:t>7 Pellets + pellets i kombination med el</w:t>
            </w:r>
            <w:r w:rsidRPr="00E60A88">
              <w:br/>
              <w:t>8 Ved + pellets i kombination med el</w:t>
            </w:r>
            <w:r w:rsidRPr="00E60A88">
              <w:br/>
              <w:t>9 Övriga uppvärmningssätt</w:t>
            </w:r>
          </w:p>
        </w:tc>
      </w:tr>
      <w:tr w:rsidR="0019754D" w:rsidRPr="00430C45" w:rsidTr="0019754D">
        <w:trPr>
          <w:cantSplit/>
        </w:trPr>
        <w:tc>
          <w:tcPr>
            <w:tcW w:w="1668" w:type="dxa"/>
          </w:tcPr>
          <w:p w:rsidR="0019754D" w:rsidRPr="00E60A88" w:rsidRDefault="0019754D" w:rsidP="00E60A88">
            <w:pPr>
              <w:pStyle w:val="Tabelltextrubrik"/>
            </w:pPr>
            <w:r w:rsidRPr="00E60A88">
              <w:lastRenderedPageBreak/>
              <w:t>Förekommer i tabell</w:t>
            </w:r>
          </w:p>
        </w:tc>
        <w:tc>
          <w:tcPr>
            <w:tcW w:w="6408" w:type="dxa"/>
          </w:tcPr>
          <w:p w:rsidR="0019754D" w:rsidRPr="00A824E2" w:rsidRDefault="0019754D" w:rsidP="00A824E2">
            <w:pPr>
              <w:pStyle w:val="Tabelltext"/>
            </w:pPr>
            <w:r w:rsidRPr="00A824E2">
              <w:t xml:space="preserve">Använda energislag 1: Tabell </w:t>
            </w:r>
            <w:r w:rsidR="006433F2" w:rsidRPr="00A824E2">
              <w:t>3.</w:t>
            </w:r>
            <w:r w:rsidRPr="00A824E2">
              <w:t xml:space="preserve">8, </w:t>
            </w:r>
            <w:r w:rsidR="006433F2" w:rsidRPr="00A824E2">
              <w:t>3.</w:t>
            </w:r>
            <w:r w:rsidR="00A824E2" w:rsidRPr="00A824E2">
              <w:t>18</w:t>
            </w:r>
            <w:r w:rsidRPr="00A824E2">
              <w:br/>
              <w:t xml:space="preserve">Använda energislag 2: Tabell </w:t>
            </w:r>
            <w:r w:rsidR="006433F2" w:rsidRPr="00A824E2">
              <w:t>3.</w:t>
            </w:r>
            <w:r w:rsidRPr="00A824E2">
              <w:t xml:space="preserve">4, </w:t>
            </w:r>
            <w:r w:rsidR="00A824E2" w:rsidRPr="00A824E2">
              <w:t xml:space="preserve">3.6, </w:t>
            </w:r>
            <w:r w:rsidR="006433F2" w:rsidRPr="00A824E2">
              <w:t>3.</w:t>
            </w:r>
            <w:r w:rsidRPr="00A824E2">
              <w:t xml:space="preserve">7, </w:t>
            </w:r>
            <w:r w:rsidR="00A824E2">
              <w:t xml:space="preserve">3.14, </w:t>
            </w:r>
            <w:r w:rsidR="006433F2" w:rsidRPr="00A824E2">
              <w:t>3.</w:t>
            </w:r>
            <w:r w:rsidR="00A824E2">
              <w:t>19</w:t>
            </w:r>
          </w:p>
        </w:tc>
      </w:tr>
    </w:tbl>
    <w:p w:rsidR="0019754D" w:rsidRPr="00430C45" w:rsidRDefault="0019754D" w:rsidP="007842BF">
      <w:pPr>
        <w:pStyle w:val="Brdtext"/>
      </w:pPr>
      <w:r w:rsidRPr="00430C45">
        <w:tab/>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62003C">
        <w:tc>
          <w:tcPr>
            <w:tcW w:w="1668" w:type="dxa"/>
            <w:tcBorders>
              <w:bottom w:val="single" w:sz="4" w:space="0" w:color="auto"/>
            </w:tcBorders>
          </w:tcPr>
          <w:p w:rsidR="0019754D" w:rsidRPr="00430C45" w:rsidRDefault="0019754D" w:rsidP="00E60A88">
            <w:pPr>
              <w:pStyle w:val="Tabelltextrubrik"/>
            </w:pPr>
            <w:r w:rsidRPr="00430C45">
              <w:t>Variabel</w:t>
            </w:r>
          </w:p>
        </w:tc>
        <w:tc>
          <w:tcPr>
            <w:tcW w:w="6408" w:type="dxa"/>
            <w:tcBorders>
              <w:bottom w:val="single" w:sz="4" w:space="0" w:color="auto"/>
            </w:tcBorders>
          </w:tcPr>
          <w:p w:rsidR="0019754D" w:rsidRPr="00430C45" w:rsidRDefault="0019754D" w:rsidP="00E60A88">
            <w:pPr>
              <w:pStyle w:val="Tabelltextrubrik"/>
            </w:pPr>
            <w:r>
              <w:t>Befintliga men ej använda uppvärmningssätt</w:t>
            </w:r>
          </w:p>
        </w:tc>
      </w:tr>
      <w:tr w:rsidR="0019754D" w:rsidRPr="00430C45" w:rsidTr="0062003C">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19754D" w:rsidRPr="00C05DBA" w:rsidRDefault="0019754D" w:rsidP="00E60A88">
            <w:pPr>
              <w:pStyle w:val="Tabelltext"/>
            </w:pPr>
            <w:r w:rsidRPr="00C05DBA">
              <w:t>Uppg</w:t>
            </w:r>
            <w:r>
              <w:t>ift om vilket/vilka uppvärmningssätt som finns i fastigheten, men som inte använd</w:t>
            </w:r>
            <w:r w:rsidR="0062003C">
              <w:t>e</w:t>
            </w:r>
            <w:r>
              <w:t>s</w:t>
            </w:r>
            <w:r w:rsidR="0062003C">
              <w:t xml:space="preserve"> under statistikåret</w:t>
            </w:r>
            <w:r>
              <w:t xml:space="preserve"> samlas in i blanketten med samma indelning som använda uppvärmningssätt. </w:t>
            </w:r>
          </w:p>
        </w:tc>
      </w:tr>
      <w:tr w:rsidR="0019754D" w:rsidRPr="00430C45" w:rsidTr="0062003C">
        <w:tc>
          <w:tcPr>
            <w:tcW w:w="1668" w:type="dxa"/>
          </w:tcPr>
          <w:p w:rsidR="0019754D" w:rsidRPr="00430C45" w:rsidRDefault="0019754D" w:rsidP="00E60A88">
            <w:pPr>
              <w:pStyle w:val="Tabelltextrubrik"/>
            </w:pPr>
            <w:r w:rsidRPr="00430C45">
              <w:t>Historik</w:t>
            </w:r>
          </w:p>
        </w:tc>
        <w:tc>
          <w:tcPr>
            <w:tcW w:w="6408" w:type="dxa"/>
          </w:tcPr>
          <w:p w:rsidR="0019754D" w:rsidRPr="00C05DBA" w:rsidRDefault="0019754D" w:rsidP="00E60A88">
            <w:pPr>
              <w:pStyle w:val="Tabelltext"/>
            </w:pPr>
          </w:p>
        </w:tc>
      </w:tr>
      <w:tr w:rsidR="0019754D" w:rsidRPr="00430C45" w:rsidTr="0062003C">
        <w:tc>
          <w:tcPr>
            <w:tcW w:w="1668" w:type="dxa"/>
          </w:tcPr>
          <w:p w:rsidR="0019754D" w:rsidRPr="00430C45" w:rsidRDefault="0019754D" w:rsidP="00E60A88">
            <w:pPr>
              <w:pStyle w:val="Tabelltextrubrik"/>
            </w:pPr>
            <w:r w:rsidRPr="00430C45">
              <w:t>Bearbetningar</w:t>
            </w:r>
          </w:p>
        </w:tc>
        <w:tc>
          <w:tcPr>
            <w:tcW w:w="6408" w:type="dxa"/>
          </w:tcPr>
          <w:p w:rsidR="0019754D" w:rsidRPr="00C05DBA" w:rsidRDefault="0019754D" w:rsidP="00E60A88">
            <w:pPr>
              <w:pStyle w:val="Tabelltext"/>
            </w:pPr>
            <w:r w:rsidRPr="00C05DBA">
              <w:t xml:space="preserve">Ingen </w:t>
            </w:r>
            <w:r>
              <w:t>bearbetning av uppgifter har gjorts.</w:t>
            </w:r>
          </w:p>
        </w:tc>
      </w:tr>
      <w:tr w:rsidR="0019754D" w:rsidRPr="002B47F8" w:rsidTr="0062003C">
        <w:tc>
          <w:tcPr>
            <w:tcW w:w="1668" w:type="dxa"/>
          </w:tcPr>
          <w:p w:rsidR="0019754D" w:rsidRPr="00430C45" w:rsidRDefault="0019754D" w:rsidP="00E60A88">
            <w:pPr>
              <w:pStyle w:val="Tabelltextrubrik"/>
            </w:pPr>
            <w:r w:rsidRPr="00430C45">
              <w:t>Härledningar</w:t>
            </w:r>
          </w:p>
        </w:tc>
        <w:tc>
          <w:tcPr>
            <w:tcW w:w="6408" w:type="dxa"/>
          </w:tcPr>
          <w:p w:rsidR="0019754D" w:rsidRPr="00C05DBA" w:rsidRDefault="0019754D" w:rsidP="00E60A88">
            <w:pPr>
              <w:pStyle w:val="Tabelltext"/>
            </w:pPr>
          </w:p>
        </w:tc>
      </w:tr>
      <w:tr w:rsidR="0019754D" w:rsidRPr="00430C45" w:rsidTr="0062003C">
        <w:tc>
          <w:tcPr>
            <w:tcW w:w="1668" w:type="dxa"/>
          </w:tcPr>
          <w:p w:rsidR="0019754D" w:rsidRPr="00430C45" w:rsidRDefault="0019754D" w:rsidP="00E60A88">
            <w:pPr>
              <w:pStyle w:val="Tabelltextrubrik"/>
            </w:pPr>
            <w:r w:rsidRPr="00430C45">
              <w:t>Förekommer i tabell</w:t>
            </w:r>
          </w:p>
        </w:tc>
        <w:tc>
          <w:tcPr>
            <w:tcW w:w="6408" w:type="dxa"/>
          </w:tcPr>
          <w:p w:rsidR="0019754D" w:rsidRPr="00C05DBA" w:rsidRDefault="0019754D" w:rsidP="00E60A88">
            <w:pPr>
              <w:pStyle w:val="Tabelltext"/>
            </w:pPr>
            <w:r>
              <w:t>Dessa uppgifter redovisas inte i rapporten.</w:t>
            </w:r>
          </w:p>
        </w:tc>
      </w:tr>
    </w:tbl>
    <w:p w:rsidR="0019754D" w:rsidRDefault="0019754D" w:rsidP="007842BF">
      <w:pPr>
        <w:pStyle w:val="Brdtext"/>
      </w:pPr>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E60A88">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E60A88">
            <w:pPr>
              <w:pStyle w:val="Tabelltextrubrik"/>
            </w:pPr>
            <w:r w:rsidRPr="00430C45">
              <w:t xml:space="preserve">El för uppvärmning </w:t>
            </w:r>
          </w:p>
        </w:tc>
      </w:tr>
      <w:tr w:rsidR="0019754D" w:rsidRPr="00430C45" w:rsidTr="0019754D">
        <w:tc>
          <w:tcPr>
            <w:tcW w:w="1668" w:type="dxa"/>
            <w:tcBorders>
              <w:top w:val="single" w:sz="4" w:space="0" w:color="auto"/>
            </w:tcBorders>
          </w:tcPr>
          <w:p w:rsidR="0019754D" w:rsidRPr="00430C45" w:rsidRDefault="0019754D" w:rsidP="00E60A88">
            <w:pPr>
              <w:pStyle w:val="Tabelltextrubrik"/>
            </w:pPr>
            <w:r w:rsidRPr="00430C45">
              <w:t>Definition</w:t>
            </w:r>
          </w:p>
        </w:tc>
        <w:tc>
          <w:tcPr>
            <w:tcW w:w="6408" w:type="dxa"/>
            <w:tcBorders>
              <w:top w:val="single" w:sz="4" w:space="0" w:color="auto"/>
            </w:tcBorders>
          </w:tcPr>
          <w:p w:rsidR="0019754D" w:rsidRPr="00F44B40" w:rsidRDefault="0019754D" w:rsidP="00E60A88">
            <w:pPr>
              <w:pStyle w:val="Tabelltext"/>
            </w:pPr>
            <w:r w:rsidRPr="009E1CCD">
              <w:t>Användning av elvärme redovisas i GWh. För eluppvärmda areor har 80 % av elanvändningen ansetts vara uppvärmningsel i de fall ingen specificering av el för uppvärmning har gjorts. Övriga 20 % har antagits vara övrig driftel i de fall ingen specificering har gjorts.</w:t>
            </w:r>
          </w:p>
        </w:tc>
      </w:tr>
      <w:tr w:rsidR="0019754D" w:rsidRPr="00430C45" w:rsidTr="0019754D">
        <w:tc>
          <w:tcPr>
            <w:tcW w:w="1668" w:type="dxa"/>
          </w:tcPr>
          <w:p w:rsidR="0019754D" w:rsidRPr="00430C45" w:rsidRDefault="0019754D" w:rsidP="00E60A88">
            <w:pPr>
              <w:pStyle w:val="Tabelltextrubrik"/>
            </w:pPr>
            <w:r w:rsidRPr="00430C45">
              <w:t>Historik</w:t>
            </w:r>
          </w:p>
        </w:tc>
        <w:tc>
          <w:tcPr>
            <w:tcW w:w="6408" w:type="dxa"/>
          </w:tcPr>
          <w:p w:rsidR="0019754D" w:rsidRPr="00D5187D" w:rsidRDefault="0019754D" w:rsidP="00E60A88">
            <w:pPr>
              <w:pStyle w:val="Tabelltext"/>
              <w:rPr>
                <w:highlight w:val="lightGray"/>
              </w:rPr>
            </w:pPr>
          </w:p>
        </w:tc>
      </w:tr>
      <w:tr w:rsidR="0019754D" w:rsidRPr="00430C45" w:rsidTr="0019754D">
        <w:tc>
          <w:tcPr>
            <w:tcW w:w="1668" w:type="dxa"/>
          </w:tcPr>
          <w:p w:rsidR="0019754D" w:rsidRPr="00430C45" w:rsidRDefault="0019754D" w:rsidP="00E60A88">
            <w:pPr>
              <w:pStyle w:val="Tabelltextrubrik"/>
            </w:pPr>
            <w:r w:rsidRPr="00430C45">
              <w:t>Bearbetningar</w:t>
            </w:r>
          </w:p>
        </w:tc>
        <w:tc>
          <w:tcPr>
            <w:tcW w:w="6408" w:type="dxa"/>
          </w:tcPr>
          <w:p w:rsidR="0019754D" w:rsidRP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6947B6">
              <w:rPr>
                <w:b/>
              </w:rPr>
              <w:t>11</w:t>
            </w:r>
          </w:p>
          <w:p w:rsidR="00A90157" w:rsidRDefault="0062003C" w:rsidP="0062003C">
            <w:pPr>
              <w:pStyle w:val="Tabelltext"/>
              <w:rPr>
                <w:b/>
              </w:rPr>
            </w:pPr>
            <w:r>
              <w:t xml:space="preserve">För vissa uppgiftslämnare har det inte varit möjligt att lämna uppgifter om elanvändning för helåret </w:t>
            </w:r>
            <w:r w:rsidR="006947B6">
              <w:t>2011</w:t>
            </w:r>
            <w:r w:rsidR="007B65D8">
              <w:t xml:space="preserve"> </w:t>
            </w:r>
            <w:r>
              <w:t xml:space="preserve">utan istället har uppgifter lämnats för del av år </w:t>
            </w:r>
            <w:r w:rsidR="006947B6">
              <w:t>2011</w:t>
            </w:r>
            <w:r w:rsidR="007B65D8">
              <w:t xml:space="preserve"> </w:t>
            </w:r>
            <w:r>
              <w:t xml:space="preserve">eller för en period som börjar före 1 januari </w:t>
            </w:r>
            <w:r w:rsidR="006947B6">
              <w:t>2011</w:t>
            </w:r>
            <w:r w:rsidR="007B65D8">
              <w:t xml:space="preserve"> </w:t>
            </w:r>
            <w:r>
              <w:t xml:space="preserve">och/eller slutar efter 31 december </w:t>
            </w:r>
            <w:r w:rsidR="006947B6">
              <w:t>2011</w:t>
            </w:r>
            <w:r w:rsidRPr="00A824E2">
              <w:t xml:space="preserve">. Under förutsättning att den angivna perioden innefattar </w:t>
            </w:r>
            <w:r w:rsidR="00A824E2" w:rsidRPr="00A824E2">
              <w:t>minst fyra månader (1</w:t>
            </w:r>
            <w:r w:rsidR="003A167F">
              <w:t>2</w:t>
            </w:r>
            <w:r w:rsidR="00A824E2" w:rsidRPr="00A824E2">
              <w:t xml:space="preserve">4 dagar) </w:t>
            </w:r>
            <w:r w:rsidRPr="00A824E2">
              <w:t>har omräkning till helåret 20</w:t>
            </w:r>
            <w:r w:rsidR="006947B6">
              <w:t>11</w:t>
            </w:r>
            <w:r w:rsidRPr="00A824E2">
              <w:t xml:space="preserve"> gjorts, med hänsyn tagen till graddagar för den aktuella perioden.</w:t>
            </w:r>
            <w:r>
              <w:t xml:space="preserve"> Vid tillfället för genomförandet av beräkningarna fanns graddagsuppgifter (på månadsbasis) tillgängliga för perioden januari år 2008 till och med </w:t>
            </w:r>
            <w:r w:rsidR="007B65D8">
              <w:t xml:space="preserve">maj </w:t>
            </w:r>
            <w:r>
              <w:t xml:space="preserve">månad år </w:t>
            </w:r>
            <w:r w:rsidR="007B65D8">
              <w:t>2011</w:t>
            </w:r>
            <w:r>
              <w:t xml:space="preserve">. Metodiken att skatta energianvändningen för en </w:t>
            </w:r>
            <w:r w:rsidRPr="0062003C">
              <w:rPr>
                <w:i/>
              </w:rPr>
              <w:t>del av året</w:t>
            </w:r>
            <w:r>
              <w:t xml:space="preserve"> kan </w:t>
            </w:r>
            <w:r w:rsidRPr="0062003C">
              <w:rPr>
                <w:i/>
              </w:rPr>
              <w:t>motiveras</w:t>
            </w:r>
            <w:r>
              <w:t xml:space="preserve"> av följande uttryck</w:t>
            </w:r>
            <w:r w:rsidR="00A90157" w:rsidRPr="003B5EC5">
              <w:rPr>
                <w:b/>
              </w:rPr>
              <w:br/>
            </w:r>
            <w:r w:rsidR="00A90157" w:rsidRPr="00AF72FD">
              <w:rPr>
                <w:b/>
                <w:position w:val="-54"/>
              </w:rPr>
              <w:object w:dxaOrig="3379" w:dyaOrig="900">
                <v:shape id="_x0000_i1058" type="#_x0000_t75" style="width:168.75pt;height:45pt" o:ole="">
                  <v:imagedata r:id="rId84" o:title=""/>
                </v:shape>
                <o:OLEObject Type="Embed" ProgID="Equation.3" ShapeID="_x0000_i1058" DrawAspect="Content" ObjectID="_1540826874" r:id="rId85"/>
              </w:object>
            </w:r>
          </w:p>
          <w:p w:rsidR="00A90157" w:rsidRDefault="00A90157" w:rsidP="00A90157">
            <w:r>
              <w:t xml:space="preserve">Uttrycket ovan kan användas för att beräkna energianvändningen för en </w:t>
            </w:r>
            <w:r w:rsidRPr="008A1D31">
              <w:rPr>
                <w:i/>
              </w:rPr>
              <w:t>del av året</w:t>
            </w:r>
            <w:r>
              <w:t xml:space="preserve"> </w:t>
            </w:r>
            <w:r w:rsidRPr="003B5EC5">
              <w:rPr>
                <w:i/>
              </w:rPr>
              <w:t>W</w:t>
            </w:r>
            <w:r w:rsidRPr="003B5EC5">
              <w:rPr>
                <w:i/>
                <w:vertAlign w:val="subscript"/>
              </w:rPr>
              <w:t>u</w:t>
            </w:r>
            <w:r>
              <w:t>, med hänsyn taget till periodens längd i antal dagar (</w:t>
            </w:r>
            <w:r w:rsidRPr="008A1D31">
              <w:rPr>
                <w:i/>
              </w:rPr>
              <w:t>D</w:t>
            </w:r>
            <w:r>
              <w:t>) och antal graddagar för perioden (</w:t>
            </w:r>
            <w:r w:rsidRPr="003B5EC5">
              <w:rPr>
                <w:i/>
              </w:rPr>
              <w:t>G</w:t>
            </w:r>
            <w:r w:rsidRPr="003B5EC5">
              <w:rPr>
                <w:i/>
                <w:vertAlign w:val="subscript"/>
              </w:rPr>
              <w:t>u</w:t>
            </w:r>
            <w:r>
              <w:t xml:space="preserve">), om energianvändningen för </w:t>
            </w:r>
            <w:r w:rsidRPr="008A1D31">
              <w:rPr>
                <w:i/>
              </w:rPr>
              <w:t>hela året</w:t>
            </w:r>
            <w:r>
              <w:t xml:space="preserve"> </w:t>
            </w:r>
            <w:r w:rsidRPr="003B5EC5">
              <w:rPr>
                <w:i/>
              </w:rPr>
              <w:t>W</w:t>
            </w:r>
            <w:r>
              <w:rPr>
                <w:i/>
                <w:vertAlign w:val="subscript"/>
              </w:rPr>
              <w:t>n</w:t>
            </w:r>
            <w:r>
              <w:t xml:space="preserve"> är känd</w:t>
            </w:r>
            <w:r>
              <w:rPr>
                <w:i/>
              </w:rPr>
              <w:t xml:space="preserve">. </w:t>
            </w:r>
            <w:r>
              <w:t xml:space="preserve">För de uppgiftslämnare som lämnar uppgifter om energianvändning för </w:t>
            </w:r>
            <w:r w:rsidRPr="008A1D31">
              <w:rPr>
                <w:i/>
              </w:rPr>
              <w:t>del av året</w:t>
            </w:r>
            <w:r>
              <w:t xml:space="preserve"> har vi dock det omvända förhållandet; </w:t>
            </w:r>
            <w:r w:rsidRPr="003B5EC5">
              <w:rPr>
                <w:i/>
              </w:rPr>
              <w:t>W</w:t>
            </w:r>
            <w:r w:rsidRPr="003B5EC5">
              <w:rPr>
                <w:i/>
                <w:vertAlign w:val="subscript"/>
              </w:rPr>
              <w:t>u</w:t>
            </w:r>
            <w:r>
              <w:t xml:space="preserve"> är känd och </w:t>
            </w:r>
            <w:r w:rsidRPr="003B5EC5">
              <w:rPr>
                <w:i/>
              </w:rPr>
              <w:t>W</w:t>
            </w:r>
            <w:r w:rsidRPr="003B5EC5">
              <w:rPr>
                <w:i/>
                <w:vertAlign w:val="subscript"/>
              </w:rPr>
              <w:t>n</w:t>
            </w:r>
            <w:r>
              <w:t xml:space="preserve"> okänd. </w:t>
            </w:r>
            <w:r w:rsidRPr="003B5EC5">
              <w:t>Genom att lösa ut</w:t>
            </w:r>
            <w:r>
              <w:t xml:space="preserve"> </w:t>
            </w:r>
            <w:r w:rsidRPr="003B5EC5">
              <w:rPr>
                <w:i/>
              </w:rPr>
              <w:t>W</w:t>
            </w:r>
            <w:r w:rsidRPr="003B5EC5">
              <w:rPr>
                <w:i/>
                <w:vertAlign w:val="subscript"/>
              </w:rPr>
              <w:t>n</w:t>
            </w:r>
            <w:r w:rsidRPr="003B5EC5">
              <w:t xml:space="preserve"> </w:t>
            </w:r>
            <w:r>
              <w:t>erhålls ett uttryck för</w:t>
            </w:r>
            <w:r w:rsidRPr="003B5EC5">
              <w:t xml:space="preserve"> uppräkning till en årstotal om </w:t>
            </w:r>
            <w:r>
              <w:t xml:space="preserve">den </w:t>
            </w:r>
            <w:r w:rsidRPr="003B5EC5">
              <w:t xml:space="preserve">uppmätta </w:t>
            </w:r>
            <w:r>
              <w:t>användning</w:t>
            </w:r>
            <w:r w:rsidRPr="003B5EC5">
              <w:t xml:space="preserve">en </w:t>
            </w:r>
            <w:r>
              <w:t>är känd för en del av året:</w:t>
            </w:r>
          </w:p>
          <w:p w:rsidR="0019754D" w:rsidRPr="002A798F" w:rsidRDefault="004A31C5" w:rsidP="00A90157">
            <w:r w:rsidRPr="00861127">
              <w:rPr>
                <w:position w:val="-56"/>
              </w:rPr>
              <w:object w:dxaOrig="2520" w:dyaOrig="920">
                <v:shape id="_x0000_i1059" type="#_x0000_t75" style="width:126pt;height:45.75pt" o:ole="">
                  <v:imagedata r:id="rId86" o:title=""/>
                </v:shape>
                <o:OLEObject Type="Embed" ProgID="Equation.3" ShapeID="_x0000_i1059" DrawAspect="Content" ObjectID="_1540826875" r:id="rId87"/>
              </w:object>
            </w:r>
            <w:r w:rsidR="0019754D" w:rsidRPr="003B5EC5">
              <w:br/>
              <w:t>där</w:t>
            </w:r>
            <w:r w:rsidR="0019754D" w:rsidRPr="003B5EC5">
              <w:br/>
            </w:r>
            <w:r w:rsidR="0019754D" w:rsidRPr="003B5EC5">
              <w:rPr>
                <w:i/>
              </w:rPr>
              <w:t>W</w:t>
            </w:r>
            <w:r w:rsidR="0019754D" w:rsidRPr="003B5EC5">
              <w:rPr>
                <w:i/>
                <w:vertAlign w:val="subscript"/>
              </w:rPr>
              <w:t>n</w:t>
            </w:r>
            <w:r w:rsidR="0019754D" w:rsidRPr="003B5EC5">
              <w:t xml:space="preserve"> = </w:t>
            </w:r>
            <w:r w:rsidR="00EB476D">
              <w:t>användning</w:t>
            </w:r>
            <w:r w:rsidR="0019754D" w:rsidRPr="003B5EC5">
              <w:t xml:space="preserve"> omräknad till det aktuella året </w:t>
            </w:r>
            <w:r w:rsidR="0019754D" w:rsidRPr="003B5EC5">
              <w:br/>
            </w:r>
            <w:r w:rsidR="0019754D" w:rsidRPr="003B5EC5">
              <w:rPr>
                <w:i/>
              </w:rPr>
              <w:t>W</w:t>
            </w:r>
            <w:r w:rsidR="0019754D" w:rsidRPr="003B5EC5">
              <w:rPr>
                <w:i/>
                <w:vertAlign w:val="subscript"/>
              </w:rPr>
              <w:t>u</w:t>
            </w:r>
            <w:r w:rsidR="0019754D" w:rsidRPr="003B5EC5">
              <w:t xml:space="preserve"> = uppmätt </w:t>
            </w:r>
            <w:r w:rsidR="00EB476D">
              <w:t>användning</w:t>
            </w:r>
            <w:r w:rsidR="0019754D" w:rsidRPr="003B5EC5">
              <w:br/>
            </w:r>
            <w:r w:rsidR="0019754D" w:rsidRPr="003B5EC5">
              <w:rPr>
                <w:i/>
              </w:rPr>
              <w:t>G</w:t>
            </w:r>
            <w:r w:rsidR="0019754D" w:rsidRPr="003B5EC5">
              <w:rPr>
                <w:i/>
                <w:vertAlign w:val="subscript"/>
              </w:rPr>
              <w:t>n</w:t>
            </w:r>
            <w:r w:rsidR="0019754D" w:rsidRPr="003B5EC5">
              <w:t xml:space="preserve"> = Antal graddagar det aktuella året</w:t>
            </w:r>
            <w:r w:rsidR="0019754D" w:rsidRPr="003B5EC5">
              <w:br/>
            </w:r>
            <w:r w:rsidR="0019754D" w:rsidRPr="003B5EC5">
              <w:rPr>
                <w:i/>
              </w:rPr>
              <w:t>G</w:t>
            </w:r>
            <w:r w:rsidR="0019754D" w:rsidRPr="003B5EC5">
              <w:rPr>
                <w:i/>
                <w:vertAlign w:val="subscript"/>
              </w:rPr>
              <w:t>u</w:t>
            </w:r>
            <w:r w:rsidR="0019754D" w:rsidRPr="003B5EC5">
              <w:t xml:space="preserve"> = Antal graddagar för den uppmätta perioden</w:t>
            </w:r>
            <w:r w:rsidR="0019754D" w:rsidRPr="003B5EC5">
              <w:br/>
            </w:r>
            <w:r w:rsidR="0019754D" w:rsidRPr="003B5EC5">
              <w:rPr>
                <w:i/>
              </w:rPr>
              <w:t>D</w:t>
            </w:r>
            <w:r w:rsidR="0019754D" w:rsidRPr="003B5EC5">
              <w:t xml:space="preserve"> = Antal dagar</w:t>
            </w:r>
            <w:r w:rsidR="0019754D" w:rsidRPr="003B5EC5">
              <w:br/>
            </w:r>
            <w:r w:rsidR="0019754D" w:rsidRPr="003B5EC5">
              <w:rPr>
                <w:i/>
              </w:rPr>
              <w:t xml:space="preserve">p </w:t>
            </w:r>
            <w:r w:rsidR="0019754D" w:rsidRPr="003B5EC5">
              <w:t>= Andel av energi</w:t>
            </w:r>
            <w:r w:rsidR="00EB476D">
              <w:t>användning</w:t>
            </w:r>
            <w:r w:rsidR="0019754D" w:rsidRPr="003B5EC5">
              <w:t xml:space="preserve">en som är graddagsoberoende (här har </w:t>
            </w:r>
            <w:r w:rsidR="0019754D" w:rsidRPr="004A31C5">
              <w:rPr>
                <w:i/>
              </w:rPr>
              <w:t>p</w:t>
            </w:r>
            <w:r w:rsidR="0019754D" w:rsidRPr="003B5EC5">
              <w:t xml:space="preserve"> satts till 0</w:t>
            </w:r>
            <w:r>
              <w:t>,</w:t>
            </w:r>
            <w:r w:rsidR="0019754D" w:rsidRPr="003B5EC5">
              <w:t>5)</w:t>
            </w:r>
          </w:p>
          <w:p w:rsidR="0019754D" w:rsidRPr="003B5EC5" w:rsidRDefault="0019754D" w:rsidP="00E60A88">
            <w:pPr>
              <w:pStyle w:val="Tabelltext"/>
            </w:pPr>
            <w:r w:rsidRPr="0062003C">
              <w:rPr>
                <w:b/>
              </w:rPr>
              <w:lastRenderedPageBreak/>
              <w:t>Imputering av saknade uppgifter</w:t>
            </w:r>
            <w:r w:rsidRPr="007842BF">
              <w:br/>
            </w:r>
            <w:r w:rsidRPr="003B5EC5">
              <w:t xml:space="preserve">För de som angett att de haft el som uppvärmningssätt under år </w:t>
            </w:r>
            <w:r w:rsidR="007B65D8" w:rsidRPr="003B5EC5">
              <w:t>20</w:t>
            </w:r>
            <w:r w:rsidR="006947B6">
              <w:t>11</w:t>
            </w:r>
            <w:r w:rsidRPr="003B5EC5">
              <w:t xml:space="preserve">, men som inte angett någon </w:t>
            </w:r>
            <w:r w:rsidR="00EB476D">
              <w:t>användning</w:t>
            </w:r>
            <w:r w:rsidRPr="003B5EC5">
              <w:t>, eller där omräkning till helårsuppgifter enligt ovan inte varit möjlig att göra har uppgifter om el</w:t>
            </w:r>
            <w:r w:rsidR="00EB476D">
              <w:t>användning</w:t>
            </w:r>
            <w:r w:rsidRPr="003B5EC5">
              <w:t xml:space="preserve"> imputerats genom medelvärdesimputering</w:t>
            </w:r>
            <w:r w:rsidR="004A31C5">
              <w:t xml:space="preserve"> inom klasser</w:t>
            </w:r>
            <w:r w:rsidRPr="003B5EC5">
              <w:t>.</w:t>
            </w:r>
          </w:p>
          <w:p w:rsidR="0019754D" w:rsidRPr="003B5EC5" w:rsidRDefault="0019754D" w:rsidP="00E60A88">
            <w:pPr>
              <w:pStyle w:val="Tabelltext"/>
            </w:pPr>
            <w:r w:rsidRPr="003B5EC5">
              <w:t>Eftersom det finns så många olika kombinationer av uppvärmningssätt hos de svarande har utgångspunkten varit de redovisningsgrupper avseende använda uppvärmningssätt som finns i tidigare rapporter (se använda uppvärmningssätt 1</w:t>
            </w:r>
            <w:r w:rsidR="00E60A88">
              <w:t xml:space="preserve"> </w:t>
            </w:r>
            <w:r w:rsidRPr="003B5EC5">
              <w:t xml:space="preserve">ovan). </w:t>
            </w:r>
          </w:p>
          <w:p w:rsidR="0019754D" w:rsidRPr="00032A97" w:rsidRDefault="0019754D" w:rsidP="00E60A88">
            <w:pPr>
              <w:pStyle w:val="Tabelltext"/>
            </w:pPr>
            <w:r w:rsidRPr="003B5EC5">
              <w:t xml:space="preserve">Exempel: Inom varje temperaturzon där uppvärmningsättet är enbart direktverkande el (använda uppvärmningssätt 1, kategori 4) har en genomsnittlig </w:t>
            </w:r>
            <w:r w:rsidR="00EB476D">
              <w:t>användning</w:t>
            </w:r>
            <w:r w:rsidRPr="003B5EC5">
              <w:t xml:space="preserve"> /m</w:t>
            </w:r>
            <w:r w:rsidRPr="003B5EC5">
              <w:rPr>
                <w:vertAlign w:val="superscript"/>
              </w:rPr>
              <w:t>2</w:t>
            </w:r>
            <w:r w:rsidRPr="003B5EC5">
              <w:t xml:space="preserve"> beräknats. För de byggnader med det aktuella uppvärmningssättet där el</w:t>
            </w:r>
            <w:r w:rsidR="00EB476D">
              <w:t>användning</w:t>
            </w:r>
            <w:r w:rsidRPr="003B5EC5">
              <w:t xml:space="preserve"> saknas har den genomsnittliga </w:t>
            </w:r>
            <w:r w:rsidR="00EB476D">
              <w:t>användning</w:t>
            </w:r>
            <w:r w:rsidRPr="003B5EC5">
              <w:t>en/m</w:t>
            </w:r>
            <w:r w:rsidRPr="003B5EC5">
              <w:rPr>
                <w:vertAlign w:val="superscript"/>
              </w:rPr>
              <w:t>2</w:t>
            </w:r>
            <w:r w:rsidRPr="003B5EC5">
              <w:t xml:space="preserve"> multiplicerats med bostadsarean. </w:t>
            </w:r>
          </w:p>
        </w:tc>
      </w:tr>
      <w:tr w:rsidR="0019754D" w:rsidRPr="002B47F8" w:rsidTr="0019754D">
        <w:tc>
          <w:tcPr>
            <w:tcW w:w="1668" w:type="dxa"/>
          </w:tcPr>
          <w:p w:rsidR="0019754D" w:rsidRPr="00430C45" w:rsidRDefault="0019754D" w:rsidP="00E60A88">
            <w:pPr>
              <w:pStyle w:val="Tabelltextrubrik"/>
            </w:pPr>
            <w:r w:rsidRPr="00430C45">
              <w:lastRenderedPageBreak/>
              <w:t>Härledningar</w:t>
            </w:r>
          </w:p>
        </w:tc>
        <w:tc>
          <w:tcPr>
            <w:tcW w:w="6408" w:type="dxa"/>
          </w:tcPr>
          <w:p w:rsidR="0019754D" w:rsidRPr="002B47F8" w:rsidRDefault="0019754D" w:rsidP="00E60A88">
            <w:pPr>
              <w:pStyle w:val="Tabelltext"/>
            </w:pPr>
          </w:p>
        </w:tc>
      </w:tr>
      <w:tr w:rsidR="0019754D" w:rsidRPr="00430C45" w:rsidTr="0019754D">
        <w:tc>
          <w:tcPr>
            <w:tcW w:w="1668" w:type="dxa"/>
          </w:tcPr>
          <w:p w:rsidR="0019754D" w:rsidRPr="00430C45" w:rsidRDefault="0019754D" w:rsidP="00E60A88">
            <w:pPr>
              <w:pStyle w:val="Tabelltextrubrik"/>
            </w:pPr>
            <w:r w:rsidRPr="00430C45">
              <w:t>Förekommer i tabell</w:t>
            </w:r>
          </w:p>
        </w:tc>
        <w:tc>
          <w:tcPr>
            <w:tcW w:w="6408" w:type="dxa"/>
          </w:tcPr>
          <w:p w:rsidR="0019754D" w:rsidRPr="005A37F2" w:rsidRDefault="004A31C5" w:rsidP="003A167F">
            <w:pPr>
              <w:pStyle w:val="Tabelltext"/>
              <w:rPr>
                <w:highlight w:val="yellow"/>
              </w:rPr>
            </w:pPr>
            <w:r w:rsidRPr="003A167F">
              <w:t>3.</w:t>
            </w:r>
            <w:r w:rsidR="0019754D" w:rsidRPr="003A167F">
              <w:t xml:space="preserve">14, </w:t>
            </w:r>
            <w:r w:rsidRPr="003A167F">
              <w:t>3.</w:t>
            </w:r>
            <w:r w:rsidR="0019754D" w:rsidRPr="003A167F">
              <w:t>1</w:t>
            </w:r>
            <w:r w:rsidR="003A167F" w:rsidRPr="003A167F">
              <w:t>7, 3.18</w:t>
            </w:r>
            <w:r w:rsidR="003A167F">
              <w:t>, 3.19</w:t>
            </w:r>
          </w:p>
        </w:tc>
      </w:tr>
    </w:tbl>
    <w:p w:rsidR="0019754D" w:rsidRDefault="0019754D" w:rsidP="00E60A88">
      <w:pPr>
        <w:pStyle w:val="Brdtext"/>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5E7A9F" w:rsidRDefault="0019754D" w:rsidP="005E7A9F">
            <w:pPr>
              <w:pStyle w:val="Tabelltextrubrik"/>
            </w:pPr>
            <w:r w:rsidRPr="005E7A9F">
              <w:lastRenderedPageBreak/>
              <w:t>Variabel</w:t>
            </w:r>
          </w:p>
        </w:tc>
        <w:tc>
          <w:tcPr>
            <w:tcW w:w="6408" w:type="dxa"/>
            <w:tcBorders>
              <w:top w:val="single" w:sz="4" w:space="0" w:color="auto"/>
              <w:bottom w:val="single" w:sz="4" w:space="0" w:color="auto"/>
            </w:tcBorders>
          </w:tcPr>
          <w:p w:rsidR="0019754D" w:rsidRPr="00E04A0F" w:rsidRDefault="0019754D" w:rsidP="00E60A88">
            <w:pPr>
              <w:pStyle w:val="Tabelltextrubrik"/>
            </w:pPr>
            <w:r w:rsidRPr="00E04A0F">
              <w:t>Oljeanvändning</w:t>
            </w:r>
          </w:p>
        </w:tc>
      </w:tr>
      <w:tr w:rsidR="0019754D" w:rsidRPr="00E04A0F" w:rsidTr="0019754D">
        <w:tc>
          <w:tcPr>
            <w:tcW w:w="1668" w:type="dxa"/>
            <w:tcBorders>
              <w:top w:val="single" w:sz="4" w:space="0" w:color="auto"/>
            </w:tcBorders>
          </w:tcPr>
          <w:p w:rsidR="0019754D" w:rsidRPr="005E7A9F" w:rsidRDefault="0019754D" w:rsidP="005E7A9F">
            <w:pPr>
              <w:pStyle w:val="Tabelltextrubrik"/>
            </w:pPr>
            <w:r w:rsidRPr="005E7A9F">
              <w:t>Definition</w:t>
            </w:r>
          </w:p>
        </w:tc>
        <w:tc>
          <w:tcPr>
            <w:tcW w:w="6408" w:type="dxa"/>
            <w:tcBorders>
              <w:top w:val="single" w:sz="4" w:space="0" w:color="auto"/>
            </w:tcBorders>
          </w:tcPr>
          <w:p w:rsidR="0019754D" w:rsidRPr="00E60A88" w:rsidRDefault="0019754D" w:rsidP="00E60A88">
            <w:pPr>
              <w:pStyle w:val="Tabelltext"/>
              <w:rPr>
                <w:highlight w:val="lightGray"/>
              </w:rPr>
            </w:pPr>
            <w:r w:rsidRPr="00E60A88">
              <w:t>Avsikten är att mäta och redovisa använd energi under året. Bland oljeeldade byggnader kan det förekomma att redovisad mängd är årsleveranser utan korrektion för lagerförändringar under året.</w:t>
            </w:r>
          </w:p>
        </w:tc>
      </w:tr>
      <w:tr w:rsidR="0019754D" w:rsidRPr="00E04A0F" w:rsidTr="0019754D">
        <w:tc>
          <w:tcPr>
            <w:tcW w:w="1668" w:type="dxa"/>
          </w:tcPr>
          <w:p w:rsidR="0019754D" w:rsidRPr="005E7A9F" w:rsidRDefault="0019754D" w:rsidP="005E7A9F">
            <w:pPr>
              <w:pStyle w:val="Tabelltextrubrik"/>
            </w:pPr>
            <w:r w:rsidRPr="005E7A9F">
              <w:t>Historik</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5E7A9F" w:rsidRDefault="0019754D" w:rsidP="005E7A9F">
            <w:pPr>
              <w:pStyle w:val="Tabelltextrubrik"/>
            </w:pPr>
            <w:r w:rsidRPr="005E7A9F">
              <w:t>Bearbetningar</w:t>
            </w:r>
          </w:p>
        </w:tc>
        <w:tc>
          <w:tcPr>
            <w:tcW w:w="6408" w:type="dxa"/>
          </w:tcPr>
          <w:p w:rsidR="00E60A88" w:rsidRDefault="0019754D" w:rsidP="00E60A88">
            <w:pPr>
              <w:pStyle w:val="Tabelltext"/>
              <w:rPr>
                <w:b/>
              </w:rPr>
            </w:pPr>
            <w:r w:rsidRPr="00E60A88">
              <w:rPr>
                <w:b/>
              </w:rPr>
              <w:t>Rättning av lämnade uppgifter</w:t>
            </w:r>
          </w:p>
          <w:p w:rsidR="0019754D" w:rsidRPr="00E60A88" w:rsidRDefault="0019754D" w:rsidP="00E60A88">
            <w:pPr>
              <w:pStyle w:val="Tabelltext"/>
            </w:pPr>
            <w:r w:rsidRPr="00E60A88">
              <w:t>I de fall en uppgiftslämnare</w:t>
            </w:r>
            <w:r w:rsidR="0062003C">
              <w:t xml:space="preserve"> har</w:t>
            </w:r>
            <w:r w:rsidRPr="00E60A88">
              <w:t xml:space="preserve"> angivit att olja använts för uppvärmning under år </w:t>
            </w:r>
            <w:r w:rsidR="007B65D8" w:rsidRPr="00E60A88">
              <w:t>20</w:t>
            </w:r>
            <w:r w:rsidR="006947B6">
              <w:t>11</w:t>
            </w:r>
            <w:r w:rsidRPr="00E60A88">
              <w:t xml:space="preserve">, men där </w:t>
            </w:r>
            <w:r w:rsidR="00EB476D">
              <w:t>användning</w:t>
            </w:r>
            <w:r w:rsidRPr="00E60A88">
              <w:t xml:space="preserve">suppgift inte </w:t>
            </w:r>
            <w:r w:rsidR="0062003C">
              <w:t xml:space="preserve">har </w:t>
            </w:r>
            <w:r w:rsidRPr="00E60A88">
              <w:t xml:space="preserve">lämnats har </w:t>
            </w:r>
            <w:r w:rsidR="00EB476D">
              <w:t>användning</w:t>
            </w:r>
            <w:r w:rsidRPr="00E60A88">
              <w:t>suppgifter imputerats (se nedan).</w:t>
            </w:r>
          </w:p>
          <w:p w:rsidR="0019754D" w:rsidRPr="00E60A88" w:rsidRDefault="0019754D" w:rsidP="00E60A88">
            <w:pPr>
              <w:pStyle w:val="Tabelltext"/>
            </w:pPr>
            <w:r w:rsidRPr="00F01D1E">
              <w:rPr>
                <w:b/>
              </w:rPr>
              <w:t>Konvertering av lämnade uppgifter</w:t>
            </w:r>
            <w:r w:rsidRPr="00F01D1E">
              <w:rPr>
                <w:b/>
              </w:rPr>
              <w:br/>
            </w:r>
            <w:r w:rsidRPr="00E60A88">
              <w:t xml:space="preserve">Det är möjligt att lämna uppgift om </w:t>
            </w:r>
            <w:r w:rsidR="00EF563E">
              <w:t>använd mängd</w:t>
            </w:r>
            <w:r w:rsidRPr="00E60A88">
              <w:t xml:space="preserve"> olja i antingen MWh eller i m</w:t>
            </w:r>
            <w:r w:rsidRPr="00E60A88">
              <w:rPr>
                <w:vertAlign w:val="superscript"/>
              </w:rPr>
              <w:t>3</w:t>
            </w:r>
            <w:r w:rsidRPr="00E60A88">
              <w:t>. I det senare fallet har omräkning gjorts till MWh, se härledningar nedan.</w:t>
            </w:r>
          </w:p>
          <w:p w:rsid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6947B6">
              <w:rPr>
                <w:b/>
              </w:rPr>
              <w:t>11</w:t>
            </w:r>
          </w:p>
          <w:p w:rsidR="0019754D" w:rsidRPr="00E60A88" w:rsidRDefault="0019754D" w:rsidP="00E60A88">
            <w:pPr>
              <w:pStyle w:val="Tabelltext"/>
            </w:pPr>
            <w:r w:rsidRPr="00E60A88">
              <w:t xml:space="preserve">Uppgift kan lämnas endera för helåret </w:t>
            </w:r>
            <w:r w:rsidR="007B65D8" w:rsidRPr="00E60A88">
              <w:t>20</w:t>
            </w:r>
            <w:r w:rsidR="006947B6">
              <w:t>11</w:t>
            </w:r>
            <w:r w:rsidR="007B65D8" w:rsidRPr="00E60A88">
              <w:t xml:space="preserve"> </w:t>
            </w:r>
            <w:r w:rsidRPr="00E60A88">
              <w:t xml:space="preserve">eller för del av året. </w:t>
            </w:r>
          </w:p>
          <w:p w:rsidR="0019754D" w:rsidRPr="00E60A88" w:rsidRDefault="0019754D" w:rsidP="00E60A88">
            <w:pPr>
              <w:pStyle w:val="Tabelltext"/>
            </w:pPr>
            <w:r w:rsidRPr="00E60A88">
              <w:t xml:space="preserve">Omräkning till </w:t>
            </w:r>
            <w:r w:rsidR="00EB476D">
              <w:t>användning</w:t>
            </w:r>
            <w:r w:rsidRPr="00E60A88">
              <w:t xml:space="preserve">suppgifter som avser helåret </w:t>
            </w:r>
            <w:r w:rsidR="007B65D8" w:rsidRPr="00E60A88">
              <w:t>20</w:t>
            </w:r>
            <w:r w:rsidR="006947B6">
              <w:t>11</w:t>
            </w:r>
            <w:r w:rsidR="007B65D8" w:rsidRPr="00E60A88">
              <w:t xml:space="preserve"> </w:t>
            </w:r>
            <w:r w:rsidRPr="00E60A88">
              <w:t>görs på motsvarande sätt som för elanvändningen ovan.</w:t>
            </w:r>
          </w:p>
          <w:p w:rsidR="0019754D" w:rsidRPr="00E60A88" w:rsidRDefault="0019754D" w:rsidP="00E60A88">
            <w:pPr>
              <w:pStyle w:val="Tabelltext"/>
            </w:pPr>
            <w:r w:rsidRPr="00F01D1E">
              <w:rPr>
                <w:b/>
              </w:rPr>
              <w:t>Imputering av saknade uppgifter</w:t>
            </w:r>
            <w:r w:rsidRPr="00E60A88">
              <w:br/>
            </w:r>
            <w:r w:rsidR="005037A7">
              <w:t xml:space="preserve">För de byggnader där uppgiftslämnaren har angett </w:t>
            </w:r>
            <w:r w:rsidRPr="00E60A88">
              <w:t xml:space="preserve">att de haft olja som uppvärmningssätt under år </w:t>
            </w:r>
            <w:r w:rsidR="007B65D8" w:rsidRPr="00E60A88">
              <w:t>20</w:t>
            </w:r>
            <w:r w:rsidR="006947B6">
              <w:t>11</w:t>
            </w:r>
            <w:r w:rsidRPr="00E60A88">
              <w:t xml:space="preserve">, men som inte angett någon </w:t>
            </w:r>
            <w:r w:rsidR="00EB476D">
              <w:t>användning</w:t>
            </w:r>
            <w:r w:rsidRPr="00E60A88">
              <w:t xml:space="preserve">, eller där omräkning till helårsuppgifter enligt ovan inte </w:t>
            </w:r>
            <w:r w:rsidR="005037A7">
              <w:t xml:space="preserve">har </w:t>
            </w:r>
            <w:r w:rsidRPr="00E60A88">
              <w:t>varit möjlig att göra har uppgifter om olje</w:t>
            </w:r>
            <w:r w:rsidR="00EB476D">
              <w:t>användning</w:t>
            </w:r>
            <w:r w:rsidRPr="00E60A88">
              <w:t xml:space="preserve"> imputerats genom medelvärdesimputering. Imputering av olje</w:t>
            </w:r>
            <w:r w:rsidR="00EB476D">
              <w:t>användning</w:t>
            </w:r>
            <w:r w:rsidRPr="00E60A88">
              <w:t xml:space="preserve"> görs även i de fall kallhyra </w:t>
            </w:r>
            <w:r w:rsidR="005037A7">
              <w:t xml:space="preserve">har </w:t>
            </w:r>
            <w:r w:rsidRPr="00E60A88">
              <w:t xml:space="preserve">angivits. </w:t>
            </w:r>
          </w:p>
          <w:p w:rsidR="0019754D" w:rsidRPr="00E60A88" w:rsidRDefault="0019754D" w:rsidP="00E60A88">
            <w:pPr>
              <w:pStyle w:val="Tabelltext"/>
              <w:rPr>
                <w:highlight w:val="yellow"/>
              </w:rPr>
            </w:pPr>
            <w:r w:rsidRPr="00E60A88">
              <w:t>Imputering har skett på motsvarande sätt som för el</w:t>
            </w:r>
            <w:r w:rsidR="00EB476D">
              <w:t>användning</w:t>
            </w:r>
            <w:r w:rsidRPr="00E60A88">
              <w:t>en ovan.</w:t>
            </w:r>
          </w:p>
        </w:tc>
      </w:tr>
      <w:tr w:rsidR="0019754D" w:rsidRPr="002B47F8" w:rsidTr="0019754D">
        <w:tc>
          <w:tcPr>
            <w:tcW w:w="1668" w:type="dxa"/>
          </w:tcPr>
          <w:p w:rsidR="0019754D" w:rsidRPr="005E7A9F" w:rsidRDefault="0019754D" w:rsidP="005E7A9F">
            <w:pPr>
              <w:pStyle w:val="Tabelltextrubrik"/>
            </w:pPr>
            <w:r w:rsidRPr="005E7A9F">
              <w:t>Härledningar</w:t>
            </w:r>
          </w:p>
        </w:tc>
        <w:tc>
          <w:tcPr>
            <w:tcW w:w="6408" w:type="dxa"/>
          </w:tcPr>
          <w:p w:rsidR="0019754D" w:rsidRPr="00E60A88" w:rsidRDefault="0019754D" w:rsidP="00E60A88">
            <w:pPr>
              <w:pStyle w:val="Tabelltext"/>
            </w:pPr>
            <w:r w:rsidRPr="00E60A88">
              <w:t>Omräkning av olje</w:t>
            </w:r>
            <w:r w:rsidR="00EB476D">
              <w:t>användning</w:t>
            </w:r>
            <w:r w:rsidRPr="00E60A88">
              <w:t xml:space="preserve"> från liter till MWh har gjorts med följande omräkningstal:</w:t>
            </w:r>
            <w:r w:rsidRPr="00E60A88">
              <w:br/>
              <w:t>1 m</w:t>
            </w:r>
            <w:r w:rsidRPr="00E60A88">
              <w:rPr>
                <w:vertAlign w:val="superscript"/>
              </w:rPr>
              <w:t>3</w:t>
            </w:r>
            <w:r w:rsidRPr="00E60A88">
              <w:t xml:space="preserve"> eldningsolja nr 1 (villaolja) = 9,95 MWh.</w:t>
            </w:r>
            <w:r w:rsidRPr="00E60A88">
              <w:br/>
              <w:t>1 m</w:t>
            </w:r>
            <w:r w:rsidRPr="00E60A88">
              <w:rPr>
                <w:vertAlign w:val="superscript"/>
              </w:rPr>
              <w:t>3</w:t>
            </w:r>
            <w:r w:rsidRPr="00E60A88">
              <w:t xml:space="preserve"> annan eldningsolja = 10,58 MWh</w:t>
            </w:r>
          </w:p>
        </w:tc>
      </w:tr>
      <w:tr w:rsidR="0019754D" w:rsidRPr="00E04A0F" w:rsidTr="0019754D">
        <w:tc>
          <w:tcPr>
            <w:tcW w:w="1668" w:type="dxa"/>
          </w:tcPr>
          <w:p w:rsidR="0019754D" w:rsidRPr="005E7A9F" w:rsidRDefault="0019754D" w:rsidP="005E7A9F">
            <w:pPr>
              <w:pStyle w:val="Tabelltextrubrik"/>
            </w:pPr>
            <w:r w:rsidRPr="005E7A9F">
              <w:t>Förekommer i tabell</w:t>
            </w:r>
          </w:p>
        </w:tc>
        <w:tc>
          <w:tcPr>
            <w:tcW w:w="6408" w:type="dxa"/>
          </w:tcPr>
          <w:p w:rsidR="0019754D" w:rsidRPr="005A37F2" w:rsidRDefault="00F01D1E" w:rsidP="003A167F">
            <w:pPr>
              <w:pStyle w:val="Tabelltext"/>
              <w:rPr>
                <w:highlight w:val="yellow"/>
              </w:rPr>
            </w:pPr>
            <w:r w:rsidRPr="003A167F">
              <w:t>3.</w:t>
            </w:r>
            <w:r w:rsidR="0019754D" w:rsidRPr="003A167F">
              <w:t xml:space="preserve">10, </w:t>
            </w:r>
            <w:r w:rsidRPr="003A167F">
              <w:t>3.</w:t>
            </w:r>
            <w:r w:rsidR="0019754D" w:rsidRPr="003A167F">
              <w:t>1</w:t>
            </w:r>
            <w:r w:rsidR="003A167F" w:rsidRPr="003A167F">
              <w:t>4</w:t>
            </w:r>
            <w:r w:rsidR="0019754D" w:rsidRPr="003A167F">
              <w:t xml:space="preserve">, </w:t>
            </w:r>
            <w:r w:rsidRPr="003A167F">
              <w:t>3.</w:t>
            </w:r>
            <w:r w:rsidR="0019754D" w:rsidRPr="003A167F">
              <w:t>1</w:t>
            </w:r>
            <w:r w:rsidR="003A167F" w:rsidRPr="003A167F">
              <w:t>8</w:t>
            </w:r>
            <w:r w:rsidR="003A167F">
              <w:t>, 3.19</w:t>
            </w:r>
          </w:p>
        </w:tc>
      </w:tr>
    </w:tbl>
    <w:p w:rsidR="0019754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Fjärrvärmea</w:t>
            </w:r>
            <w:r w:rsidRPr="00E04A0F">
              <w:t>nvändning</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B4F66" w:rsidRDefault="0019754D" w:rsidP="00E60A88">
            <w:pPr>
              <w:pStyle w:val="Tabelltext"/>
            </w:pPr>
            <w:r w:rsidRPr="009E1CCD">
              <w:t>Användning av fjärrvärme redovisas i GWh.</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04A0F" w:rsidRDefault="0019754D" w:rsidP="00E60A88">
            <w:pPr>
              <w:pStyle w:val="Tabelltext"/>
            </w:pPr>
            <w:r w:rsidRPr="00E60A88">
              <w:rPr>
                <w:b/>
              </w:rPr>
              <w:t>Rättning av lämnade uppgifter</w:t>
            </w:r>
            <w:r w:rsidR="00E60A88">
              <w:rPr>
                <w:b/>
              </w:rPr>
              <w:br/>
            </w:r>
            <w:r>
              <w:t xml:space="preserve">I de fall en uppgiftslämnare </w:t>
            </w:r>
            <w:r w:rsidR="005037A7">
              <w:t xml:space="preserve">har </w:t>
            </w:r>
            <w:r>
              <w:t xml:space="preserve">angivit att fjärrvärme </w:t>
            </w:r>
            <w:r w:rsidR="005037A7">
              <w:t xml:space="preserve">har </w:t>
            </w:r>
            <w:r>
              <w:t xml:space="preserve">använts för uppvärmning under år </w:t>
            </w:r>
            <w:r w:rsidR="006947B6">
              <w:t>2011</w:t>
            </w:r>
            <w:r>
              <w:t xml:space="preserve">, men där </w:t>
            </w:r>
            <w:r w:rsidR="00EB476D">
              <w:t>användning</w:t>
            </w:r>
            <w:r>
              <w:t xml:space="preserve">suppgift inte lämnats har </w:t>
            </w:r>
            <w:r w:rsidR="00EB476D">
              <w:t>användning</w:t>
            </w:r>
            <w:r>
              <w:t>suppgifter imputerats (se nedan).</w:t>
            </w:r>
          </w:p>
          <w:p w:rsidR="0019754D" w:rsidRPr="00E04A0F" w:rsidRDefault="0019754D" w:rsidP="00E60A88">
            <w:pPr>
              <w:pStyle w:val="Tabelltext"/>
            </w:pPr>
            <w:r w:rsidRPr="00E60A88">
              <w:rPr>
                <w:b/>
              </w:rPr>
              <w:t xml:space="preserve">Omräkning av </w:t>
            </w:r>
            <w:r w:rsidR="00EB476D">
              <w:rPr>
                <w:b/>
              </w:rPr>
              <w:t>användning</w:t>
            </w:r>
            <w:r w:rsidRPr="00E60A88">
              <w:rPr>
                <w:b/>
              </w:rPr>
              <w:t xml:space="preserve">suppgifter till helåret </w:t>
            </w:r>
            <w:r w:rsidR="007B65D8" w:rsidRPr="00E60A88">
              <w:rPr>
                <w:b/>
              </w:rPr>
              <w:t>20</w:t>
            </w:r>
            <w:r w:rsidR="006947B6">
              <w:rPr>
                <w:b/>
              </w:rPr>
              <w:t>11</w:t>
            </w:r>
            <w:r w:rsidR="00E60A88">
              <w:rPr>
                <w:b/>
              </w:rPr>
              <w:br/>
            </w:r>
            <w:r>
              <w:t xml:space="preserve">Uppgift kan lämnas endera för helåret </w:t>
            </w:r>
            <w:r w:rsidR="006947B6">
              <w:t>2011</w:t>
            </w:r>
            <w:r w:rsidR="007B65D8">
              <w:t xml:space="preserve"> </w:t>
            </w:r>
            <w:r>
              <w:t xml:space="preserve">eller genom att i enkäten ange en period för vilken uppgifter om uppvärmning kan lämnas. Om </w:t>
            </w:r>
            <w:r w:rsidR="00EB476D">
              <w:t>användning</w:t>
            </w:r>
            <w:r>
              <w:t xml:space="preserve">suppgifterna inte avser helåret </w:t>
            </w:r>
            <w:r w:rsidR="006947B6">
              <w:t>2011</w:t>
            </w:r>
            <w:r w:rsidR="007B65D8">
              <w:t xml:space="preserve"> </w:t>
            </w:r>
            <w:r>
              <w:t xml:space="preserve">görs en omräkning till år </w:t>
            </w:r>
            <w:r w:rsidR="006947B6">
              <w:t>2011</w:t>
            </w:r>
            <w:r w:rsidR="007B65D8">
              <w:t xml:space="preserve"> </w:t>
            </w:r>
            <w:r>
              <w:t>på motsvarande sätt som för elanvändningen ovan.</w:t>
            </w:r>
          </w:p>
          <w:p w:rsidR="0019754D" w:rsidRPr="007269D1" w:rsidRDefault="0019754D" w:rsidP="00E60A88">
            <w:pPr>
              <w:pStyle w:val="Tabelltext"/>
            </w:pPr>
            <w:r w:rsidRPr="00F01D1E">
              <w:rPr>
                <w:b/>
              </w:rPr>
              <w:t>Imputering av saknade uppgifter</w:t>
            </w:r>
            <w:r w:rsidRPr="00F01D1E">
              <w:rPr>
                <w:b/>
              </w:rPr>
              <w:br/>
            </w:r>
            <w:r w:rsidRPr="002A798F">
              <w:t xml:space="preserve">För de </w:t>
            </w:r>
            <w:r w:rsidR="005037A7">
              <w:t>byggnader</w:t>
            </w:r>
            <w:r>
              <w:t xml:space="preserve"> </w:t>
            </w:r>
            <w:r w:rsidR="005037A7">
              <w:t xml:space="preserve">där uppgiftslämnaren har </w:t>
            </w:r>
            <w:r>
              <w:t xml:space="preserve">angett att de haft fjärrvärme som uppvärmningssätt under år </w:t>
            </w:r>
            <w:r w:rsidR="006947B6">
              <w:t>2011</w:t>
            </w:r>
            <w:r>
              <w:t xml:space="preserve">, men som inte angett någon </w:t>
            </w:r>
            <w:r w:rsidR="00EB476D">
              <w:t>användning</w:t>
            </w:r>
            <w:r>
              <w:t xml:space="preserve"> har uppgifter om fjärrvärme</w:t>
            </w:r>
            <w:r w:rsidR="00EB476D">
              <w:t>användning</w:t>
            </w:r>
            <w:r w:rsidRPr="007269D1">
              <w:t xml:space="preserve"> imputerats</w:t>
            </w:r>
            <w:r>
              <w:t xml:space="preserve"> genom medelvärdesimputering</w:t>
            </w:r>
            <w:r w:rsidRPr="007269D1">
              <w:t>.</w:t>
            </w:r>
            <w:r w:rsidR="005037A7">
              <w:t xml:space="preserve"> Detta gäller även i fall där omräkning till helårsuppgifter enligt ovan inte varit möjlig att göra. </w:t>
            </w:r>
            <w:r w:rsidRPr="009E1CCD">
              <w:t xml:space="preserve">Imputering av </w:t>
            </w:r>
            <w:r>
              <w:t>fjärrvärme</w:t>
            </w:r>
            <w:r w:rsidR="00EB476D">
              <w:t>användning</w:t>
            </w:r>
            <w:r w:rsidRPr="009E1CCD">
              <w:t xml:space="preserve"> görs även i de fall kallhyra angivits.</w:t>
            </w:r>
          </w:p>
          <w:p w:rsidR="0019754D" w:rsidRPr="006459A0" w:rsidRDefault="0019754D" w:rsidP="00E60A88">
            <w:pPr>
              <w:pStyle w:val="Tabelltext"/>
            </w:pPr>
            <w:r>
              <w:t>Imputering har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F01D1E" w:rsidP="003A167F">
            <w:pPr>
              <w:pStyle w:val="Tabelltext"/>
              <w:rPr>
                <w:highlight w:val="yellow"/>
              </w:rPr>
            </w:pPr>
            <w:r w:rsidRPr="003A167F">
              <w:t>3.</w:t>
            </w:r>
            <w:r w:rsidR="0019754D" w:rsidRPr="003A167F">
              <w:t xml:space="preserve">11, </w:t>
            </w:r>
            <w:r w:rsidRPr="003A167F">
              <w:t>3.</w:t>
            </w:r>
            <w:r w:rsidR="0019754D" w:rsidRPr="003A167F">
              <w:t xml:space="preserve">14, </w:t>
            </w:r>
            <w:r w:rsidRPr="003A167F">
              <w:t>3.</w:t>
            </w:r>
            <w:r w:rsidR="0019754D" w:rsidRPr="003A167F">
              <w:t>1</w:t>
            </w:r>
            <w:r w:rsidR="003A167F" w:rsidRPr="003A167F">
              <w:t>5</w:t>
            </w:r>
            <w:r w:rsidR="0019754D" w:rsidRPr="003A167F">
              <w:t xml:space="preserve">, </w:t>
            </w:r>
            <w:r w:rsidRPr="003A167F">
              <w:t>3.</w:t>
            </w:r>
            <w:r w:rsidR="0019754D" w:rsidRPr="003A167F">
              <w:t>1</w:t>
            </w:r>
            <w:r w:rsidR="003A167F" w:rsidRPr="003A167F">
              <w:t>6</w:t>
            </w:r>
            <w:r w:rsidR="0019754D" w:rsidRPr="003A167F">
              <w:t xml:space="preserve">, </w:t>
            </w:r>
            <w:r w:rsidRPr="003A167F">
              <w:t>3.</w:t>
            </w:r>
            <w:r w:rsidR="0019754D" w:rsidRPr="003A167F">
              <w:t>1</w:t>
            </w:r>
            <w:r w:rsidR="003A167F" w:rsidRPr="003A167F">
              <w:t>8</w:t>
            </w:r>
            <w:r w:rsidR="003A167F">
              <w:t>, 3.19</w:t>
            </w:r>
          </w:p>
        </w:tc>
      </w:tr>
    </w:tbl>
    <w:p w:rsidR="0019754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A95997" w:rsidRDefault="0019754D" w:rsidP="005E7A9F">
            <w:pPr>
              <w:pStyle w:val="Tabelltextrubrik"/>
            </w:pPr>
            <w:r w:rsidRPr="00A95997">
              <w:t>Användning av biobränslen</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B4F66" w:rsidRDefault="0019754D" w:rsidP="00E60A88">
            <w:pPr>
              <w:pStyle w:val="Tabelltext"/>
            </w:pPr>
            <w:r w:rsidRPr="004B45A0">
              <w:t>So</w:t>
            </w:r>
            <w:r>
              <w:t>m biobränslen räknas ved, flis/</w:t>
            </w:r>
            <w:r w:rsidRPr="004B45A0">
              <w:t>spån och pellets.</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5ECE">
            <w:pPr>
              <w:pStyle w:val="Tabelltext"/>
            </w:pPr>
            <w:r w:rsidRPr="001B7AE4">
              <w:t>Uppgifter om biobränsle samlades in för första gången avseende år 2001.</w:t>
            </w:r>
            <w:r>
              <w:t xml:space="preserve"> </w:t>
            </w:r>
            <w:r w:rsidRPr="001B7AE4">
              <w:t xml:space="preserve">Från och med </w:t>
            </w:r>
            <w:r w:rsidR="00E65ECE">
              <w:t>statistikåret</w:t>
            </w:r>
            <w:r w:rsidRPr="001B7AE4">
              <w:t xml:space="preserve"> 2006 har uppgiftslämnarna ombetts att fördela biobränslet på flis/spån, pellets respektive ved. </w:t>
            </w: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Default="0019754D" w:rsidP="00E60A88">
            <w:pPr>
              <w:pStyle w:val="Tabelltext"/>
            </w:pPr>
            <w:r w:rsidRPr="00E60A88">
              <w:rPr>
                <w:b/>
              </w:rPr>
              <w:t>Rättning av lämnade uppgifter</w:t>
            </w:r>
            <w:r w:rsidR="00E60A88">
              <w:rPr>
                <w:b/>
              </w:rPr>
              <w:br/>
            </w:r>
            <w:r>
              <w:t>I de fall ved-, flis-/spån- och/eller pellets</w:t>
            </w:r>
            <w:r w:rsidR="00EB476D">
              <w:t>användning</w:t>
            </w:r>
            <w:r>
              <w:t xml:space="preserve"> </w:t>
            </w:r>
            <w:r w:rsidR="00E65ECE">
              <w:t xml:space="preserve">har </w:t>
            </w:r>
            <w:r>
              <w:t xml:space="preserve">angivits men uppvärmningssätt ej markerats har motsvarande uppvärmningssätt imputerats. </w:t>
            </w:r>
          </w:p>
          <w:p w:rsidR="0019754D" w:rsidRPr="007842BF" w:rsidRDefault="0019754D" w:rsidP="00E60A88">
            <w:pPr>
              <w:pStyle w:val="Tabelltext"/>
            </w:pPr>
            <w:r w:rsidRPr="00CD4B68">
              <w:rPr>
                <w:b/>
              </w:rPr>
              <w:t>Konvertering av lämnade uppgifter</w:t>
            </w:r>
            <w:r w:rsidRPr="007842BF">
              <w:br/>
            </w:r>
            <w:r w:rsidRPr="009E1CCD">
              <w:t xml:space="preserve">Det är möjligt att lämna uppgift om </w:t>
            </w:r>
            <w:r>
              <w:t>ved-flis-/spån- respektive pellets</w:t>
            </w:r>
            <w:r w:rsidR="00EB476D">
              <w:t>användning</w:t>
            </w:r>
            <w:r>
              <w:t xml:space="preserve"> i</w:t>
            </w:r>
            <w:r w:rsidRPr="009E1CCD">
              <w:t xml:space="preserve"> antingen MWh</w:t>
            </w:r>
            <w:r w:rsidR="00F8768E">
              <w:t xml:space="preserve">, </w:t>
            </w:r>
            <w:r w:rsidRPr="009E1CCD">
              <w:t>m</w:t>
            </w:r>
            <w:r w:rsidRPr="009E1CCD">
              <w:rPr>
                <w:vertAlign w:val="superscript"/>
              </w:rPr>
              <w:t>3</w:t>
            </w:r>
            <w:r w:rsidR="00F8768E">
              <w:t xml:space="preserve"> eller i </w:t>
            </w:r>
            <w:r>
              <w:t>ton</w:t>
            </w:r>
            <w:r w:rsidRPr="009E1CCD">
              <w:t>. I det senare fallet har omrä</w:t>
            </w:r>
            <w:r>
              <w:t>kning gjorts till MWh, se härledningar nedan.</w:t>
            </w:r>
          </w:p>
          <w:p w:rsidR="0019754D" w:rsidRPr="00E04A0F" w:rsidRDefault="0019754D" w:rsidP="00E60A88">
            <w:pPr>
              <w:pStyle w:val="Tabelltext"/>
            </w:pPr>
            <w:r w:rsidRPr="00E60A88">
              <w:rPr>
                <w:b/>
              </w:rPr>
              <w:t xml:space="preserve">Omräkning av </w:t>
            </w:r>
            <w:r w:rsidR="00EB476D">
              <w:rPr>
                <w:b/>
              </w:rPr>
              <w:t>användning</w:t>
            </w:r>
            <w:r w:rsidRPr="00E60A88">
              <w:rPr>
                <w:b/>
              </w:rPr>
              <w:t xml:space="preserve">suppgifter till helåret </w:t>
            </w:r>
            <w:r w:rsidR="00D143EE" w:rsidRPr="00E60A88">
              <w:rPr>
                <w:b/>
              </w:rPr>
              <w:t>20</w:t>
            </w:r>
            <w:r w:rsidR="006947B6">
              <w:rPr>
                <w:b/>
              </w:rPr>
              <w:t>11</w:t>
            </w:r>
            <w:r w:rsidR="00E60A88">
              <w:rPr>
                <w:b/>
              </w:rPr>
              <w:br/>
            </w:r>
            <w:r>
              <w:t xml:space="preserve">Uppgift kan lämnas endera för helåret </w:t>
            </w:r>
            <w:r w:rsidR="006947B6">
              <w:t>2011</w:t>
            </w:r>
            <w:r w:rsidR="00D143EE">
              <w:t xml:space="preserve"> </w:t>
            </w:r>
            <w:r>
              <w:t xml:space="preserve">eller genom att i enkäten ange en period för vilken uppgifter om uppvärmning kan lämnas. Om </w:t>
            </w:r>
            <w:r w:rsidR="00EB476D">
              <w:t>användning</w:t>
            </w:r>
            <w:r>
              <w:t xml:space="preserve">suppgifterna inte avser helåret </w:t>
            </w:r>
            <w:r w:rsidR="00D143EE">
              <w:t>201</w:t>
            </w:r>
            <w:r w:rsidR="006947B6">
              <w:t>1</w:t>
            </w:r>
            <w:r w:rsidR="00D143EE">
              <w:t xml:space="preserve"> </w:t>
            </w:r>
            <w:r>
              <w:t xml:space="preserve">görs en omräkning till år </w:t>
            </w:r>
            <w:r w:rsidR="006947B6">
              <w:t>2011</w:t>
            </w:r>
            <w:r w:rsidR="00D143EE">
              <w:t xml:space="preserve"> </w:t>
            </w:r>
            <w:r>
              <w:t>på motsvarande sätt som för elanvändningen ovan.</w:t>
            </w:r>
          </w:p>
          <w:p w:rsidR="0019754D" w:rsidRPr="007269D1" w:rsidRDefault="0019754D" w:rsidP="00E60A88">
            <w:pPr>
              <w:pStyle w:val="Tabelltext"/>
            </w:pPr>
            <w:r w:rsidRPr="00CD4B68">
              <w:rPr>
                <w:b/>
              </w:rPr>
              <w:t>Imputering av saknade uppgifter</w:t>
            </w:r>
            <w:r w:rsidRPr="00CD4B68">
              <w:rPr>
                <w:b/>
              </w:rPr>
              <w:br/>
            </w:r>
            <w:r w:rsidRPr="002A798F">
              <w:t xml:space="preserve">För de </w:t>
            </w:r>
            <w:r w:rsidR="005037A7">
              <w:t>byggnader där uppgiftslämnaren har</w:t>
            </w:r>
            <w:r>
              <w:t xml:space="preserve"> angett att de haft någon form av biobränsle som uppvärmningssätt under år </w:t>
            </w:r>
            <w:r w:rsidR="006947B6">
              <w:t>2011</w:t>
            </w:r>
            <w:r w:rsidR="00D143EE">
              <w:t xml:space="preserve"> </w:t>
            </w:r>
            <w:r>
              <w:t xml:space="preserve">(ved flis/spån, pellets-), men som inte angett någon </w:t>
            </w:r>
            <w:r w:rsidR="00EB476D">
              <w:t>användning</w:t>
            </w:r>
            <w:r>
              <w:t>, har uppgifter om respektive biobränsle</w:t>
            </w:r>
            <w:r w:rsidR="00EB476D">
              <w:t>användning</w:t>
            </w:r>
            <w:r w:rsidRPr="007269D1">
              <w:t xml:space="preserve"> imputerats</w:t>
            </w:r>
            <w:r>
              <w:t xml:space="preserve"> genom medelvärdesimputering</w:t>
            </w:r>
            <w:r w:rsidRPr="007269D1">
              <w:t>.</w:t>
            </w:r>
            <w:r>
              <w:t xml:space="preserve"> </w:t>
            </w:r>
            <w:r w:rsidR="00E65ECE">
              <w:t xml:space="preserve">Detta gäller även i fall där omräkning till helårsuppgifter enligt ovan inte varit möjlig att göra. </w:t>
            </w:r>
            <w:r w:rsidRPr="009E1CCD">
              <w:t xml:space="preserve">Imputering av </w:t>
            </w:r>
            <w:r>
              <w:t>biobränsle</w:t>
            </w:r>
            <w:r w:rsidR="00EB476D">
              <w:t>användning</w:t>
            </w:r>
            <w:r w:rsidRPr="009E1CCD">
              <w:t xml:space="preserve"> görs även i de fall kallhyra angivits.</w:t>
            </w:r>
          </w:p>
          <w:p w:rsidR="0019754D" w:rsidRPr="006459A0" w:rsidRDefault="0019754D" w:rsidP="00E60A88">
            <w:pPr>
              <w:pStyle w:val="Tabelltext"/>
            </w:pPr>
            <w:r>
              <w:t>Imputering har därefter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r>
              <w:t>Omräkning till MWh har gjorts enligt följande:</w:t>
            </w:r>
            <w:r>
              <w:br/>
              <w:t>1 m</w:t>
            </w:r>
            <w:r w:rsidRPr="004E6B9A">
              <w:rPr>
                <w:vertAlign w:val="superscript"/>
              </w:rPr>
              <w:t>3</w:t>
            </w:r>
            <w:r>
              <w:t xml:space="preserve"> travat mått ved = 1,24 MWh</w:t>
            </w:r>
            <w:r>
              <w:br/>
              <w:t>1 m</w:t>
            </w:r>
            <w:r w:rsidRPr="004E6B9A">
              <w:rPr>
                <w:vertAlign w:val="superscript"/>
              </w:rPr>
              <w:t>3</w:t>
            </w:r>
            <w:r>
              <w:t xml:space="preserve"> stjälpt mått flis/spån = 0,75 MWh</w:t>
            </w:r>
            <w:r>
              <w:br/>
              <w:t>1 ton pellets = 4,67 MWh</w:t>
            </w: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19528F" w:rsidP="003A167F">
            <w:pPr>
              <w:pStyle w:val="Tabelltext"/>
              <w:rPr>
                <w:highlight w:val="yellow"/>
              </w:rPr>
            </w:pPr>
            <w:r w:rsidRPr="003A167F">
              <w:t>3.</w:t>
            </w:r>
            <w:r w:rsidR="0019754D" w:rsidRPr="003A167F">
              <w:t xml:space="preserve">14, </w:t>
            </w:r>
            <w:r w:rsidRPr="003A167F">
              <w:t>3.</w:t>
            </w:r>
            <w:r w:rsidR="003A167F" w:rsidRPr="003A167F">
              <w:t>18</w:t>
            </w:r>
            <w:r w:rsidR="003A167F">
              <w:t>, 3.19</w:t>
            </w:r>
          </w:p>
        </w:tc>
      </w:tr>
    </w:tbl>
    <w:p w:rsidR="0019754D" w:rsidRPr="0067118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Gasa</w:t>
            </w:r>
            <w:r w:rsidRPr="00E04A0F">
              <w:t>nvändning</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552867" w:rsidRDefault="009D491D" w:rsidP="009D491D">
            <w:pPr>
              <w:autoSpaceDE w:val="0"/>
              <w:autoSpaceDN w:val="0"/>
              <w:adjustRightInd w:val="0"/>
              <w:spacing w:after="0" w:line="240" w:lineRule="auto"/>
            </w:pPr>
            <w:r>
              <w:t>Uppgifter om gas är den av fastighetsägaren uppgivna åtgången under året. Här bör det observeras att gasanvändningen mäts före panna.</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04A0F" w:rsidRDefault="0019754D" w:rsidP="00E60A88">
            <w:pPr>
              <w:pStyle w:val="Tabelltext"/>
            </w:pPr>
            <w:r w:rsidRPr="00E60A88">
              <w:rPr>
                <w:b/>
              </w:rPr>
              <w:t>Rättning av lämnade uppgifter</w:t>
            </w:r>
            <w:r w:rsidR="00E60A88">
              <w:rPr>
                <w:b/>
              </w:rPr>
              <w:br/>
            </w:r>
            <w:r>
              <w:t xml:space="preserve">I de fall en uppgiftslämnare </w:t>
            </w:r>
            <w:r w:rsidR="009D491D">
              <w:t xml:space="preserve">har </w:t>
            </w:r>
            <w:r>
              <w:t xml:space="preserve">angivit att gas </w:t>
            </w:r>
            <w:r w:rsidR="009D491D">
              <w:t xml:space="preserve">har </w:t>
            </w:r>
            <w:r>
              <w:t xml:space="preserve">använts för uppvärmning under år </w:t>
            </w:r>
            <w:r w:rsidR="006947B6">
              <w:t>2011</w:t>
            </w:r>
            <w:r>
              <w:t xml:space="preserve">, men där </w:t>
            </w:r>
            <w:r w:rsidR="00EB476D">
              <w:t>användning</w:t>
            </w:r>
            <w:r>
              <w:t xml:space="preserve">suppgift inte </w:t>
            </w:r>
            <w:r w:rsidR="009D491D">
              <w:t xml:space="preserve">har </w:t>
            </w:r>
            <w:r>
              <w:t xml:space="preserve">lämnats har </w:t>
            </w:r>
            <w:r w:rsidR="00EB476D">
              <w:t>användning</w:t>
            </w:r>
            <w:r>
              <w:t>suppgifter imputerats (se nedan).</w:t>
            </w:r>
          </w:p>
          <w:p w:rsidR="0019754D" w:rsidRPr="00E60A88" w:rsidRDefault="0019754D" w:rsidP="00E60A88">
            <w:pPr>
              <w:pStyle w:val="Tabelltext"/>
              <w:rPr>
                <w:b/>
              </w:rPr>
            </w:pPr>
            <w:r w:rsidRPr="00E60A88">
              <w:rPr>
                <w:b/>
              </w:rPr>
              <w:t xml:space="preserve">Omräkning av </w:t>
            </w:r>
            <w:r w:rsidR="00EB476D">
              <w:rPr>
                <w:b/>
              </w:rPr>
              <w:t>användning</w:t>
            </w:r>
            <w:r w:rsidRPr="00E60A88">
              <w:rPr>
                <w:b/>
              </w:rPr>
              <w:t xml:space="preserve">suppgifter till helåret </w:t>
            </w:r>
            <w:r w:rsidR="00D143EE" w:rsidRPr="00E60A88">
              <w:rPr>
                <w:b/>
              </w:rPr>
              <w:t>20</w:t>
            </w:r>
            <w:r w:rsidR="00D143EE">
              <w:rPr>
                <w:b/>
              </w:rPr>
              <w:t>1</w:t>
            </w:r>
            <w:r w:rsidR="006947B6">
              <w:rPr>
                <w:b/>
              </w:rPr>
              <w:t>1</w:t>
            </w:r>
            <w:r w:rsidR="00E60A88">
              <w:br/>
            </w:r>
            <w:r>
              <w:t xml:space="preserve">Uppgift kan lämnas endera för helåret </w:t>
            </w:r>
            <w:r w:rsidR="006947B6">
              <w:t>2011</w:t>
            </w:r>
            <w:r w:rsidR="00D143EE">
              <w:t xml:space="preserve"> </w:t>
            </w:r>
            <w:r>
              <w:t xml:space="preserve">eller genom att i enkäten ange en period för vilken uppgifter om uppvärmning kan lämnas. Om </w:t>
            </w:r>
            <w:r w:rsidR="00EB476D">
              <w:t>användning</w:t>
            </w:r>
            <w:r>
              <w:t xml:space="preserve">suppgifterna inte avser helåret </w:t>
            </w:r>
            <w:r w:rsidR="006947B6">
              <w:t>2011</w:t>
            </w:r>
            <w:r w:rsidR="00D143EE">
              <w:t xml:space="preserve"> </w:t>
            </w:r>
            <w:r>
              <w:t xml:space="preserve">görs en omräkning till år </w:t>
            </w:r>
            <w:r w:rsidR="006947B6">
              <w:t>2011</w:t>
            </w:r>
            <w:r w:rsidR="00D143EE">
              <w:t xml:space="preserve"> </w:t>
            </w:r>
            <w:r>
              <w:t>på motsvarande sätt som för elanvändningen ovan.</w:t>
            </w:r>
          </w:p>
          <w:p w:rsidR="0019754D" w:rsidRDefault="0019754D" w:rsidP="00E60A88">
            <w:pPr>
              <w:pStyle w:val="Tabelltext"/>
            </w:pPr>
            <w:r w:rsidRPr="0019528F">
              <w:rPr>
                <w:b/>
              </w:rPr>
              <w:t>Imputering av saknade uppgifter</w:t>
            </w:r>
            <w:r w:rsidRPr="0019528F">
              <w:rPr>
                <w:b/>
              </w:rPr>
              <w:br/>
            </w:r>
            <w:r w:rsidRPr="002A798F">
              <w:t xml:space="preserve">För de </w:t>
            </w:r>
            <w:r w:rsidR="005037A7">
              <w:t xml:space="preserve">byggnader där uppgiftslämnaren har </w:t>
            </w:r>
            <w:r>
              <w:t xml:space="preserve">angett att de haft gas som uppvärmningssätt under år </w:t>
            </w:r>
            <w:r w:rsidR="006947B6">
              <w:t>2011</w:t>
            </w:r>
            <w:r>
              <w:t xml:space="preserve">, men som inte angett någon </w:t>
            </w:r>
            <w:r w:rsidR="00EB476D">
              <w:t>användning</w:t>
            </w:r>
            <w:r>
              <w:t>, eller där omräkning till helårsuppgifter enligt ovan inte varit möjlig att göra har uppgifter om gas</w:t>
            </w:r>
            <w:r w:rsidR="00EB476D">
              <w:t>användning</w:t>
            </w:r>
            <w:r w:rsidRPr="007269D1">
              <w:t xml:space="preserve"> imputerats</w:t>
            </w:r>
            <w:r>
              <w:t xml:space="preserve"> genom medelvärdesimputering</w:t>
            </w:r>
            <w:r w:rsidRPr="007269D1">
              <w:t>.</w:t>
            </w:r>
          </w:p>
          <w:p w:rsidR="0019754D" w:rsidRPr="007269D1" w:rsidRDefault="0019754D" w:rsidP="00E60A88">
            <w:pPr>
              <w:pStyle w:val="Tabelltext"/>
            </w:pPr>
            <w:r w:rsidRPr="009E1CCD">
              <w:t xml:space="preserve">Imputering av </w:t>
            </w:r>
            <w:r>
              <w:t>gas</w:t>
            </w:r>
            <w:r w:rsidR="00EB476D">
              <w:t>användning</w:t>
            </w:r>
            <w:r w:rsidRPr="009E1CCD">
              <w:t xml:space="preserve"> görs även i de fall kallhyra angivits.</w:t>
            </w:r>
          </w:p>
          <w:p w:rsidR="0019754D" w:rsidRPr="006459A0" w:rsidRDefault="0019754D" w:rsidP="00E60A88">
            <w:pPr>
              <w:pStyle w:val="Tabelltext"/>
            </w:pPr>
            <w:r>
              <w:t>Imputering har skett på motsvarande sätt som för el</w:t>
            </w:r>
            <w:r w:rsidR="00EB476D">
              <w:t>användning</w:t>
            </w:r>
            <w:r>
              <w:t>en ovan.</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5A37F2" w:rsidRDefault="0019528F" w:rsidP="00197664">
            <w:pPr>
              <w:pStyle w:val="Tabelltext"/>
              <w:rPr>
                <w:highlight w:val="yellow"/>
              </w:rPr>
            </w:pPr>
            <w:r w:rsidRPr="00197664">
              <w:t>3.</w:t>
            </w:r>
            <w:r w:rsidR="0019754D" w:rsidRPr="00197664">
              <w:t xml:space="preserve">14, </w:t>
            </w:r>
            <w:r w:rsidRPr="00197664">
              <w:t>3.</w:t>
            </w:r>
            <w:r w:rsidR="0019754D" w:rsidRPr="00197664">
              <w:t>1</w:t>
            </w:r>
            <w:r w:rsidR="00197664" w:rsidRPr="00197664">
              <w:t>8</w:t>
            </w:r>
            <w:r w:rsidR="0019754D" w:rsidRPr="00197664">
              <w:t xml:space="preserve">, </w:t>
            </w:r>
            <w:r w:rsidRPr="00197664">
              <w:t>3</w:t>
            </w:r>
            <w:r w:rsidR="00197664" w:rsidRPr="00197664">
              <w:t>.19</w:t>
            </w:r>
          </w:p>
        </w:tc>
      </w:tr>
    </w:tbl>
    <w:p w:rsidR="0019754D" w:rsidRDefault="0019754D" w:rsidP="005E7A9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Kallhyra</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552867" w:rsidRDefault="0019754D" w:rsidP="00E60A88">
            <w:pPr>
              <w:pStyle w:val="Tabelltext"/>
            </w:pPr>
            <w:r>
              <w:t xml:space="preserve">I de fall byggnaden upplåts med kallhyra och </w:t>
            </w:r>
            <w:r w:rsidR="00EB476D">
              <w:t>användning</w:t>
            </w:r>
            <w:r>
              <w:t>suppgifter inte kan lämnas ska detta uppges i blanketten.</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B4F66"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6459A0" w:rsidRDefault="0019754D" w:rsidP="00E60A88">
            <w:pPr>
              <w:pStyle w:val="Tabelltext"/>
            </w:pPr>
            <w:r>
              <w:t xml:space="preserve">Utifrån angivna uppvärmningssätt har </w:t>
            </w:r>
            <w:r w:rsidR="00EB476D">
              <w:t>användning</w:t>
            </w:r>
            <w:r>
              <w:t>suppgifter imputerats för dessa byggnader, se respektive uppvärmningssätt.</w:t>
            </w: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2B47F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E60A88" w:rsidRDefault="0019754D" w:rsidP="00E60A88">
            <w:pPr>
              <w:pStyle w:val="Tabelltext"/>
            </w:pPr>
            <w:r w:rsidRPr="00E60A88">
              <w:t>Dessa uppgifter redovisas inte i rapporten, men används för bearbetningar</w:t>
            </w:r>
            <w:r w:rsidR="0019528F">
              <w:t>.</w:t>
            </w:r>
          </w:p>
        </w:tc>
      </w:tr>
    </w:tbl>
    <w:p w:rsidR="0019754D" w:rsidRPr="0067118D" w:rsidRDefault="0019754D" w:rsidP="007842BF">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E04A0F" w:rsidRDefault="0019754D" w:rsidP="005E7A9F">
            <w:pPr>
              <w:pStyle w:val="Tabelltextrubrik"/>
            </w:pPr>
            <w:r w:rsidRPr="00E04A0F">
              <w:lastRenderedPageBreak/>
              <w:t>Variabel</w:t>
            </w:r>
          </w:p>
        </w:tc>
        <w:tc>
          <w:tcPr>
            <w:tcW w:w="6408" w:type="dxa"/>
            <w:tcBorders>
              <w:top w:val="single" w:sz="4" w:space="0" w:color="auto"/>
              <w:bottom w:val="single" w:sz="4" w:space="0" w:color="auto"/>
            </w:tcBorders>
          </w:tcPr>
          <w:p w:rsidR="0019754D" w:rsidRPr="00E04A0F" w:rsidRDefault="0019754D" w:rsidP="005E7A9F">
            <w:pPr>
              <w:pStyle w:val="Tabelltextrubrik"/>
            </w:pPr>
            <w:r>
              <w:t>Solfångare</w:t>
            </w:r>
          </w:p>
        </w:tc>
      </w:tr>
      <w:tr w:rsidR="0019754D" w:rsidRPr="00E04A0F" w:rsidTr="0019754D">
        <w:tc>
          <w:tcPr>
            <w:tcW w:w="1668" w:type="dxa"/>
            <w:tcBorders>
              <w:top w:val="single" w:sz="4" w:space="0" w:color="auto"/>
            </w:tcBorders>
          </w:tcPr>
          <w:p w:rsidR="0019754D" w:rsidRPr="00E04A0F" w:rsidRDefault="0019754D" w:rsidP="005E7A9F">
            <w:pPr>
              <w:pStyle w:val="Tabelltextrubrik"/>
            </w:pPr>
            <w:r w:rsidRPr="00E04A0F">
              <w:t>Definition</w:t>
            </w:r>
          </w:p>
        </w:tc>
        <w:tc>
          <w:tcPr>
            <w:tcW w:w="6408" w:type="dxa"/>
            <w:tcBorders>
              <w:top w:val="single" w:sz="4" w:space="0" w:color="auto"/>
            </w:tcBorders>
          </w:tcPr>
          <w:p w:rsidR="0019754D" w:rsidRPr="00E60A88" w:rsidRDefault="009D491D" w:rsidP="009D491D">
            <w:pPr>
              <w:autoSpaceDE w:val="0"/>
              <w:autoSpaceDN w:val="0"/>
              <w:adjustRightInd w:val="0"/>
              <w:spacing w:after="0" w:line="240" w:lineRule="auto"/>
            </w:pPr>
            <w:r>
              <w:t>I blanketten efterfrågas uppgifter om solvärmepanel användes, om den var glasad eller oglasad samt dess area.</w:t>
            </w:r>
          </w:p>
        </w:tc>
      </w:tr>
      <w:tr w:rsidR="0019754D" w:rsidRPr="00E04A0F" w:rsidTr="0019754D">
        <w:tc>
          <w:tcPr>
            <w:tcW w:w="1668" w:type="dxa"/>
          </w:tcPr>
          <w:p w:rsidR="0019754D" w:rsidRPr="00E04A0F" w:rsidRDefault="0019754D" w:rsidP="005E7A9F">
            <w:pPr>
              <w:pStyle w:val="Tabelltextrubrik"/>
            </w:pPr>
            <w:r w:rsidRPr="00E04A0F">
              <w:t>Historik</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Bearbetningar</w:t>
            </w:r>
          </w:p>
        </w:tc>
        <w:tc>
          <w:tcPr>
            <w:tcW w:w="6408" w:type="dxa"/>
          </w:tcPr>
          <w:p w:rsidR="0019754D" w:rsidRPr="00E60A88" w:rsidRDefault="0019754D" w:rsidP="00E60A88">
            <w:pPr>
              <w:pStyle w:val="Tabelltext"/>
            </w:pPr>
          </w:p>
        </w:tc>
      </w:tr>
      <w:tr w:rsidR="0019754D" w:rsidRPr="002B47F8" w:rsidTr="0019754D">
        <w:tc>
          <w:tcPr>
            <w:tcW w:w="1668" w:type="dxa"/>
          </w:tcPr>
          <w:p w:rsidR="0019754D" w:rsidRPr="00E04A0F" w:rsidRDefault="0019754D" w:rsidP="005E7A9F">
            <w:pPr>
              <w:pStyle w:val="Tabelltextrubrik"/>
            </w:pPr>
            <w:r w:rsidRPr="00E04A0F">
              <w:t>Härledningar</w:t>
            </w:r>
          </w:p>
        </w:tc>
        <w:tc>
          <w:tcPr>
            <w:tcW w:w="6408" w:type="dxa"/>
          </w:tcPr>
          <w:p w:rsidR="0019754D" w:rsidRPr="00E60A88" w:rsidRDefault="0019754D" w:rsidP="00E60A88">
            <w:pPr>
              <w:pStyle w:val="Tabelltext"/>
            </w:pPr>
          </w:p>
        </w:tc>
      </w:tr>
      <w:tr w:rsidR="0019754D" w:rsidRPr="00E04A0F" w:rsidTr="0019754D">
        <w:tc>
          <w:tcPr>
            <w:tcW w:w="1668" w:type="dxa"/>
          </w:tcPr>
          <w:p w:rsidR="0019754D" w:rsidRPr="00E04A0F" w:rsidRDefault="0019754D" w:rsidP="005E7A9F">
            <w:pPr>
              <w:pStyle w:val="Tabelltextrubrik"/>
            </w:pPr>
            <w:r w:rsidRPr="00E04A0F">
              <w:t>Förekommer i tabell</w:t>
            </w:r>
          </w:p>
        </w:tc>
        <w:tc>
          <w:tcPr>
            <w:tcW w:w="6408" w:type="dxa"/>
          </w:tcPr>
          <w:p w:rsidR="0019754D" w:rsidRPr="00E60A88" w:rsidRDefault="0019754D" w:rsidP="00E60A88">
            <w:pPr>
              <w:pStyle w:val="Tabelltext"/>
            </w:pPr>
            <w:r w:rsidRPr="00E60A88">
              <w:t>Dessa uppgifter redovisas inte i rapporten.</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Vattenanvändning</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95596D" w:rsidRDefault="0019754D" w:rsidP="00E60A88">
            <w:pPr>
              <w:pStyle w:val="Tabelltext"/>
            </w:pPr>
            <w:r>
              <w:t xml:space="preserve">I blanketten efterfrågas </w:t>
            </w:r>
            <w:r w:rsidR="00EF563E">
              <w:t>använd</w:t>
            </w:r>
            <w:r>
              <w:t xml:space="preserve"> vattenmängd (m</w:t>
            </w:r>
            <w:r w:rsidRPr="00A24694">
              <w:rPr>
                <w:vertAlign w:val="superscript"/>
              </w:rPr>
              <w:t>3</w:t>
            </w:r>
            <w:r>
              <w:t xml:space="preserve">) samt andel (%) av det </w:t>
            </w:r>
            <w:r w:rsidR="00EF563E">
              <w:t>använda</w:t>
            </w:r>
            <w:r>
              <w:t xml:space="preserve"> vattnet som var varmvatten</w:t>
            </w:r>
          </w:p>
        </w:tc>
      </w:tr>
      <w:tr w:rsidR="0019754D" w:rsidTr="0019754D">
        <w:tc>
          <w:tcPr>
            <w:tcW w:w="1668" w:type="dxa"/>
          </w:tcPr>
          <w:p w:rsidR="0019754D" w:rsidRPr="00430C45" w:rsidRDefault="0019754D" w:rsidP="005E7A9F">
            <w:pPr>
              <w:pStyle w:val="Tabelltextrubrik"/>
            </w:pPr>
            <w:r w:rsidRPr="00430C45">
              <w:t>Historik</w:t>
            </w:r>
          </w:p>
        </w:tc>
        <w:tc>
          <w:tcPr>
            <w:tcW w:w="6408" w:type="dxa"/>
          </w:tcPr>
          <w:p w:rsidR="0019754D" w:rsidRPr="000424CE" w:rsidRDefault="0019754D" w:rsidP="00E60A88">
            <w:pPr>
              <w:pStyle w:val="Tabelltext"/>
              <w:rPr>
                <w:highlight w:val="lightGray"/>
              </w:rPr>
            </w:pPr>
            <w:r w:rsidRPr="000424CE">
              <w:t xml:space="preserve">Användning av vatten samlades in för första gången år 2006. </w:t>
            </w: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Förekommer i tabell</w:t>
            </w:r>
          </w:p>
        </w:tc>
        <w:tc>
          <w:tcPr>
            <w:tcW w:w="6408" w:type="dxa"/>
          </w:tcPr>
          <w:p w:rsidR="0019754D" w:rsidRPr="0095596D" w:rsidRDefault="0019528F" w:rsidP="00197664">
            <w:pPr>
              <w:pStyle w:val="Tabelltext"/>
            </w:pPr>
            <w:r w:rsidRPr="00197664">
              <w:t>3.</w:t>
            </w:r>
            <w:r w:rsidR="0019754D" w:rsidRPr="00197664">
              <w:t>2</w:t>
            </w:r>
            <w:r w:rsidR="00197664" w:rsidRPr="00197664">
              <w:t>1</w:t>
            </w:r>
            <w:r w:rsidR="0019754D" w:rsidRPr="00197664">
              <w:t xml:space="preserve">, </w:t>
            </w:r>
            <w:r w:rsidRPr="00197664">
              <w:t>3.</w:t>
            </w:r>
            <w:r w:rsidR="0019754D" w:rsidRPr="00197664">
              <w:t>2</w:t>
            </w:r>
            <w:r w:rsidR="00197664" w:rsidRPr="00197664">
              <w:t>2</w:t>
            </w:r>
            <w:r w:rsidR="0019754D">
              <w:t xml:space="preserve"> (Vattenanvändning)</w:t>
            </w:r>
            <w:r w:rsidR="0019754D">
              <w:br/>
              <w:t xml:space="preserve">Uppgiften om </w:t>
            </w:r>
            <w:r w:rsidR="00EB476D">
              <w:t>användning</w:t>
            </w:r>
            <w:r w:rsidR="0019754D">
              <w:t xml:space="preserve"> av varmvatten redovisas inte i rapporten.</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trHeight w:val="256"/>
        </w:trPr>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Kylning</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95596D" w:rsidRDefault="009D491D" w:rsidP="009D491D">
            <w:pPr>
              <w:autoSpaceDE w:val="0"/>
              <w:autoSpaceDN w:val="0"/>
              <w:adjustRightInd w:val="0"/>
              <w:spacing w:after="0" w:line="240" w:lineRule="auto"/>
            </w:pPr>
            <w:r>
              <w:t>I blanketten efterfrågas energianvändningen av processkyla och komfortkyla.</w:t>
            </w:r>
          </w:p>
        </w:tc>
      </w:tr>
      <w:tr w:rsidR="0019754D" w:rsidTr="0019754D">
        <w:tc>
          <w:tcPr>
            <w:tcW w:w="1668" w:type="dxa"/>
          </w:tcPr>
          <w:p w:rsidR="0019754D" w:rsidRPr="00430C45" w:rsidRDefault="0019754D" w:rsidP="005E7A9F">
            <w:pPr>
              <w:pStyle w:val="Tabelltextrubrik"/>
            </w:pPr>
            <w:r w:rsidRPr="00430C45">
              <w:t>Historik</w:t>
            </w:r>
          </w:p>
        </w:tc>
        <w:tc>
          <w:tcPr>
            <w:tcW w:w="6408" w:type="dxa"/>
            <w:shd w:val="clear" w:color="auto" w:fill="auto"/>
          </w:tcPr>
          <w:p w:rsidR="0019754D" w:rsidRPr="000424CE" w:rsidRDefault="0019754D" w:rsidP="00E60A88">
            <w:pPr>
              <w:pStyle w:val="Tabelltext"/>
              <w:rPr>
                <w:highlight w:val="lightGray"/>
              </w:rPr>
            </w:pPr>
            <w:r w:rsidRPr="00681E6B">
              <w:t>Uppgifter om använd mängd fjärrkyla samlades in för första gången avseende år 2001.</w:t>
            </w: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641A12"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19754D">
        <w:tc>
          <w:tcPr>
            <w:tcW w:w="1668" w:type="dxa"/>
          </w:tcPr>
          <w:p w:rsidR="0019754D" w:rsidRPr="00430C45" w:rsidRDefault="0019754D" w:rsidP="005E7A9F">
            <w:pPr>
              <w:pStyle w:val="Tabelltextrubrik"/>
            </w:pPr>
            <w:r w:rsidRPr="00430C45">
              <w:t>Förekommer i tabell</w:t>
            </w:r>
          </w:p>
        </w:tc>
        <w:tc>
          <w:tcPr>
            <w:tcW w:w="6408" w:type="dxa"/>
          </w:tcPr>
          <w:p w:rsidR="0019754D" w:rsidRPr="00137E03" w:rsidRDefault="0019528F" w:rsidP="00197664">
            <w:pPr>
              <w:pStyle w:val="Tabelltext"/>
            </w:pPr>
            <w:r w:rsidRPr="00197664">
              <w:t>3.</w:t>
            </w:r>
            <w:r w:rsidR="0019754D" w:rsidRPr="00197664">
              <w:t xml:space="preserve">14, </w:t>
            </w:r>
            <w:r w:rsidRPr="00197664">
              <w:t>3.</w:t>
            </w:r>
            <w:r w:rsidR="0019754D" w:rsidRPr="00197664">
              <w:t>1</w:t>
            </w:r>
            <w:r w:rsidR="00197664" w:rsidRPr="00197664">
              <w:t>8</w:t>
            </w:r>
            <w:r w:rsidR="00197664">
              <w:t xml:space="preserve">. </w:t>
            </w:r>
            <w:r w:rsidR="00197664">
              <w:br/>
              <w:t>Redovisas tillsammans med fjärrvärme i tabell 3.12 och 3.15.</w:t>
            </w:r>
          </w:p>
        </w:tc>
      </w:tr>
    </w:tbl>
    <w:p w:rsidR="0019754D" w:rsidRDefault="0019754D" w:rsidP="00BC140D">
      <w:pPr>
        <w:pStyle w:val="Fotnots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19754D">
        <w:tc>
          <w:tcPr>
            <w:tcW w:w="1668" w:type="dxa"/>
            <w:tcBorders>
              <w:top w:val="single" w:sz="4" w:space="0" w:color="auto"/>
              <w:bottom w:val="single" w:sz="4" w:space="0" w:color="auto"/>
            </w:tcBorders>
          </w:tcPr>
          <w:p w:rsidR="0019754D" w:rsidRPr="00430C45" w:rsidRDefault="0019754D" w:rsidP="005E7A9F">
            <w:pPr>
              <w:pStyle w:val="Tabelltextrubrik"/>
            </w:pPr>
            <w:r w:rsidRPr="00430C45">
              <w:lastRenderedPageBreak/>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Ventilation</w:t>
            </w:r>
          </w:p>
        </w:tc>
      </w:tr>
      <w:tr w:rsidR="0019754D" w:rsidTr="0019754D">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430C45" w:rsidRDefault="009D491D" w:rsidP="009D491D">
            <w:pPr>
              <w:autoSpaceDE w:val="0"/>
              <w:autoSpaceDN w:val="0"/>
              <w:adjustRightInd w:val="0"/>
              <w:spacing w:after="0" w:line="240" w:lineRule="auto"/>
            </w:pPr>
            <w:r>
              <w:t>I blanketten efterfrågas vilken typ av ventilationsanläggning som är den huvudsakliga i byggnaden.</w:t>
            </w:r>
          </w:p>
        </w:tc>
      </w:tr>
      <w:tr w:rsidR="0019754D" w:rsidTr="0019754D">
        <w:tc>
          <w:tcPr>
            <w:tcW w:w="1668" w:type="dxa"/>
          </w:tcPr>
          <w:p w:rsidR="0019754D" w:rsidRPr="00430C45" w:rsidRDefault="0019754D" w:rsidP="005E7A9F">
            <w:pPr>
              <w:pStyle w:val="Tabelltextrubrik"/>
            </w:pPr>
            <w:r w:rsidRPr="00430C45">
              <w:t>Historik</w:t>
            </w:r>
          </w:p>
        </w:tc>
        <w:tc>
          <w:tcPr>
            <w:tcW w:w="6408" w:type="dxa"/>
          </w:tcPr>
          <w:p w:rsidR="0019754D" w:rsidRPr="00430C45" w:rsidRDefault="0019754D" w:rsidP="00E60A88">
            <w:pPr>
              <w:pStyle w:val="Tabelltext"/>
              <w:rPr>
                <w:highlight w:val="lightGray"/>
              </w:rPr>
            </w:pPr>
          </w:p>
        </w:tc>
      </w:tr>
      <w:tr w:rsidR="0019754D" w:rsidTr="0019754D">
        <w:tc>
          <w:tcPr>
            <w:tcW w:w="1668" w:type="dxa"/>
          </w:tcPr>
          <w:p w:rsidR="0019754D" w:rsidRPr="00430C45" w:rsidRDefault="0019754D" w:rsidP="005E7A9F">
            <w:pPr>
              <w:pStyle w:val="Tabelltextrubrik"/>
            </w:pPr>
            <w:r w:rsidRPr="00430C45">
              <w:t>Bearbetningar</w:t>
            </w:r>
          </w:p>
        </w:tc>
        <w:tc>
          <w:tcPr>
            <w:tcW w:w="6408" w:type="dxa"/>
          </w:tcPr>
          <w:p w:rsidR="0019754D" w:rsidRPr="00B32419" w:rsidRDefault="0019754D" w:rsidP="00BC140D">
            <w:pPr>
              <w:pStyle w:val="Tabelltext"/>
            </w:pPr>
            <w:r>
              <w:t>I blanketten är det möjligt att ange mer än ett ventilationssätt. Svaren har kodats om till en envalsvariabel med följande rangordning:</w:t>
            </w:r>
            <w:r w:rsidR="00BC140D">
              <w:br/>
            </w:r>
            <w:r>
              <w:t>1 Från- och tilluft med värmeväxlare</w:t>
            </w:r>
            <w:r w:rsidR="0019528F">
              <w:t xml:space="preserve"> (FTX)</w:t>
            </w:r>
            <w:r>
              <w:t xml:space="preserve"> </w:t>
            </w:r>
            <w:r>
              <w:br/>
              <w:t>2 Från- och tilluft utan värmeväxlare</w:t>
            </w:r>
            <w:r w:rsidR="0019528F">
              <w:t xml:space="preserve"> (FT)</w:t>
            </w:r>
            <w:r>
              <w:br/>
              <w:t>3 Frånluft</w:t>
            </w:r>
            <w:r w:rsidR="0019528F">
              <w:t xml:space="preserve"> (F)</w:t>
            </w:r>
            <w:r>
              <w:br/>
              <w:t>4 Förstärkt självdrag</w:t>
            </w:r>
            <w:r w:rsidR="0019528F">
              <w:t xml:space="preserve"> (FS)</w:t>
            </w:r>
            <w:r>
              <w:br/>
              <w:t>5 Självdrag</w:t>
            </w:r>
            <w:r w:rsidR="0019528F">
              <w:t xml:space="preserve"> (S)</w:t>
            </w:r>
          </w:p>
        </w:tc>
      </w:tr>
      <w:tr w:rsidR="0019754D" w:rsidTr="00BC140D">
        <w:trPr>
          <w:trHeight w:val="240"/>
        </w:trPr>
        <w:tc>
          <w:tcPr>
            <w:tcW w:w="1668" w:type="dxa"/>
          </w:tcPr>
          <w:p w:rsidR="0019754D" w:rsidRPr="00430C45" w:rsidRDefault="0019754D" w:rsidP="005E7A9F">
            <w:pPr>
              <w:pStyle w:val="Tabelltextrubrik"/>
            </w:pPr>
            <w:r w:rsidRPr="00430C45">
              <w:t>Härledningar</w:t>
            </w:r>
          </w:p>
        </w:tc>
        <w:tc>
          <w:tcPr>
            <w:tcW w:w="6408" w:type="dxa"/>
          </w:tcPr>
          <w:p w:rsidR="0019754D" w:rsidRPr="002B47F8" w:rsidRDefault="0019754D" w:rsidP="00E60A88">
            <w:pPr>
              <w:pStyle w:val="Tabelltext"/>
            </w:pPr>
          </w:p>
        </w:tc>
      </w:tr>
      <w:tr w:rsidR="0019754D" w:rsidTr="00BC140D">
        <w:trPr>
          <w:trHeight w:val="402"/>
        </w:trPr>
        <w:tc>
          <w:tcPr>
            <w:tcW w:w="1668" w:type="dxa"/>
          </w:tcPr>
          <w:p w:rsidR="0019754D" w:rsidRPr="00430C45" w:rsidRDefault="0019754D" w:rsidP="005E7A9F">
            <w:pPr>
              <w:pStyle w:val="Tabelltextrubrik"/>
            </w:pPr>
            <w:r w:rsidRPr="00430C45">
              <w:t>Förekommer i tabell</w:t>
            </w:r>
          </w:p>
        </w:tc>
        <w:tc>
          <w:tcPr>
            <w:tcW w:w="6408" w:type="dxa"/>
          </w:tcPr>
          <w:p w:rsidR="0019754D" w:rsidRPr="00C05DBA" w:rsidRDefault="0019754D" w:rsidP="00E60A88">
            <w:pPr>
              <w:pStyle w:val="Tabelltext"/>
            </w:pPr>
            <w:r>
              <w:t>Dessa uppgifter redovisas inte i rapporten.</w:t>
            </w:r>
          </w:p>
        </w:tc>
      </w:tr>
    </w:tbl>
    <w:p w:rsidR="0019754D" w:rsidRPr="007D478C" w:rsidRDefault="0019754D" w:rsidP="00BC140D">
      <w:pPr>
        <w:pStyle w:val="Fotnotstext"/>
      </w:pPr>
      <w:bookmarkStart w:id="115" w:name="_Hushållsel_1"/>
      <w:bookmarkEnd w:id="11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6408"/>
      </w:tblGrid>
      <w:tr w:rsidR="0019754D" w:rsidTr="00BC140D">
        <w:trPr>
          <w:cantSplit/>
        </w:trPr>
        <w:tc>
          <w:tcPr>
            <w:tcW w:w="1668" w:type="dxa"/>
            <w:tcBorders>
              <w:top w:val="single" w:sz="4" w:space="0" w:color="auto"/>
              <w:bottom w:val="single" w:sz="4" w:space="0" w:color="auto"/>
            </w:tcBorders>
          </w:tcPr>
          <w:p w:rsidR="0019754D" w:rsidRPr="00430C45" w:rsidRDefault="0019754D" w:rsidP="005E7A9F">
            <w:pPr>
              <w:pStyle w:val="Tabelltextrubrik"/>
            </w:pPr>
            <w:r w:rsidRPr="00430C45">
              <w:t>Variabel</w:t>
            </w:r>
          </w:p>
        </w:tc>
        <w:tc>
          <w:tcPr>
            <w:tcW w:w="6408" w:type="dxa"/>
            <w:tcBorders>
              <w:top w:val="single" w:sz="4" w:space="0" w:color="auto"/>
              <w:bottom w:val="single" w:sz="4" w:space="0" w:color="auto"/>
            </w:tcBorders>
          </w:tcPr>
          <w:p w:rsidR="0019754D" w:rsidRPr="00430C45" w:rsidRDefault="0019754D" w:rsidP="005E7A9F">
            <w:pPr>
              <w:pStyle w:val="Tabelltextrubrik"/>
            </w:pPr>
            <w:r>
              <w:t>Total elanvändning</w:t>
            </w:r>
          </w:p>
        </w:tc>
      </w:tr>
      <w:tr w:rsidR="0019754D" w:rsidTr="00BC140D">
        <w:trPr>
          <w:cantSplit/>
        </w:trPr>
        <w:tc>
          <w:tcPr>
            <w:tcW w:w="1668" w:type="dxa"/>
            <w:tcBorders>
              <w:top w:val="single" w:sz="4" w:space="0" w:color="auto"/>
            </w:tcBorders>
          </w:tcPr>
          <w:p w:rsidR="0019754D" w:rsidRPr="00430C45" w:rsidRDefault="0019754D" w:rsidP="005E7A9F">
            <w:pPr>
              <w:pStyle w:val="Tabelltextrubrik"/>
            </w:pPr>
            <w:r w:rsidRPr="00430C45">
              <w:t>Definition</w:t>
            </w:r>
          </w:p>
        </w:tc>
        <w:tc>
          <w:tcPr>
            <w:tcW w:w="6408" w:type="dxa"/>
            <w:tcBorders>
              <w:top w:val="single" w:sz="4" w:space="0" w:color="auto"/>
            </w:tcBorders>
          </w:tcPr>
          <w:p w:rsidR="0019754D" w:rsidRPr="00681E6B" w:rsidRDefault="0019754D" w:rsidP="00E60A88">
            <w:pPr>
              <w:pStyle w:val="Tabelltext"/>
            </w:pPr>
            <w:r w:rsidRPr="00681E6B">
              <w:t>För byggnader med elvärme redovisas oftast en total elanvändning där både el för uppvärmning, fastighetsel och övrig driftel ingår. När lokalerna är uthyrda har hyresgästerna ofta eget elabonnemang, vilket gör att fastighetsägaren då inte kan svara för verksamhetselen.</w:t>
            </w:r>
            <w:r w:rsidRPr="005261FE">
              <w:t xml:space="preserve"> </w:t>
            </w:r>
            <w:r w:rsidRPr="00681E6B">
              <w:t>Om endast uppgift för total elanvändning lämnats har schablonmässigt 80 procent av denna ansetts utgöra uppvärmningsel och resterande 20 </w:t>
            </w:r>
            <w:r>
              <w:t>procent</w:t>
            </w:r>
            <w:r w:rsidRPr="00681E6B">
              <w:t xml:space="preserve"> har ansetts vara driftel.</w:t>
            </w:r>
          </w:p>
          <w:p w:rsidR="0019754D" w:rsidRPr="00681E6B" w:rsidRDefault="0019754D" w:rsidP="00E60A88">
            <w:pPr>
              <w:pStyle w:val="Tabelltext"/>
            </w:pPr>
            <w:r w:rsidRPr="00681E6B">
              <w:t>I de fall el används till komfortkyla eller processkyla efterfrågas även dessa mängder el.</w:t>
            </w:r>
          </w:p>
        </w:tc>
      </w:tr>
      <w:tr w:rsidR="0019754D" w:rsidTr="00BC140D">
        <w:trPr>
          <w:cantSplit/>
        </w:trPr>
        <w:tc>
          <w:tcPr>
            <w:tcW w:w="1668" w:type="dxa"/>
          </w:tcPr>
          <w:p w:rsidR="0019754D" w:rsidRPr="00430C45" w:rsidRDefault="0019754D" w:rsidP="005E7A9F">
            <w:pPr>
              <w:pStyle w:val="Tabelltextrubrik"/>
            </w:pPr>
            <w:r w:rsidRPr="00430C45">
              <w:t>Historik</w:t>
            </w:r>
          </w:p>
        </w:tc>
        <w:tc>
          <w:tcPr>
            <w:tcW w:w="6408" w:type="dxa"/>
          </w:tcPr>
          <w:p w:rsidR="0019754D" w:rsidRPr="00681E6B" w:rsidRDefault="0019754D" w:rsidP="009D491D">
            <w:pPr>
              <w:pStyle w:val="Tabelltext"/>
            </w:pPr>
            <w:r w:rsidRPr="00681E6B">
              <w:t xml:space="preserve">Från och med år 2005 har </w:t>
            </w:r>
            <w:r w:rsidR="009D491D">
              <w:t>uppgiftslämnarna</w:t>
            </w:r>
            <w:r w:rsidRPr="00681E6B">
              <w:t xml:space="preserve"> kunnat ange hur stor del av den totala arean som uppgiften om fastighetsel respektive verksamhetsel avser. </w:t>
            </w:r>
          </w:p>
        </w:tc>
      </w:tr>
      <w:tr w:rsidR="0019754D" w:rsidTr="00BC140D">
        <w:trPr>
          <w:cantSplit/>
        </w:trPr>
        <w:tc>
          <w:tcPr>
            <w:tcW w:w="1668" w:type="dxa"/>
          </w:tcPr>
          <w:p w:rsidR="0019754D" w:rsidRPr="00430C45" w:rsidRDefault="0019754D" w:rsidP="005E7A9F">
            <w:pPr>
              <w:pStyle w:val="Tabelltextrubrik"/>
            </w:pPr>
            <w:r w:rsidRPr="00430C45">
              <w:t>Bearbetningar</w:t>
            </w:r>
          </w:p>
        </w:tc>
        <w:tc>
          <w:tcPr>
            <w:tcW w:w="6408" w:type="dxa"/>
          </w:tcPr>
          <w:p w:rsidR="0019754D" w:rsidRPr="00681E6B" w:rsidRDefault="0019754D" w:rsidP="009D491D">
            <w:pPr>
              <w:pStyle w:val="Tabelltext"/>
              <w:rPr>
                <w:b/>
              </w:rPr>
            </w:pPr>
            <w:r w:rsidRPr="005261FE">
              <w:t xml:space="preserve">Om uppgiftslämnaren </w:t>
            </w:r>
            <w:r w:rsidR="009D491D">
              <w:t xml:space="preserve">har </w:t>
            </w:r>
            <w:r w:rsidRPr="005261FE">
              <w:t xml:space="preserve">angett hur stor del av den totala arean som uppgiften om fastighetsel respektive verksamhetsel avser har en beräkning av fastighetsel respektive verksamhetsel har gjorts med antagandet att användning av el är jämnt fördelad över hela fastigheten. Om endast fastighetsel </w:t>
            </w:r>
            <w:r w:rsidR="009D491D">
              <w:t xml:space="preserve">har </w:t>
            </w:r>
            <w:r w:rsidRPr="005261FE">
              <w:t>markerats har all driftel ansetts vara fastighetsel. Om endast verksamhetsel</w:t>
            </w:r>
            <w:r w:rsidR="009D491D">
              <w:t xml:space="preserve"> har </w:t>
            </w:r>
            <w:r w:rsidRPr="005261FE">
              <w:t>markerats har all driftel ansetts vara verksamhetsel. Om ingen markering för fastighetsel eller verksamhetsel gjorts har all driftel ansetts vara fastighetsel. I många fall finns ingen uppgift om driftel och då har ingen beräkning kunnat göras.</w:t>
            </w:r>
          </w:p>
        </w:tc>
      </w:tr>
      <w:tr w:rsidR="0019754D" w:rsidTr="00BC140D">
        <w:trPr>
          <w:cantSplit/>
        </w:trPr>
        <w:tc>
          <w:tcPr>
            <w:tcW w:w="1668" w:type="dxa"/>
          </w:tcPr>
          <w:p w:rsidR="0019754D" w:rsidRPr="00430C45" w:rsidRDefault="0019754D" w:rsidP="005E7A9F">
            <w:pPr>
              <w:pStyle w:val="Tabelltextrubrik"/>
            </w:pPr>
            <w:r w:rsidRPr="00430C45">
              <w:t>Härledningar</w:t>
            </w:r>
          </w:p>
        </w:tc>
        <w:tc>
          <w:tcPr>
            <w:tcW w:w="6408" w:type="dxa"/>
          </w:tcPr>
          <w:p w:rsidR="0019754D" w:rsidRPr="0095596D" w:rsidRDefault="0019754D" w:rsidP="00E60A88">
            <w:pPr>
              <w:pStyle w:val="Tabelltext"/>
            </w:pPr>
          </w:p>
        </w:tc>
      </w:tr>
      <w:tr w:rsidR="0019754D" w:rsidTr="00BC140D">
        <w:trPr>
          <w:cantSplit/>
        </w:trPr>
        <w:tc>
          <w:tcPr>
            <w:tcW w:w="1668" w:type="dxa"/>
          </w:tcPr>
          <w:p w:rsidR="0019754D" w:rsidRPr="00430C45" w:rsidRDefault="0019754D" w:rsidP="005E7A9F">
            <w:pPr>
              <w:pStyle w:val="Tabelltextrubrik"/>
            </w:pPr>
            <w:r w:rsidRPr="00430C45">
              <w:t>Förekommer i tabell</w:t>
            </w:r>
          </w:p>
        </w:tc>
        <w:tc>
          <w:tcPr>
            <w:tcW w:w="6408" w:type="dxa"/>
          </w:tcPr>
          <w:p w:rsidR="0019754D" w:rsidRPr="009D491D" w:rsidRDefault="000275EC" w:rsidP="00197664">
            <w:pPr>
              <w:pStyle w:val="Tabelltext"/>
            </w:pPr>
            <w:r w:rsidRPr="00197664">
              <w:t xml:space="preserve">Användningen av </w:t>
            </w:r>
            <w:r w:rsidR="00D143EE" w:rsidRPr="00197664">
              <w:t>driftel</w:t>
            </w:r>
            <w:r w:rsidRPr="00197664">
              <w:t xml:space="preserve"> redovisas i tabell 3.2</w:t>
            </w:r>
            <w:r w:rsidR="00197664" w:rsidRPr="00197664">
              <w:t>0</w:t>
            </w:r>
            <w:r w:rsidRPr="009D491D">
              <w:t>.</w:t>
            </w:r>
          </w:p>
        </w:tc>
      </w:tr>
    </w:tbl>
    <w:p w:rsidR="0019754D" w:rsidRDefault="0019754D" w:rsidP="007842BF">
      <w:pPr>
        <w:pStyle w:val="Brdtext"/>
      </w:pPr>
    </w:p>
    <w:p w:rsidR="0019754D" w:rsidRPr="006A41C9" w:rsidRDefault="0019754D" w:rsidP="0019754D">
      <w:pPr>
        <w:pStyle w:val="Underrubrik"/>
        <w:rPr>
          <w:lang w:val="sv-SE"/>
        </w:rPr>
      </w:pPr>
      <w:r w:rsidRPr="006A41C9">
        <w:rPr>
          <w:lang w:val="sv-SE"/>
        </w:rPr>
        <w:lastRenderedPageBreak/>
        <w:t>Härledda variabler som inte beskrivs ovan</w:t>
      </w: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2835"/>
        <w:gridCol w:w="992"/>
        <w:gridCol w:w="2337"/>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5E7A9F">
            <w:pPr>
              <w:pStyle w:val="Tabelltextrubrik"/>
            </w:pPr>
            <w:r>
              <w:t>Härledd variabel</w:t>
            </w:r>
          </w:p>
        </w:tc>
        <w:tc>
          <w:tcPr>
            <w:tcW w:w="6164" w:type="dxa"/>
            <w:gridSpan w:val="3"/>
            <w:tcBorders>
              <w:top w:val="single" w:sz="4" w:space="0" w:color="auto"/>
              <w:bottom w:val="single" w:sz="4" w:space="0" w:color="auto"/>
            </w:tcBorders>
          </w:tcPr>
          <w:p w:rsidR="0019754D" w:rsidRPr="00430C45" w:rsidRDefault="0019754D" w:rsidP="005E7A9F">
            <w:pPr>
              <w:pStyle w:val="Tabelltextrubrik"/>
            </w:pPr>
            <w:bookmarkStart w:id="116" w:name="NUTS2"/>
            <w:r>
              <w:t>NUTS2</w:t>
            </w:r>
            <w:bookmarkEnd w:id="116"/>
          </w:p>
        </w:tc>
      </w:tr>
      <w:tr w:rsidR="0019754D" w:rsidRPr="00430C45" w:rsidTr="0019754D">
        <w:trPr>
          <w:trHeight w:val="454"/>
        </w:trPr>
        <w:tc>
          <w:tcPr>
            <w:tcW w:w="2093" w:type="dxa"/>
            <w:tcBorders>
              <w:top w:val="single" w:sz="4" w:space="0" w:color="auto"/>
            </w:tcBorders>
          </w:tcPr>
          <w:p w:rsidR="0019754D" w:rsidRPr="00430C45" w:rsidRDefault="0019754D" w:rsidP="005E7A9F">
            <w:pPr>
              <w:pStyle w:val="Tabelltextrubrik"/>
            </w:pPr>
            <w:r>
              <w:t>Härleds utifrån</w:t>
            </w:r>
          </w:p>
        </w:tc>
        <w:tc>
          <w:tcPr>
            <w:tcW w:w="6164" w:type="dxa"/>
            <w:gridSpan w:val="3"/>
            <w:tcBorders>
              <w:top w:val="single" w:sz="4" w:space="0" w:color="auto"/>
            </w:tcBorders>
          </w:tcPr>
          <w:p w:rsidR="0019754D" w:rsidRPr="00430C45" w:rsidRDefault="0019754D" w:rsidP="00E60A88">
            <w:pPr>
              <w:pStyle w:val="Tabelltext"/>
            </w:pPr>
            <w:r>
              <w:t>Länskod</w:t>
            </w:r>
          </w:p>
        </w:tc>
      </w:tr>
      <w:tr w:rsidR="0019754D" w:rsidRPr="00430C45" w:rsidTr="001A01AD">
        <w:trPr>
          <w:trHeight w:val="523"/>
        </w:trPr>
        <w:tc>
          <w:tcPr>
            <w:tcW w:w="2093" w:type="dxa"/>
            <w:vAlign w:val="bottom"/>
          </w:tcPr>
          <w:p w:rsidR="0019754D" w:rsidRPr="00430C45" w:rsidRDefault="0019754D" w:rsidP="005E7A9F">
            <w:pPr>
              <w:pStyle w:val="Tabelltextrubrik"/>
            </w:pPr>
            <w:r>
              <w:t>Härledning</w:t>
            </w:r>
          </w:p>
        </w:tc>
        <w:tc>
          <w:tcPr>
            <w:tcW w:w="2835" w:type="dxa"/>
            <w:vAlign w:val="bottom"/>
          </w:tcPr>
          <w:p w:rsidR="0019754D" w:rsidRPr="0033785E" w:rsidRDefault="0019754D" w:rsidP="00E60A88">
            <w:pPr>
              <w:pStyle w:val="Tabelltext"/>
            </w:pPr>
            <w:r>
              <w:t>Län</w:t>
            </w:r>
          </w:p>
        </w:tc>
        <w:tc>
          <w:tcPr>
            <w:tcW w:w="992" w:type="dxa"/>
            <w:vAlign w:val="bottom"/>
          </w:tcPr>
          <w:p w:rsidR="0019754D" w:rsidRPr="0033785E" w:rsidRDefault="0019754D" w:rsidP="00E60A88">
            <w:pPr>
              <w:pStyle w:val="Tabelltext"/>
            </w:pPr>
            <w:r w:rsidRPr="0033785E">
              <w:t>Värde</w:t>
            </w:r>
          </w:p>
        </w:tc>
        <w:tc>
          <w:tcPr>
            <w:tcW w:w="2337" w:type="dxa"/>
            <w:vAlign w:val="bottom"/>
          </w:tcPr>
          <w:p w:rsidR="0019754D" w:rsidRPr="0033785E" w:rsidRDefault="0019754D" w:rsidP="00E60A88">
            <w:pPr>
              <w:pStyle w:val="Tabelltext"/>
            </w:pPr>
            <w:r w:rsidRPr="0033785E">
              <w:t>Beskrivning</w:t>
            </w:r>
          </w:p>
        </w:tc>
      </w:tr>
      <w:tr w:rsidR="0019754D" w:rsidRPr="00430C45" w:rsidTr="0019754D">
        <w:trPr>
          <w:trHeight w:val="523"/>
        </w:trPr>
        <w:tc>
          <w:tcPr>
            <w:tcW w:w="2093" w:type="dxa"/>
          </w:tcPr>
          <w:p w:rsidR="0019754D" w:rsidRDefault="0019754D" w:rsidP="005E7A9F">
            <w:pPr>
              <w:pStyle w:val="Tabelltextrubrik"/>
            </w:pPr>
          </w:p>
        </w:tc>
        <w:tc>
          <w:tcPr>
            <w:tcW w:w="2835" w:type="dxa"/>
          </w:tcPr>
          <w:p w:rsidR="0019754D" w:rsidRPr="00991211" w:rsidRDefault="0019754D" w:rsidP="00E60A88">
            <w:pPr>
              <w:pStyle w:val="Tabelltext"/>
            </w:pPr>
            <w:r>
              <w:t>Stockholm</w:t>
            </w:r>
          </w:p>
        </w:tc>
        <w:tc>
          <w:tcPr>
            <w:tcW w:w="992" w:type="dxa"/>
          </w:tcPr>
          <w:p w:rsidR="0019754D" w:rsidRPr="00991211" w:rsidRDefault="0019754D" w:rsidP="00E60A88">
            <w:pPr>
              <w:pStyle w:val="Tabelltext"/>
            </w:pPr>
            <w:r w:rsidRPr="00991211">
              <w:t>11</w:t>
            </w:r>
          </w:p>
        </w:tc>
        <w:tc>
          <w:tcPr>
            <w:tcW w:w="2337" w:type="dxa"/>
          </w:tcPr>
          <w:p w:rsidR="0019754D" w:rsidRPr="00991211" w:rsidRDefault="0019754D" w:rsidP="00E60A88">
            <w:pPr>
              <w:pStyle w:val="Tabelltext"/>
            </w:pPr>
            <w:r>
              <w:t>Stockholm</w:t>
            </w:r>
          </w:p>
        </w:tc>
      </w:tr>
      <w:tr w:rsidR="0019754D" w:rsidRPr="00430C45" w:rsidTr="0019754D">
        <w:trPr>
          <w:trHeight w:val="433"/>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Uppsala</w:t>
            </w:r>
            <w:r w:rsidRPr="00991211">
              <w:t>,</w:t>
            </w:r>
            <w:r>
              <w:t xml:space="preserve"> Södermanland</w:t>
            </w:r>
            <w:r w:rsidRPr="00991211">
              <w:t>,</w:t>
            </w:r>
            <w:r>
              <w:t xml:space="preserve"> Östergötland</w:t>
            </w:r>
            <w:r w:rsidRPr="00991211">
              <w:t>,</w:t>
            </w:r>
            <w:r>
              <w:t xml:space="preserve"> Örebro</w:t>
            </w:r>
            <w:r w:rsidRPr="00991211">
              <w:t>,</w:t>
            </w:r>
            <w:r>
              <w:t xml:space="preserve"> Västmanland</w:t>
            </w:r>
          </w:p>
        </w:tc>
        <w:tc>
          <w:tcPr>
            <w:tcW w:w="992" w:type="dxa"/>
          </w:tcPr>
          <w:p w:rsidR="0019754D" w:rsidRPr="00991211" w:rsidRDefault="0019754D" w:rsidP="00E60A88">
            <w:pPr>
              <w:pStyle w:val="Tabelltext"/>
            </w:pPr>
            <w:r w:rsidRPr="00991211">
              <w:t>12</w:t>
            </w:r>
          </w:p>
        </w:tc>
        <w:tc>
          <w:tcPr>
            <w:tcW w:w="2337" w:type="dxa"/>
          </w:tcPr>
          <w:p w:rsidR="0019754D" w:rsidRPr="00991211" w:rsidRDefault="0019754D" w:rsidP="00E60A88">
            <w:pPr>
              <w:pStyle w:val="Tabelltext"/>
            </w:pPr>
            <w:r>
              <w:t>Östra Mellansverige</w:t>
            </w:r>
          </w:p>
        </w:tc>
      </w:tr>
      <w:tr w:rsidR="0019754D" w:rsidRPr="002B47F8" w:rsidTr="0019754D">
        <w:trPr>
          <w:trHeight w:val="523"/>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Jönköping</w:t>
            </w:r>
            <w:r w:rsidRPr="00991211">
              <w:t>,</w:t>
            </w:r>
            <w:r>
              <w:t xml:space="preserve"> Kronoberg</w:t>
            </w:r>
            <w:r w:rsidRPr="00991211">
              <w:t>,</w:t>
            </w:r>
            <w:r>
              <w:t xml:space="preserve"> Kalmar</w:t>
            </w:r>
            <w:r w:rsidRPr="00991211">
              <w:t>,</w:t>
            </w:r>
            <w:r>
              <w:t xml:space="preserve"> Gotland</w:t>
            </w:r>
          </w:p>
        </w:tc>
        <w:tc>
          <w:tcPr>
            <w:tcW w:w="992" w:type="dxa"/>
          </w:tcPr>
          <w:p w:rsidR="0019754D" w:rsidRPr="00991211" w:rsidRDefault="0019754D" w:rsidP="00E60A88">
            <w:pPr>
              <w:pStyle w:val="Tabelltext"/>
            </w:pPr>
            <w:r w:rsidRPr="00991211">
              <w:t>21</w:t>
            </w:r>
          </w:p>
        </w:tc>
        <w:tc>
          <w:tcPr>
            <w:tcW w:w="2337" w:type="dxa"/>
          </w:tcPr>
          <w:p w:rsidR="0019754D" w:rsidRPr="00991211" w:rsidRDefault="0019754D" w:rsidP="00E60A88">
            <w:pPr>
              <w:pStyle w:val="Tabelltext"/>
            </w:pPr>
            <w:r>
              <w:t>Småland med öarna</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Blekinge, Skåne</w:t>
            </w:r>
          </w:p>
        </w:tc>
        <w:tc>
          <w:tcPr>
            <w:tcW w:w="992" w:type="dxa"/>
          </w:tcPr>
          <w:p w:rsidR="0019754D" w:rsidRPr="00991211" w:rsidRDefault="0019754D" w:rsidP="00E60A88">
            <w:pPr>
              <w:pStyle w:val="Tabelltext"/>
            </w:pPr>
            <w:r w:rsidRPr="00991211">
              <w:t>22</w:t>
            </w:r>
          </w:p>
        </w:tc>
        <w:tc>
          <w:tcPr>
            <w:tcW w:w="2337" w:type="dxa"/>
          </w:tcPr>
          <w:p w:rsidR="0019754D" w:rsidRPr="00991211" w:rsidRDefault="0019754D" w:rsidP="00E60A88">
            <w:pPr>
              <w:pStyle w:val="Tabelltext"/>
            </w:pPr>
            <w:r>
              <w:t>Sydsverige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Halland, Västra Götaland</w:t>
            </w:r>
          </w:p>
        </w:tc>
        <w:tc>
          <w:tcPr>
            <w:tcW w:w="992" w:type="dxa"/>
          </w:tcPr>
          <w:p w:rsidR="0019754D" w:rsidRPr="00991211" w:rsidRDefault="0019754D" w:rsidP="00E60A88">
            <w:pPr>
              <w:pStyle w:val="Tabelltext"/>
            </w:pPr>
            <w:r w:rsidRPr="00991211">
              <w:t>23</w:t>
            </w:r>
          </w:p>
        </w:tc>
        <w:tc>
          <w:tcPr>
            <w:tcW w:w="2337" w:type="dxa"/>
          </w:tcPr>
          <w:p w:rsidR="0019754D" w:rsidRPr="00991211" w:rsidRDefault="0019754D" w:rsidP="00E60A88">
            <w:pPr>
              <w:pStyle w:val="Tabelltext"/>
            </w:pPr>
            <w:r>
              <w:t>Västsverige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Värmland, Dalarna, Gästrikland</w:t>
            </w:r>
          </w:p>
        </w:tc>
        <w:tc>
          <w:tcPr>
            <w:tcW w:w="992" w:type="dxa"/>
          </w:tcPr>
          <w:p w:rsidR="0019754D" w:rsidRPr="00991211" w:rsidRDefault="0019754D" w:rsidP="00E60A88">
            <w:pPr>
              <w:pStyle w:val="Tabelltext"/>
            </w:pPr>
            <w:r w:rsidRPr="00991211">
              <w:t>31</w:t>
            </w:r>
          </w:p>
        </w:tc>
        <w:tc>
          <w:tcPr>
            <w:tcW w:w="2337" w:type="dxa"/>
          </w:tcPr>
          <w:p w:rsidR="0019754D" w:rsidRPr="00991211" w:rsidRDefault="0019754D" w:rsidP="00E60A88">
            <w:pPr>
              <w:pStyle w:val="Tabelltext"/>
            </w:pPr>
            <w:r>
              <w:t>Norra Mellansverige</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Västernorrland, Jämtland</w:t>
            </w:r>
          </w:p>
        </w:tc>
        <w:tc>
          <w:tcPr>
            <w:tcW w:w="992" w:type="dxa"/>
          </w:tcPr>
          <w:p w:rsidR="0019754D" w:rsidRPr="00991211" w:rsidRDefault="0019754D" w:rsidP="00E60A88">
            <w:pPr>
              <w:pStyle w:val="Tabelltext"/>
            </w:pPr>
            <w:r w:rsidRPr="00991211">
              <w:t>32</w:t>
            </w:r>
          </w:p>
        </w:tc>
        <w:tc>
          <w:tcPr>
            <w:tcW w:w="2337" w:type="dxa"/>
          </w:tcPr>
          <w:p w:rsidR="0019754D" w:rsidRPr="00991211" w:rsidRDefault="0019754D" w:rsidP="00E60A88">
            <w:pPr>
              <w:pStyle w:val="Tabelltext"/>
            </w:pPr>
            <w:r>
              <w:t>Mellersta Norrland</w:t>
            </w:r>
          </w:p>
        </w:tc>
      </w:tr>
      <w:tr w:rsidR="0019754D" w:rsidRPr="00430C45" w:rsidTr="0019754D">
        <w:trPr>
          <w:trHeight w:val="448"/>
        </w:trPr>
        <w:tc>
          <w:tcPr>
            <w:tcW w:w="2093" w:type="dxa"/>
          </w:tcPr>
          <w:p w:rsidR="0019754D" w:rsidRPr="00430C45" w:rsidRDefault="0019754D" w:rsidP="005E7A9F">
            <w:pPr>
              <w:pStyle w:val="Tabelltextrubrik"/>
            </w:pPr>
          </w:p>
        </w:tc>
        <w:tc>
          <w:tcPr>
            <w:tcW w:w="2835" w:type="dxa"/>
          </w:tcPr>
          <w:p w:rsidR="0019754D" w:rsidRPr="00991211" w:rsidRDefault="0019754D" w:rsidP="00E60A88">
            <w:pPr>
              <w:pStyle w:val="Tabelltext"/>
            </w:pPr>
            <w:r>
              <w:t>Västerbotten, Norrbotten</w:t>
            </w:r>
          </w:p>
        </w:tc>
        <w:tc>
          <w:tcPr>
            <w:tcW w:w="992" w:type="dxa"/>
          </w:tcPr>
          <w:p w:rsidR="0019754D" w:rsidRPr="00991211" w:rsidRDefault="0019754D" w:rsidP="00E60A88">
            <w:pPr>
              <w:pStyle w:val="Tabelltext"/>
            </w:pPr>
            <w:r w:rsidRPr="00991211">
              <w:t>33</w:t>
            </w:r>
          </w:p>
        </w:tc>
        <w:tc>
          <w:tcPr>
            <w:tcW w:w="2337" w:type="dxa"/>
          </w:tcPr>
          <w:p w:rsidR="0019754D" w:rsidRPr="00991211" w:rsidRDefault="0019754D" w:rsidP="00E60A88">
            <w:pPr>
              <w:pStyle w:val="Tabelltext"/>
            </w:pPr>
            <w:r>
              <w:t>Övre Norrland</w:t>
            </w:r>
          </w:p>
        </w:tc>
      </w:tr>
      <w:tr w:rsidR="0019754D" w:rsidRPr="00430C45" w:rsidTr="0019754D">
        <w:trPr>
          <w:trHeight w:val="448"/>
        </w:trPr>
        <w:tc>
          <w:tcPr>
            <w:tcW w:w="2093" w:type="dxa"/>
          </w:tcPr>
          <w:p w:rsidR="0019754D" w:rsidRPr="00430C45" w:rsidRDefault="0019754D" w:rsidP="005E7A9F">
            <w:pPr>
              <w:pStyle w:val="Tabelltextrubrik"/>
            </w:pPr>
            <w:r w:rsidRPr="00430C45">
              <w:t>Förekommer i tabell</w:t>
            </w:r>
          </w:p>
        </w:tc>
        <w:tc>
          <w:tcPr>
            <w:tcW w:w="6164" w:type="dxa"/>
            <w:gridSpan w:val="3"/>
          </w:tcPr>
          <w:p w:rsidR="0019754D" w:rsidRPr="005A37F2" w:rsidRDefault="006E0FDF" w:rsidP="00197664">
            <w:pPr>
              <w:pStyle w:val="Tabelltext"/>
              <w:rPr>
                <w:highlight w:val="yellow"/>
              </w:rPr>
            </w:pPr>
            <w:r w:rsidRPr="00197664">
              <w:t>3.</w:t>
            </w:r>
            <w:r w:rsidR="00197664">
              <w:t>19</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2835"/>
        <w:gridCol w:w="3329"/>
      </w:tblGrid>
      <w:tr w:rsidR="0019754D" w:rsidRPr="00430C45" w:rsidTr="00A16569">
        <w:trPr>
          <w:trHeight w:val="236"/>
        </w:trPr>
        <w:tc>
          <w:tcPr>
            <w:tcW w:w="2093" w:type="dxa"/>
            <w:tcBorders>
              <w:top w:val="single" w:sz="4" w:space="0" w:color="auto"/>
              <w:bottom w:val="single" w:sz="4" w:space="0" w:color="auto"/>
            </w:tcBorders>
          </w:tcPr>
          <w:p w:rsidR="0019754D" w:rsidRPr="00A16569" w:rsidRDefault="0019754D" w:rsidP="005E7A9F">
            <w:pPr>
              <w:pStyle w:val="Tabelltextrubrik"/>
            </w:pPr>
            <w:r w:rsidRPr="00A16569">
              <w:lastRenderedPageBreak/>
              <w:t>Härledd variabel</w:t>
            </w:r>
          </w:p>
        </w:tc>
        <w:tc>
          <w:tcPr>
            <w:tcW w:w="6164" w:type="dxa"/>
            <w:gridSpan w:val="2"/>
            <w:tcBorders>
              <w:top w:val="single" w:sz="4" w:space="0" w:color="auto"/>
              <w:bottom w:val="single" w:sz="4" w:space="0" w:color="auto"/>
            </w:tcBorders>
          </w:tcPr>
          <w:p w:rsidR="0019754D" w:rsidRPr="00430C45" w:rsidRDefault="0019754D" w:rsidP="005E7A9F">
            <w:pPr>
              <w:pStyle w:val="Tabelltextrubrik"/>
            </w:pPr>
            <w:bookmarkStart w:id="117" w:name="härledd_variabel_län"/>
            <w:r>
              <w:t>Län</w:t>
            </w:r>
            <w:bookmarkEnd w:id="117"/>
          </w:p>
        </w:tc>
      </w:tr>
      <w:tr w:rsidR="0019754D" w:rsidRPr="00430C45" w:rsidTr="00A16569">
        <w:trPr>
          <w:trHeight w:val="214"/>
        </w:trPr>
        <w:tc>
          <w:tcPr>
            <w:tcW w:w="2093" w:type="dxa"/>
            <w:tcBorders>
              <w:top w:val="single" w:sz="4" w:space="0" w:color="auto"/>
            </w:tcBorders>
          </w:tcPr>
          <w:p w:rsidR="0019754D" w:rsidRPr="00A16569" w:rsidRDefault="0019754D" w:rsidP="005E7A9F">
            <w:pPr>
              <w:pStyle w:val="Tabelltextrubrik"/>
            </w:pPr>
            <w:r w:rsidRPr="00A16569">
              <w:t>Härleds utifrån</w:t>
            </w:r>
          </w:p>
        </w:tc>
        <w:tc>
          <w:tcPr>
            <w:tcW w:w="6164" w:type="dxa"/>
            <w:gridSpan w:val="2"/>
            <w:tcBorders>
              <w:top w:val="single" w:sz="4" w:space="0" w:color="auto"/>
            </w:tcBorders>
          </w:tcPr>
          <w:p w:rsidR="0019754D" w:rsidRPr="009D491D" w:rsidRDefault="009D491D" w:rsidP="00A16569">
            <w:pPr>
              <w:pStyle w:val="Tabelltext"/>
            </w:pPr>
            <w:r w:rsidRPr="009D491D">
              <w:t>Variabeln församlingskod</w:t>
            </w:r>
          </w:p>
        </w:tc>
      </w:tr>
      <w:tr w:rsidR="0019754D" w:rsidRPr="00430C45" w:rsidTr="00A16569">
        <w:trPr>
          <w:trHeight w:val="329"/>
        </w:trPr>
        <w:tc>
          <w:tcPr>
            <w:tcW w:w="2093" w:type="dxa"/>
          </w:tcPr>
          <w:p w:rsidR="0019754D" w:rsidRPr="00A16569" w:rsidRDefault="0019754D" w:rsidP="005E7A9F">
            <w:pPr>
              <w:pStyle w:val="Tabelltextrubrik"/>
            </w:pPr>
            <w:r w:rsidRPr="00A16569">
              <w:t>Härledning</w:t>
            </w:r>
          </w:p>
        </w:tc>
        <w:tc>
          <w:tcPr>
            <w:tcW w:w="2835" w:type="dxa"/>
          </w:tcPr>
          <w:p w:rsidR="0019754D" w:rsidRPr="0033785E" w:rsidRDefault="0019754D" w:rsidP="00A16569">
            <w:pPr>
              <w:pStyle w:val="Tabelltext"/>
            </w:pPr>
            <w:r>
              <w:t>Län</w:t>
            </w:r>
          </w:p>
        </w:tc>
        <w:tc>
          <w:tcPr>
            <w:tcW w:w="3329" w:type="dxa"/>
          </w:tcPr>
          <w:p w:rsidR="0019754D" w:rsidRPr="0033785E" w:rsidRDefault="0019754D" w:rsidP="00A16569">
            <w:pPr>
              <w:pStyle w:val="Tabelltext"/>
            </w:pPr>
            <w:r w:rsidRPr="0033785E">
              <w:t>Värde</w:t>
            </w:r>
          </w:p>
        </w:tc>
      </w:tr>
      <w:tr w:rsidR="0019754D" w:rsidRPr="00430C45" w:rsidTr="00A16569">
        <w:trPr>
          <w:trHeight w:val="6937"/>
        </w:trPr>
        <w:tc>
          <w:tcPr>
            <w:tcW w:w="2093" w:type="dxa"/>
          </w:tcPr>
          <w:p w:rsidR="0019754D" w:rsidRPr="00A16569" w:rsidRDefault="0019754D" w:rsidP="005E7A9F">
            <w:pPr>
              <w:pStyle w:val="Tabelltextrubrik"/>
            </w:pPr>
          </w:p>
        </w:tc>
        <w:tc>
          <w:tcPr>
            <w:tcW w:w="2835" w:type="dxa"/>
          </w:tcPr>
          <w:p w:rsidR="0019754D" w:rsidRPr="00991211" w:rsidRDefault="0019754D" w:rsidP="00A16569">
            <w:pPr>
              <w:pStyle w:val="Tabelltext"/>
            </w:pPr>
            <w:r>
              <w:t>Stockholm</w:t>
            </w:r>
          </w:p>
          <w:p w:rsidR="0019754D" w:rsidRPr="00991211" w:rsidRDefault="0019754D" w:rsidP="00A16569">
            <w:pPr>
              <w:pStyle w:val="Tabelltext"/>
            </w:pPr>
            <w:r>
              <w:t>Uppsala</w:t>
            </w:r>
          </w:p>
          <w:p w:rsidR="0019754D" w:rsidRPr="00991211" w:rsidRDefault="0019754D" w:rsidP="00A16569">
            <w:pPr>
              <w:pStyle w:val="Tabelltext"/>
            </w:pPr>
            <w:r>
              <w:t>Södermanland</w:t>
            </w:r>
          </w:p>
          <w:p w:rsidR="0019754D" w:rsidRPr="00991211" w:rsidRDefault="0019754D" w:rsidP="00A16569">
            <w:pPr>
              <w:pStyle w:val="Tabelltext"/>
            </w:pPr>
            <w:r>
              <w:t>Östergötland</w:t>
            </w:r>
          </w:p>
          <w:p w:rsidR="0019754D" w:rsidRPr="00991211" w:rsidRDefault="0019754D" w:rsidP="00A16569">
            <w:pPr>
              <w:pStyle w:val="Tabelltext"/>
            </w:pPr>
            <w:r>
              <w:t>Jönköping</w:t>
            </w:r>
          </w:p>
          <w:p w:rsidR="0019754D" w:rsidRPr="00991211" w:rsidRDefault="0019754D" w:rsidP="00A16569">
            <w:pPr>
              <w:pStyle w:val="Tabelltext"/>
            </w:pPr>
            <w:r>
              <w:t>Kronoberg</w:t>
            </w:r>
          </w:p>
          <w:p w:rsidR="0019754D" w:rsidRPr="00991211" w:rsidRDefault="0019754D" w:rsidP="00A16569">
            <w:pPr>
              <w:pStyle w:val="Tabelltext"/>
            </w:pPr>
            <w:r>
              <w:t>Kalmar</w:t>
            </w:r>
          </w:p>
          <w:p w:rsidR="0019754D" w:rsidRPr="00991211" w:rsidRDefault="0019754D" w:rsidP="00A16569">
            <w:pPr>
              <w:pStyle w:val="Tabelltext"/>
            </w:pPr>
            <w:r>
              <w:t>Gotland</w:t>
            </w:r>
          </w:p>
          <w:p w:rsidR="0019754D" w:rsidRPr="00991211" w:rsidRDefault="0019754D" w:rsidP="00A16569">
            <w:pPr>
              <w:pStyle w:val="Tabelltext"/>
            </w:pPr>
            <w:r>
              <w:t>Blekinge</w:t>
            </w:r>
          </w:p>
          <w:p w:rsidR="0019754D" w:rsidRPr="00991211" w:rsidRDefault="0019754D" w:rsidP="00A16569">
            <w:pPr>
              <w:pStyle w:val="Tabelltext"/>
            </w:pPr>
            <w:r>
              <w:t>Skåne</w:t>
            </w:r>
          </w:p>
          <w:p w:rsidR="0019754D" w:rsidRPr="00991211" w:rsidRDefault="0019754D" w:rsidP="00A16569">
            <w:pPr>
              <w:pStyle w:val="Tabelltext"/>
            </w:pPr>
            <w:r>
              <w:t>Halland</w:t>
            </w:r>
          </w:p>
          <w:p w:rsidR="0019754D" w:rsidRDefault="0019754D" w:rsidP="00A16569">
            <w:pPr>
              <w:pStyle w:val="Tabelltext"/>
            </w:pPr>
            <w:r>
              <w:t>Västra Götaland</w:t>
            </w:r>
          </w:p>
          <w:p w:rsidR="0019754D" w:rsidRDefault="0019754D" w:rsidP="00A16569">
            <w:pPr>
              <w:pStyle w:val="Tabelltext"/>
            </w:pPr>
            <w:r>
              <w:t>Värmland</w:t>
            </w:r>
          </w:p>
          <w:p w:rsidR="0019754D" w:rsidRDefault="0019754D" w:rsidP="00A16569">
            <w:pPr>
              <w:pStyle w:val="Tabelltext"/>
            </w:pPr>
            <w:r>
              <w:t>Örebro</w:t>
            </w:r>
          </w:p>
          <w:p w:rsidR="0019754D" w:rsidRDefault="0019754D" w:rsidP="00A16569">
            <w:pPr>
              <w:pStyle w:val="Tabelltext"/>
            </w:pPr>
            <w:r>
              <w:t>Västmanland</w:t>
            </w:r>
          </w:p>
          <w:p w:rsidR="0019754D" w:rsidRDefault="0019754D" w:rsidP="00A16569">
            <w:pPr>
              <w:pStyle w:val="Tabelltext"/>
            </w:pPr>
            <w:r>
              <w:t>Dalarna</w:t>
            </w:r>
          </w:p>
          <w:p w:rsidR="0019754D" w:rsidRDefault="0019754D" w:rsidP="00A16569">
            <w:pPr>
              <w:pStyle w:val="Tabelltext"/>
            </w:pPr>
            <w:r>
              <w:t>Gästrikland</w:t>
            </w:r>
          </w:p>
          <w:p w:rsidR="0019754D" w:rsidRDefault="0019754D" w:rsidP="00A16569">
            <w:pPr>
              <w:pStyle w:val="Tabelltext"/>
            </w:pPr>
            <w:r>
              <w:t>Västernorrland</w:t>
            </w:r>
          </w:p>
          <w:p w:rsidR="0019754D" w:rsidRDefault="0019754D" w:rsidP="00A16569">
            <w:pPr>
              <w:pStyle w:val="Tabelltext"/>
            </w:pPr>
            <w:r>
              <w:t>Jämtland</w:t>
            </w:r>
          </w:p>
          <w:p w:rsidR="0019754D" w:rsidRDefault="0019754D" w:rsidP="00A16569">
            <w:pPr>
              <w:pStyle w:val="Tabelltext"/>
            </w:pPr>
            <w:r>
              <w:t>Västerbotten</w:t>
            </w:r>
          </w:p>
          <w:p w:rsidR="0019754D" w:rsidRPr="00991211" w:rsidRDefault="0019754D" w:rsidP="00A16569">
            <w:pPr>
              <w:pStyle w:val="Tabelltext"/>
            </w:pPr>
            <w:r>
              <w:t>Norrbotten</w:t>
            </w:r>
          </w:p>
        </w:tc>
        <w:tc>
          <w:tcPr>
            <w:tcW w:w="3329" w:type="dxa"/>
          </w:tcPr>
          <w:p w:rsidR="0019754D" w:rsidRPr="00991211" w:rsidRDefault="0019754D" w:rsidP="00A16569">
            <w:pPr>
              <w:pStyle w:val="Tabelltext"/>
            </w:pPr>
            <w:r>
              <w:t>01</w:t>
            </w:r>
          </w:p>
          <w:p w:rsidR="0019754D" w:rsidRPr="00991211" w:rsidRDefault="0019754D" w:rsidP="00A16569">
            <w:pPr>
              <w:pStyle w:val="Tabelltext"/>
            </w:pPr>
            <w:r>
              <w:t>03</w:t>
            </w:r>
          </w:p>
          <w:p w:rsidR="0019754D" w:rsidRPr="00991211" w:rsidRDefault="0019754D" w:rsidP="00A16569">
            <w:pPr>
              <w:pStyle w:val="Tabelltext"/>
            </w:pPr>
            <w:r>
              <w:t>04</w:t>
            </w:r>
          </w:p>
          <w:p w:rsidR="0019754D" w:rsidRDefault="0019754D" w:rsidP="00A16569">
            <w:pPr>
              <w:pStyle w:val="Tabelltext"/>
            </w:pPr>
            <w:r>
              <w:t>05</w:t>
            </w:r>
          </w:p>
          <w:p w:rsidR="0019754D" w:rsidRDefault="0019754D" w:rsidP="00A16569">
            <w:pPr>
              <w:pStyle w:val="Tabelltext"/>
            </w:pPr>
            <w:r>
              <w:t>06</w:t>
            </w:r>
          </w:p>
          <w:p w:rsidR="0019754D" w:rsidRDefault="0019754D" w:rsidP="00A16569">
            <w:pPr>
              <w:pStyle w:val="Tabelltext"/>
            </w:pPr>
            <w:r>
              <w:t>07</w:t>
            </w:r>
          </w:p>
          <w:p w:rsidR="0019754D" w:rsidRDefault="0019754D" w:rsidP="00A16569">
            <w:pPr>
              <w:pStyle w:val="Tabelltext"/>
            </w:pPr>
            <w:r>
              <w:t>08</w:t>
            </w:r>
          </w:p>
          <w:p w:rsidR="0019754D" w:rsidRDefault="0019754D" w:rsidP="00A16569">
            <w:pPr>
              <w:pStyle w:val="Tabelltext"/>
            </w:pPr>
            <w:r>
              <w:t>09</w:t>
            </w:r>
          </w:p>
          <w:p w:rsidR="0019754D" w:rsidRDefault="0019754D" w:rsidP="00A16569">
            <w:pPr>
              <w:pStyle w:val="Tabelltext"/>
            </w:pPr>
            <w:r>
              <w:t>10</w:t>
            </w:r>
          </w:p>
          <w:p w:rsidR="0019754D" w:rsidRDefault="0019754D" w:rsidP="00A16569">
            <w:pPr>
              <w:pStyle w:val="Tabelltext"/>
            </w:pPr>
            <w:r>
              <w:t>12</w:t>
            </w:r>
          </w:p>
          <w:p w:rsidR="0019754D" w:rsidRDefault="0019754D" w:rsidP="00A16569">
            <w:pPr>
              <w:pStyle w:val="Tabelltext"/>
            </w:pPr>
            <w:r>
              <w:t>13</w:t>
            </w:r>
          </w:p>
          <w:p w:rsidR="0019754D" w:rsidRDefault="0019754D" w:rsidP="00A16569">
            <w:pPr>
              <w:pStyle w:val="Tabelltext"/>
            </w:pPr>
            <w:r>
              <w:t>14</w:t>
            </w:r>
          </w:p>
          <w:p w:rsidR="0019754D" w:rsidRDefault="0019754D" w:rsidP="00A16569">
            <w:pPr>
              <w:pStyle w:val="Tabelltext"/>
            </w:pPr>
            <w:r>
              <w:t>17</w:t>
            </w:r>
          </w:p>
          <w:p w:rsidR="0019754D" w:rsidRDefault="0019754D" w:rsidP="00A16569">
            <w:pPr>
              <w:pStyle w:val="Tabelltext"/>
            </w:pPr>
            <w:r>
              <w:t>18</w:t>
            </w:r>
          </w:p>
          <w:p w:rsidR="0019754D" w:rsidRDefault="0019754D" w:rsidP="00A16569">
            <w:pPr>
              <w:pStyle w:val="Tabelltext"/>
            </w:pPr>
            <w:r>
              <w:t>19</w:t>
            </w:r>
          </w:p>
          <w:p w:rsidR="0019754D" w:rsidRDefault="0019754D" w:rsidP="00A16569">
            <w:pPr>
              <w:pStyle w:val="Tabelltext"/>
            </w:pPr>
            <w:r>
              <w:t>20</w:t>
            </w:r>
          </w:p>
          <w:p w:rsidR="0019754D" w:rsidRDefault="0019754D" w:rsidP="00A16569">
            <w:pPr>
              <w:pStyle w:val="Tabelltext"/>
            </w:pPr>
            <w:r>
              <w:t>21</w:t>
            </w:r>
          </w:p>
          <w:p w:rsidR="0019754D" w:rsidRDefault="0019754D" w:rsidP="00A16569">
            <w:pPr>
              <w:pStyle w:val="Tabelltext"/>
            </w:pPr>
            <w:r>
              <w:t>22</w:t>
            </w:r>
          </w:p>
          <w:p w:rsidR="0019754D" w:rsidRDefault="0019754D" w:rsidP="00A16569">
            <w:pPr>
              <w:pStyle w:val="Tabelltext"/>
            </w:pPr>
            <w:r>
              <w:t>23</w:t>
            </w:r>
          </w:p>
          <w:p w:rsidR="0019754D" w:rsidRDefault="0019754D" w:rsidP="00A16569">
            <w:pPr>
              <w:pStyle w:val="Tabelltext"/>
            </w:pPr>
            <w:r>
              <w:t>24</w:t>
            </w:r>
          </w:p>
          <w:p w:rsidR="0019754D" w:rsidRPr="00991211" w:rsidRDefault="0019754D" w:rsidP="00A16569">
            <w:pPr>
              <w:pStyle w:val="Tabelltext"/>
            </w:pPr>
            <w:r>
              <w:t>25</w:t>
            </w:r>
          </w:p>
        </w:tc>
      </w:tr>
      <w:tr w:rsidR="0019754D" w:rsidRPr="00430C45" w:rsidTr="0019754D">
        <w:trPr>
          <w:trHeight w:val="448"/>
        </w:trPr>
        <w:tc>
          <w:tcPr>
            <w:tcW w:w="2093" w:type="dxa"/>
          </w:tcPr>
          <w:p w:rsidR="0019754D" w:rsidRPr="00A16569" w:rsidRDefault="0019754D" w:rsidP="005E7A9F">
            <w:pPr>
              <w:pStyle w:val="Tabelltextrubrik"/>
            </w:pPr>
            <w:r w:rsidRPr="00A16569">
              <w:t>Förekommer i tabell</w:t>
            </w:r>
          </w:p>
        </w:tc>
        <w:tc>
          <w:tcPr>
            <w:tcW w:w="6164" w:type="dxa"/>
            <w:gridSpan w:val="2"/>
          </w:tcPr>
          <w:p w:rsidR="0019754D" w:rsidRDefault="006E0FDF" w:rsidP="00A16569">
            <w:pPr>
              <w:pStyle w:val="Tabelltext"/>
            </w:pPr>
            <w:r>
              <w:t>3.</w:t>
            </w:r>
            <w:r w:rsidR="0019754D">
              <w:t>2</w:t>
            </w:r>
          </w:p>
        </w:tc>
      </w:tr>
    </w:tbl>
    <w:p w:rsidR="0019754D" w:rsidRDefault="0019754D" w:rsidP="007842BF">
      <w:pPr>
        <w:pStyle w:val="Brdtext"/>
      </w:pPr>
    </w:p>
    <w:p w:rsidR="0019754D" w:rsidRPr="007D478C" w:rsidRDefault="0019754D" w:rsidP="0019754D">
      <w:pPr>
        <w:pStyle w:val="Underrubrik"/>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1843"/>
        <w:gridCol w:w="992"/>
        <w:gridCol w:w="3329"/>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5E7A9F">
            <w:pPr>
              <w:pStyle w:val="Tabelltextrubrik"/>
            </w:pPr>
            <w:r>
              <w:t>Härledd variabel</w:t>
            </w:r>
          </w:p>
        </w:tc>
        <w:tc>
          <w:tcPr>
            <w:tcW w:w="6164" w:type="dxa"/>
            <w:gridSpan w:val="3"/>
            <w:tcBorders>
              <w:top w:val="single" w:sz="4" w:space="0" w:color="auto"/>
              <w:bottom w:val="single" w:sz="4" w:space="0" w:color="auto"/>
            </w:tcBorders>
          </w:tcPr>
          <w:p w:rsidR="0019754D" w:rsidRPr="00430C45" w:rsidRDefault="0019754D" w:rsidP="005E7A9F">
            <w:pPr>
              <w:pStyle w:val="Tabelltextrubrik"/>
            </w:pPr>
            <w:r>
              <w:t>Ägarkategori</w:t>
            </w:r>
          </w:p>
        </w:tc>
      </w:tr>
      <w:tr w:rsidR="0019754D" w:rsidRPr="00430C45" w:rsidTr="0019754D">
        <w:trPr>
          <w:trHeight w:val="435"/>
        </w:trPr>
        <w:tc>
          <w:tcPr>
            <w:tcW w:w="2093" w:type="dxa"/>
            <w:tcBorders>
              <w:top w:val="single" w:sz="4" w:space="0" w:color="auto"/>
              <w:bottom w:val="nil"/>
            </w:tcBorders>
          </w:tcPr>
          <w:p w:rsidR="0019754D" w:rsidRDefault="0019754D" w:rsidP="005E7A9F">
            <w:pPr>
              <w:pStyle w:val="Tabelltextrubrik"/>
            </w:pPr>
            <w:r>
              <w:t>Härleds från</w:t>
            </w:r>
          </w:p>
        </w:tc>
        <w:tc>
          <w:tcPr>
            <w:tcW w:w="6164" w:type="dxa"/>
            <w:gridSpan w:val="3"/>
            <w:tcBorders>
              <w:top w:val="single" w:sz="4" w:space="0" w:color="auto"/>
              <w:bottom w:val="nil"/>
            </w:tcBorders>
          </w:tcPr>
          <w:p w:rsidR="0019754D" w:rsidRPr="0011249F" w:rsidRDefault="0019754D" w:rsidP="00E60A88">
            <w:pPr>
              <w:pStyle w:val="Tabelltext"/>
            </w:pPr>
            <w:r w:rsidRPr="00681E6B">
              <w:t>Variabeln ägarkategori är hämtad från fas</w:t>
            </w:r>
            <w:r>
              <w:t>tighetstaxeringsregistrets uppgift om juridisk ägarform</w:t>
            </w:r>
            <w:r w:rsidRPr="00681E6B">
              <w:t>.</w:t>
            </w:r>
          </w:p>
        </w:tc>
      </w:tr>
      <w:tr w:rsidR="0019754D" w:rsidRPr="00430C45" w:rsidTr="001A01AD">
        <w:trPr>
          <w:trHeight w:val="454"/>
        </w:trPr>
        <w:tc>
          <w:tcPr>
            <w:tcW w:w="2093" w:type="dxa"/>
            <w:tcBorders>
              <w:top w:val="nil"/>
            </w:tcBorders>
            <w:vAlign w:val="bottom"/>
          </w:tcPr>
          <w:p w:rsidR="0019754D" w:rsidRPr="00430C45" w:rsidRDefault="0019754D" w:rsidP="005E7A9F">
            <w:pPr>
              <w:pStyle w:val="Tabelltextrubrik"/>
            </w:pPr>
            <w:r>
              <w:t>Härledning</w:t>
            </w:r>
          </w:p>
        </w:tc>
        <w:tc>
          <w:tcPr>
            <w:tcW w:w="1843" w:type="dxa"/>
            <w:tcBorders>
              <w:top w:val="nil"/>
            </w:tcBorders>
            <w:vAlign w:val="bottom"/>
          </w:tcPr>
          <w:p w:rsidR="0019754D" w:rsidRPr="0033785E" w:rsidRDefault="0019754D" w:rsidP="00E60A88">
            <w:pPr>
              <w:pStyle w:val="Tabelltext"/>
            </w:pPr>
            <w:r>
              <w:t>Kategori</w:t>
            </w:r>
          </w:p>
        </w:tc>
        <w:tc>
          <w:tcPr>
            <w:tcW w:w="992" w:type="dxa"/>
            <w:tcBorders>
              <w:top w:val="nil"/>
            </w:tcBorders>
            <w:vAlign w:val="bottom"/>
          </w:tcPr>
          <w:p w:rsidR="0019754D" w:rsidRPr="0033785E" w:rsidRDefault="0019754D" w:rsidP="00E60A88">
            <w:pPr>
              <w:pStyle w:val="Tabelltext"/>
            </w:pPr>
            <w:r w:rsidRPr="0033785E">
              <w:t>Värde</w:t>
            </w:r>
          </w:p>
        </w:tc>
        <w:tc>
          <w:tcPr>
            <w:tcW w:w="3329" w:type="dxa"/>
            <w:tcBorders>
              <w:top w:val="nil"/>
            </w:tcBorders>
            <w:vAlign w:val="bottom"/>
          </w:tcPr>
          <w:p w:rsidR="0019754D" w:rsidRPr="0033785E" w:rsidRDefault="0019754D" w:rsidP="00E60A88">
            <w:pPr>
              <w:pStyle w:val="Tabelltext"/>
            </w:pPr>
            <w:r w:rsidRPr="0033785E">
              <w:t>Beskrivning</w:t>
            </w:r>
          </w:p>
        </w:tc>
      </w:tr>
      <w:tr w:rsidR="0019754D" w:rsidRPr="00430C45" w:rsidTr="0019754D">
        <w:trPr>
          <w:trHeight w:val="523"/>
        </w:trPr>
        <w:tc>
          <w:tcPr>
            <w:tcW w:w="2093" w:type="dxa"/>
          </w:tcPr>
          <w:p w:rsidR="0019754D" w:rsidRDefault="0019754D" w:rsidP="005E7A9F">
            <w:pPr>
              <w:pStyle w:val="Tabelltextrubrik"/>
            </w:pPr>
          </w:p>
        </w:tc>
        <w:tc>
          <w:tcPr>
            <w:tcW w:w="1843" w:type="dxa"/>
          </w:tcPr>
          <w:p w:rsidR="0019754D" w:rsidRPr="00991211" w:rsidRDefault="0019754D" w:rsidP="00E60A88">
            <w:pPr>
              <w:pStyle w:val="Tabelltext"/>
            </w:pPr>
            <w:r>
              <w:t>Stat</w:t>
            </w:r>
          </w:p>
        </w:tc>
        <w:tc>
          <w:tcPr>
            <w:tcW w:w="992" w:type="dxa"/>
          </w:tcPr>
          <w:p w:rsidR="0019754D" w:rsidRPr="00991211" w:rsidRDefault="0019754D" w:rsidP="00E60A88">
            <w:pPr>
              <w:pStyle w:val="Tabelltext"/>
            </w:pPr>
            <w:r>
              <w:t>1</w:t>
            </w:r>
          </w:p>
        </w:tc>
        <w:tc>
          <w:tcPr>
            <w:tcW w:w="3329" w:type="dxa"/>
          </w:tcPr>
          <w:p w:rsidR="0019754D" w:rsidRPr="00591293" w:rsidRDefault="0019754D" w:rsidP="00E60A88">
            <w:pPr>
              <w:pStyle w:val="Tabelltext"/>
            </w:pPr>
            <w:r w:rsidRPr="00591293">
              <w:t>Juridisk ägarform = 81</w:t>
            </w:r>
            <w:r>
              <w:t>, 85 eller 87 (statliga enheter, allmänna försäkringskassor samt offentliga korporationer och anstalter)</w:t>
            </w:r>
          </w:p>
        </w:tc>
      </w:tr>
      <w:tr w:rsidR="0019754D" w:rsidRPr="002B47F8" w:rsidTr="0019754D">
        <w:trPr>
          <w:trHeight w:val="523"/>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Landsting</w:t>
            </w:r>
          </w:p>
        </w:tc>
        <w:tc>
          <w:tcPr>
            <w:tcW w:w="992" w:type="dxa"/>
          </w:tcPr>
          <w:p w:rsidR="0019754D" w:rsidRPr="00991211" w:rsidRDefault="0019754D" w:rsidP="00E60A88">
            <w:pPr>
              <w:pStyle w:val="Tabelltext"/>
            </w:pPr>
            <w:r>
              <w:t>2</w:t>
            </w:r>
          </w:p>
        </w:tc>
        <w:tc>
          <w:tcPr>
            <w:tcW w:w="3329" w:type="dxa"/>
          </w:tcPr>
          <w:p w:rsidR="0019754D" w:rsidRPr="00991211" w:rsidRDefault="0019754D" w:rsidP="00E60A88">
            <w:pPr>
              <w:pStyle w:val="Tabelltext"/>
            </w:pPr>
            <w:r w:rsidRPr="00591293">
              <w:t>Juridisk ägarform =</w:t>
            </w:r>
            <w:r>
              <w:t xml:space="preserve"> 84 (Landsting)</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Kommuner</w:t>
            </w:r>
          </w:p>
        </w:tc>
        <w:tc>
          <w:tcPr>
            <w:tcW w:w="992" w:type="dxa"/>
          </w:tcPr>
          <w:p w:rsidR="0019754D" w:rsidRPr="00991211" w:rsidRDefault="0019754D" w:rsidP="00E60A88">
            <w:pPr>
              <w:pStyle w:val="Tabelltext"/>
            </w:pPr>
            <w:r>
              <w:t>3</w:t>
            </w:r>
          </w:p>
        </w:tc>
        <w:tc>
          <w:tcPr>
            <w:tcW w:w="3329" w:type="dxa"/>
          </w:tcPr>
          <w:p w:rsidR="0019754D" w:rsidRPr="00991211" w:rsidRDefault="0019754D" w:rsidP="00E60A88">
            <w:pPr>
              <w:pStyle w:val="Tabelltext"/>
            </w:pPr>
            <w:r w:rsidRPr="00591293">
              <w:t>Juridisk ägarform =</w:t>
            </w:r>
            <w:r>
              <w:t xml:space="preserve"> 82 (Kommuner)</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Pr="00991211" w:rsidRDefault="0019754D" w:rsidP="00E60A88">
            <w:pPr>
              <w:pStyle w:val="Tabelltext"/>
            </w:pPr>
            <w:r>
              <w:t>Fysisk person</w:t>
            </w:r>
          </w:p>
        </w:tc>
        <w:tc>
          <w:tcPr>
            <w:tcW w:w="992" w:type="dxa"/>
          </w:tcPr>
          <w:p w:rsidR="0019754D" w:rsidRPr="00991211" w:rsidRDefault="0019754D" w:rsidP="00E60A88">
            <w:pPr>
              <w:pStyle w:val="Tabelltext"/>
            </w:pPr>
            <w:r>
              <w:t>5</w:t>
            </w:r>
          </w:p>
        </w:tc>
        <w:tc>
          <w:tcPr>
            <w:tcW w:w="3329" w:type="dxa"/>
          </w:tcPr>
          <w:p w:rsidR="0019754D" w:rsidRPr="00991211" w:rsidRDefault="0019754D" w:rsidP="00E60A88">
            <w:pPr>
              <w:pStyle w:val="Tabelltext"/>
            </w:pPr>
            <w:r w:rsidRPr="00591293">
              <w:t>Juridisk ägarform =</w:t>
            </w:r>
            <w:r>
              <w:t xml:space="preserve"> 10 (Fysisk person) samt att de två första personerna i organisationsnumret är ”19”</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Default="0019754D" w:rsidP="00E60A88">
            <w:pPr>
              <w:pStyle w:val="Tabelltext"/>
            </w:pPr>
            <w:r>
              <w:t>Aktiebolag</w:t>
            </w:r>
          </w:p>
        </w:tc>
        <w:tc>
          <w:tcPr>
            <w:tcW w:w="992" w:type="dxa"/>
          </w:tcPr>
          <w:p w:rsidR="0019754D" w:rsidRPr="00991211" w:rsidRDefault="0019754D" w:rsidP="00E60A88">
            <w:pPr>
              <w:pStyle w:val="Tabelltext"/>
            </w:pPr>
            <w:r>
              <w:t>6</w:t>
            </w:r>
          </w:p>
        </w:tc>
        <w:tc>
          <w:tcPr>
            <w:tcW w:w="3329" w:type="dxa"/>
          </w:tcPr>
          <w:p w:rsidR="0019754D" w:rsidRDefault="0019754D" w:rsidP="00E60A88">
            <w:pPr>
              <w:pStyle w:val="Tabelltext"/>
            </w:pPr>
            <w:r w:rsidRPr="00591293">
              <w:t>Juridisk ägarform =</w:t>
            </w:r>
            <w:r>
              <w:t xml:space="preserve"> 41, 42, 49 eller </w:t>
            </w:r>
            <w:r w:rsidRPr="00591293">
              <w:t>93</w:t>
            </w:r>
            <w:r>
              <w:t xml:space="preserve"> (</w:t>
            </w:r>
            <w:r w:rsidRPr="00591293">
              <w:t>Bankaktiebolag</w:t>
            </w:r>
            <w:r>
              <w:t>, försäkrings</w:t>
            </w:r>
            <w:r w:rsidRPr="00591293">
              <w:t>aktiebolag</w:t>
            </w:r>
            <w:r>
              <w:t>, övriga aktiebolag, sparbanker)</w:t>
            </w:r>
          </w:p>
        </w:tc>
      </w:tr>
      <w:tr w:rsidR="0019754D" w:rsidRPr="00430C45" w:rsidTr="0019754D">
        <w:trPr>
          <w:trHeight w:val="448"/>
        </w:trPr>
        <w:tc>
          <w:tcPr>
            <w:tcW w:w="2093" w:type="dxa"/>
          </w:tcPr>
          <w:p w:rsidR="0019754D" w:rsidRPr="00430C45" w:rsidRDefault="0019754D" w:rsidP="005E7A9F">
            <w:pPr>
              <w:pStyle w:val="Tabelltextrubrik"/>
            </w:pPr>
          </w:p>
        </w:tc>
        <w:tc>
          <w:tcPr>
            <w:tcW w:w="1843" w:type="dxa"/>
          </w:tcPr>
          <w:p w:rsidR="0019754D" w:rsidRDefault="0019754D" w:rsidP="00E60A88">
            <w:pPr>
              <w:pStyle w:val="Tabelltext"/>
            </w:pPr>
            <w:r>
              <w:t>Övriga ägare</w:t>
            </w:r>
          </w:p>
        </w:tc>
        <w:tc>
          <w:tcPr>
            <w:tcW w:w="992" w:type="dxa"/>
          </w:tcPr>
          <w:p w:rsidR="0019754D" w:rsidRDefault="0019754D" w:rsidP="00E60A88">
            <w:pPr>
              <w:pStyle w:val="Tabelltext"/>
            </w:pPr>
            <w:r>
              <w:t>7</w:t>
            </w:r>
          </w:p>
        </w:tc>
        <w:tc>
          <w:tcPr>
            <w:tcW w:w="3329" w:type="dxa"/>
          </w:tcPr>
          <w:p w:rsidR="0019754D" w:rsidRDefault="0019754D" w:rsidP="00E60A88">
            <w:pPr>
              <w:pStyle w:val="Tabelltext"/>
            </w:pPr>
            <w:r w:rsidRPr="00681E6B">
              <w:t>Övriga ägare är till exempel kyrkliga samfund inklusive svenska kyrkan, stiftelser, klubbar och förbund av olika slag samt en del idrottsföreningar.</w:t>
            </w:r>
          </w:p>
        </w:tc>
      </w:tr>
      <w:tr w:rsidR="0019754D" w:rsidRPr="00430C45" w:rsidTr="0019754D">
        <w:trPr>
          <w:trHeight w:val="448"/>
        </w:trPr>
        <w:tc>
          <w:tcPr>
            <w:tcW w:w="2093" w:type="dxa"/>
          </w:tcPr>
          <w:p w:rsidR="0019754D" w:rsidRPr="00430C45" w:rsidRDefault="0019754D" w:rsidP="005E7A9F">
            <w:pPr>
              <w:pStyle w:val="Tabelltextrubrik"/>
            </w:pPr>
            <w:r w:rsidRPr="00430C45">
              <w:t>Förekommer i tabell</w:t>
            </w:r>
          </w:p>
        </w:tc>
        <w:tc>
          <w:tcPr>
            <w:tcW w:w="6164" w:type="dxa"/>
            <w:gridSpan w:val="3"/>
          </w:tcPr>
          <w:p w:rsidR="0019754D" w:rsidRPr="005A37F2" w:rsidRDefault="006E0FDF" w:rsidP="00197664">
            <w:pPr>
              <w:pStyle w:val="Tabelltext"/>
              <w:rPr>
                <w:highlight w:val="yellow"/>
              </w:rPr>
            </w:pPr>
            <w:r w:rsidRPr="00197664">
              <w:t>3.</w:t>
            </w:r>
            <w:r w:rsidR="0019754D" w:rsidRPr="00197664">
              <w:t xml:space="preserve">3, </w:t>
            </w:r>
            <w:r w:rsidR="00197664" w:rsidRPr="00197664">
              <w:t xml:space="preserve">3.4, </w:t>
            </w:r>
            <w:r w:rsidRPr="00197664">
              <w:t>3.</w:t>
            </w:r>
            <w:r w:rsidR="0019754D" w:rsidRPr="00197664">
              <w:t xml:space="preserve">14, </w:t>
            </w:r>
            <w:r w:rsidR="00197664" w:rsidRPr="00197664">
              <w:t xml:space="preserve">3.20, </w:t>
            </w:r>
            <w:r w:rsidRPr="00197664">
              <w:t>3.</w:t>
            </w:r>
            <w:r w:rsidR="0019754D" w:rsidRPr="00197664">
              <w:t>2</w:t>
            </w:r>
            <w:r w:rsidR="00197664" w:rsidRPr="00197664">
              <w:t>1</w:t>
            </w:r>
            <w:r w:rsidR="0019754D" w:rsidRPr="00197664">
              <w:t xml:space="preserve">, </w:t>
            </w:r>
            <w:r w:rsidRPr="00197664">
              <w:t>3.</w:t>
            </w:r>
            <w:r w:rsidR="0019754D" w:rsidRPr="00197664">
              <w:t>2</w:t>
            </w:r>
            <w:r w:rsidR="00197664" w:rsidRPr="00197664">
              <w:t>2</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1"/>
        <w:gridCol w:w="6186"/>
      </w:tblGrid>
      <w:tr w:rsidR="0019754D" w:rsidRPr="00430C45" w:rsidTr="00E60A88">
        <w:trPr>
          <w:trHeight w:val="284"/>
        </w:trPr>
        <w:tc>
          <w:tcPr>
            <w:tcW w:w="2071" w:type="dxa"/>
            <w:tcBorders>
              <w:top w:val="single" w:sz="4" w:space="0" w:color="auto"/>
              <w:bottom w:val="single" w:sz="4" w:space="0" w:color="auto"/>
            </w:tcBorders>
          </w:tcPr>
          <w:p w:rsidR="0019754D" w:rsidRPr="00A669C5" w:rsidRDefault="0019754D" w:rsidP="00E60A88">
            <w:pPr>
              <w:pStyle w:val="Tabelltextrubrik"/>
            </w:pPr>
            <w:r w:rsidRPr="00A669C5">
              <w:t>Härledd variabel</w:t>
            </w:r>
          </w:p>
        </w:tc>
        <w:tc>
          <w:tcPr>
            <w:tcW w:w="6186" w:type="dxa"/>
            <w:tcBorders>
              <w:top w:val="single" w:sz="4" w:space="0" w:color="auto"/>
              <w:bottom w:val="single" w:sz="4" w:space="0" w:color="auto"/>
            </w:tcBorders>
          </w:tcPr>
          <w:p w:rsidR="0019754D" w:rsidRPr="00A669C5" w:rsidRDefault="0019754D" w:rsidP="00E60A88">
            <w:pPr>
              <w:pStyle w:val="Tabelltextrubrik"/>
            </w:pPr>
            <w:r w:rsidRPr="00A669C5">
              <w:t>Total energianvändning</w:t>
            </w:r>
          </w:p>
        </w:tc>
      </w:tr>
      <w:tr w:rsidR="0019754D" w:rsidRPr="00430C45" w:rsidTr="005E7A9F">
        <w:trPr>
          <w:trHeight w:val="445"/>
        </w:trPr>
        <w:tc>
          <w:tcPr>
            <w:tcW w:w="2071" w:type="dxa"/>
            <w:tcBorders>
              <w:top w:val="single" w:sz="4" w:space="0" w:color="auto"/>
            </w:tcBorders>
          </w:tcPr>
          <w:p w:rsidR="0019754D" w:rsidRPr="00A669C5" w:rsidRDefault="0019754D" w:rsidP="00E60A88">
            <w:pPr>
              <w:pStyle w:val="Tabelltextrubrik"/>
            </w:pPr>
            <w:r w:rsidRPr="00A669C5">
              <w:t>Härleds utifrån</w:t>
            </w:r>
          </w:p>
        </w:tc>
        <w:tc>
          <w:tcPr>
            <w:tcW w:w="6186" w:type="dxa"/>
            <w:tcBorders>
              <w:top w:val="single" w:sz="4" w:space="0" w:color="auto"/>
            </w:tcBorders>
          </w:tcPr>
          <w:p w:rsidR="0019754D" w:rsidRPr="00A669C5" w:rsidRDefault="0019754D" w:rsidP="00E60A88">
            <w:pPr>
              <w:pStyle w:val="Tabelltext"/>
            </w:pPr>
            <w:r w:rsidRPr="00A669C5">
              <w:t>Summan av el-, olje-, biobränsle-, fjärrvärme- och gasanvändning</w:t>
            </w:r>
          </w:p>
        </w:tc>
      </w:tr>
      <w:tr w:rsidR="0019754D" w:rsidTr="0019754D">
        <w:trPr>
          <w:trHeight w:val="448"/>
        </w:trPr>
        <w:tc>
          <w:tcPr>
            <w:tcW w:w="2071" w:type="dxa"/>
          </w:tcPr>
          <w:p w:rsidR="0019754D" w:rsidRPr="00A669C5" w:rsidRDefault="0019754D" w:rsidP="00E60A88">
            <w:pPr>
              <w:pStyle w:val="Tabelltextrubrik"/>
            </w:pPr>
            <w:r w:rsidRPr="00A669C5">
              <w:t>Förekommer i tabell</w:t>
            </w:r>
          </w:p>
        </w:tc>
        <w:tc>
          <w:tcPr>
            <w:tcW w:w="6186" w:type="dxa"/>
          </w:tcPr>
          <w:p w:rsidR="0019754D" w:rsidRPr="00197664" w:rsidRDefault="006E0FDF" w:rsidP="00E60A88">
            <w:pPr>
              <w:pStyle w:val="Tabelltext"/>
            </w:pPr>
            <w:r w:rsidRPr="00197664">
              <w:t>3.</w:t>
            </w:r>
            <w:r w:rsidR="0019754D" w:rsidRPr="00197664">
              <w:t xml:space="preserve">12, </w:t>
            </w:r>
            <w:r w:rsidRPr="00197664">
              <w:t>3.</w:t>
            </w:r>
            <w:r w:rsidR="0019754D" w:rsidRPr="00197664">
              <w:t xml:space="preserve">13, </w:t>
            </w:r>
            <w:r w:rsidRPr="00197664">
              <w:t>3.</w:t>
            </w:r>
            <w:r w:rsidR="0019754D" w:rsidRPr="00197664">
              <w:t>14 (genomsnittlig användning per m</w:t>
            </w:r>
            <w:r w:rsidR="0019754D" w:rsidRPr="00197664">
              <w:rPr>
                <w:vertAlign w:val="superscript"/>
              </w:rPr>
              <w:t>2</w:t>
            </w:r>
            <w:r w:rsidR="0019754D" w:rsidRPr="00197664">
              <w:t>)</w:t>
            </w:r>
          </w:p>
          <w:p w:rsidR="0019754D" w:rsidRPr="00A669C5" w:rsidRDefault="006E0FDF" w:rsidP="00197664">
            <w:pPr>
              <w:pStyle w:val="Tabelltext"/>
            </w:pPr>
            <w:r w:rsidRPr="00197664">
              <w:t>3.</w:t>
            </w:r>
            <w:r w:rsidR="00197664" w:rsidRPr="00197664">
              <w:t>19</w:t>
            </w:r>
            <w:r w:rsidR="0019754D" w:rsidRPr="00197664">
              <w:t xml:space="preserve"> (total användning)</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4394"/>
        <w:gridCol w:w="1770"/>
      </w:tblGrid>
      <w:tr w:rsidR="0019754D" w:rsidRPr="00430C45" w:rsidTr="008D524E">
        <w:trPr>
          <w:cantSplit/>
          <w:trHeight w:val="435"/>
        </w:trPr>
        <w:tc>
          <w:tcPr>
            <w:tcW w:w="2093" w:type="dxa"/>
            <w:tcBorders>
              <w:top w:val="single" w:sz="4" w:space="0" w:color="auto"/>
              <w:bottom w:val="single" w:sz="4" w:space="0" w:color="auto"/>
            </w:tcBorders>
          </w:tcPr>
          <w:p w:rsidR="0019754D" w:rsidRPr="00E60A88" w:rsidRDefault="0019754D" w:rsidP="00E60A88">
            <w:pPr>
              <w:pStyle w:val="Tabelltextrubrik"/>
            </w:pPr>
            <w:r w:rsidRPr="00E60A88">
              <w:lastRenderedPageBreak/>
              <w:t>Härledd variabel</w:t>
            </w:r>
          </w:p>
        </w:tc>
        <w:tc>
          <w:tcPr>
            <w:tcW w:w="6164" w:type="dxa"/>
            <w:gridSpan w:val="2"/>
            <w:tcBorders>
              <w:top w:val="single" w:sz="4" w:space="0" w:color="auto"/>
              <w:bottom w:val="single" w:sz="4" w:space="0" w:color="auto"/>
            </w:tcBorders>
          </w:tcPr>
          <w:p w:rsidR="0019754D" w:rsidRPr="00430C45" w:rsidRDefault="0019754D" w:rsidP="00A16569">
            <w:pPr>
              <w:pStyle w:val="Tabelltextrubrik"/>
            </w:pPr>
            <w:r>
              <w:t>Temperaturzon</w:t>
            </w:r>
          </w:p>
        </w:tc>
      </w:tr>
      <w:tr w:rsidR="0019754D" w:rsidRPr="00430C45" w:rsidTr="008D524E">
        <w:trPr>
          <w:cantSplit/>
          <w:trHeight w:val="672"/>
        </w:trPr>
        <w:tc>
          <w:tcPr>
            <w:tcW w:w="2093" w:type="dxa"/>
            <w:tcBorders>
              <w:top w:val="single" w:sz="4" w:space="0" w:color="auto"/>
              <w:bottom w:val="nil"/>
            </w:tcBorders>
          </w:tcPr>
          <w:p w:rsidR="0019754D" w:rsidRPr="00E60A88" w:rsidRDefault="0019754D" w:rsidP="00E60A88">
            <w:pPr>
              <w:pStyle w:val="Tabelltextrubrik"/>
            </w:pPr>
            <w:r w:rsidRPr="00E60A88">
              <w:t>Härleds utifrån</w:t>
            </w:r>
          </w:p>
        </w:tc>
        <w:tc>
          <w:tcPr>
            <w:tcW w:w="6164" w:type="dxa"/>
            <w:gridSpan w:val="2"/>
            <w:tcBorders>
              <w:top w:val="single" w:sz="4" w:space="0" w:color="auto"/>
              <w:bottom w:val="nil"/>
            </w:tcBorders>
          </w:tcPr>
          <w:p w:rsidR="0019754D" w:rsidRPr="00A16569" w:rsidRDefault="0019754D" w:rsidP="0022470D">
            <w:pPr>
              <w:pStyle w:val="Tabelltext"/>
            </w:pPr>
            <w:r w:rsidRPr="00A16569">
              <w:t>Temperaturzonindelningen har gjorts efter den kommunala indelningen 1 januari 1981 och följer kommungränserna (se karta under avsnitt 4 i rapporten</w:t>
            </w:r>
            <w:r w:rsidR="006E0FDF">
              <w:t xml:space="preserve"> </w:t>
            </w:r>
            <w:r w:rsidR="006E0FDF" w:rsidRPr="00A3093A">
              <w:rPr>
                <w:i/>
              </w:rPr>
              <w:t xml:space="preserve">Energistatistik för lokaler </w:t>
            </w:r>
            <w:r w:rsidR="00D143EE" w:rsidRPr="00A3093A">
              <w:rPr>
                <w:i/>
              </w:rPr>
              <w:t>20</w:t>
            </w:r>
            <w:r w:rsidR="00D143EE">
              <w:rPr>
                <w:i/>
              </w:rPr>
              <w:t>1</w:t>
            </w:r>
            <w:r w:rsidR="0022470D">
              <w:rPr>
                <w:i/>
              </w:rPr>
              <w:t>1</w:t>
            </w:r>
            <w:r w:rsidRPr="00A16569">
              <w:t xml:space="preserve">). Nytillkomna kommuner har lagts till eftersom zonindelningen bygger på årsmedeltemperatur för de olika kommunerna och är densamma som dåvarande Statens Planverk har använt vid bestämmande av isoleringsstandard i byggnader. Zonindelningen överensstämmer helt med den som </w:t>
            </w:r>
            <w:r w:rsidR="00A3093A">
              <w:t xml:space="preserve">har </w:t>
            </w:r>
            <w:r w:rsidRPr="00A16569">
              <w:t>använts i tidigare års undersökningar.</w:t>
            </w:r>
          </w:p>
        </w:tc>
      </w:tr>
      <w:tr w:rsidR="0019754D" w:rsidRPr="00430C45" w:rsidTr="008D524E">
        <w:trPr>
          <w:cantSplit/>
          <w:trHeight w:val="346"/>
        </w:trPr>
        <w:tc>
          <w:tcPr>
            <w:tcW w:w="2093" w:type="dxa"/>
            <w:tcBorders>
              <w:top w:val="nil"/>
            </w:tcBorders>
          </w:tcPr>
          <w:p w:rsidR="0019754D" w:rsidRPr="00E60A88" w:rsidRDefault="0019754D" w:rsidP="008D524E">
            <w:pPr>
              <w:pStyle w:val="Tabelltextrubrik"/>
              <w:keepNext w:val="0"/>
            </w:pPr>
            <w:r w:rsidRPr="00E60A88">
              <w:t>Historik</w:t>
            </w:r>
          </w:p>
        </w:tc>
        <w:tc>
          <w:tcPr>
            <w:tcW w:w="6164" w:type="dxa"/>
            <w:gridSpan w:val="2"/>
            <w:tcBorders>
              <w:top w:val="nil"/>
            </w:tcBorders>
          </w:tcPr>
          <w:p w:rsidR="0019754D" w:rsidRPr="00A16569" w:rsidRDefault="0019754D" w:rsidP="00A16569">
            <w:pPr>
              <w:pStyle w:val="Tabelltext"/>
            </w:pPr>
          </w:p>
        </w:tc>
      </w:tr>
      <w:tr w:rsidR="0019754D" w:rsidRPr="00430C45" w:rsidTr="008D524E">
        <w:trPr>
          <w:cantSplit/>
          <w:trHeight w:val="87"/>
        </w:trPr>
        <w:tc>
          <w:tcPr>
            <w:tcW w:w="2093" w:type="dxa"/>
          </w:tcPr>
          <w:p w:rsidR="0019754D" w:rsidRPr="00E60A88" w:rsidRDefault="0019754D" w:rsidP="00E60A88">
            <w:pPr>
              <w:pStyle w:val="Tabelltextrubrik"/>
            </w:pPr>
            <w:r w:rsidRPr="00E60A88">
              <w:lastRenderedPageBreak/>
              <w:t>Härledning</w:t>
            </w:r>
          </w:p>
        </w:tc>
        <w:tc>
          <w:tcPr>
            <w:tcW w:w="4394" w:type="dxa"/>
          </w:tcPr>
          <w:p w:rsidR="0019754D" w:rsidRPr="00A16569" w:rsidRDefault="0019754D" w:rsidP="00A16569">
            <w:pPr>
              <w:pStyle w:val="Tabelltext"/>
            </w:pPr>
            <w:r w:rsidRPr="00A16569">
              <w:t>Kommunkod</w:t>
            </w:r>
          </w:p>
        </w:tc>
        <w:tc>
          <w:tcPr>
            <w:tcW w:w="1770" w:type="dxa"/>
          </w:tcPr>
          <w:p w:rsidR="0019754D" w:rsidRPr="00A16569" w:rsidRDefault="0019754D" w:rsidP="00A16569">
            <w:pPr>
              <w:pStyle w:val="Tabelltext"/>
            </w:pPr>
            <w:r w:rsidRPr="00A16569">
              <w:t>Beskrivning</w:t>
            </w:r>
          </w:p>
        </w:tc>
      </w:tr>
      <w:tr w:rsidR="0019754D" w:rsidRPr="00430C45" w:rsidTr="008D524E">
        <w:trPr>
          <w:cantSplit/>
          <w:trHeight w:val="52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 xml:space="preserve">1737, 2023, 2039, 2260, 2283, 2303, 2305, 2309, 2313, 2321, 2326, 2361, 2380, 2403, 2404, 2417, 2418, 2421, 2422, 2425, 2460, 2462, 2463, 2481, 2482, 2505, 2506, 2510, 2513, 2514, 2518, 2521, 2523, 2560, 2580, 2581, 2582, 2583, 2584 </w:t>
            </w:r>
          </w:p>
        </w:tc>
        <w:tc>
          <w:tcPr>
            <w:tcW w:w="1770" w:type="dxa"/>
          </w:tcPr>
          <w:p w:rsidR="0019754D" w:rsidRPr="00A16569" w:rsidRDefault="0019754D" w:rsidP="00A16569">
            <w:pPr>
              <w:pStyle w:val="Tabelltext"/>
            </w:pPr>
            <w:r w:rsidRPr="00A16569">
              <w:t>Temperaturzon 1</w:t>
            </w:r>
          </w:p>
        </w:tc>
      </w:tr>
      <w:tr w:rsidR="0019754D" w:rsidRPr="00430C45" w:rsidTr="008D524E">
        <w:trPr>
          <w:cantSplit/>
          <w:trHeight w:val="43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1715, 1730, 1760, 1762, 1763, 1765, 1766, 1782, 1783, 1784, 1863, 1864, 1883, 1884, 1885, 1904, 1962, 1982, 2021, 2026, 2029, 2031, 2034, 2061, 2062, 2080, 2081, 2082, 2083, 2084, 2085, 2101, 2104, 2121, 2132, 2161, 2180, 2181, 2182, 2183, 2184, 2262, 2280, 2281, 2282, 2284, 2401, 2409, 2480</w:t>
            </w:r>
          </w:p>
        </w:tc>
        <w:tc>
          <w:tcPr>
            <w:tcW w:w="1770" w:type="dxa"/>
          </w:tcPr>
          <w:p w:rsidR="0019754D" w:rsidRPr="00A16569" w:rsidRDefault="0019754D" w:rsidP="00A16569">
            <w:pPr>
              <w:pStyle w:val="Tabelltext"/>
            </w:pPr>
            <w:r w:rsidRPr="00A16569">
              <w:t>Temperaturzon 2</w:t>
            </w:r>
          </w:p>
        </w:tc>
      </w:tr>
      <w:tr w:rsidR="0019754D" w:rsidRPr="002B47F8" w:rsidTr="008D524E">
        <w:trPr>
          <w:cantSplit/>
          <w:trHeight w:val="523"/>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0114, 0115, 0117, 0120, 0123, 0125, 0126, 0127, 0128, 0136, 0138, 0139, 0140, 0160, 0162, 0163, 0180, 0181, 0182, 0183, 0184, 0186, 0187, 0188, 0191, 0192, 0305, 0319, 0330, 0331, 0360, 0380, 0381, 0382, 0428, 0461, 0480, 0481, 0482, 0483, 0484, 0486, 0488, 0509, 0512, 0513, 0560, 0561, 0562, 0563, 0580, 0581, 0582, 0583, 0584, 0586, 0604, 0617, 0642, 0643, 0662, 0665, 0680, 0682, 0683, 0684, 0685, 0686, 0687, 0760, 0761, 0763, 0764, 0765, 0767, 0780, 0781, 0821, 0834, 0860, 0861, 0862, 0880, 0881, 0882, 0883, 0884, 1315, 1438, 1439, 1440, 1441, 1442, 1443, 1444, 1445, 1446, 1447, 1452, 1460, 1461, 1462, 1463, 1465, 1466, 1470, 1471, 1472, 1473, 1487, 1488, 1489, 1490, 1491, 1492, 1493, 1494, 1495, 1496, 1497, 1498, 1499, 1761, 1764, 1780, 1781, 1785, 1860, 1861, 1862, 1880, 1881, 1882, 1907, 1960, 1961, 1980, 1981, 1983, 1984</w:t>
            </w:r>
          </w:p>
        </w:tc>
        <w:tc>
          <w:tcPr>
            <w:tcW w:w="1770" w:type="dxa"/>
          </w:tcPr>
          <w:p w:rsidR="0019754D" w:rsidRPr="00A16569" w:rsidRDefault="0019754D" w:rsidP="00A16569">
            <w:pPr>
              <w:pStyle w:val="Tabelltext"/>
            </w:pPr>
            <w:r w:rsidRPr="00A16569">
              <w:t>Temperaturzon 3</w:t>
            </w:r>
          </w:p>
        </w:tc>
      </w:tr>
      <w:tr w:rsidR="0019754D" w:rsidRPr="00430C45" w:rsidTr="008D524E">
        <w:trPr>
          <w:cantSplit/>
          <w:trHeight w:val="448"/>
        </w:trPr>
        <w:tc>
          <w:tcPr>
            <w:tcW w:w="2093" w:type="dxa"/>
          </w:tcPr>
          <w:p w:rsidR="0019754D" w:rsidRPr="00E60A88" w:rsidRDefault="0019754D" w:rsidP="00E60A88">
            <w:pPr>
              <w:pStyle w:val="Tabelltextrubrik"/>
            </w:pPr>
          </w:p>
        </w:tc>
        <w:tc>
          <w:tcPr>
            <w:tcW w:w="4394" w:type="dxa"/>
          </w:tcPr>
          <w:p w:rsidR="0019754D" w:rsidRPr="00A16569" w:rsidRDefault="0019754D" w:rsidP="00A16569">
            <w:pPr>
              <w:pStyle w:val="Tabelltext"/>
            </w:pPr>
            <w:r w:rsidRPr="00A16569">
              <w:t>0840, 0885, 0980, 1060, 1080, 1081, 1082, 1083, 1214, 1230, 1231, 1233, 1256, 1257, 1260, 1261, 1262, 1263, 1264, 1265, 1266, 1267, 1270, 1272, 1273, 1275, 1276, 1277, 1278, 1280, 1281, 1282, 1283, 1284, 1285, 1286, 1287, 1290, 1291, 1292, 1293, 1380, 1381, 1382, 1383, 1384, 1401, 1402, 1407, 1415, 1419, 1421, 1427, 1430, 1435, 1480, 1481, 1482, 1484, 1485, 1486</w:t>
            </w:r>
          </w:p>
        </w:tc>
        <w:tc>
          <w:tcPr>
            <w:tcW w:w="1770" w:type="dxa"/>
          </w:tcPr>
          <w:p w:rsidR="0019754D" w:rsidRPr="00A16569" w:rsidRDefault="0019754D" w:rsidP="00A16569">
            <w:pPr>
              <w:pStyle w:val="Tabelltext"/>
            </w:pPr>
            <w:r w:rsidRPr="00A16569">
              <w:t>Temperaturzon 4</w:t>
            </w:r>
          </w:p>
        </w:tc>
      </w:tr>
      <w:tr w:rsidR="0019754D" w:rsidRPr="00430C45" w:rsidTr="008D524E">
        <w:trPr>
          <w:cantSplit/>
          <w:trHeight w:val="448"/>
        </w:trPr>
        <w:tc>
          <w:tcPr>
            <w:tcW w:w="2093" w:type="dxa"/>
          </w:tcPr>
          <w:p w:rsidR="0019754D" w:rsidRPr="00E60A88" w:rsidRDefault="0019754D" w:rsidP="00E60A88">
            <w:pPr>
              <w:pStyle w:val="Tabelltextrubrik"/>
            </w:pPr>
            <w:r w:rsidRPr="00E60A88">
              <w:t>Förekommer i tabell</w:t>
            </w:r>
          </w:p>
        </w:tc>
        <w:tc>
          <w:tcPr>
            <w:tcW w:w="6164" w:type="dxa"/>
            <w:gridSpan w:val="2"/>
          </w:tcPr>
          <w:p w:rsidR="0019754D" w:rsidRPr="005A37F2" w:rsidRDefault="006E0FDF" w:rsidP="00764B38">
            <w:pPr>
              <w:pStyle w:val="Tabelltext"/>
              <w:rPr>
                <w:highlight w:val="yellow"/>
              </w:rPr>
            </w:pPr>
            <w:r w:rsidRPr="00764B38">
              <w:t>3.</w:t>
            </w:r>
            <w:r w:rsidR="0019754D" w:rsidRPr="00764B38">
              <w:t xml:space="preserve">4, </w:t>
            </w:r>
            <w:r w:rsidRPr="00764B38">
              <w:t>3.</w:t>
            </w:r>
            <w:r w:rsidR="0019754D" w:rsidRPr="00764B38">
              <w:t xml:space="preserve">14, </w:t>
            </w:r>
          </w:p>
        </w:tc>
      </w:tr>
    </w:tbl>
    <w:p w:rsidR="0019754D" w:rsidRDefault="0019754D" w:rsidP="007842BF">
      <w:pPr>
        <w:pStyle w:val="Brdtext"/>
      </w:pPr>
    </w:p>
    <w:tbl>
      <w:tblPr>
        <w:tblW w:w="82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3118"/>
        <w:gridCol w:w="3046"/>
      </w:tblGrid>
      <w:tr w:rsidR="0019754D" w:rsidRPr="00430C45" w:rsidTr="0019754D">
        <w:trPr>
          <w:trHeight w:val="435"/>
        </w:trPr>
        <w:tc>
          <w:tcPr>
            <w:tcW w:w="2093" w:type="dxa"/>
            <w:tcBorders>
              <w:top w:val="single" w:sz="4" w:space="0" w:color="auto"/>
              <w:bottom w:val="single" w:sz="4" w:space="0" w:color="auto"/>
            </w:tcBorders>
          </w:tcPr>
          <w:p w:rsidR="0019754D" w:rsidRPr="00430C45" w:rsidRDefault="0019754D" w:rsidP="00E60A88">
            <w:pPr>
              <w:pStyle w:val="Tabelltextrubrik"/>
            </w:pPr>
            <w:r>
              <w:t>Härledd variabel</w:t>
            </w:r>
          </w:p>
        </w:tc>
        <w:tc>
          <w:tcPr>
            <w:tcW w:w="6164" w:type="dxa"/>
            <w:gridSpan w:val="2"/>
            <w:tcBorders>
              <w:top w:val="single" w:sz="4" w:space="0" w:color="auto"/>
              <w:bottom w:val="single" w:sz="4" w:space="0" w:color="auto"/>
            </w:tcBorders>
          </w:tcPr>
          <w:p w:rsidR="0019754D" w:rsidRPr="00430C45" w:rsidRDefault="0019754D" w:rsidP="00E60A88">
            <w:pPr>
              <w:pStyle w:val="Tabelltextrubrik"/>
            </w:pPr>
            <w:r>
              <w:t>Indelning i graddagsregioner</w:t>
            </w:r>
          </w:p>
        </w:tc>
      </w:tr>
      <w:tr w:rsidR="0019754D" w:rsidRPr="008C105C" w:rsidTr="00A16569">
        <w:trPr>
          <w:trHeight w:val="220"/>
        </w:trPr>
        <w:tc>
          <w:tcPr>
            <w:tcW w:w="2093" w:type="dxa"/>
            <w:tcBorders>
              <w:top w:val="single" w:sz="4" w:space="0" w:color="auto"/>
              <w:bottom w:val="nil"/>
            </w:tcBorders>
          </w:tcPr>
          <w:p w:rsidR="0019754D" w:rsidRPr="00A16569" w:rsidRDefault="0019754D" w:rsidP="00E60A88">
            <w:pPr>
              <w:pStyle w:val="Tabelltextrubrik"/>
            </w:pPr>
            <w:r w:rsidRPr="00A16569">
              <w:t>Härleds utifrån</w:t>
            </w:r>
          </w:p>
        </w:tc>
        <w:tc>
          <w:tcPr>
            <w:tcW w:w="6164" w:type="dxa"/>
            <w:gridSpan w:val="2"/>
            <w:tcBorders>
              <w:top w:val="single" w:sz="4" w:space="0" w:color="auto"/>
              <w:bottom w:val="nil"/>
            </w:tcBorders>
          </w:tcPr>
          <w:p w:rsidR="0019754D" w:rsidRPr="00A16569" w:rsidRDefault="0019754D" w:rsidP="00A16569">
            <w:pPr>
              <w:pStyle w:val="Tabelltext"/>
            </w:pPr>
            <w:r w:rsidRPr="00A16569">
              <w:t>Länskod</w:t>
            </w:r>
          </w:p>
        </w:tc>
      </w:tr>
      <w:tr w:rsidR="0019754D" w:rsidRPr="00430C45" w:rsidTr="00A16569">
        <w:trPr>
          <w:trHeight w:val="534"/>
        </w:trPr>
        <w:tc>
          <w:tcPr>
            <w:tcW w:w="2093" w:type="dxa"/>
            <w:tcBorders>
              <w:top w:val="nil"/>
            </w:tcBorders>
          </w:tcPr>
          <w:p w:rsidR="0019754D" w:rsidRPr="00A16569" w:rsidRDefault="0019754D" w:rsidP="00E60A88">
            <w:pPr>
              <w:pStyle w:val="Tabelltextrubrik"/>
            </w:pPr>
            <w:r w:rsidRPr="00A16569">
              <w:t>Beskrivning</w:t>
            </w:r>
          </w:p>
        </w:tc>
        <w:tc>
          <w:tcPr>
            <w:tcW w:w="6164" w:type="dxa"/>
            <w:gridSpan w:val="2"/>
            <w:tcBorders>
              <w:top w:val="nil"/>
            </w:tcBorders>
          </w:tcPr>
          <w:p w:rsidR="0019754D" w:rsidRPr="00A16569" w:rsidRDefault="0019754D" w:rsidP="00A16569">
            <w:pPr>
              <w:pStyle w:val="Tabelltext"/>
            </w:pPr>
            <w:r w:rsidRPr="00A16569">
              <w:t>Länen har fördelats på 14 olika väderstationer. De 14 väderstationer som valts har god representativitet för länet och har även en lång tidsserie</w:t>
            </w:r>
          </w:p>
        </w:tc>
      </w:tr>
      <w:tr w:rsidR="0019754D" w:rsidRPr="00430C45" w:rsidTr="00A16569">
        <w:trPr>
          <w:trHeight w:val="150"/>
        </w:trPr>
        <w:tc>
          <w:tcPr>
            <w:tcW w:w="2093" w:type="dxa"/>
          </w:tcPr>
          <w:p w:rsidR="0019754D" w:rsidRPr="00A16569" w:rsidRDefault="0019754D" w:rsidP="00E60A88">
            <w:pPr>
              <w:pStyle w:val="Tabelltextrubrik"/>
            </w:pPr>
            <w:r w:rsidRPr="00A16569">
              <w:t>Härledning</w:t>
            </w:r>
          </w:p>
        </w:tc>
        <w:tc>
          <w:tcPr>
            <w:tcW w:w="3118" w:type="dxa"/>
          </w:tcPr>
          <w:p w:rsidR="0019754D" w:rsidRPr="00A16569" w:rsidRDefault="0019754D" w:rsidP="00A16569">
            <w:pPr>
              <w:pStyle w:val="Tabelltext"/>
            </w:pPr>
            <w:r w:rsidRPr="00A16569">
              <w:t>Län</w:t>
            </w:r>
          </w:p>
        </w:tc>
        <w:tc>
          <w:tcPr>
            <w:tcW w:w="3046" w:type="dxa"/>
          </w:tcPr>
          <w:p w:rsidR="0019754D" w:rsidRPr="00A16569" w:rsidRDefault="0019754D" w:rsidP="00A16569">
            <w:pPr>
              <w:pStyle w:val="Tabelltext"/>
            </w:pPr>
            <w:r w:rsidRPr="00A16569">
              <w:t>Graddagsstation</w:t>
            </w:r>
          </w:p>
        </w:tc>
      </w:tr>
      <w:tr w:rsidR="0019754D" w:rsidRPr="00430C45" w:rsidTr="00A16569">
        <w:trPr>
          <w:trHeight w:val="453"/>
        </w:trPr>
        <w:tc>
          <w:tcPr>
            <w:tcW w:w="2093" w:type="dxa"/>
          </w:tcPr>
          <w:p w:rsidR="0019754D" w:rsidRDefault="0019754D" w:rsidP="00E60A88">
            <w:pPr>
              <w:pStyle w:val="Tabelltextrubrik"/>
            </w:pPr>
          </w:p>
        </w:tc>
        <w:tc>
          <w:tcPr>
            <w:tcW w:w="3118" w:type="dxa"/>
          </w:tcPr>
          <w:p w:rsidR="0019754D" w:rsidRPr="00A16569" w:rsidRDefault="0019754D" w:rsidP="00A16569">
            <w:pPr>
              <w:pStyle w:val="Tabelltext"/>
            </w:pPr>
            <w:r w:rsidRPr="00A16569">
              <w:t>Stockholm, Uppsala, Södermanland</w:t>
            </w:r>
          </w:p>
        </w:tc>
        <w:tc>
          <w:tcPr>
            <w:tcW w:w="3046" w:type="dxa"/>
          </w:tcPr>
          <w:p w:rsidR="0019754D" w:rsidRPr="00A16569" w:rsidRDefault="0019754D" w:rsidP="00A16569">
            <w:pPr>
              <w:pStyle w:val="Tabelltext"/>
            </w:pPr>
            <w:r w:rsidRPr="00A16569">
              <w:t>Stockholm</w:t>
            </w:r>
          </w:p>
        </w:tc>
      </w:tr>
      <w:tr w:rsidR="0019754D" w:rsidRPr="00430C45" w:rsidTr="0019754D">
        <w:trPr>
          <w:trHeight w:val="433"/>
        </w:trPr>
        <w:tc>
          <w:tcPr>
            <w:tcW w:w="2093" w:type="dxa"/>
          </w:tcPr>
          <w:p w:rsidR="0019754D" w:rsidRPr="00430C45" w:rsidRDefault="0019754D" w:rsidP="00E60A88">
            <w:pPr>
              <w:pStyle w:val="Tabelltextrubrik"/>
            </w:pPr>
          </w:p>
        </w:tc>
        <w:tc>
          <w:tcPr>
            <w:tcW w:w="3118" w:type="dxa"/>
          </w:tcPr>
          <w:p w:rsidR="0019754D" w:rsidRPr="00A16569" w:rsidRDefault="0019754D" w:rsidP="00A16569">
            <w:pPr>
              <w:pStyle w:val="Tabelltext"/>
            </w:pPr>
            <w:r w:rsidRPr="00A16569">
              <w:t>Östergötland, Jönköping, Kronoberg, Kalmar</w:t>
            </w:r>
          </w:p>
        </w:tc>
        <w:tc>
          <w:tcPr>
            <w:tcW w:w="3046" w:type="dxa"/>
          </w:tcPr>
          <w:p w:rsidR="0019754D" w:rsidRPr="00A16569" w:rsidRDefault="0019754D" w:rsidP="00A16569">
            <w:pPr>
              <w:pStyle w:val="Tabelltext"/>
            </w:pPr>
            <w:r w:rsidRPr="00A16569">
              <w:t>Jönköpings flygplats</w:t>
            </w:r>
          </w:p>
        </w:tc>
      </w:tr>
      <w:tr w:rsidR="0019754D" w:rsidRPr="002B47F8"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Gotland</w:t>
            </w:r>
          </w:p>
        </w:tc>
        <w:tc>
          <w:tcPr>
            <w:tcW w:w="3046" w:type="dxa"/>
          </w:tcPr>
          <w:p w:rsidR="0019754D" w:rsidRPr="00991211" w:rsidRDefault="0019754D" w:rsidP="00A16569">
            <w:pPr>
              <w:pStyle w:val="Tabelltext"/>
            </w:pPr>
            <w:r>
              <w:t>Visby flygplats</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Blekinge, Skåne</w:t>
            </w:r>
          </w:p>
        </w:tc>
        <w:tc>
          <w:tcPr>
            <w:tcW w:w="3046" w:type="dxa"/>
          </w:tcPr>
          <w:p w:rsidR="0019754D" w:rsidRPr="00991211" w:rsidRDefault="0019754D" w:rsidP="00A16569">
            <w:pPr>
              <w:pStyle w:val="Tabelltext"/>
            </w:pPr>
            <w:r>
              <w:t>Malmö</w:t>
            </w:r>
          </w:p>
        </w:tc>
      </w:tr>
      <w:tr w:rsidR="0019754D" w:rsidRPr="003C46C6"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 xml:space="preserve">Halland </w:t>
            </w:r>
          </w:p>
        </w:tc>
        <w:tc>
          <w:tcPr>
            <w:tcW w:w="3046" w:type="dxa"/>
          </w:tcPr>
          <w:p w:rsidR="0019754D" w:rsidRPr="00991211" w:rsidRDefault="0019754D" w:rsidP="00A16569">
            <w:pPr>
              <w:pStyle w:val="Tabelltext"/>
            </w:pPr>
            <w:r>
              <w:t>Varberg</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Västra Götaland</w:t>
            </w:r>
          </w:p>
        </w:tc>
        <w:tc>
          <w:tcPr>
            <w:tcW w:w="3046" w:type="dxa"/>
          </w:tcPr>
          <w:p w:rsidR="0019754D" w:rsidRPr="00991211" w:rsidRDefault="0019754D" w:rsidP="00A16569">
            <w:pPr>
              <w:pStyle w:val="Tabelltext"/>
            </w:pPr>
            <w:r>
              <w:t>Vänersborg</w:t>
            </w:r>
          </w:p>
        </w:tc>
      </w:tr>
      <w:tr w:rsidR="0019754D" w:rsidRPr="003C46C6"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Värmland</w:t>
            </w:r>
          </w:p>
        </w:tc>
        <w:tc>
          <w:tcPr>
            <w:tcW w:w="3046" w:type="dxa"/>
          </w:tcPr>
          <w:p w:rsidR="0019754D" w:rsidRPr="00991211" w:rsidRDefault="0019754D" w:rsidP="00A16569">
            <w:pPr>
              <w:pStyle w:val="Tabelltext"/>
            </w:pPr>
            <w:r>
              <w:t>Karlstad</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Pr="00991211" w:rsidRDefault="0019754D" w:rsidP="00A16569">
            <w:pPr>
              <w:pStyle w:val="Tabelltext"/>
            </w:pPr>
            <w:r>
              <w:t>Örebro, Västmanland</w:t>
            </w:r>
          </w:p>
        </w:tc>
        <w:tc>
          <w:tcPr>
            <w:tcW w:w="3046" w:type="dxa"/>
          </w:tcPr>
          <w:p w:rsidR="0019754D" w:rsidRPr="00991211" w:rsidRDefault="0019754D" w:rsidP="00A16569">
            <w:pPr>
              <w:pStyle w:val="Tabelltext"/>
            </w:pPr>
            <w:r>
              <w:t>Örebro</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Dalarna</w:t>
            </w:r>
          </w:p>
        </w:tc>
        <w:tc>
          <w:tcPr>
            <w:tcW w:w="3046" w:type="dxa"/>
          </w:tcPr>
          <w:p w:rsidR="0019754D" w:rsidRDefault="0019754D" w:rsidP="00A16569">
            <w:pPr>
              <w:pStyle w:val="Tabelltext"/>
            </w:pPr>
            <w:r>
              <w:t>Falun</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Gästrikland</w:t>
            </w:r>
          </w:p>
        </w:tc>
        <w:tc>
          <w:tcPr>
            <w:tcW w:w="3046" w:type="dxa"/>
          </w:tcPr>
          <w:p w:rsidR="0019754D" w:rsidRDefault="0019754D" w:rsidP="00A16569">
            <w:pPr>
              <w:pStyle w:val="Tabelltext"/>
            </w:pPr>
            <w:r>
              <w:t>Gävle</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Västernorrland</w:t>
            </w:r>
          </w:p>
        </w:tc>
        <w:tc>
          <w:tcPr>
            <w:tcW w:w="3046" w:type="dxa"/>
          </w:tcPr>
          <w:p w:rsidR="0019754D" w:rsidRDefault="0019754D" w:rsidP="00A16569">
            <w:pPr>
              <w:pStyle w:val="Tabelltext"/>
            </w:pPr>
            <w:r>
              <w:t>Härnösand</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Jämtland</w:t>
            </w:r>
          </w:p>
        </w:tc>
        <w:tc>
          <w:tcPr>
            <w:tcW w:w="3046" w:type="dxa"/>
          </w:tcPr>
          <w:p w:rsidR="0019754D" w:rsidRDefault="0019754D" w:rsidP="00A16569">
            <w:pPr>
              <w:pStyle w:val="Tabelltext"/>
            </w:pPr>
            <w:r>
              <w:t>Frösön</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Västerbotten</w:t>
            </w:r>
          </w:p>
        </w:tc>
        <w:tc>
          <w:tcPr>
            <w:tcW w:w="3046" w:type="dxa"/>
          </w:tcPr>
          <w:p w:rsidR="0019754D" w:rsidRDefault="0019754D" w:rsidP="00A16569">
            <w:pPr>
              <w:pStyle w:val="Tabelltext"/>
            </w:pPr>
            <w:r>
              <w:t>Umeå flygplats</w:t>
            </w:r>
          </w:p>
        </w:tc>
      </w:tr>
      <w:tr w:rsidR="0019754D" w:rsidRPr="00430C45" w:rsidTr="0019754D">
        <w:trPr>
          <w:trHeight w:val="20"/>
        </w:trPr>
        <w:tc>
          <w:tcPr>
            <w:tcW w:w="2093" w:type="dxa"/>
          </w:tcPr>
          <w:p w:rsidR="0019754D" w:rsidRPr="00430C45" w:rsidRDefault="0019754D" w:rsidP="00E60A88">
            <w:pPr>
              <w:pStyle w:val="Tabelltextrubrik"/>
            </w:pPr>
          </w:p>
        </w:tc>
        <w:tc>
          <w:tcPr>
            <w:tcW w:w="3118" w:type="dxa"/>
          </w:tcPr>
          <w:p w:rsidR="0019754D" w:rsidRDefault="0019754D" w:rsidP="00A16569">
            <w:pPr>
              <w:pStyle w:val="Tabelltext"/>
            </w:pPr>
            <w:r>
              <w:t>Norrbotten</w:t>
            </w:r>
          </w:p>
        </w:tc>
        <w:tc>
          <w:tcPr>
            <w:tcW w:w="3046" w:type="dxa"/>
          </w:tcPr>
          <w:p w:rsidR="0019754D" w:rsidRDefault="0019754D" w:rsidP="00A16569">
            <w:pPr>
              <w:pStyle w:val="Tabelltext"/>
            </w:pPr>
            <w:r>
              <w:t>Luleå flygplats</w:t>
            </w:r>
          </w:p>
        </w:tc>
      </w:tr>
    </w:tbl>
    <w:p w:rsidR="0019754D" w:rsidRDefault="0019754D" w:rsidP="007842BF">
      <w:pPr>
        <w:pStyle w:val="Brdtext"/>
      </w:pPr>
    </w:p>
    <w:p w:rsidR="0019754D" w:rsidRPr="0022470D" w:rsidRDefault="00B37B9B" w:rsidP="0019754D">
      <w:pPr>
        <w:pStyle w:val="Underrubrik"/>
      </w:pPr>
      <w:bookmarkStart w:id="118" w:name="_Toc52689804"/>
      <w:bookmarkStart w:id="119" w:name="_Toc84216746"/>
      <w:bookmarkStart w:id="120" w:name="_Toc101931896"/>
      <w:bookmarkStart w:id="121" w:name="_Toc115750262"/>
      <w:bookmarkStart w:id="122" w:name="_Toc181092921"/>
      <w:bookmarkStart w:id="123" w:name="_Ref241651153"/>
      <w:r w:rsidRPr="0022470D">
        <w:t>Temperatur</w:t>
      </w:r>
      <w:r w:rsidR="0019754D" w:rsidRPr="0022470D">
        <w:t>korrigering</w:t>
      </w:r>
      <w:bookmarkEnd w:id="118"/>
      <w:bookmarkEnd w:id="119"/>
      <w:bookmarkEnd w:id="120"/>
      <w:bookmarkEnd w:id="121"/>
      <w:bookmarkEnd w:id="122"/>
      <w:bookmarkEnd w:id="123"/>
    </w:p>
    <w:p w:rsidR="0019754D" w:rsidRPr="003B5EC5" w:rsidRDefault="0019754D" w:rsidP="007842BF">
      <w:pPr>
        <w:pStyle w:val="Brdtext"/>
      </w:pPr>
      <w:r w:rsidRPr="0022470D">
        <w:t xml:space="preserve">För att kunna jämföra </w:t>
      </w:r>
      <w:r w:rsidR="00A3093A" w:rsidRPr="0022470D">
        <w:t>energi</w:t>
      </w:r>
      <w:r w:rsidRPr="0022470D">
        <w:t>användning</w:t>
      </w:r>
      <w:r w:rsidRPr="003B5EC5">
        <w:t xml:space="preserve"> </w:t>
      </w:r>
      <w:r w:rsidR="00A3093A">
        <w:t xml:space="preserve">under olika år kan </w:t>
      </w:r>
      <w:r w:rsidRPr="003B5EC5">
        <w:t>man ta hänsyn till om året har varit kallare eller varmare än normalt och därmed hur stort uppvärmningsbehovet har varit. Studerar man den långsiktiga trenden kan siffrorna justeras för temperaturskillnader med hjälp av SMHI:s graddagar och normalår.</w:t>
      </w:r>
    </w:p>
    <w:p w:rsidR="0019754D" w:rsidRPr="003B5EC5" w:rsidRDefault="0019754D" w:rsidP="007842BF">
      <w:pPr>
        <w:pStyle w:val="Brdtext"/>
      </w:pPr>
      <w:r w:rsidRPr="003B5EC5">
        <w:t>I denna rapport har en schablonmässig korrigeringsmetod tillämpats, där energianvändningen korrigeras med 50 procent av graddagstalets relativa avvikelse från ett normalår. I jämförelse med andra korrigeringsmetoder som förekommer är detta en relativt försiktig korrigering.</w:t>
      </w:r>
    </w:p>
    <w:p w:rsidR="0019754D" w:rsidRPr="003B5EC5" w:rsidRDefault="0019754D" w:rsidP="007842BF">
      <w:pPr>
        <w:pStyle w:val="Brdtext"/>
      </w:pPr>
      <w:r w:rsidRPr="003B5EC5">
        <w:t xml:space="preserve">Den regionala indelningen för </w:t>
      </w:r>
      <w:r w:rsidR="00B37B9B" w:rsidRPr="00B37B9B">
        <w:t>tem</w:t>
      </w:r>
      <w:r w:rsidR="00DF7FEB">
        <w:t>p</w:t>
      </w:r>
      <w:r w:rsidR="00B37B9B" w:rsidRPr="00B37B9B">
        <w:t>eratur</w:t>
      </w:r>
      <w:r w:rsidRPr="00B37B9B">
        <w:t>korrigering</w:t>
      </w:r>
      <w:r w:rsidRPr="003B5EC5">
        <w:t xml:space="preserve"> har gjorts så att länen har fördelats på 14 väderstationer. I första hand har stationer med lång tidsserie och bäst representativitet för länet valts.</w:t>
      </w:r>
    </w:p>
    <w:p w:rsidR="0019754D" w:rsidRPr="003B5EC5" w:rsidRDefault="0019754D" w:rsidP="007842BF">
      <w:pPr>
        <w:pStyle w:val="Brdtext"/>
      </w:pPr>
      <w:r w:rsidRPr="003B5EC5">
        <w:lastRenderedPageBreak/>
        <w:t xml:space="preserve">Antalet graddagar för ett år är summan av skillnaderna från normaltemperaturen. Normaltemperaturen är olika för varje månad. Ett genomsnitt av graddagar för åren 1970–2000 har gett ett </w:t>
      </w:r>
      <w:r>
        <w:t>”</w:t>
      </w:r>
      <w:r w:rsidRPr="003B5EC5">
        <w:t>normalår</w:t>
      </w:r>
      <w:r>
        <w:t>”</w:t>
      </w:r>
      <w:r w:rsidRPr="003B5EC5">
        <w:t xml:space="preserve"> som från och med 2003 används för att värdera det aktuella årets energianvändning. Före 2003 räknades normalåret fram som ett genomsnitt för åren 1961–1979.</w:t>
      </w:r>
    </w:p>
    <w:p w:rsidR="006E0FDF" w:rsidRDefault="00B37B9B" w:rsidP="007842BF">
      <w:pPr>
        <w:pStyle w:val="Brdtext"/>
      </w:pPr>
      <w:r w:rsidRPr="00B37B9B">
        <w:t>Temperatur</w:t>
      </w:r>
      <w:r w:rsidR="0019754D" w:rsidRPr="00B37B9B">
        <w:t>korrigeringen beräknas på följande sätt:</w:t>
      </w:r>
    </w:p>
    <w:p w:rsidR="006E0FDF" w:rsidRPr="006E0FDF" w:rsidRDefault="006E0FDF" w:rsidP="006E0FDF">
      <w:pPr>
        <w:pStyle w:val="Brdtext"/>
      </w:pPr>
      <w:r w:rsidRPr="00226260">
        <w:rPr>
          <w:position w:val="-52"/>
        </w:rPr>
        <w:object w:dxaOrig="4900" w:dyaOrig="880">
          <v:shape id="_x0000_i1060" type="#_x0000_t75" style="width:245.25pt;height:44.25pt" o:ole="">
            <v:imagedata r:id="rId88" o:title=""/>
          </v:shape>
          <o:OLEObject Type="Embed" ProgID="Equation.3" ShapeID="_x0000_i1060" DrawAspect="Content" ObjectID="_1540826876" r:id="rId89"/>
        </w:object>
      </w:r>
      <w:r w:rsidR="007842BF">
        <w:br/>
      </w:r>
      <w:r w:rsidR="0019754D" w:rsidRPr="003B5EC5">
        <w:t>där</w:t>
      </w:r>
    </w:p>
    <w:p w:rsidR="0019754D" w:rsidRPr="003B5EC5" w:rsidRDefault="0019754D" w:rsidP="0019754D">
      <w:pPr>
        <w:pStyle w:val="Punktlista"/>
        <w:tabs>
          <w:tab w:val="left" w:pos="1440"/>
          <w:tab w:val="left" w:pos="1800"/>
        </w:tabs>
      </w:pPr>
      <w:r w:rsidRPr="006E0FDF">
        <w:rPr>
          <w:i/>
        </w:rPr>
        <w:t>E</w:t>
      </w:r>
      <w:r w:rsidRPr="003B5EC5">
        <w:t xml:space="preserve"> </w:t>
      </w:r>
      <w:r>
        <w:t>=</w:t>
      </w:r>
      <w:r w:rsidRPr="003B5EC5">
        <w:t xml:space="preserve"> energianvändning</w:t>
      </w:r>
    </w:p>
    <w:p w:rsidR="0019754D" w:rsidRPr="003B5EC5" w:rsidRDefault="0019754D" w:rsidP="0019754D">
      <w:pPr>
        <w:pStyle w:val="Punktlista"/>
        <w:tabs>
          <w:tab w:val="left" w:pos="1440"/>
          <w:tab w:val="left" w:pos="1800"/>
        </w:tabs>
      </w:pPr>
      <w:r w:rsidRPr="006E0FDF">
        <w:rPr>
          <w:i/>
        </w:rPr>
        <w:t>DDÅ</w:t>
      </w:r>
      <w:r w:rsidRPr="003B5EC5">
        <w:t xml:space="preserve"> = antal graddagar för aktuellt år</w:t>
      </w:r>
    </w:p>
    <w:p w:rsidR="0019754D" w:rsidRPr="003B5EC5" w:rsidRDefault="0019754D" w:rsidP="0019754D">
      <w:pPr>
        <w:pStyle w:val="Punktlista"/>
        <w:tabs>
          <w:tab w:val="left" w:pos="1440"/>
          <w:tab w:val="left" w:pos="1800"/>
        </w:tabs>
      </w:pPr>
      <w:r w:rsidRPr="006E0FDF">
        <w:rPr>
          <w:i/>
        </w:rPr>
        <w:t>DDNÅ</w:t>
      </w:r>
      <w:r w:rsidRPr="003B5EC5">
        <w:t xml:space="preserve"> = antal graddagar för normalåret</w:t>
      </w:r>
    </w:p>
    <w:p w:rsidR="0019754D" w:rsidRPr="00E732C0" w:rsidRDefault="0019754D" w:rsidP="00E732C0">
      <w:pPr>
        <w:pStyle w:val="Brdtext"/>
      </w:pPr>
      <w:r w:rsidRPr="00E732C0">
        <w:t>I</w:t>
      </w:r>
      <w:r w:rsidR="007C478F" w:rsidRPr="00E732C0">
        <w:t xml:space="preserve"> tabell 2.4 i rapporten Energistatistik för lokaler </w:t>
      </w:r>
      <w:r w:rsidR="00D143EE" w:rsidRPr="00E732C0">
        <w:t>201</w:t>
      </w:r>
      <w:r w:rsidR="0022470D" w:rsidRPr="00E732C0">
        <w:t>1</w:t>
      </w:r>
      <w:r w:rsidR="00D143EE" w:rsidRPr="00E732C0">
        <w:t xml:space="preserve"> </w:t>
      </w:r>
      <w:r w:rsidR="00A3093A" w:rsidRPr="00E732C0">
        <w:t>(</w:t>
      </w:r>
      <w:r w:rsidR="00886C17" w:rsidRPr="00E732C0">
        <w:t>ES201</w:t>
      </w:r>
      <w:r w:rsidR="0022470D" w:rsidRPr="00E732C0">
        <w:t>2</w:t>
      </w:r>
      <w:r w:rsidR="00886C17" w:rsidRPr="00E732C0">
        <w:t>:0</w:t>
      </w:r>
      <w:r w:rsidR="0022470D" w:rsidRPr="00E732C0">
        <w:t>6</w:t>
      </w:r>
      <w:r w:rsidR="00A3093A" w:rsidRPr="00E732C0">
        <w:t xml:space="preserve">) </w:t>
      </w:r>
      <w:r w:rsidRPr="00E732C0">
        <w:t xml:space="preserve">redovisas </w:t>
      </w:r>
      <w:r w:rsidR="00B37B9B" w:rsidRPr="00E732C0">
        <w:t>temperatur</w:t>
      </w:r>
      <w:r w:rsidRPr="00E732C0">
        <w:t>årskorrigerade användningsuppgifter enlig</w:t>
      </w:r>
      <w:r w:rsidR="00B37B9B" w:rsidRPr="00E732C0">
        <w:t>t denna metod för åren 2005–201</w:t>
      </w:r>
      <w:r w:rsidR="0022470D" w:rsidRPr="00E732C0">
        <w:t>1</w:t>
      </w:r>
      <w:r w:rsidRPr="00E732C0">
        <w:t xml:space="preserve">. I </w:t>
      </w:r>
      <w:r w:rsidR="007C478F" w:rsidRPr="00E732C0">
        <w:t xml:space="preserve">tabell </w:t>
      </w:r>
      <w:r w:rsidR="007C478F" w:rsidRPr="00E732C0">
        <w:fldChar w:fldCharType="begin"/>
      </w:r>
      <w:r w:rsidR="007C478F" w:rsidRPr="00E732C0">
        <w:instrText xml:space="preserve"> REF Antal_graddagar \h </w:instrText>
      </w:r>
      <w:r w:rsidR="00E732C0">
        <w:instrText xml:space="preserve"> \* MERGEFORMAT </w:instrText>
      </w:r>
      <w:r w:rsidR="007C478F" w:rsidRPr="00E732C0">
        <w:fldChar w:fldCharType="separate"/>
      </w:r>
      <w:r w:rsidR="005A1DA7">
        <w:t>13</w:t>
      </w:r>
      <w:r w:rsidR="007C478F" w:rsidRPr="00E732C0">
        <w:fldChar w:fldCharType="end"/>
      </w:r>
      <w:r w:rsidRPr="00E732C0">
        <w:t xml:space="preserve"> redovisas antal graddagar och antal graddagar i procent av normalår per </w:t>
      </w:r>
      <w:r w:rsidR="00B37B9B" w:rsidRPr="00E732C0">
        <w:t>temperaturzon för åren 1983–201</w:t>
      </w:r>
      <w:r w:rsidR="0022470D" w:rsidRPr="00E732C0">
        <w:t>1</w:t>
      </w:r>
      <w:r w:rsidRPr="00E732C0">
        <w:t>. Antalet graddagar per temperaturzon beräknas som ett vägt medelvärde där varje utvalt objekts antal graddagar vägs med objektets area.</w:t>
      </w:r>
      <w:r w:rsidR="00A3093A" w:rsidRPr="00E732C0">
        <w:t xml:space="preserve"> Detta medför t.ex. att antalet graddagar är något olika i undersökningen om lokaler jämfört med flerbostadshus (Energistatistik för lokaler </w:t>
      </w:r>
      <w:r w:rsidR="00D143EE" w:rsidRPr="00E732C0">
        <w:t>201</w:t>
      </w:r>
      <w:r w:rsidR="0022470D" w:rsidRPr="00E732C0">
        <w:t>1</w:t>
      </w:r>
      <w:r w:rsidR="00D143EE" w:rsidRPr="00E732C0">
        <w:t xml:space="preserve"> </w:t>
      </w:r>
      <w:r w:rsidR="00A3093A" w:rsidRPr="00E732C0">
        <w:t xml:space="preserve">jämfört med Energistatistik för flerbostadshus </w:t>
      </w:r>
      <w:r w:rsidR="00D143EE" w:rsidRPr="00E732C0">
        <w:t>201</w:t>
      </w:r>
      <w:r w:rsidR="0022470D" w:rsidRPr="00E732C0">
        <w:t>1</w:t>
      </w:r>
      <w:r w:rsidR="00A3093A" w:rsidRPr="00E732C0">
        <w:t>).</w:t>
      </w:r>
    </w:p>
    <w:p w:rsidR="0019754D" w:rsidRDefault="0019754D" w:rsidP="0019754D">
      <w:pPr>
        <w:pStyle w:val="Beskrivning"/>
        <w:keepLines/>
        <w:tabs>
          <w:tab w:val="left" w:pos="6120"/>
        </w:tabs>
      </w:pPr>
      <w:bookmarkStart w:id="124" w:name="_Ref222732159"/>
      <w:bookmarkStart w:id="125" w:name="_Toc223857234"/>
      <w:bookmarkStart w:id="126" w:name="_Toc242669108"/>
      <w:bookmarkStart w:id="127" w:name="_Toc337724860"/>
      <w:r w:rsidRPr="003B5EC5">
        <w:lastRenderedPageBreak/>
        <w:t>Ta</w:t>
      </w:r>
      <w:r w:rsidR="006E0FDF">
        <w:t xml:space="preserve">bell </w:t>
      </w:r>
      <w:bookmarkStart w:id="128" w:name="Antal_graddagar"/>
      <w:bookmarkEnd w:id="124"/>
      <w:r w:rsidR="006E0FDF">
        <w:fldChar w:fldCharType="begin"/>
      </w:r>
      <w:r w:rsidR="006E0FDF">
        <w:instrText xml:space="preserve"> SEQ Tabell \* ARABIC </w:instrText>
      </w:r>
      <w:r w:rsidR="006E0FDF">
        <w:fldChar w:fldCharType="separate"/>
      </w:r>
      <w:r w:rsidR="005A1DA7">
        <w:t>13</w:t>
      </w:r>
      <w:r w:rsidR="006E0FDF">
        <w:fldChar w:fldCharType="end"/>
      </w:r>
      <w:bookmarkEnd w:id="128"/>
      <w:r w:rsidR="006E0FDF">
        <w:t xml:space="preserve">. </w:t>
      </w:r>
      <w:r w:rsidRPr="003B5EC5">
        <w:t>Antal graddagar åren 1983-</w:t>
      </w:r>
      <w:bookmarkEnd w:id="125"/>
      <w:bookmarkEnd w:id="126"/>
      <w:r w:rsidR="00D143EE" w:rsidRPr="003B5EC5">
        <w:t>20</w:t>
      </w:r>
      <w:r w:rsidR="00D143EE">
        <w:t>1</w:t>
      </w:r>
      <w:r w:rsidR="0092565D">
        <w:t>1</w:t>
      </w:r>
      <w:bookmarkEnd w:id="127"/>
    </w:p>
    <w:p w:rsidR="00BC140D" w:rsidRPr="00BC140D" w:rsidRDefault="00D24850" w:rsidP="00BC140D">
      <w:pPr>
        <w:pStyle w:val="Brdtext"/>
        <w:rPr>
          <w:lang w:bidi="sa-IN"/>
        </w:rPr>
      </w:pPr>
      <w:r>
        <w:rPr>
          <w:lang w:bidi="sa-IN"/>
        </w:rPr>
        <w:pict>
          <v:shape id="_x0000_i1061" type="#_x0000_t75" style="width:399pt;height:294.75pt">
            <v:imagedata r:id="rId90" o:title=""/>
          </v:shape>
        </w:pict>
      </w:r>
    </w:p>
    <w:p w:rsidR="000974DA" w:rsidRPr="0022470D" w:rsidRDefault="000974DA" w:rsidP="000974DA">
      <w:pPr>
        <w:pStyle w:val="RubrikB4"/>
      </w:pPr>
      <w:bookmarkStart w:id="129" w:name="_Toc265658897"/>
      <w:r w:rsidRPr="0022470D">
        <w:t>Modellantaganden</w:t>
      </w:r>
      <w:bookmarkEnd w:id="129"/>
    </w:p>
    <w:p w:rsidR="00B67505" w:rsidRDefault="00377E75" w:rsidP="00E732C0">
      <w:pPr>
        <w:pStyle w:val="Brdtext"/>
        <w:rPr>
          <w:noProof/>
        </w:rPr>
      </w:pPr>
      <w:r w:rsidRPr="0022470D">
        <w:rPr>
          <w:noProof/>
        </w:rPr>
        <w:t xml:space="preserve">Det viktigaste modellantagande i undersökningen rör hur kompensation för bortfallet </w:t>
      </w:r>
      <w:r w:rsidR="0013226D" w:rsidRPr="0022470D">
        <w:rPr>
          <w:noProof/>
        </w:rPr>
        <w:t xml:space="preserve">och övertäckningen </w:t>
      </w:r>
      <w:r w:rsidR="00311E56" w:rsidRPr="0022470D">
        <w:rPr>
          <w:noProof/>
        </w:rPr>
        <w:t>genomförs. Kompensationsmetoden för bortfall</w:t>
      </w:r>
      <w:r w:rsidRPr="0022470D">
        <w:rPr>
          <w:noProof/>
        </w:rPr>
        <w:t>, som beskrivs i avsnitt 2.2.4, kallas för rak uppräkning inom strata</w:t>
      </w:r>
      <w:r w:rsidR="001F2B20" w:rsidRPr="0022470D">
        <w:rPr>
          <w:noProof/>
        </w:rPr>
        <w:t>, samt poststrata för stora lokalägare,</w:t>
      </w:r>
      <w:r w:rsidR="000641E5" w:rsidRPr="0022470D">
        <w:rPr>
          <w:noProof/>
        </w:rPr>
        <w:t xml:space="preserve"> och betyder att de svarande inom ett stratum betraktas som om de vore de utvalda. Alternativt</w:t>
      </w:r>
      <w:r w:rsidR="000641E5">
        <w:rPr>
          <w:noProof/>
        </w:rPr>
        <w:t xml:space="preserve"> uttryckt betyder detta att bortfallet antas ske slumpmässigt inom strata</w:t>
      </w:r>
      <w:r>
        <w:rPr>
          <w:noProof/>
        </w:rPr>
        <w:t>, dvs. det finns ingen systematik av vilka som väljer att svara respektive inte svara</w:t>
      </w:r>
      <w:r w:rsidR="0013226D">
        <w:rPr>
          <w:noProof/>
        </w:rPr>
        <w:t xml:space="preserve"> inom ett stratum</w:t>
      </w:r>
      <w:r>
        <w:rPr>
          <w:noProof/>
        </w:rPr>
        <w:t xml:space="preserve">. Orsaker till att inte svara kan vara vägran, glömska, har inte tid, förlagt blanketten m.m. </w:t>
      </w:r>
      <w:r w:rsidR="000641E5">
        <w:rPr>
          <w:noProof/>
        </w:rPr>
        <w:t>Det finns ingen anledning att tro att det finns ett samband mellan benägenhet att svara och de undersökningsvariabler som är av intresse. Det finns dock inga empiriska data till stöd för denna hypotes.</w:t>
      </w:r>
    </w:p>
    <w:p w:rsidR="00377E75" w:rsidRDefault="00377E75" w:rsidP="00E732C0">
      <w:pPr>
        <w:pStyle w:val="Brdtext"/>
        <w:rPr>
          <w:noProof/>
        </w:rPr>
      </w:pPr>
      <w:r>
        <w:rPr>
          <w:noProof/>
        </w:rPr>
        <w:t>En aspekt som är viktig i sammanhanget är stratifieringen av populationen. Populationen av lokalbyggnader stratifieras i 1</w:t>
      </w:r>
      <w:r w:rsidR="00DF7FEB">
        <w:rPr>
          <w:noProof/>
        </w:rPr>
        <w:t>5</w:t>
      </w:r>
      <w:r>
        <w:rPr>
          <w:noProof/>
        </w:rPr>
        <w:t xml:space="preserve"> strata och </w:t>
      </w:r>
      <w:r w:rsidR="0013226D">
        <w:rPr>
          <w:noProof/>
        </w:rPr>
        <w:t xml:space="preserve">ett av </w:t>
      </w:r>
      <w:r>
        <w:rPr>
          <w:noProof/>
        </w:rPr>
        <w:t>syft</w:t>
      </w:r>
      <w:r w:rsidR="0013226D">
        <w:rPr>
          <w:noProof/>
        </w:rPr>
        <w:t>ena</w:t>
      </w:r>
      <w:r>
        <w:rPr>
          <w:noProof/>
        </w:rPr>
        <w:t xml:space="preserve"> med stratifieringen är att byggnaderna inom respektive stratum ska vara så homogena som möjligt med avseende på de viktigaste undersökningsvariablerna (energi</w:t>
      </w:r>
      <w:r w:rsidR="00EF563E">
        <w:rPr>
          <w:noProof/>
        </w:rPr>
        <w:t>användning</w:t>
      </w:r>
      <w:r>
        <w:rPr>
          <w:noProof/>
        </w:rPr>
        <w:t>).</w:t>
      </w:r>
      <w:r w:rsidR="001F2B20">
        <w:rPr>
          <w:noProof/>
        </w:rPr>
        <w:t xml:space="preserve"> Eftersom stratumet med stora lokalägare är heterogent avseende arean på fastigheterna och därmed även avseende energianvändningen genomfördes en poststratifiering i detta stratum vilket beskrivits i avsnitt 2.2.4 om skattningsmetodik.</w:t>
      </w:r>
      <w:r>
        <w:rPr>
          <w:noProof/>
        </w:rPr>
        <w:t xml:space="preserve"> Med en homogeniserande stratifiering</w:t>
      </w:r>
      <w:r w:rsidR="001F2B20">
        <w:rPr>
          <w:noProof/>
        </w:rPr>
        <w:t xml:space="preserve"> samt poststratifiering</w:t>
      </w:r>
      <w:r>
        <w:rPr>
          <w:noProof/>
        </w:rPr>
        <w:t xml:space="preserve"> förmildras eventuella snedvridande effekter av bortfallet. I en ideal situation med perfekt homogena stratum (dvs. samtliga byggnader i stratumet har samma värde </w:t>
      </w:r>
      <w:r>
        <w:rPr>
          <w:noProof/>
        </w:rPr>
        <w:lastRenderedPageBreak/>
        <w:t xml:space="preserve">på undersökningsvariablerna) leder bortfall inte till några snedvridande konsekvenser. Effekten blir endast att svarandemängden blir mindre än urvalsstorleken vilket medför en högre osäkerhet (varians). </w:t>
      </w:r>
      <w:r w:rsidR="000641E5">
        <w:rPr>
          <w:noProof/>
        </w:rPr>
        <w:t>Situationen är dock inte helt ideal men stratifieringen har en homogeniserade effekt vilket gör att metoden med rak uppräkning inom strata bedöms som adekvat.</w:t>
      </w:r>
      <w:r>
        <w:rPr>
          <w:noProof/>
        </w:rPr>
        <w:t xml:space="preserve"> </w:t>
      </w:r>
      <w:r w:rsidR="00BB37A8">
        <w:rPr>
          <w:noProof/>
        </w:rPr>
        <w:t>Se dock diskussionen nedan</w:t>
      </w:r>
      <w:r w:rsidR="00675F5D">
        <w:rPr>
          <w:noProof/>
        </w:rPr>
        <w:t xml:space="preserve"> i detta avsnitt</w:t>
      </w:r>
      <w:r w:rsidR="00BB37A8">
        <w:rPr>
          <w:noProof/>
        </w:rPr>
        <w:t xml:space="preserve"> om stora lokalägare.</w:t>
      </w:r>
    </w:p>
    <w:p w:rsidR="00377E75" w:rsidRDefault="00377E75" w:rsidP="00E732C0">
      <w:pPr>
        <w:pStyle w:val="Brdtext"/>
      </w:pPr>
      <w:r>
        <w:t xml:space="preserve">Metodiken att hantera </w:t>
      </w:r>
      <w:r w:rsidRPr="009A41F7">
        <w:t xml:space="preserve">övertäckningen är </w:t>
      </w:r>
      <w:r w:rsidR="00A3093A">
        <w:t xml:space="preserve">att </w:t>
      </w:r>
      <w:r w:rsidRPr="009A41F7">
        <w:t>anta att andelen som ej tillhör populationen i ram</w:t>
      </w:r>
      <w:r>
        <w:t xml:space="preserve">en </w:t>
      </w:r>
      <w:r w:rsidRPr="009A41F7">
        <w:t>är lika stor som den identifierade övertäckningen i urvalet</w:t>
      </w:r>
      <w:r>
        <w:t xml:space="preserve">, vilket beskrivits i avsnitt 2.2.4. Även detta är ett modellantagande. Korrektheten i antagandet beror i stor utsträckning på hur stor övertäckning som finns i gruppen </w:t>
      </w:r>
      <w:r w:rsidR="00A3093A">
        <w:t>O</w:t>
      </w:r>
      <w:r>
        <w:t xml:space="preserve">känd status, se tabell </w:t>
      </w:r>
      <w:r w:rsidR="007B772C">
        <w:fldChar w:fldCharType="begin"/>
      </w:r>
      <w:r w:rsidR="007B772C">
        <w:instrText xml:space="preserve"> REF Resultatkoder \h </w:instrText>
      </w:r>
      <w:r w:rsidR="00E732C0">
        <w:instrText xml:space="preserve"> \* MERGEFORMAT </w:instrText>
      </w:r>
      <w:r w:rsidR="007B772C">
        <w:fldChar w:fldCharType="separate"/>
      </w:r>
      <w:r w:rsidR="005A1DA7">
        <w:rPr>
          <w:noProof/>
        </w:rPr>
        <w:t>8</w:t>
      </w:r>
      <w:r w:rsidR="007B772C">
        <w:fldChar w:fldCharType="end"/>
      </w:r>
      <w:r>
        <w:t>. I den gruppen är populationsstatus okänd, medan i övriga grupper har populationsstatus kunnat fastställas.</w:t>
      </w:r>
      <w:r w:rsidR="000641E5" w:rsidRPr="000641E5">
        <w:t xml:space="preserve"> </w:t>
      </w:r>
      <w:r w:rsidR="000641E5">
        <w:t>Om populationsstatus skulle ha kunnat fastställas för samtliga objekt skulle övertäckningen i hela urvalet vara känt och även övertäckningen fördelat över strata.</w:t>
      </w:r>
      <w:r w:rsidR="000641E5" w:rsidRPr="000641E5">
        <w:t xml:space="preserve"> </w:t>
      </w:r>
      <w:r w:rsidR="000641E5">
        <w:t>Övertäckningen skulle då kunna skattas i hela populationen</w:t>
      </w:r>
      <w:r>
        <w:t xml:space="preserve">. Denna skattning skulle vara mycket säker eftersom urvalsstorleken är drygt </w:t>
      </w:r>
      <w:r w:rsidR="00D143EE">
        <w:t>10 </w:t>
      </w:r>
      <w:r w:rsidR="007B772C">
        <w:t>000</w:t>
      </w:r>
      <w:r>
        <w:t xml:space="preserve"> byggnader och ur detta perspektiv har inget bortfall inträffat. Emellertid har populationsstatus inte kunnat fastställas för samtliga objekt i urvalet. För de </w:t>
      </w:r>
      <w:r w:rsidR="006947B6">
        <w:t>2 87</w:t>
      </w:r>
      <w:r w:rsidR="00501680">
        <w:t>5 </w:t>
      </w:r>
      <w:r>
        <w:t>objekt med okänd status har populationsstatus inte kunnat fastställas. Om övertäckningen i denna grupp är likartad med andelen i den identifierade övertäckningen vilar antagandet på goda grunder.</w:t>
      </w:r>
    </w:p>
    <w:p w:rsidR="00E77231" w:rsidRDefault="00E77231" w:rsidP="00E732C0">
      <w:pPr>
        <w:pStyle w:val="Brdtext"/>
      </w:pPr>
      <w:r>
        <w:t xml:space="preserve">Ytterligare ett antagande </w:t>
      </w:r>
      <w:r w:rsidR="00273CE6">
        <w:t>bör</w:t>
      </w:r>
      <w:r>
        <w:t xml:space="preserve"> nämna</w:t>
      </w:r>
      <w:r w:rsidR="00273CE6">
        <w:t>s</w:t>
      </w:r>
      <w:r>
        <w:t xml:space="preserve">. Det rör antagandet att fastigheterna som de stora lokalägarna svarar för består av en </w:t>
      </w:r>
      <w:r w:rsidR="00273CE6">
        <w:t xml:space="preserve">(1) </w:t>
      </w:r>
      <w:r>
        <w:t xml:space="preserve">byggnad. Många av dessa fastigheter består </w:t>
      </w:r>
      <w:r w:rsidR="00273CE6">
        <w:t xml:space="preserve">de facto </w:t>
      </w:r>
      <w:r>
        <w:t xml:space="preserve">av fler än en byggnad vilket får en viss inverkan på vissa statistikuppgifter i rapporten </w:t>
      </w:r>
      <w:r w:rsidRPr="00A3093A">
        <w:rPr>
          <w:i/>
        </w:rPr>
        <w:t xml:space="preserve">Energistatistik för lokaler </w:t>
      </w:r>
      <w:r w:rsidR="00D143EE" w:rsidRPr="00A3093A">
        <w:rPr>
          <w:i/>
        </w:rPr>
        <w:t>20</w:t>
      </w:r>
      <w:r w:rsidR="00D143EE">
        <w:rPr>
          <w:i/>
        </w:rPr>
        <w:t>1</w:t>
      </w:r>
      <w:r w:rsidR="0022470D">
        <w:rPr>
          <w:i/>
        </w:rPr>
        <w:t>1</w:t>
      </w:r>
      <w:r>
        <w:t>. Nedan diskuteras inverkan på målstorheter i rapporten:</w:t>
      </w:r>
    </w:p>
    <w:p w:rsidR="006F70BB" w:rsidRDefault="00501680" w:rsidP="005C0DD6">
      <w:pPr>
        <w:pStyle w:val="Liststycke"/>
        <w:numPr>
          <w:ilvl w:val="0"/>
          <w:numId w:val="30"/>
        </w:numPr>
      </w:pPr>
      <w:r w:rsidRPr="00501680">
        <w:rPr>
          <w:i/>
        </w:rPr>
        <w:t>Målstorheten antal lokalbyggnader</w:t>
      </w:r>
      <w:r>
        <w:t>: Skattningen av antalet lokalbygg</w:t>
      </w:r>
      <w:r w:rsidR="00246EDD">
        <w:t>nader i riket uppgår till 58 291</w:t>
      </w:r>
      <w:r>
        <w:t xml:space="preserve">. </w:t>
      </w:r>
      <w:r w:rsidR="007B14A1">
        <w:t>Eftersom en fastighet består av</w:t>
      </w:r>
      <w:r w:rsidR="004F0102">
        <w:t xml:space="preserve"> </w:t>
      </w:r>
      <w:r w:rsidR="007B14A1">
        <w:t>minst en</w:t>
      </w:r>
      <w:r w:rsidR="005B2643">
        <w:rPr>
          <w:rStyle w:val="Fotnotsreferens"/>
        </w:rPr>
        <w:footnoteReference w:id="8"/>
      </w:r>
      <w:r w:rsidR="007B14A1">
        <w:t xml:space="preserve"> byggnad är denna uppgift en underskattning av antalet lokalbyggnader i riket.</w:t>
      </w:r>
      <w:r w:rsidR="005B2643">
        <w:t xml:space="preserve"> </w:t>
      </w:r>
      <w:r w:rsidR="006F70BB">
        <w:t xml:space="preserve">Storleken på underskattningen går att uppskatta. I tabell </w:t>
      </w:r>
      <w:r w:rsidR="006F70BB">
        <w:fldChar w:fldCharType="begin"/>
      </w:r>
      <w:r w:rsidR="006F70BB">
        <w:instrText xml:space="preserve"> REF Information_på_stratumnivå \h </w:instrText>
      </w:r>
      <w:r w:rsidR="006F70BB">
        <w:fldChar w:fldCharType="separate"/>
      </w:r>
      <w:r w:rsidR="005A1DA7">
        <w:rPr>
          <w:noProof/>
        </w:rPr>
        <w:t>14</w:t>
      </w:r>
      <w:r w:rsidR="006F70BB">
        <w:fldChar w:fldCharType="end"/>
      </w:r>
      <w:r w:rsidR="006F70BB">
        <w:t xml:space="preserve"> i </w:t>
      </w:r>
      <w:r w:rsidR="006F70BB" w:rsidRPr="0022470D">
        <w:t xml:space="preserve">bilaga </w:t>
      </w:r>
      <w:r w:rsidR="00996190" w:rsidRPr="0022470D">
        <w:fldChar w:fldCharType="begin"/>
      </w:r>
      <w:r w:rsidR="00996190" w:rsidRPr="0022470D">
        <w:instrText xml:space="preserve"> REF Bilaga_stratum \h </w:instrText>
      </w:r>
      <w:r w:rsidR="0022470D">
        <w:instrText xml:space="preserve"> \* MERGEFORMAT </w:instrText>
      </w:r>
      <w:r w:rsidR="00996190" w:rsidRPr="0022470D">
        <w:fldChar w:fldCharType="separate"/>
      </w:r>
      <w:r w:rsidR="005A1DA7">
        <w:t>6</w:t>
      </w:r>
      <w:r w:rsidR="00996190" w:rsidRPr="0022470D">
        <w:fldChar w:fldCharType="end"/>
      </w:r>
      <w:r w:rsidR="006F70BB" w:rsidRPr="0022470D">
        <w:t xml:space="preserve"> framgår att antalet svarande är </w:t>
      </w:r>
      <w:bookmarkStart w:id="130" w:name="antal_svar_stora"/>
      <w:r w:rsidR="005C0DD6" w:rsidRPr="0022470D">
        <w:t>1 </w:t>
      </w:r>
      <w:r w:rsidR="00246EDD" w:rsidRPr="0022470D">
        <w:t>439</w:t>
      </w:r>
      <w:bookmarkEnd w:id="130"/>
      <w:r w:rsidR="00246EDD" w:rsidRPr="0022470D">
        <w:t xml:space="preserve"> och antalet i bortfallet är 75</w:t>
      </w:r>
      <w:r w:rsidR="00273CE6" w:rsidRPr="0022470D">
        <w:t xml:space="preserve"> i stratum 900 (stora</w:t>
      </w:r>
      <w:r w:rsidR="00273CE6">
        <w:t xml:space="preserve"> lokalägare)</w:t>
      </w:r>
      <w:r w:rsidR="006F70BB">
        <w:t>, dvs. av d</w:t>
      </w:r>
      <w:r w:rsidR="00FB04E1">
        <w:t>e 1 553</w:t>
      </w:r>
      <w:r w:rsidR="006F70BB">
        <w:t xml:space="preserve"> fa</w:t>
      </w:r>
      <w:r w:rsidR="00273CE6">
        <w:t>s</w:t>
      </w:r>
      <w:r w:rsidR="006F70BB">
        <w:t xml:space="preserve">tigheterna i urvalet tillhör </w:t>
      </w:r>
      <w:r w:rsidR="005C0DD6">
        <w:fldChar w:fldCharType="begin"/>
      </w:r>
      <w:r w:rsidR="005C0DD6">
        <w:instrText xml:space="preserve"> REF antal_svar_stora \h </w:instrText>
      </w:r>
      <w:r w:rsidR="005C0DD6">
        <w:fldChar w:fldCharType="separate"/>
      </w:r>
      <w:r w:rsidR="005A1DA7" w:rsidRPr="0022470D">
        <w:t>1 439</w:t>
      </w:r>
      <w:r w:rsidR="005C0DD6">
        <w:fldChar w:fldCharType="end"/>
      </w:r>
      <w:r w:rsidR="005C0DD6">
        <w:t xml:space="preserve"> </w:t>
      </w:r>
      <w:r w:rsidR="00B67619">
        <w:t>+ 75</w:t>
      </w:r>
      <w:r w:rsidR="006F70BB">
        <w:t xml:space="preserve"> = </w:t>
      </w:r>
      <w:bookmarkStart w:id="131" w:name="antal_byggn_pop_stora"/>
      <w:r w:rsidR="005C0DD6">
        <w:t>1 5</w:t>
      </w:r>
      <w:r w:rsidR="00B67619">
        <w:t>14</w:t>
      </w:r>
      <w:bookmarkEnd w:id="131"/>
      <w:r w:rsidR="005C0DD6">
        <w:t xml:space="preserve"> </w:t>
      </w:r>
      <w:r w:rsidR="006F70BB">
        <w:t xml:space="preserve">populationen. Antag att det i genomsnitt finns två lokalbyggnader per fastighet i stratumet för stora lokalägare. Detta betyder att antalet lokalbyggnader underskattas med </w:t>
      </w:r>
      <w:r w:rsidR="005C0DD6">
        <w:fldChar w:fldCharType="begin"/>
      </w:r>
      <w:r w:rsidR="005C0DD6">
        <w:instrText xml:space="preserve"> REF antal_byggn_pop_stora \h </w:instrText>
      </w:r>
      <w:r w:rsidR="005C0DD6">
        <w:fldChar w:fldCharType="separate"/>
      </w:r>
      <w:r w:rsidR="005A1DA7">
        <w:t>1 514</w:t>
      </w:r>
      <w:r w:rsidR="005C0DD6">
        <w:fldChar w:fldCharType="end"/>
      </w:r>
      <w:r w:rsidR="006F70BB">
        <w:t xml:space="preserve"> lokalbyggnader. Eftersom detta stratum totalundersöks finns ingen urvalsosäkerhet i denna uppgift. Om genomsnittligt antal lokalbyggnader är tre är underskattningen i storleksordningen </w:t>
      </w:r>
      <w:r w:rsidR="00B67619">
        <w:t>drygt</w:t>
      </w:r>
      <w:r w:rsidR="002B601C">
        <w:t xml:space="preserve"> 3 </w:t>
      </w:r>
      <w:r w:rsidR="00B67619">
        <w:t>0</w:t>
      </w:r>
      <w:r w:rsidR="002B601C">
        <w:t>00</w:t>
      </w:r>
      <w:r w:rsidR="00273CE6">
        <w:t xml:space="preserve"> </w:t>
      </w:r>
      <w:r w:rsidR="006F70BB">
        <w:t xml:space="preserve">(ges av </w:t>
      </w:r>
      <w:r w:rsidR="005C0DD6">
        <w:fldChar w:fldCharType="begin"/>
      </w:r>
      <w:r w:rsidR="005C0DD6">
        <w:instrText xml:space="preserve"> REF antal_byggn_pop_stora \h </w:instrText>
      </w:r>
      <w:r w:rsidR="005C0DD6">
        <w:fldChar w:fldCharType="separate"/>
      </w:r>
      <w:r w:rsidR="005A1DA7">
        <w:t>1 514</w:t>
      </w:r>
      <w:r w:rsidR="005C0DD6">
        <w:fldChar w:fldCharType="end"/>
      </w:r>
      <w:r w:rsidR="006F70BB" w:rsidRPr="006F70BB">
        <w:rPr>
          <w:position w:val="-4"/>
        </w:rPr>
        <w:object w:dxaOrig="180" w:dyaOrig="200">
          <v:shape id="_x0000_i1062" type="#_x0000_t75" style="width:9pt;height:9.75pt" o:ole="">
            <v:imagedata r:id="rId91" o:title=""/>
          </v:shape>
          <o:OLEObject Type="Embed" ProgID="Equation.3" ShapeID="_x0000_i1062" DrawAspect="Content" ObjectID="_1540826877" r:id="rId92"/>
        </w:object>
      </w:r>
      <w:r w:rsidR="006F70BB">
        <w:t xml:space="preserve"> 2). </w:t>
      </w:r>
      <w:r w:rsidR="00E11355">
        <w:t xml:space="preserve">Det sanna genomsnittliga antalet lokalbyggnader per fastighet är dock okänt. Uppgiften om antalet lokalbyggnader på fastigheten efterfrågas inte i undersökningen. Det bör dock nämnas att under datainsamlingen har det </w:t>
      </w:r>
      <w:r w:rsidR="00E11355">
        <w:lastRenderedPageBreak/>
        <w:t>framkommit att det finns många fastigheter som består av endast en lokalbyggnad.</w:t>
      </w:r>
    </w:p>
    <w:p w:rsidR="001F2B20" w:rsidRDefault="00E11355" w:rsidP="004F0102">
      <w:pPr>
        <w:pStyle w:val="Brdtextmedfrstaindrag"/>
        <w:numPr>
          <w:ilvl w:val="0"/>
          <w:numId w:val="30"/>
        </w:numPr>
      </w:pPr>
      <w:r>
        <w:rPr>
          <w:i/>
        </w:rPr>
        <w:t xml:space="preserve">Målstorheten total energianvändning: </w:t>
      </w:r>
      <w:r w:rsidRPr="00E11355">
        <w:t>e</w:t>
      </w:r>
      <w:r>
        <w:t>ffekten på skattningen av målstorheten total energi</w:t>
      </w:r>
      <w:r w:rsidR="00EF563E">
        <w:t>användning</w:t>
      </w:r>
      <w:r>
        <w:t xml:space="preserve"> är </w:t>
      </w:r>
      <w:r w:rsidR="00FD18BE">
        <w:t>marginell</w:t>
      </w:r>
      <w:r>
        <w:t xml:space="preserve">. Detta inses genom </w:t>
      </w:r>
      <w:r w:rsidR="00FD18BE">
        <w:t>följande resonemang;</w:t>
      </w:r>
      <w:r w:rsidR="00FD18BE">
        <w:br/>
        <w:t xml:space="preserve">antag att total energianvändning på en enskild fastighet </w:t>
      </w:r>
      <w:r w:rsidR="00FD18BE" w:rsidRPr="00FD18BE">
        <w:rPr>
          <w:i/>
        </w:rPr>
        <w:t>k</w:t>
      </w:r>
      <w:r w:rsidR="00FD18BE">
        <w:t xml:space="preserve"> uppgår till </w:t>
      </w:r>
      <w:r w:rsidR="00FD18BE" w:rsidRPr="00FD18BE">
        <w:rPr>
          <w:position w:val="-10"/>
        </w:rPr>
        <w:object w:dxaOrig="840" w:dyaOrig="320">
          <v:shape id="_x0000_i1063" type="#_x0000_t75" style="width:42pt;height:15.75pt" o:ole="">
            <v:imagedata r:id="rId93" o:title=""/>
          </v:shape>
          <o:OLEObject Type="Embed" ProgID="Equation.3" ShapeID="_x0000_i1063" DrawAspect="Content" ObjectID="_1540826878" r:id="rId94"/>
        </w:object>
      </w:r>
      <w:r w:rsidR="00FD18BE">
        <w:t xml:space="preserve"> MWh. Om fastigheten skulle delas upp på t.ex. tre lokalbyggnader a, b och c skulle summan av de tre byggnadernas energi</w:t>
      </w:r>
      <w:r w:rsidR="00EF563E">
        <w:t>användning</w:t>
      </w:r>
      <w:r w:rsidR="00FD18BE">
        <w:t xml:space="preserve"> </w:t>
      </w:r>
      <w:r w:rsidR="00D75E22" w:rsidRPr="00FD18BE">
        <w:rPr>
          <w:position w:val="-12"/>
        </w:rPr>
        <w:object w:dxaOrig="1540" w:dyaOrig="340">
          <v:shape id="_x0000_i1064" type="#_x0000_t75" style="width:77.25pt;height:17.25pt" o:ole="">
            <v:imagedata r:id="rId95" o:title=""/>
          </v:shape>
          <o:OLEObject Type="Embed" ProgID="Equation.3" ShapeID="_x0000_i1064" DrawAspect="Content" ObjectID="_1540826879" r:id="rId96"/>
        </w:object>
      </w:r>
      <w:r w:rsidR="00D75E22">
        <w:t xml:space="preserve"> </w:t>
      </w:r>
      <w:r w:rsidR="00311E56">
        <w:t xml:space="preserve">fortfarande vara 100 MWh, dvs. </w:t>
      </w:r>
      <w:r w:rsidR="00D75E22">
        <w:t xml:space="preserve">vara lika med </w:t>
      </w:r>
      <w:r w:rsidR="00D75E22" w:rsidRPr="0091731C">
        <w:rPr>
          <w:position w:val="-10"/>
        </w:rPr>
        <w:object w:dxaOrig="279" w:dyaOrig="320">
          <v:shape id="_x0000_i1065" type="#_x0000_t75" style="width:14.25pt;height:15.75pt" o:ole="">
            <v:imagedata r:id="rId97" o:title=""/>
          </v:shape>
          <o:OLEObject Type="Embed" ProgID="Equation.3" ShapeID="_x0000_i1065" DrawAspect="Content" ObjectID="_1540826880" r:id="rId98"/>
        </w:object>
      </w:r>
      <w:r w:rsidR="00FD18BE">
        <w:t xml:space="preserve">. </w:t>
      </w:r>
      <w:r w:rsidR="00BB37A8">
        <w:t xml:space="preserve">Detta </w:t>
      </w:r>
      <w:r w:rsidR="00D75E22">
        <w:t xml:space="preserve">medför </w:t>
      </w:r>
      <w:r w:rsidR="00FD18BE">
        <w:t>att den sanna total energi</w:t>
      </w:r>
      <w:r w:rsidR="00EF563E">
        <w:t>användning</w:t>
      </w:r>
      <w:r w:rsidR="00FD18BE">
        <w:t xml:space="preserve">en i stratumet </w:t>
      </w:r>
      <w:r w:rsidR="00FD18BE" w:rsidRPr="00E11355">
        <w:rPr>
          <w:position w:val="-20"/>
        </w:rPr>
        <w:object w:dxaOrig="1180" w:dyaOrig="460">
          <v:shape id="_x0000_i1066" type="#_x0000_t75" style="width:59.25pt;height:23.25pt" o:ole="">
            <v:imagedata r:id="rId99" o:title=""/>
          </v:shape>
          <o:OLEObject Type="Embed" ProgID="Equation.3" ShapeID="_x0000_i1066" DrawAspect="Content" ObjectID="_1540826881" r:id="rId100"/>
        </w:object>
      </w:r>
      <w:r w:rsidR="00FD18BE">
        <w:t xml:space="preserve"> skulle </w:t>
      </w:r>
      <w:r w:rsidR="00BB37A8">
        <w:t>vara</w:t>
      </w:r>
      <w:r w:rsidR="00FD18BE">
        <w:t xml:space="preserve"> oförändrad</w:t>
      </w:r>
      <w:r w:rsidR="00D75E22">
        <w:t xml:space="preserve"> om objekten består av fastigheter eller lokalbyggnader</w:t>
      </w:r>
      <w:r w:rsidR="00FD18BE">
        <w:t xml:space="preserve">. Den enda skillnaden är att antalet termer i summeringen blir olika. Om fastighet utgör objekt baseras summeringen på </w:t>
      </w:r>
      <w:r w:rsidR="00FD18BE" w:rsidRPr="00FD18BE">
        <w:rPr>
          <w:position w:val="-10"/>
        </w:rPr>
        <w:object w:dxaOrig="999" w:dyaOrig="320">
          <v:shape id="_x0000_i1067" type="#_x0000_t75" style="width:50.25pt;height:15.75pt" o:ole="">
            <v:imagedata r:id="rId101" o:title=""/>
          </v:shape>
          <o:OLEObject Type="Embed" ProgID="Equation.3" ShapeID="_x0000_i1067" DrawAspect="Content" ObjectID="_1540826882" r:id="rId102"/>
        </w:object>
      </w:r>
      <w:r w:rsidR="00FD18BE">
        <w:t xml:space="preserve"> fastigheter. Om antalet byggnader per fastighet är exempelvis två i genomsnitt skulle summeringen baseras på </w:t>
      </w:r>
      <w:r w:rsidR="00B67619" w:rsidRPr="005C0DD6">
        <w:rPr>
          <w:position w:val="-12"/>
        </w:rPr>
        <w:object w:dxaOrig="2140" w:dyaOrig="380">
          <v:shape id="_x0000_i1068" type="#_x0000_t75" style="width:106.5pt;height:18.75pt" o:ole="">
            <v:imagedata r:id="rId103" o:title=""/>
          </v:shape>
          <o:OLEObject Type="Embed" ProgID="Equation.3" ShapeID="_x0000_i1068" DrawAspect="Content" ObjectID="_1540826883" r:id="rId104"/>
        </w:object>
      </w:r>
      <w:r w:rsidR="00FD18BE">
        <w:t xml:space="preserve"> lokalbyggnader, dock kommer </w:t>
      </w:r>
      <w:r w:rsidR="00FD18BE" w:rsidRPr="0091731C">
        <w:rPr>
          <w:position w:val="-10"/>
        </w:rPr>
        <w:object w:dxaOrig="220" w:dyaOrig="320">
          <v:shape id="_x0000_i1069" type="#_x0000_t75" style="width:11.25pt;height:15.75pt" o:ole="">
            <v:imagedata r:id="rId105" o:title=""/>
          </v:shape>
          <o:OLEObject Type="Embed" ProgID="Equation.3" ShapeID="_x0000_i1069" DrawAspect="Content" ObjectID="_1540826884" r:id="rId106"/>
        </w:object>
      </w:r>
      <w:r w:rsidR="00FD18BE">
        <w:t xml:space="preserve"> att vara lika. </w:t>
      </w:r>
      <w:r w:rsidR="00BB37A8">
        <w:t xml:space="preserve">Eftersom stratumet totalundersöks skulle den sanna energianvändningen </w:t>
      </w:r>
      <w:r w:rsidR="00BC1309">
        <w:rPr>
          <w:noProof/>
          <w:position w:val="-10"/>
        </w:rPr>
        <w:drawing>
          <wp:inline distT="0" distB="0" distL="0" distR="0" wp14:anchorId="47691E37" wp14:editId="26B8F73A">
            <wp:extent cx="142875" cy="200025"/>
            <wp:effectExtent l="0" t="0" r="9525"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BB37A8">
        <w:t xml:space="preserve"> erhållas oavsett om det är fastighet eller lokalbyggnad som ligger till grund för skattningen</w:t>
      </w:r>
      <w:r w:rsidR="00BB37A8">
        <w:rPr>
          <w:rStyle w:val="Fotnotsreferens"/>
        </w:rPr>
        <w:footnoteReference w:id="9"/>
      </w:r>
      <w:r w:rsidR="00BB37A8">
        <w:t xml:space="preserve">. Dock uppstår ett mindre bortfall vilket innebär att </w:t>
      </w:r>
      <w:r w:rsidR="00BC1309">
        <w:rPr>
          <w:noProof/>
          <w:position w:val="-10"/>
        </w:rPr>
        <w:drawing>
          <wp:inline distT="0" distB="0" distL="0" distR="0" wp14:anchorId="20F13E58" wp14:editId="61F17A60">
            <wp:extent cx="142875" cy="200025"/>
            <wp:effectExtent l="0" t="0" r="9525" b="952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BB37A8">
        <w:t xml:space="preserve"> måste skattas och det är inom ramen för detta som en viss påverkan på målstorheten kan uppstå. Det bortfall som har uppstått är ofta mindre </w:t>
      </w:r>
      <w:r w:rsidR="002B601C">
        <w:t>fastigheter</w:t>
      </w:r>
      <w:r w:rsidR="00BB37A8">
        <w:t xml:space="preserve"> där uppgiftslämnaren inte har tillgång till uppgifter om energianvändning. För de större </w:t>
      </w:r>
      <w:r w:rsidR="002B601C">
        <w:t>fastigheterna</w:t>
      </w:r>
      <w:r w:rsidR="00BB37A8">
        <w:t xml:space="preserve"> har uppgiftslämnaren bättre kunskap om energianvändningen.</w:t>
      </w:r>
      <w:r w:rsidR="00675F5D">
        <w:t xml:space="preserve"> </w:t>
      </w:r>
      <w:r w:rsidR="00D75E22">
        <w:t xml:space="preserve">Detta betyder att det kan finnas en viss snedvridning </w:t>
      </w:r>
      <w:r w:rsidR="00D75E22" w:rsidRPr="0022470D">
        <w:t>avseende energianvändningen</w:t>
      </w:r>
      <w:r w:rsidR="002B601C" w:rsidRPr="0022470D">
        <w:t xml:space="preserve"> orsakat av bortfallet</w:t>
      </w:r>
      <w:r w:rsidR="00D75E22" w:rsidRPr="0022470D">
        <w:t xml:space="preserve">. </w:t>
      </w:r>
      <w:r w:rsidR="001F2B20" w:rsidRPr="0022470D">
        <w:t xml:space="preserve">Av den anledningen genomfördes en poststratifiering i stratumet med stora lokaler. I tabell </w:t>
      </w:r>
      <w:r w:rsidR="0063762B" w:rsidRPr="0022470D">
        <w:fldChar w:fldCharType="begin"/>
      </w:r>
      <w:r w:rsidR="0063762B" w:rsidRPr="0022470D">
        <w:instrText xml:space="preserve"> REF Poststrata_för_stora_lokalägare \h </w:instrText>
      </w:r>
      <w:r w:rsidR="0022470D">
        <w:instrText xml:space="preserve"> \* MERGEFORMAT </w:instrText>
      </w:r>
      <w:r w:rsidR="0063762B" w:rsidRPr="0022470D">
        <w:fldChar w:fldCharType="separate"/>
      </w:r>
      <w:r w:rsidR="005A1DA7">
        <w:rPr>
          <w:noProof/>
        </w:rPr>
        <w:t>15</w:t>
      </w:r>
      <w:r w:rsidR="0063762B" w:rsidRPr="0022470D">
        <w:fldChar w:fldCharType="end"/>
      </w:r>
      <w:r w:rsidR="001F2B20" w:rsidRPr="0022470D">
        <w:t xml:space="preserve"> i bilaga</w:t>
      </w:r>
      <w:r w:rsidR="005C0DD6" w:rsidRPr="0022470D">
        <w:t> </w:t>
      </w:r>
      <w:r w:rsidR="005C0DD6" w:rsidRPr="0022470D">
        <w:fldChar w:fldCharType="begin"/>
      </w:r>
      <w:r w:rsidR="005C0DD6" w:rsidRPr="0022470D">
        <w:instrText xml:space="preserve"> REF Bilaga_stratum \h </w:instrText>
      </w:r>
      <w:r w:rsidR="0022470D">
        <w:instrText xml:space="preserve"> \* MERGEFORMAT </w:instrText>
      </w:r>
      <w:r w:rsidR="005C0DD6" w:rsidRPr="0022470D">
        <w:fldChar w:fldCharType="separate"/>
      </w:r>
      <w:r w:rsidR="005A1DA7">
        <w:t>6</w:t>
      </w:r>
      <w:r w:rsidR="005C0DD6" w:rsidRPr="0022470D">
        <w:fldChar w:fldCharType="end"/>
      </w:r>
      <w:r w:rsidR="005C0DD6" w:rsidRPr="0022470D">
        <w:t xml:space="preserve"> </w:t>
      </w:r>
      <w:r w:rsidR="001F2B20" w:rsidRPr="0022470D">
        <w:t>redovisas poststratifieringen. Detta betyder att effekten av bortfallet mildras och antagandet att bortfallet är slumpmässigt inom poststrata är</w:t>
      </w:r>
      <w:r w:rsidR="00273CE6" w:rsidRPr="0022470D">
        <w:t xml:space="preserve"> rimligt. Eftersom effekten av bortfallet därmed bedöms vara litet blir även effekten på skattningen av </w:t>
      </w:r>
      <w:r w:rsidR="00273CE6" w:rsidRPr="0022470D">
        <w:rPr>
          <w:position w:val="-10"/>
        </w:rPr>
        <w:object w:dxaOrig="220" w:dyaOrig="320">
          <v:shape id="_x0000_i1070" type="#_x0000_t75" style="width:11.25pt;height:15.75pt" o:ole="">
            <v:imagedata r:id="rId105" o:title=""/>
          </v:shape>
          <o:OLEObject Type="Embed" ProgID="Equation.3" ShapeID="_x0000_i1070" DrawAspect="Content" ObjectID="_1540826885" r:id="rId108"/>
        </w:object>
      </w:r>
      <w:r w:rsidR="00273CE6" w:rsidRPr="0022470D">
        <w:t xml:space="preserve"> b</w:t>
      </w:r>
      <w:r w:rsidR="00273CE6">
        <w:t xml:space="preserve">eroende på om </w:t>
      </w:r>
      <w:r w:rsidR="002B601C">
        <w:t xml:space="preserve">objektet utgörs av </w:t>
      </w:r>
      <w:r w:rsidR="00273CE6">
        <w:t xml:space="preserve">fastighet </w:t>
      </w:r>
      <w:r w:rsidR="002B601C">
        <w:t xml:space="preserve">eller lokalbyggnad </w:t>
      </w:r>
      <w:r w:rsidR="00273CE6">
        <w:t>liten.</w:t>
      </w:r>
    </w:p>
    <w:p w:rsidR="00B82545" w:rsidRDefault="00273CE6" w:rsidP="00273CE6">
      <w:pPr>
        <w:pStyle w:val="Brdtextmedfrstaindrag"/>
        <w:numPr>
          <w:ilvl w:val="0"/>
          <w:numId w:val="30"/>
        </w:numPr>
      </w:pPr>
      <w:r>
        <w:rPr>
          <w:i/>
        </w:rPr>
        <w:t xml:space="preserve">Målstorheten genomsnittlig energianvändning: </w:t>
      </w:r>
      <w:r w:rsidRPr="00E11355">
        <w:t>e</w:t>
      </w:r>
      <w:r>
        <w:t>ffekten på skattningen av målstorheten genomsnittlig energi</w:t>
      </w:r>
      <w:r w:rsidR="002B601C">
        <w:t>användning</w:t>
      </w:r>
      <w:r>
        <w:t xml:space="preserve"> är m</w:t>
      </w:r>
      <w:r w:rsidRPr="00311E56">
        <w:t>arginell baserat på samma resonemang som för total energianvändning. I uttryck (</w:t>
      </w:r>
      <w:r w:rsidRPr="00311E56">
        <w:fldChar w:fldCharType="begin"/>
      </w:r>
      <w:r w:rsidRPr="00311E56">
        <w:instrText xml:space="preserve"> REF Genomsnitt \h </w:instrText>
      </w:r>
      <w:r w:rsidR="00311E56" w:rsidRPr="00311E56">
        <w:instrText xml:space="preserve"> \* MERGEFORMAT </w:instrText>
      </w:r>
      <w:r w:rsidRPr="00311E56">
        <w:fldChar w:fldCharType="separate"/>
      </w:r>
      <w:r w:rsidR="005A1DA7">
        <w:rPr>
          <w:noProof/>
        </w:rPr>
        <w:t>6</w:t>
      </w:r>
      <w:r w:rsidRPr="00311E56">
        <w:fldChar w:fldCharType="end"/>
      </w:r>
      <w:r w:rsidRPr="00311E56">
        <w:t>) redovisas hur skattningen av genomsnittsmått genomförs. Täljaren utgör en skattning av en total, t.ex. total energi</w:t>
      </w:r>
      <w:r w:rsidR="00EF563E">
        <w:t>användning</w:t>
      </w:r>
      <w:r w:rsidRPr="00311E56">
        <w:t>, och det resonemang som användes ovan för att visa att effekten var liten på skattningen av totalen i täljaren är även giltigt för skattningen av totalen</w:t>
      </w:r>
      <w:r w:rsidR="002B601C" w:rsidRPr="00311E56">
        <w:t>, t.ex. arean,</w:t>
      </w:r>
      <w:r w:rsidRPr="00311E56">
        <w:t xml:space="preserve"> i nämnaren. </w:t>
      </w:r>
    </w:p>
    <w:p w:rsidR="00273CE6" w:rsidRPr="0022470D" w:rsidRDefault="00273CE6" w:rsidP="00273CE6">
      <w:pPr>
        <w:pStyle w:val="Punktlista"/>
        <w:numPr>
          <w:ilvl w:val="0"/>
          <w:numId w:val="30"/>
        </w:numPr>
      </w:pPr>
      <w:r w:rsidRPr="00273CE6">
        <w:rPr>
          <w:i/>
        </w:rPr>
        <w:t>Målstorheten total uppvärmd area för lokaler</w:t>
      </w:r>
      <w:r>
        <w:t xml:space="preserve">: </w:t>
      </w:r>
      <w:r w:rsidRPr="00E11355">
        <w:t>e</w:t>
      </w:r>
      <w:r>
        <w:t xml:space="preserve">ffekten på skattningen av </w:t>
      </w:r>
      <w:r w:rsidRPr="0022470D">
        <w:t>målstorheten genomsnittlig energi</w:t>
      </w:r>
      <w:r w:rsidR="00EF563E" w:rsidRPr="0022470D">
        <w:t>användning</w:t>
      </w:r>
      <w:r w:rsidRPr="0022470D">
        <w:t xml:space="preserve"> är marginell baserat på samma resonemang som för total energianvändning.</w:t>
      </w:r>
    </w:p>
    <w:p w:rsidR="000974DA" w:rsidRPr="0022470D" w:rsidRDefault="000974DA" w:rsidP="000974DA">
      <w:pPr>
        <w:pStyle w:val="RubrikB3"/>
      </w:pPr>
      <w:bookmarkStart w:id="132" w:name="_Toc337724826"/>
      <w:r w:rsidRPr="0022470D">
        <w:lastRenderedPageBreak/>
        <w:t>Redovisning av osäkerhetsmått</w:t>
      </w:r>
      <w:bookmarkEnd w:id="132"/>
    </w:p>
    <w:p w:rsidR="0047263F" w:rsidRPr="0022470D" w:rsidRDefault="0047263F" w:rsidP="007842BF">
      <w:pPr>
        <w:pStyle w:val="Brdtext"/>
      </w:pPr>
      <w:bookmarkStart w:id="133" w:name="_Toc265658898"/>
      <w:r w:rsidRPr="0022470D">
        <w:t>Konfidensintervall för skattningar redovisas i de flesta tabellerna i publikationen. Genomgående används 95</w:t>
      </w:r>
      <w:r w:rsidR="0061541C" w:rsidRPr="0022470D">
        <w:t>-</w:t>
      </w:r>
      <w:r w:rsidRPr="0022470D">
        <w:t>procentiga konfidensintervall.</w:t>
      </w:r>
    </w:p>
    <w:p w:rsidR="000974DA" w:rsidRPr="0022470D" w:rsidRDefault="00E51526" w:rsidP="000974DA">
      <w:pPr>
        <w:pStyle w:val="RubrikB2"/>
      </w:pPr>
      <w:bookmarkStart w:id="134" w:name="_Toc337724827"/>
      <w:r w:rsidRPr="0022470D">
        <w:t>Statistikens a</w:t>
      </w:r>
      <w:r w:rsidR="000974DA" w:rsidRPr="0022470D">
        <w:t>ktualitet</w:t>
      </w:r>
      <w:bookmarkEnd w:id="133"/>
      <w:bookmarkEnd w:id="134"/>
    </w:p>
    <w:p w:rsidR="000974DA" w:rsidRPr="0022470D" w:rsidRDefault="000974DA" w:rsidP="000974DA">
      <w:pPr>
        <w:pStyle w:val="RubrikB3"/>
      </w:pPr>
      <w:bookmarkStart w:id="135" w:name="_Toc265658899"/>
      <w:bookmarkStart w:id="136" w:name="_Toc337724828"/>
      <w:r w:rsidRPr="0022470D">
        <w:t>Frekvens</w:t>
      </w:r>
      <w:bookmarkEnd w:id="135"/>
      <w:bookmarkEnd w:id="136"/>
    </w:p>
    <w:p w:rsidR="00960068" w:rsidRPr="0022470D" w:rsidRDefault="0047263F" w:rsidP="007842BF">
      <w:pPr>
        <w:pStyle w:val="Brdtext"/>
      </w:pPr>
      <w:r w:rsidRPr="0022470D">
        <w:rPr>
          <w:noProof/>
        </w:rPr>
        <w:t>Statistiken framställs årligen.</w:t>
      </w:r>
    </w:p>
    <w:p w:rsidR="000974DA" w:rsidRPr="0022470D" w:rsidRDefault="000974DA" w:rsidP="000974DA">
      <w:pPr>
        <w:pStyle w:val="RubrikB3"/>
      </w:pPr>
      <w:bookmarkStart w:id="137" w:name="_Toc265658900"/>
      <w:bookmarkStart w:id="138" w:name="_Toc337724829"/>
      <w:r w:rsidRPr="0022470D">
        <w:t>Framställningstid</w:t>
      </w:r>
      <w:bookmarkEnd w:id="137"/>
      <w:bookmarkEnd w:id="138"/>
    </w:p>
    <w:p w:rsidR="00960068" w:rsidRPr="0022470D" w:rsidRDefault="00B37B9B" w:rsidP="007842BF">
      <w:pPr>
        <w:pStyle w:val="Brdtext"/>
      </w:pPr>
      <w:r w:rsidRPr="0022470D">
        <w:rPr>
          <w:noProof/>
        </w:rPr>
        <w:t>Framställningstiden räknat från start av datainsamling var i årets undersökning drygt 6 månader. Publiceringen av 201</w:t>
      </w:r>
      <w:r w:rsidR="00023911" w:rsidRPr="0022470D">
        <w:rPr>
          <w:noProof/>
        </w:rPr>
        <w:t>1</w:t>
      </w:r>
      <w:r w:rsidRPr="0022470D">
        <w:rPr>
          <w:noProof/>
        </w:rPr>
        <w:t xml:space="preserve"> års statistik sker drygt 1</w:t>
      </w:r>
      <w:r w:rsidR="0022470D" w:rsidRPr="0022470D">
        <w:rPr>
          <w:noProof/>
        </w:rPr>
        <w:t>1</w:t>
      </w:r>
      <w:r w:rsidRPr="0022470D">
        <w:rPr>
          <w:noProof/>
        </w:rPr>
        <w:t xml:space="preserve"> månader efter 201</w:t>
      </w:r>
      <w:r w:rsidR="00023911" w:rsidRPr="0022470D">
        <w:rPr>
          <w:noProof/>
        </w:rPr>
        <w:t>1</w:t>
      </w:r>
      <w:r w:rsidRPr="0022470D">
        <w:rPr>
          <w:noProof/>
        </w:rPr>
        <w:t xml:space="preserve"> års utgång.</w:t>
      </w:r>
    </w:p>
    <w:p w:rsidR="000974DA" w:rsidRPr="0022470D" w:rsidRDefault="000974DA" w:rsidP="000974DA">
      <w:pPr>
        <w:pStyle w:val="RubrikB3"/>
      </w:pPr>
      <w:bookmarkStart w:id="139" w:name="_Toc265658901"/>
      <w:bookmarkStart w:id="140" w:name="_Toc337724830"/>
      <w:r w:rsidRPr="0022470D">
        <w:t>Punktlighet</w:t>
      </w:r>
      <w:bookmarkEnd w:id="139"/>
      <w:bookmarkEnd w:id="140"/>
    </w:p>
    <w:p w:rsidR="00960068" w:rsidRPr="0022470D" w:rsidRDefault="0047263F" w:rsidP="007842BF">
      <w:pPr>
        <w:pStyle w:val="Brdtext"/>
      </w:pPr>
      <w:r w:rsidRPr="0022470D">
        <w:t xml:space="preserve">Resultaten publicerades </w:t>
      </w:r>
      <w:r w:rsidR="0022470D" w:rsidRPr="0022470D">
        <w:t xml:space="preserve">den 25 oktober </w:t>
      </w:r>
      <w:r w:rsidRPr="0022470D">
        <w:t>enligt plan.</w:t>
      </w:r>
    </w:p>
    <w:p w:rsidR="000974DA" w:rsidRPr="0022470D" w:rsidRDefault="000974DA" w:rsidP="000974DA">
      <w:pPr>
        <w:pStyle w:val="RubrikB2"/>
      </w:pPr>
      <w:bookmarkStart w:id="141" w:name="_Toc265658902"/>
      <w:bookmarkStart w:id="142" w:name="_Toc337724831"/>
      <w:r w:rsidRPr="0022470D">
        <w:t>Jämförbarhet och samanvändbarhet</w:t>
      </w:r>
      <w:bookmarkEnd w:id="141"/>
      <w:bookmarkEnd w:id="142"/>
    </w:p>
    <w:p w:rsidR="000974DA" w:rsidRPr="0022470D" w:rsidRDefault="000974DA" w:rsidP="000974DA">
      <w:pPr>
        <w:pStyle w:val="RubrikB3"/>
      </w:pPr>
      <w:bookmarkStart w:id="143" w:name="_Toc265658903"/>
      <w:bookmarkStart w:id="144" w:name="_Toc337724832"/>
      <w:r w:rsidRPr="0022470D">
        <w:t>Jämförbarhet över tiden</w:t>
      </w:r>
      <w:bookmarkEnd w:id="143"/>
      <w:bookmarkEnd w:id="144"/>
    </w:p>
    <w:p w:rsidR="0019754D" w:rsidRPr="0019754D" w:rsidRDefault="0019754D" w:rsidP="007842BF">
      <w:pPr>
        <w:pStyle w:val="Brdtext"/>
        <w:rPr>
          <w:noProof/>
        </w:rPr>
      </w:pPr>
      <w:r w:rsidRPr="0022470D">
        <w:rPr>
          <w:noProof/>
        </w:rPr>
        <w:t>Från och med 1997 års undersökning dras nytt urval varje år.</w:t>
      </w:r>
      <w:r w:rsidRPr="0019754D">
        <w:rPr>
          <w:noProof/>
        </w:rPr>
        <w:t xml:space="preserve"> </w:t>
      </w:r>
    </w:p>
    <w:p w:rsidR="0019754D" w:rsidRPr="0019754D" w:rsidRDefault="0019754D" w:rsidP="007842BF">
      <w:pPr>
        <w:pStyle w:val="Brdtext"/>
        <w:rPr>
          <w:noProof/>
        </w:rPr>
      </w:pPr>
      <w:r w:rsidRPr="0019754D">
        <w:rPr>
          <w:noProof/>
        </w:rPr>
        <w:t xml:space="preserve">Fram till 1985 års undersökning ingick taxeringsenheter med typkod 321 (bostäder och lokaler) i  undersökning </w:t>
      </w:r>
      <w:r w:rsidR="004956D9">
        <w:rPr>
          <w:noProof/>
        </w:rPr>
        <w:t xml:space="preserve">Energistatistik för flerbostadshus eller Energistatistik för lokaler </w:t>
      </w:r>
      <w:r w:rsidRPr="0019754D">
        <w:rPr>
          <w:noProof/>
        </w:rPr>
        <w:t xml:space="preserve">efter det dominerande användningssättet. Därefter har hela gruppen ingått i undersökningen av flerbostadshus, varvid motsvarande ytor </w:t>
      </w:r>
      <w:r w:rsidR="00BA55C4">
        <w:rPr>
          <w:noProof/>
        </w:rPr>
        <w:t xml:space="preserve">har </w:t>
      </w:r>
      <w:r w:rsidRPr="0019754D">
        <w:rPr>
          <w:noProof/>
        </w:rPr>
        <w:t xml:space="preserve">minskat i lokalundersökningen. Från och med 1993 års undersökning ingår allmännyttans lokalfastigheter i Energistatistik för lokaler, dessa totalundersöktes tidigare i Energistatistik för flerbostadshus. </w:t>
      </w:r>
    </w:p>
    <w:p w:rsidR="0019754D" w:rsidRPr="0019754D" w:rsidRDefault="0019754D" w:rsidP="007842BF">
      <w:pPr>
        <w:pStyle w:val="Brdtext"/>
        <w:rPr>
          <w:noProof/>
        </w:rPr>
      </w:pPr>
      <w:r w:rsidRPr="0019754D">
        <w:rPr>
          <w:noProof/>
        </w:rPr>
        <w:t>Uppvärmningssätt kan variera över åren, då det har tillkommit vissa uppvärmningssätt och några har försvunnit.</w:t>
      </w:r>
    </w:p>
    <w:p w:rsidR="00960068" w:rsidRPr="0022470D" w:rsidRDefault="0019754D" w:rsidP="007842BF">
      <w:pPr>
        <w:pStyle w:val="Brdtext"/>
      </w:pPr>
      <w:r w:rsidRPr="0019754D">
        <w:t xml:space="preserve">Från och med 2007 </w:t>
      </w:r>
      <w:r w:rsidR="00BA55C4">
        <w:t xml:space="preserve">års undersökning </w:t>
      </w:r>
      <w:r w:rsidRPr="0019754D">
        <w:t xml:space="preserve">ändrades urvalsenhet från fastighet till byggnad. Denna omläggning gjordes för att undersökningen skulle avse samma enhet som i Energideklarationer. Detta kan vara en förklaring till att de sammansatta uppvärmningssätten minskar. På en fastighet kan det finnas flera byggnader som </w:t>
      </w:r>
      <w:r w:rsidRPr="0022470D">
        <w:t>har olika uppvärmningssätt och det kategoriserades med den tidigare urvalsmetoden som ett sammansatt uppvärmningssätt för arean på fastigheten.</w:t>
      </w:r>
    </w:p>
    <w:p w:rsidR="000974DA" w:rsidRPr="0022470D" w:rsidRDefault="000974DA" w:rsidP="000974DA">
      <w:pPr>
        <w:pStyle w:val="RubrikB3"/>
      </w:pPr>
      <w:bookmarkStart w:id="145" w:name="_Toc265658904"/>
      <w:bookmarkStart w:id="146" w:name="_Toc337724833"/>
      <w:r w:rsidRPr="0022470D">
        <w:lastRenderedPageBreak/>
        <w:t>Jämförbarhet mellan grupper</w:t>
      </w:r>
      <w:bookmarkEnd w:id="145"/>
      <w:bookmarkEnd w:id="146"/>
    </w:p>
    <w:p w:rsidR="00960068" w:rsidRPr="0022470D" w:rsidRDefault="00960068" w:rsidP="007842BF">
      <w:pPr>
        <w:pStyle w:val="Brdtext"/>
      </w:pPr>
      <w:r w:rsidRPr="0022470D">
        <w:t>Jämförbarhet finns mellan de tre undersökningarna om energianvändning i småhus, flerbostadshus och lokaler.</w:t>
      </w:r>
    </w:p>
    <w:p w:rsidR="000974DA" w:rsidRPr="0022470D" w:rsidRDefault="000974DA" w:rsidP="000974DA">
      <w:pPr>
        <w:pStyle w:val="RubrikB3"/>
      </w:pPr>
      <w:bookmarkStart w:id="147" w:name="_Toc265658905"/>
      <w:bookmarkStart w:id="148" w:name="_Toc337724834"/>
      <w:r w:rsidRPr="0022470D">
        <w:t>Samanvändbarhet med annan statistik</w:t>
      </w:r>
      <w:bookmarkEnd w:id="147"/>
      <w:bookmarkEnd w:id="148"/>
    </w:p>
    <w:p w:rsidR="004956D9" w:rsidRPr="004956D9" w:rsidRDefault="004956D9" w:rsidP="004956D9">
      <w:pPr>
        <w:pStyle w:val="Brdtext"/>
      </w:pPr>
      <w:r w:rsidRPr="0022470D">
        <w:t>Statistiken utgör underlag för energibalanser samt Energimyndighetens publikationer Energiläget och Energiindikatorer. Statistiken utgör också underlag för den Kommunala och Regionala Energistatistiken samt Nationalräkenskaperna.</w:t>
      </w:r>
    </w:p>
    <w:p w:rsidR="000974DA" w:rsidRPr="0022470D" w:rsidRDefault="000974DA" w:rsidP="000974DA">
      <w:pPr>
        <w:pStyle w:val="RubrikB2"/>
      </w:pPr>
      <w:bookmarkStart w:id="149" w:name="_Toc265658906"/>
      <w:bookmarkStart w:id="150" w:name="_Toc337724835"/>
      <w:r w:rsidRPr="0022470D">
        <w:t>Tillgänglighet och förståelighet</w:t>
      </w:r>
      <w:bookmarkEnd w:id="149"/>
      <w:bookmarkEnd w:id="150"/>
    </w:p>
    <w:p w:rsidR="000974DA" w:rsidRPr="0022470D" w:rsidRDefault="000974DA" w:rsidP="000974DA">
      <w:pPr>
        <w:pStyle w:val="RubrikB3"/>
      </w:pPr>
      <w:bookmarkStart w:id="151" w:name="_Toc265658907"/>
      <w:bookmarkStart w:id="152" w:name="_Toc337724836"/>
      <w:r w:rsidRPr="0022470D">
        <w:t>Spridningsformer</w:t>
      </w:r>
      <w:bookmarkEnd w:id="151"/>
      <w:bookmarkEnd w:id="152"/>
    </w:p>
    <w:p w:rsidR="00A826D0" w:rsidRPr="0022470D" w:rsidRDefault="00960068" w:rsidP="007842BF">
      <w:pPr>
        <w:pStyle w:val="Brdtext"/>
      </w:pPr>
      <w:r w:rsidRPr="0022470D">
        <w:rPr>
          <w:noProof/>
        </w:rPr>
        <w:t xml:space="preserve">Resultat av undersökningen publiceras från och med </w:t>
      </w:r>
      <w:r w:rsidR="004956D9" w:rsidRPr="0022470D">
        <w:rPr>
          <w:noProof/>
        </w:rPr>
        <w:t>statistik</w:t>
      </w:r>
      <w:r w:rsidRPr="0022470D">
        <w:rPr>
          <w:noProof/>
        </w:rPr>
        <w:t>år</w:t>
      </w:r>
      <w:r w:rsidR="004956D9" w:rsidRPr="0022470D">
        <w:rPr>
          <w:noProof/>
        </w:rPr>
        <w:t>et</w:t>
      </w:r>
      <w:r w:rsidRPr="0022470D">
        <w:rPr>
          <w:noProof/>
        </w:rPr>
        <w:t xml:space="preserve"> 200</w:t>
      </w:r>
      <w:r w:rsidR="004956D9" w:rsidRPr="0022470D">
        <w:rPr>
          <w:noProof/>
        </w:rPr>
        <w:t>7</w:t>
      </w:r>
      <w:r w:rsidRPr="0022470D">
        <w:rPr>
          <w:noProof/>
        </w:rPr>
        <w:t xml:space="preserve"> i serien Energimyndighetens Statistik (ES). Mellan åren 1981 och 2007 har resultaten publicerats av SCB i SM serie EN 16. Före 1981 publicerades materialet i SM serie Bo.</w:t>
      </w:r>
      <w:r w:rsidRPr="0022470D">
        <w:t xml:space="preserve"> Resultaten läggs ut på Energimyndighetens webbplats www.energimyndigheten.se samt SCB:s webbplats </w:t>
      </w:r>
      <w:hyperlink r:id="rId109" w:history="1">
        <w:r w:rsidRPr="0022470D">
          <w:t>www.scb.se</w:t>
        </w:r>
      </w:hyperlink>
      <w:r w:rsidR="004956D9" w:rsidRPr="0022470D">
        <w:t>.</w:t>
      </w:r>
    </w:p>
    <w:p w:rsidR="000974DA" w:rsidRPr="0022470D" w:rsidRDefault="000974DA" w:rsidP="000974DA">
      <w:pPr>
        <w:pStyle w:val="RubrikB3"/>
      </w:pPr>
      <w:bookmarkStart w:id="153" w:name="_Toc265658908"/>
      <w:bookmarkStart w:id="154" w:name="_Toc337724837"/>
      <w:r w:rsidRPr="0022470D">
        <w:t>Presentation</w:t>
      </w:r>
      <w:bookmarkEnd w:id="153"/>
      <w:bookmarkEnd w:id="154"/>
    </w:p>
    <w:p w:rsidR="000D63C7" w:rsidRPr="00E732C0" w:rsidRDefault="000D6063" w:rsidP="00E732C0">
      <w:pPr>
        <w:pStyle w:val="Brdtext"/>
      </w:pPr>
      <w:r w:rsidRPr="00E732C0">
        <w:t>R</w:t>
      </w:r>
      <w:r w:rsidR="000D63C7" w:rsidRPr="00E732C0">
        <w:t xml:space="preserve">apporten </w:t>
      </w:r>
      <w:bookmarkStart w:id="155" w:name="Rapport_LOK_kort_namn"/>
      <w:r w:rsidR="000D63C7" w:rsidRPr="00E732C0">
        <w:t xml:space="preserve">Energistatistik för </w:t>
      </w:r>
      <w:r w:rsidR="0019754D" w:rsidRPr="00E732C0">
        <w:t xml:space="preserve">lokaler </w:t>
      </w:r>
      <w:r w:rsidR="00BD389E" w:rsidRPr="00E732C0">
        <w:t>20</w:t>
      </w:r>
      <w:r w:rsidR="00023911" w:rsidRPr="00E732C0">
        <w:t>11</w:t>
      </w:r>
      <w:bookmarkEnd w:id="155"/>
      <w:r w:rsidR="00BD389E" w:rsidRPr="00E732C0">
        <w:t xml:space="preserve"> </w:t>
      </w:r>
      <w:r w:rsidR="000D63C7" w:rsidRPr="00E732C0">
        <w:t xml:space="preserve">består av text, tablåer, tabeller och diagram. </w:t>
      </w:r>
    </w:p>
    <w:p w:rsidR="000974DA" w:rsidRPr="0022470D" w:rsidRDefault="000974DA" w:rsidP="000974DA">
      <w:pPr>
        <w:pStyle w:val="RubrikB3"/>
      </w:pPr>
      <w:bookmarkStart w:id="156" w:name="_Toc265658909"/>
      <w:bookmarkStart w:id="157" w:name="_Toc337724838"/>
      <w:r w:rsidRPr="0022470D">
        <w:t>Dokumentation</w:t>
      </w:r>
      <w:bookmarkEnd w:id="156"/>
      <w:bookmarkEnd w:id="157"/>
    </w:p>
    <w:p w:rsidR="000D63C7" w:rsidRPr="0022470D" w:rsidRDefault="000D63C7" w:rsidP="007842BF">
      <w:pPr>
        <w:pStyle w:val="Brdtext"/>
      </w:pPr>
      <w:r w:rsidRPr="0022470D">
        <w:t>Detta dokument, Beskrivning av statistiken, utgör en dokumentation av hur statistiken produceras och uppdateras i samband med ny publicering.</w:t>
      </w:r>
    </w:p>
    <w:p w:rsidR="000974DA" w:rsidRPr="0022470D" w:rsidRDefault="000974DA" w:rsidP="000974DA">
      <w:pPr>
        <w:pStyle w:val="RubrikB3"/>
      </w:pPr>
      <w:bookmarkStart w:id="158" w:name="_Toc265658910"/>
      <w:bookmarkStart w:id="159" w:name="_Toc337724839"/>
      <w:r w:rsidRPr="0022470D">
        <w:t>Tillgång till primärmaterial</w:t>
      </w:r>
      <w:bookmarkEnd w:id="158"/>
      <w:bookmarkEnd w:id="159"/>
    </w:p>
    <w:p w:rsidR="00960068" w:rsidRPr="0022470D" w:rsidRDefault="000D63C7" w:rsidP="007842BF">
      <w:pPr>
        <w:pStyle w:val="Brdtext"/>
      </w:pPr>
      <w:r w:rsidRPr="0022470D">
        <w:rPr>
          <w:noProof/>
        </w:rPr>
        <w:t>Energimyndigheten i egenskap av statistikansvarig myndighet är registeransvarig för undersökningen.</w:t>
      </w:r>
    </w:p>
    <w:p w:rsidR="000974DA" w:rsidRPr="0022470D" w:rsidRDefault="000974DA" w:rsidP="000974DA">
      <w:pPr>
        <w:pStyle w:val="RubrikB3"/>
      </w:pPr>
      <w:bookmarkStart w:id="160" w:name="_Toc265658911"/>
      <w:bookmarkStart w:id="161" w:name="_Toc337724840"/>
      <w:r w:rsidRPr="0022470D">
        <w:t>Upplysningstjänster</w:t>
      </w:r>
      <w:bookmarkEnd w:id="160"/>
      <w:bookmarkEnd w:id="161"/>
    </w:p>
    <w:p w:rsidR="000D63C7" w:rsidRPr="0022470D" w:rsidRDefault="000D63C7" w:rsidP="007842BF">
      <w:pPr>
        <w:pStyle w:val="Brdtext"/>
        <w:rPr>
          <w:b/>
        </w:rPr>
      </w:pPr>
      <w:r w:rsidRPr="0022470D">
        <w:rPr>
          <w:b/>
        </w:rPr>
        <w:t>Ansvarig myndighet</w:t>
      </w:r>
      <w:r w:rsidR="00333DB6" w:rsidRPr="0022470D">
        <w:rPr>
          <w:b/>
        </w:rPr>
        <w:t>:</w:t>
      </w:r>
      <w:r w:rsidRPr="0022470D">
        <w:rPr>
          <w:b/>
        </w:rPr>
        <w:t xml:space="preserve"> Energimyndigheten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0D63C7" w:rsidRPr="0022470D" w:rsidTr="000D63C7">
        <w:tc>
          <w:tcPr>
            <w:tcW w:w="3189" w:type="dxa"/>
          </w:tcPr>
          <w:p w:rsidR="000D63C7" w:rsidRPr="0022470D" w:rsidRDefault="000D63C7" w:rsidP="00005629">
            <w:pPr>
              <w:pStyle w:val="Tabelltext"/>
              <w:rPr>
                <w:i/>
              </w:rPr>
            </w:pPr>
            <w:r w:rsidRPr="0022470D">
              <w:rPr>
                <w:i/>
              </w:rPr>
              <w:t>Myndighet</w:t>
            </w:r>
          </w:p>
        </w:tc>
        <w:tc>
          <w:tcPr>
            <w:tcW w:w="4394" w:type="dxa"/>
          </w:tcPr>
          <w:p w:rsidR="000D63C7" w:rsidRPr="0022470D" w:rsidRDefault="000D63C7" w:rsidP="00005629">
            <w:pPr>
              <w:pStyle w:val="Tabelltext"/>
            </w:pPr>
            <w:r w:rsidRPr="0022470D">
              <w:t>Statens energimyndighet</w:t>
            </w:r>
          </w:p>
          <w:p w:rsidR="000D63C7" w:rsidRPr="0022470D" w:rsidRDefault="000D63C7" w:rsidP="00005629">
            <w:pPr>
              <w:pStyle w:val="Tabelltext"/>
            </w:pPr>
            <w:r w:rsidRPr="0022470D">
              <w:t>Enheten för energianvändning</w:t>
            </w:r>
          </w:p>
        </w:tc>
      </w:tr>
      <w:tr w:rsidR="000D63C7" w:rsidRPr="0022470D" w:rsidTr="000D63C7">
        <w:tc>
          <w:tcPr>
            <w:tcW w:w="3189" w:type="dxa"/>
          </w:tcPr>
          <w:p w:rsidR="000D63C7" w:rsidRPr="0022470D" w:rsidRDefault="000D63C7" w:rsidP="00005629">
            <w:pPr>
              <w:pStyle w:val="Tabelltext"/>
              <w:rPr>
                <w:i/>
              </w:rPr>
            </w:pPr>
            <w:r w:rsidRPr="0022470D">
              <w:rPr>
                <w:i/>
              </w:rPr>
              <w:t>Postadress:</w:t>
            </w:r>
          </w:p>
        </w:tc>
        <w:tc>
          <w:tcPr>
            <w:tcW w:w="4394" w:type="dxa"/>
          </w:tcPr>
          <w:p w:rsidR="000D63C7" w:rsidRPr="0022470D" w:rsidRDefault="000D63C7" w:rsidP="00005629">
            <w:pPr>
              <w:pStyle w:val="Tabelltext"/>
            </w:pPr>
            <w:r w:rsidRPr="0022470D">
              <w:t>Box 310, 631 04 ESKILSTUNA</w:t>
            </w:r>
          </w:p>
        </w:tc>
      </w:tr>
      <w:tr w:rsidR="000D63C7" w:rsidRPr="0022470D" w:rsidTr="000D63C7">
        <w:tc>
          <w:tcPr>
            <w:tcW w:w="3189" w:type="dxa"/>
          </w:tcPr>
          <w:p w:rsidR="000D63C7" w:rsidRPr="0022470D" w:rsidRDefault="000D63C7" w:rsidP="00005629">
            <w:pPr>
              <w:pStyle w:val="Tabelltext"/>
              <w:rPr>
                <w:i/>
              </w:rPr>
            </w:pPr>
            <w:r w:rsidRPr="0022470D">
              <w:rPr>
                <w:i/>
              </w:rPr>
              <w:t xml:space="preserve">Besöksadress: </w:t>
            </w:r>
          </w:p>
        </w:tc>
        <w:tc>
          <w:tcPr>
            <w:tcW w:w="4394" w:type="dxa"/>
          </w:tcPr>
          <w:p w:rsidR="000D63C7" w:rsidRPr="0022470D" w:rsidRDefault="000D63C7" w:rsidP="00005629">
            <w:pPr>
              <w:pStyle w:val="Tabelltext"/>
            </w:pPr>
            <w:r w:rsidRPr="0022470D">
              <w:t>Kungsgatan 43</w:t>
            </w:r>
          </w:p>
        </w:tc>
      </w:tr>
      <w:tr w:rsidR="000D63C7" w:rsidRPr="0022470D" w:rsidTr="000D63C7">
        <w:tc>
          <w:tcPr>
            <w:tcW w:w="3189" w:type="dxa"/>
          </w:tcPr>
          <w:p w:rsidR="000D63C7" w:rsidRPr="0022470D" w:rsidRDefault="000D63C7" w:rsidP="00005629">
            <w:pPr>
              <w:pStyle w:val="Tabelltext"/>
              <w:rPr>
                <w:i/>
              </w:rPr>
            </w:pPr>
            <w:r w:rsidRPr="0022470D">
              <w:rPr>
                <w:i/>
              </w:rPr>
              <w:t xml:space="preserve">Kontaktperson: </w:t>
            </w:r>
          </w:p>
        </w:tc>
        <w:tc>
          <w:tcPr>
            <w:tcW w:w="4394" w:type="dxa"/>
          </w:tcPr>
          <w:p w:rsidR="000D63C7" w:rsidRPr="0022470D" w:rsidRDefault="00BD389E" w:rsidP="00005629">
            <w:pPr>
              <w:pStyle w:val="Tabelltext"/>
            </w:pPr>
            <w:r w:rsidRPr="0022470D">
              <w:t>Lars Nilsson</w:t>
            </w:r>
          </w:p>
        </w:tc>
      </w:tr>
      <w:tr w:rsidR="000D63C7" w:rsidRPr="0022470D" w:rsidTr="000D63C7">
        <w:tc>
          <w:tcPr>
            <w:tcW w:w="3189" w:type="dxa"/>
          </w:tcPr>
          <w:p w:rsidR="000D63C7" w:rsidRPr="0022470D" w:rsidRDefault="000D63C7" w:rsidP="00005629">
            <w:pPr>
              <w:pStyle w:val="Tabelltext"/>
              <w:rPr>
                <w:i/>
              </w:rPr>
            </w:pPr>
            <w:r w:rsidRPr="0022470D">
              <w:rPr>
                <w:i/>
              </w:rPr>
              <w:t xml:space="preserve">Telefon: </w:t>
            </w:r>
          </w:p>
        </w:tc>
        <w:tc>
          <w:tcPr>
            <w:tcW w:w="4394" w:type="dxa"/>
          </w:tcPr>
          <w:p w:rsidR="000D63C7" w:rsidRPr="0022470D" w:rsidRDefault="00BD389E" w:rsidP="00005629">
            <w:pPr>
              <w:pStyle w:val="Tabelltext"/>
            </w:pPr>
            <w:r w:rsidRPr="0022470D">
              <w:rPr>
                <w:lang w:val="de-DE"/>
              </w:rPr>
              <w:t>016 – 544 22 76</w:t>
            </w:r>
          </w:p>
        </w:tc>
      </w:tr>
      <w:tr w:rsidR="000D63C7" w:rsidRPr="0022470D" w:rsidTr="000D63C7">
        <w:tc>
          <w:tcPr>
            <w:tcW w:w="3189" w:type="dxa"/>
          </w:tcPr>
          <w:p w:rsidR="000D63C7" w:rsidRPr="0022470D" w:rsidRDefault="000D63C7" w:rsidP="00005629">
            <w:pPr>
              <w:pStyle w:val="Tabelltext"/>
              <w:rPr>
                <w:i/>
              </w:rPr>
            </w:pPr>
            <w:r w:rsidRPr="0022470D">
              <w:rPr>
                <w:i/>
              </w:rPr>
              <w:lastRenderedPageBreak/>
              <w:t xml:space="preserve">Telefax: </w:t>
            </w:r>
          </w:p>
        </w:tc>
        <w:tc>
          <w:tcPr>
            <w:tcW w:w="4394" w:type="dxa"/>
          </w:tcPr>
          <w:p w:rsidR="000D63C7" w:rsidRPr="0022470D" w:rsidRDefault="000D63C7" w:rsidP="00005629">
            <w:pPr>
              <w:pStyle w:val="Tabelltext"/>
            </w:pPr>
            <w:r w:rsidRPr="0022470D">
              <w:t>016 – 544 20 99</w:t>
            </w:r>
          </w:p>
        </w:tc>
      </w:tr>
      <w:tr w:rsidR="000D63C7" w:rsidRPr="0022470D" w:rsidTr="000D63C7">
        <w:tc>
          <w:tcPr>
            <w:tcW w:w="3189" w:type="dxa"/>
          </w:tcPr>
          <w:p w:rsidR="000D63C7" w:rsidRPr="0022470D" w:rsidRDefault="000D63C7" w:rsidP="00005629">
            <w:pPr>
              <w:pStyle w:val="Tabelltext"/>
              <w:rPr>
                <w:i/>
              </w:rPr>
            </w:pPr>
            <w:r w:rsidRPr="0022470D">
              <w:rPr>
                <w:i/>
              </w:rPr>
              <w:t xml:space="preserve">E-post: </w:t>
            </w:r>
          </w:p>
        </w:tc>
        <w:tc>
          <w:tcPr>
            <w:tcW w:w="4394" w:type="dxa"/>
          </w:tcPr>
          <w:p w:rsidR="000D63C7" w:rsidRPr="0022470D" w:rsidRDefault="000D63C7" w:rsidP="00005629">
            <w:pPr>
              <w:pStyle w:val="Tabelltext"/>
            </w:pPr>
            <w:r w:rsidRPr="0022470D">
              <w:t>fornamn.efternamn@energimyndigheten.se</w:t>
            </w:r>
          </w:p>
        </w:tc>
      </w:tr>
    </w:tbl>
    <w:p w:rsidR="000D63C7" w:rsidRPr="0022470D" w:rsidRDefault="000D63C7" w:rsidP="007842BF">
      <w:pPr>
        <w:pStyle w:val="Brdtext"/>
      </w:pPr>
    </w:p>
    <w:p w:rsidR="000D63C7" w:rsidRPr="00333DB6" w:rsidRDefault="000D63C7" w:rsidP="007842BF">
      <w:pPr>
        <w:pStyle w:val="Brdtext"/>
        <w:rPr>
          <w:b/>
        </w:rPr>
      </w:pPr>
      <w:r w:rsidRPr="0022470D">
        <w:rPr>
          <w:b/>
        </w:rPr>
        <w:t>Producent</w:t>
      </w:r>
      <w:r w:rsidR="00333DB6" w:rsidRPr="0022470D">
        <w:rPr>
          <w:b/>
        </w:rPr>
        <w:t>:</w:t>
      </w:r>
      <w:r w:rsidRPr="0022470D">
        <w:rPr>
          <w:b/>
        </w:rPr>
        <w:t xml:space="preserve"> Statisticon</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0D63C7" w:rsidTr="000D63C7">
        <w:tc>
          <w:tcPr>
            <w:tcW w:w="3189" w:type="dxa"/>
          </w:tcPr>
          <w:p w:rsidR="000D63C7" w:rsidRPr="00005629" w:rsidRDefault="000D63C7" w:rsidP="00005629">
            <w:pPr>
              <w:pStyle w:val="Tabelltext"/>
              <w:rPr>
                <w:i/>
                <w:iCs/>
              </w:rPr>
            </w:pPr>
            <w:r w:rsidRPr="00005629">
              <w:rPr>
                <w:i/>
                <w:iCs/>
              </w:rPr>
              <w:t xml:space="preserve">Myndighet/organisation: </w:t>
            </w:r>
          </w:p>
        </w:tc>
        <w:tc>
          <w:tcPr>
            <w:tcW w:w="4781" w:type="dxa"/>
          </w:tcPr>
          <w:p w:rsidR="000D63C7" w:rsidRPr="00005629" w:rsidRDefault="000D63C7" w:rsidP="00005629">
            <w:pPr>
              <w:pStyle w:val="Tabelltext"/>
            </w:pPr>
            <w:r w:rsidRPr="00005629">
              <w:t>Statisticon</w:t>
            </w:r>
            <w:r w:rsidR="005A4C5E" w:rsidRPr="00005629">
              <w:t xml:space="preserve"> AB</w:t>
            </w:r>
          </w:p>
        </w:tc>
      </w:tr>
      <w:tr w:rsidR="000D63C7" w:rsidTr="000D63C7">
        <w:tc>
          <w:tcPr>
            <w:tcW w:w="3189" w:type="dxa"/>
          </w:tcPr>
          <w:p w:rsidR="000D63C7" w:rsidRPr="00005629" w:rsidRDefault="000D63C7" w:rsidP="00005629">
            <w:pPr>
              <w:pStyle w:val="Tabelltext"/>
              <w:rPr>
                <w:i/>
                <w:iCs/>
              </w:rPr>
            </w:pPr>
            <w:r w:rsidRPr="00005629">
              <w:rPr>
                <w:i/>
                <w:iCs/>
              </w:rPr>
              <w:t xml:space="preserve">Postadress: </w:t>
            </w:r>
          </w:p>
        </w:tc>
        <w:tc>
          <w:tcPr>
            <w:tcW w:w="4781" w:type="dxa"/>
          </w:tcPr>
          <w:p w:rsidR="000D63C7" w:rsidRPr="00005629" w:rsidRDefault="000D63C7" w:rsidP="00005629">
            <w:pPr>
              <w:pStyle w:val="Tabelltext"/>
            </w:pPr>
            <w:r w:rsidRPr="00005629">
              <w:t>Östra Ågatan 31, 753 22 Uppsala</w:t>
            </w:r>
          </w:p>
        </w:tc>
      </w:tr>
      <w:tr w:rsidR="000D63C7" w:rsidTr="000D63C7">
        <w:tc>
          <w:tcPr>
            <w:tcW w:w="3189" w:type="dxa"/>
          </w:tcPr>
          <w:p w:rsidR="000D63C7" w:rsidRPr="00005629" w:rsidRDefault="000D63C7" w:rsidP="00005629">
            <w:pPr>
              <w:pStyle w:val="Tabelltext"/>
              <w:rPr>
                <w:i/>
                <w:iCs/>
              </w:rPr>
            </w:pPr>
            <w:r w:rsidRPr="00005629">
              <w:rPr>
                <w:i/>
                <w:iCs/>
              </w:rPr>
              <w:t>Besöksadress:</w:t>
            </w:r>
          </w:p>
        </w:tc>
        <w:tc>
          <w:tcPr>
            <w:tcW w:w="4781" w:type="dxa"/>
          </w:tcPr>
          <w:p w:rsidR="000D63C7" w:rsidRPr="00005629" w:rsidRDefault="000D63C7" w:rsidP="00005629">
            <w:pPr>
              <w:pStyle w:val="Tabelltext"/>
            </w:pPr>
            <w:r w:rsidRPr="00005629">
              <w:t>Östra Ågatan 31</w:t>
            </w:r>
          </w:p>
        </w:tc>
      </w:tr>
      <w:tr w:rsidR="000D63C7" w:rsidRPr="00992026" w:rsidTr="000D63C7">
        <w:tc>
          <w:tcPr>
            <w:tcW w:w="3189" w:type="dxa"/>
          </w:tcPr>
          <w:p w:rsidR="000D63C7" w:rsidRPr="00005629" w:rsidRDefault="000D63C7" w:rsidP="00005629">
            <w:pPr>
              <w:pStyle w:val="Tabelltext"/>
              <w:rPr>
                <w:i/>
                <w:iCs/>
              </w:rPr>
            </w:pPr>
            <w:r w:rsidRPr="00005629">
              <w:rPr>
                <w:i/>
                <w:iCs/>
              </w:rPr>
              <w:t xml:space="preserve">Kontaktperson: </w:t>
            </w:r>
          </w:p>
        </w:tc>
        <w:tc>
          <w:tcPr>
            <w:tcW w:w="4781" w:type="dxa"/>
          </w:tcPr>
          <w:p w:rsidR="000D63C7" w:rsidRPr="00005629" w:rsidRDefault="000D63C7" w:rsidP="00005629">
            <w:pPr>
              <w:pStyle w:val="Tabelltext"/>
            </w:pPr>
            <w:r w:rsidRPr="00005629">
              <w:t>Charlotta Danielsson</w:t>
            </w:r>
          </w:p>
        </w:tc>
      </w:tr>
      <w:tr w:rsidR="000D63C7" w:rsidRPr="00992026" w:rsidTr="000D63C7">
        <w:tc>
          <w:tcPr>
            <w:tcW w:w="3189" w:type="dxa"/>
          </w:tcPr>
          <w:p w:rsidR="000D63C7" w:rsidRPr="00005629" w:rsidRDefault="000D63C7" w:rsidP="00005629">
            <w:pPr>
              <w:pStyle w:val="Tabelltext"/>
              <w:rPr>
                <w:i/>
                <w:iCs/>
              </w:rPr>
            </w:pPr>
            <w:r w:rsidRPr="00005629">
              <w:rPr>
                <w:i/>
                <w:iCs/>
              </w:rPr>
              <w:t xml:space="preserve">Telefon: </w:t>
            </w:r>
          </w:p>
        </w:tc>
        <w:tc>
          <w:tcPr>
            <w:tcW w:w="4781" w:type="dxa"/>
          </w:tcPr>
          <w:p w:rsidR="000D63C7" w:rsidRPr="00005629" w:rsidRDefault="000D63C7" w:rsidP="00005629">
            <w:pPr>
              <w:pStyle w:val="Tabelltext"/>
            </w:pPr>
            <w:r w:rsidRPr="00005629">
              <w:t>08 -  402 29 0</w:t>
            </w:r>
            <w:r w:rsidR="0022470D">
              <w:t>0</w:t>
            </w:r>
          </w:p>
        </w:tc>
      </w:tr>
      <w:tr w:rsidR="000D63C7" w:rsidTr="000D63C7">
        <w:tc>
          <w:tcPr>
            <w:tcW w:w="3189" w:type="dxa"/>
          </w:tcPr>
          <w:p w:rsidR="000D63C7" w:rsidRPr="00005629" w:rsidRDefault="000D63C7" w:rsidP="00005629">
            <w:pPr>
              <w:pStyle w:val="Tabelltext"/>
              <w:rPr>
                <w:i/>
                <w:iCs/>
                <w:lang w:val="de-DE"/>
              </w:rPr>
            </w:pPr>
            <w:r w:rsidRPr="00005629">
              <w:rPr>
                <w:i/>
                <w:iCs/>
                <w:lang w:val="de-DE"/>
              </w:rPr>
              <w:t>Telefax</w:t>
            </w:r>
          </w:p>
        </w:tc>
        <w:tc>
          <w:tcPr>
            <w:tcW w:w="4781" w:type="dxa"/>
          </w:tcPr>
          <w:p w:rsidR="000D63C7" w:rsidRPr="00005629" w:rsidRDefault="005A4C5E" w:rsidP="00005629">
            <w:pPr>
              <w:pStyle w:val="Tabelltext"/>
            </w:pPr>
            <w:r w:rsidRPr="00005629">
              <w:t>018 – 14 02 25</w:t>
            </w:r>
          </w:p>
        </w:tc>
      </w:tr>
      <w:tr w:rsidR="000D63C7" w:rsidTr="000D63C7">
        <w:tc>
          <w:tcPr>
            <w:tcW w:w="3189" w:type="dxa"/>
          </w:tcPr>
          <w:p w:rsidR="000D63C7" w:rsidRPr="00005629" w:rsidRDefault="000D63C7" w:rsidP="00005629">
            <w:pPr>
              <w:pStyle w:val="Tabelltext"/>
              <w:rPr>
                <w:i/>
                <w:iCs/>
              </w:rPr>
            </w:pPr>
            <w:r w:rsidRPr="00005629">
              <w:rPr>
                <w:i/>
                <w:iCs/>
              </w:rPr>
              <w:t xml:space="preserve">E-post: </w:t>
            </w:r>
          </w:p>
        </w:tc>
        <w:tc>
          <w:tcPr>
            <w:tcW w:w="4781" w:type="dxa"/>
          </w:tcPr>
          <w:p w:rsidR="000D63C7" w:rsidRPr="00005629" w:rsidRDefault="000D63C7" w:rsidP="00005629">
            <w:pPr>
              <w:pStyle w:val="Tabelltext"/>
            </w:pPr>
            <w:r w:rsidRPr="00005629">
              <w:t>fornamn.efternamn@statisticon.se</w:t>
            </w:r>
          </w:p>
        </w:tc>
      </w:tr>
    </w:tbl>
    <w:p w:rsidR="00960068" w:rsidRPr="005940BD" w:rsidRDefault="00960068" w:rsidP="007842BF">
      <w:pPr>
        <w:pStyle w:val="Brdtext"/>
        <w:rPr>
          <w:highlight w:val="yellow"/>
        </w:rPr>
      </w:pPr>
    </w:p>
    <w:p w:rsidR="000974DA" w:rsidRPr="0022470D" w:rsidRDefault="000974DA" w:rsidP="000974DA">
      <w:pPr>
        <w:pStyle w:val="RubrikB2"/>
      </w:pPr>
      <w:bookmarkStart w:id="162" w:name="_Toc337724841"/>
      <w:r w:rsidRPr="0022470D">
        <w:t>Referenser</w:t>
      </w:r>
      <w:bookmarkEnd w:id="162"/>
    </w:p>
    <w:p w:rsidR="000D63C7" w:rsidRPr="00311E56" w:rsidRDefault="000D63C7" w:rsidP="007842BF">
      <w:pPr>
        <w:pStyle w:val="Brdtext"/>
      </w:pPr>
      <w:r w:rsidRPr="0022470D">
        <w:t>Statistiska Centralbyrån (2001). Meddelande i Samordningsfrågor 2001:1. Kvalitetsbegrepp och riktlinjer för kvalitetsdeklaration</w:t>
      </w:r>
      <w:r w:rsidRPr="00311E56">
        <w:t xml:space="preserve"> av officiell statistik.</w:t>
      </w:r>
    </w:p>
    <w:p w:rsidR="00A826D0" w:rsidRPr="00311E56" w:rsidRDefault="000D63C7" w:rsidP="007842BF">
      <w:pPr>
        <w:pStyle w:val="Brdtext"/>
        <w:rPr>
          <w:lang w:val="en-GB"/>
        </w:rPr>
      </w:pPr>
      <w:r w:rsidRPr="005A1DA7">
        <w:rPr>
          <w:lang w:val="en-US"/>
        </w:rPr>
        <w:t xml:space="preserve">Särndal, C.E., Swensson, B and Wretman, J. (1992). </w:t>
      </w:r>
      <w:r w:rsidRPr="00311E56">
        <w:rPr>
          <w:i/>
          <w:iCs/>
          <w:lang w:val="en-GB"/>
        </w:rPr>
        <w:t>Model Assisted Survey Sampling</w:t>
      </w:r>
      <w:r w:rsidRPr="00311E56">
        <w:rPr>
          <w:lang w:val="en-GB"/>
        </w:rPr>
        <w:t>. New York: Springer-Verlag</w:t>
      </w:r>
    </w:p>
    <w:p w:rsidR="00A83193" w:rsidRPr="0011249F" w:rsidRDefault="00A83193" w:rsidP="007842BF">
      <w:pPr>
        <w:pStyle w:val="Brdtext"/>
        <w:rPr>
          <w:highlight w:val="magenta"/>
          <w:lang w:val="en-GB"/>
        </w:rPr>
      </w:pPr>
    </w:p>
    <w:p w:rsidR="0061541C" w:rsidRDefault="000974DA" w:rsidP="0061541C">
      <w:pPr>
        <w:pStyle w:val="BILAGOR"/>
      </w:pPr>
      <w:bookmarkStart w:id="163" w:name="_Toc337724842"/>
      <w:r w:rsidRPr="003E5BFA">
        <w:lastRenderedPageBreak/>
        <w:t>Bilag</w:t>
      </w:r>
      <w:r w:rsidR="008C3240" w:rsidRPr="003E5BFA">
        <w:t xml:space="preserve">a </w:t>
      </w:r>
      <w:bookmarkStart w:id="164" w:name="Blankett"/>
      <w:r w:rsidR="008C3240" w:rsidRPr="003E5BFA">
        <w:t>1</w:t>
      </w:r>
      <w:bookmarkEnd w:id="164"/>
      <w:r w:rsidR="008C3240" w:rsidRPr="003E5BFA">
        <w:t>. Blankett</w:t>
      </w:r>
      <w:bookmarkEnd w:id="163"/>
    </w:p>
    <w:p w:rsidR="006F5E14" w:rsidRDefault="00FC77ED" w:rsidP="006F5E14">
      <w:r w:rsidRPr="00FC77ED">
        <w:rPr>
          <w:noProof/>
        </w:rPr>
        <w:t xml:space="preserve"> </w:t>
      </w:r>
      <w:r w:rsidRPr="00FC77ED">
        <w:rPr>
          <w:noProof/>
        </w:rPr>
        <w:drawing>
          <wp:inline distT="0" distB="0" distL="0" distR="0" wp14:anchorId="057AD540" wp14:editId="5453A73B">
            <wp:extent cx="5039360" cy="7336088"/>
            <wp:effectExtent l="0" t="0" r="889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39360" cy="7336088"/>
                    </a:xfrm>
                    <a:prstGeom prst="rect">
                      <a:avLst/>
                    </a:prstGeom>
                  </pic:spPr>
                </pic:pic>
              </a:graphicData>
            </a:graphic>
          </wp:inline>
        </w:drawing>
      </w:r>
      <w:r w:rsidRPr="00FC77ED">
        <w:rPr>
          <w:noProof/>
        </w:rPr>
        <w:lastRenderedPageBreak/>
        <w:t xml:space="preserve"> </w:t>
      </w:r>
      <w:r w:rsidR="00E91B5D" w:rsidRPr="00E91B5D">
        <w:rPr>
          <w:noProof/>
        </w:rPr>
        <w:drawing>
          <wp:inline distT="0" distB="0" distL="0" distR="0" wp14:anchorId="0C24E278" wp14:editId="7E10DE20">
            <wp:extent cx="5039360" cy="7229017"/>
            <wp:effectExtent l="0" t="0" r="889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39360" cy="7229017"/>
                    </a:xfrm>
                    <a:prstGeom prst="rect">
                      <a:avLst/>
                    </a:prstGeom>
                  </pic:spPr>
                </pic:pic>
              </a:graphicData>
            </a:graphic>
          </wp:inline>
        </w:drawing>
      </w:r>
      <w:r w:rsidR="00E91B5D" w:rsidRPr="00E91B5D">
        <w:rPr>
          <w:noProof/>
        </w:rPr>
        <w:t xml:space="preserve"> </w:t>
      </w:r>
      <w:r w:rsidR="00E91B5D" w:rsidRPr="00E91B5D">
        <w:rPr>
          <w:noProof/>
        </w:rPr>
        <w:lastRenderedPageBreak/>
        <w:drawing>
          <wp:inline distT="0" distB="0" distL="0" distR="0" wp14:anchorId="0ADD6118" wp14:editId="69E29F12">
            <wp:extent cx="5039360" cy="7290212"/>
            <wp:effectExtent l="0" t="0" r="8890"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039360" cy="7290212"/>
                    </a:xfrm>
                    <a:prstGeom prst="rect">
                      <a:avLst/>
                    </a:prstGeom>
                  </pic:spPr>
                </pic:pic>
              </a:graphicData>
            </a:graphic>
          </wp:inline>
        </w:drawing>
      </w:r>
      <w:r w:rsidR="00E91B5D" w:rsidRPr="00E91B5D">
        <w:rPr>
          <w:noProof/>
        </w:rPr>
        <w:lastRenderedPageBreak/>
        <w:drawing>
          <wp:inline distT="0" distB="0" distL="0" distR="0" wp14:anchorId="2E6E9F3B" wp14:editId="64DF5B65">
            <wp:extent cx="5039360" cy="7220952"/>
            <wp:effectExtent l="0" t="0" r="889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39360" cy="7220952"/>
                    </a:xfrm>
                    <a:prstGeom prst="rect">
                      <a:avLst/>
                    </a:prstGeom>
                  </pic:spPr>
                </pic:pic>
              </a:graphicData>
            </a:graphic>
          </wp:inline>
        </w:drawing>
      </w:r>
    </w:p>
    <w:p w:rsidR="00B22EC5" w:rsidRDefault="000F5348" w:rsidP="00B22EC5">
      <w:pPr>
        <w:pStyle w:val="BILAGOR"/>
      </w:pPr>
      <w:bookmarkStart w:id="165" w:name="_Toc337724843"/>
      <w:r w:rsidRPr="00B22EC5">
        <w:lastRenderedPageBreak/>
        <w:t xml:space="preserve">Bilaga </w:t>
      </w:r>
      <w:bookmarkStart w:id="166" w:name="Missiv_huvudutskick"/>
      <w:r w:rsidRPr="00B22EC5">
        <w:t>2</w:t>
      </w:r>
      <w:bookmarkEnd w:id="166"/>
      <w:r w:rsidRPr="00B22EC5">
        <w:t>. Missiv huvudutskick</w:t>
      </w:r>
      <w:bookmarkEnd w:id="165"/>
    </w:p>
    <w:p w:rsidR="005C0DD6" w:rsidRPr="005C0DD6" w:rsidRDefault="00756676" w:rsidP="00B22EC5">
      <w:pPr>
        <w:rPr>
          <w:sz w:val="12"/>
          <w:szCs w:val="12"/>
        </w:rPr>
      </w:pPr>
      <w:r w:rsidRPr="00B22EC5">
        <w:rPr>
          <w:noProof/>
        </w:rPr>
        <w:drawing>
          <wp:inline distT="0" distB="0" distL="0" distR="0" wp14:anchorId="3A2943E2" wp14:editId="5C1E1010">
            <wp:extent cx="4993200" cy="750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993200" cy="7506000"/>
                    </a:xfrm>
                    <a:prstGeom prst="rect">
                      <a:avLst/>
                    </a:prstGeom>
                  </pic:spPr>
                </pic:pic>
              </a:graphicData>
            </a:graphic>
          </wp:inline>
        </w:drawing>
      </w:r>
    </w:p>
    <w:p w:rsidR="000F5348" w:rsidRDefault="000F5348" w:rsidP="000F5348">
      <w:pPr>
        <w:pStyle w:val="BILAGOR"/>
      </w:pPr>
      <w:bookmarkStart w:id="167" w:name="_Toc337724844"/>
      <w:r w:rsidRPr="003E5BFA">
        <w:lastRenderedPageBreak/>
        <w:t xml:space="preserve">Bilaga </w:t>
      </w:r>
      <w:bookmarkStart w:id="168" w:name="Påminnelse_1_tack_påm"/>
      <w:r w:rsidR="00C4270A">
        <w:t>3</w:t>
      </w:r>
      <w:bookmarkEnd w:id="168"/>
      <w:r w:rsidRPr="003E5BFA">
        <w:t>. Påminnelse 1 - tack- och påminnelsekort</w:t>
      </w:r>
      <w:bookmarkEnd w:id="167"/>
    </w:p>
    <w:p w:rsidR="006F5E14" w:rsidRPr="006F5E14" w:rsidRDefault="006F5E14" w:rsidP="006F5E14">
      <w:r>
        <w:t>Framsida:</w:t>
      </w:r>
    </w:p>
    <w:p w:rsidR="006F5E14" w:rsidRPr="006F5E14" w:rsidRDefault="002D3CF3" w:rsidP="006F5E14">
      <w:r w:rsidRPr="002D3CF3">
        <w:rPr>
          <w:noProof/>
        </w:rPr>
        <w:drawing>
          <wp:inline distT="0" distB="0" distL="0" distR="0" wp14:anchorId="7419BDDD" wp14:editId="1A95CB63">
            <wp:extent cx="4478400" cy="31320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478400" cy="3132000"/>
                    </a:xfrm>
                    <a:prstGeom prst="rect">
                      <a:avLst/>
                    </a:prstGeom>
                  </pic:spPr>
                </pic:pic>
              </a:graphicData>
            </a:graphic>
          </wp:inline>
        </w:drawing>
      </w:r>
    </w:p>
    <w:p w:rsidR="000F5348" w:rsidRDefault="006F5E14" w:rsidP="000F5348">
      <w:r>
        <w:t>Baksida:</w:t>
      </w:r>
    </w:p>
    <w:p w:rsidR="000F5348" w:rsidRDefault="002D3CF3" w:rsidP="000F5348">
      <w:r w:rsidRPr="002D3CF3">
        <w:rPr>
          <w:noProof/>
        </w:rPr>
        <w:drawing>
          <wp:inline distT="0" distB="0" distL="0" distR="0" wp14:anchorId="1CF52394" wp14:editId="0362B77E">
            <wp:extent cx="4482000" cy="32040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482000" cy="3204000"/>
                    </a:xfrm>
                    <a:prstGeom prst="rect">
                      <a:avLst/>
                    </a:prstGeom>
                  </pic:spPr>
                </pic:pic>
              </a:graphicData>
            </a:graphic>
          </wp:inline>
        </w:drawing>
      </w:r>
    </w:p>
    <w:p w:rsidR="00C16CCB" w:rsidRDefault="000F5348" w:rsidP="00C16CCB">
      <w:pPr>
        <w:pStyle w:val="BILAGOR"/>
      </w:pPr>
      <w:bookmarkStart w:id="169" w:name="_Toc337724845"/>
      <w:r w:rsidRPr="003E5BFA">
        <w:lastRenderedPageBreak/>
        <w:t xml:space="preserve">Bilaga </w:t>
      </w:r>
      <w:bookmarkStart w:id="170" w:name="Missiv_Påminnelse_2"/>
      <w:r w:rsidR="00B22EC5">
        <w:t>4</w:t>
      </w:r>
      <w:bookmarkEnd w:id="170"/>
      <w:r w:rsidRPr="003E5BFA">
        <w:t xml:space="preserve">. Missiv </w:t>
      </w:r>
      <w:r w:rsidRPr="00C16CCB">
        <w:t>påminnelse</w:t>
      </w:r>
      <w:r w:rsidRPr="003E5BFA">
        <w:t xml:space="preserve"> 2</w:t>
      </w:r>
      <w:bookmarkEnd w:id="169"/>
    </w:p>
    <w:p w:rsidR="00C16CCB" w:rsidRDefault="00C16CCB" w:rsidP="00C16CCB">
      <w:r w:rsidRPr="00C16CCB">
        <w:rPr>
          <w:noProof/>
        </w:rPr>
        <w:drawing>
          <wp:inline distT="0" distB="0" distL="0" distR="0" wp14:anchorId="3B0E691C" wp14:editId="32E3239A">
            <wp:extent cx="4982400" cy="7430400"/>
            <wp:effectExtent l="0" t="0" r="889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982400" cy="7430400"/>
                    </a:xfrm>
                    <a:prstGeom prst="rect">
                      <a:avLst/>
                    </a:prstGeom>
                  </pic:spPr>
                </pic:pic>
              </a:graphicData>
            </a:graphic>
          </wp:inline>
        </w:drawing>
      </w:r>
    </w:p>
    <w:p w:rsidR="003706E1" w:rsidRDefault="000F5348" w:rsidP="003706E1">
      <w:pPr>
        <w:pStyle w:val="BILAGOR"/>
      </w:pPr>
      <w:bookmarkStart w:id="171" w:name="_Toc337724846"/>
      <w:r w:rsidRPr="003E5BFA">
        <w:lastRenderedPageBreak/>
        <w:t xml:space="preserve">Bilaga </w:t>
      </w:r>
      <w:bookmarkStart w:id="172" w:name="Missiv_huvudutskick_stora_LOK"/>
      <w:r w:rsidR="00B22EC5">
        <w:t>5</w:t>
      </w:r>
      <w:bookmarkEnd w:id="172"/>
      <w:r w:rsidRPr="003E5BFA">
        <w:t xml:space="preserve">. Missiv huvudutskick till stora </w:t>
      </w:r>
      <w:r w:rsidRPr="003706E1">
        <w:t>lokalägare</w:t>
      </w:r>
      <w:bookmarkEnd w:id="171"/>
    </w:p>
    <w:p w:rsidR="006F5E14" w:rsidRDefault="003706E1" w:rsidP="003706E1">
      <w:r w:rsidRPr="003706E1">
        <w:rPr>
          <w:noProof/>
        </w:rPr>
        <w:drawing>
          <wp:inline distT="0" distB="0" distL="0" distR="0" wp14:anchorId="25C5A659" wp14:editId="2A8B7C60">
            <wp:extent cx="4820400" cy="7138800"/>
            <wp:effectExtent l="0" t="0" r="0" b="508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20400" cy="7138800"/>
                    </a:xfrm>
                    <a:prstGeom prst="rect">
                      <a:avLst/>
                    </a:prstGeom>
                  </pic:spPr>
                </pic:pic>
              </a:graphicData>
            </a:graphic>
          </wp:inline>
        </w:drawing>
      </w:r>
    </w:p>
    <w:p w:rsidR="00945865" w:rsidRDefault="00945865" w:rsidP="003706E1">
      <w:r w:rsidRPr="00945865">
        <w:rPr>
          <w:noProof/>
        </w:rPr>
        <w:lastRenderedPageBreak/>
        <w:drawing>
          <wp:inline distT="0" distB="0" distL="0" distR="0" wp14:anchorId="34B15261" wp14:editId="11B2345A">
            <wp:extent cx="5039360" cy="6259139"/>
            <wp:effectExtent l="0" t="0" r="8890" b="889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39360" cy="6259139"/>
                    </a:xfrm>
                    <a:prstGeom prst="rect">
                      <a:avLst/>
                    </a:prstGeom>
                  </pic:spPr>
                </pic:pic>
              </a:graphicData>
            </a:graphic>
          </wp:inline>
        </w:drawing>
      </w:r>
    </w:p>
    <w:p w:rsidR="00945865" w:rsidRDefault="00945865">
      <w:pPr>
        <w:spacing w:after="0" w:line="240" w:lineRule="auto"/>
        <w:rPr>
          <w:rFonts w:ascii="Arial" w:hAnsi="Arial" w:cs="Arial"/>
          <w:b/>
          <w:bCs/>
          <w:kern w:val="28"/>
          <w:sz w:val="40"/>
          <w:szCs w:val="32"/>
        </w:rPr>
      </w:pPr>
      <w:r>
        <w:br w:type="page"/>
      </w:r>
    </w:p>
    <w:p w:rsidR="00250371" w:rsidRDefault="00E2708A" w:rsidP="00945865">
      <w:pPr>
        <w:pStyle w:val="BILAGOR"/>
      </w:pPr>
      <w:bookmarkStart w:id="173" w:name="_Toc337724847"/>
      <w:r w:rsidRPr="00945865">
        <w:lastRenderedPageBreak/>
        <w:t>Bilaga</w:t>
      </w:r>
      <w:r w:rsidRPr="007B1741">
        <w:t xml:space="preserve"> </w:t>
      </w:r>
      <w:bookmarkStart w:id="174" w:name="Bilaga_stratum"/>
      <w:r w:rsidR="00B22EC5">
        <w:t>6</w:t>
      </w:r>
      <w:bookmarkEnd w:id="174"/>
      <w:r w:rsidR="00250371" w:rsidRPr="007B1741">
        <w:t>. Information per stratum</w:t>
      </w:r>
      <w:bookmarkEnd w:id="173"/>
      <w:r w:rsidR="001E329A" w:rsidRPr="007B1741">
        <w:t xml:space="preserve"> </w:t>
      </w:r>
    </w:p>
    <w:p w:rsidR="00250371" w:rsidRPr="00250371" w:rsidRDefault="00250371" w:rsidP="00250371">
      <w:r>
        <w:t xml:space="preserve">I tabell </w:t>
      </w:r>
      <w:r>
        <w:fldChar w:fldCharType="begin"/>
      </w:r>
      <w:r>
        <w:instrText xml:space="preserve"> REF Information_på_stratumnivå \h </w:instrText>
      </w:r>
      <w:r>
        <w:fldChar w:fldCharType="separate"/>
      </w:r>
      <w:r w:rsidR="005A1DA7">
        <w:rPr>
          <w:noProof/>
        </w:rPr>
        <w:t>14</w:t>
      </w:r>
      <w:r>
        <w:fldChar w:fldCharType="end"/>
      </w:r>
      <w:r>
        <w:t xml:space="preserve"> redovisas stratumvis information</w:t>
      </w:r>
      <w:r w:rsidR="005E4D86">
        <w:t>. Strata</w:t>
      </w:r>
      <w:r>
        <w:t xml:space="preserve"> som börjar med 61 är typkod 322 – hotell och restaurangbyggnad enligt tabell </w:t>
      </w:r>
      <w:r>
        <w:fldChar w:fldCharType="begin"/>
      </w:r>
      <w:r>
        <w:instrText xml:space="preserve"> REF Statifieringsvariabler \h </w:instrText>
      </w:r>
      <w:r>
        <w:fldChar w:fldCharType="separate"/>
      </w:r>
      <w:r w:rsidR="005A1DA7">
        <w:rPr>
          <w:noProof/>
        </w:rPr>
        <w:t>4</w:t>
      </w:r>
      <w:r>
        <w:fldChar w:fldCharType="end"/>
      </w:r>
      <w:r>
        <w:t>. Den tredje positionen betecknar de tre olika klasserna av taxeringsvärde</w:t>
      </w:r>
      <w:r w:rsidR="00392652">
        <w:t xml:space="preserve"> (i stigande skala)</w:t>
      </w:r>
      <w:r>
        <w:t xml:space="preserve"> för fastigheten enligt tabell </w:t>
      </w:r>
      <w:r>
        <w:fldChar w:fldCharType="begin"/>
      </w:r>
      <w:r>
        <w:instrText xml:space="preserve"> REF Statifieringsvariabler \h </w:instrText>
      </w:r>
      <w:r>
        <w:fldChar w:fldCharType="separate"/>
      </w:r>
      <w:r w:rsidR="005A1DA7">
        <w:rPr>
          <w:noProof/>
        </w:rPr>
        <w:t>4</w:t>
      </w:r>
      <w:r>
        <w:fldChar w:fldCharType="end"/>
      </w:r>
      <w:r w:rsidR="00392652">
        <w:t>, dvs. 611 är hotell-</w:t>
      </w:r>
      <w:r w:rsidR="00374EE4">
        <w:t xml:space="preserve"> och restaurangbyggnader med taxeringsvärde på 3 000 000 kronor eller mindre. De tre strata som börjar med </w:t>
      </w:r>
      <w:r w:rsidR="00311E56">
        <w:t xml:space="preserve">62 </w:t>
      </w:r>
      <w:r w:rsidR="00374EE4">
        <w:t xml:space="preserve">är motsvarande men avseende hyreshusenheter med huvudsakligen lokaler. Stratum som börjar med 8 motsvarar typkoderna enligt tabell </w:t>
      </w:r>
      <w:r w:rsidR="00374EE4">
        <w:fldChar w:fldCharType="begin"/>
      </w:r>
      <w:r w:rsidR="00374EE4">
        <w:instrText xml:space="preserve"> REF Statifieringsvariabler \h </w:instrText>
      </w:r>
      <w:r w:rsidR="00374EE4">
        <w:fldChar w:fldCharType="separate"/>
      </w:r>
      <w:r w:rsidR="005A1DA7">
        <w:rPr>
          <w:noProof/>
        </w:rPr>
        <w:t>4</w:t>
      </w:r>
      <w:r w:rsidR="00374EE4">
        <w:fldChar w:fldCharType="end"/>
      </w:r>
      <w:r w:rsidR="00374EE4">
        <w:t>. Stratum 900 är stora lokalägare.</w:t>
      </w:r>
      <w:r w:rsidR="00012058">
        <w:t xml:space="preserve"> Notera att stratum, 800 - </w:t>
      </w:r>
      <w:r w:rsidR="00012058" w:rsidRPr="00012058">
        <w:t>Ej fastställd typ av specialenhet</w:t>
      </w:r>
      <w:r w:rsidR="00012058">
        <w:t xml:space="preserve">, saknas i tabellen. Detta beror på att i 2011 års undersökning saknades byggnader i det stratumet i ramen. </w:t>
      </w:r>
    </w:p>
    <w:p w:rsidR="00A36434" w:rsidRDefault="00250371" w:rsidP="002C576D">
      <w:pPr>
        <w:pStyle w:val="Beskrivning"/>
        <w:spacing w:before="240"/>
      </w:pPr>
      <w:bookmarkStart w:id="175" w:name="_Toc337724861"/>
      <w:r w:rsidRPr="003B690E">
        <w:t xml:space="preserve">Tabell </w:t>
      </w:r>
      <w:bookmarkStart w:id="176" w:name="Information_på_stratumnivå"/>
      <w:r w:rsidRPr="003B690E">
        <w:fldChar w:fldCharType="begin"/>
      </w:r>
      <w:r w:rsidRPr="003B690E">
        <w:instrText xml:space="preserve"> SEQ Tabell \* ARABIC </w:instrText>
      </w:r>
      <w:r w:rsidRPr="003B690E">
        <w:fldChar w:fldCharType="separate"/>
      </w:r>
      <w:r w:rsidR="005A1DA7">
        <w:t>14</w:t>
      </w:r>
      <w:r w:rsidRPr="003B690E">
        <w:fldChar w:fldCharType="end"/>
      </w:r>
      <w:bookmarkEnd w:id="176"/>
      <w:r>
        <w:t>. Information på s</w:t>
      </w:r>
      <w:r w:rsidR="00894909">
        <w:t>tratum</w:t>
      </w:r>
      <w:r>
        <w:t>nivå</w:t>
      </w:r>
      <w:bookmarkEnd w:id="175"/>
    </w:p>
    <w:p w:rsidR="00CD02F6" w:rsidRPr="00CD02F6" w:rsidRDefault="00194531" w:rsidP="00A36434">
      <w:r>
        <w:pict>
          <v:shape id="_x0000_i1071" type="#_x0000_t75" style="width:394.5pt;height:258pt">
            <v:imagedata r:id="rId120" o:title=""/>
          </v:shape>
        </w:pict>
      </w:r>
    </w:p>
    <w:p w:rsidR="00F3650C" w:rsidRDefault="00F3650C" w:rsidP="00F3650C">
      <w:pPr>
        <w:pStyle w:val="Brdtextmedfrstaindrag"/>
        <w:ind w:firstLine="0"/>
      </w:pPr>
      <w:r>
        <w:t xml:space="preserve">I tabell </w:t>
      </w:r>
      <w:r>
        <w:fldChar w:fldCharType="begin"/>
      </w:r>
      <w:r>
        <w:instrText xml:space="preserve"> REF Poststrata_för_stora_lokalägare \h </w:instrText>
      </w:r>
      <w:r>
        <w:fldChar w:fldCharType="separate"/>
      </w:r>
      <w:r w:rsidR="005A1DA7">
        <w:rPr>
          <w:noProof/>
        </w:rPr>
        <w:t>15</w:t>
      </w:r>
      <w:r>
        <w:fldChar w:fldCharType="end"/>
      </w:r>
      <w:r>
        <w:t xml:space="preserve"> redovisas indelningen i poststrata för stratumet med stora lokalägare.</w:t>
      </w:r>
      <w:r w:rsidR="00177674">
        <w:t xml:space="preserve"> Indelningen genomfördes med avseende på fastighetens bruttoarea (BTA).</w:t>
      </w:r>
      <w:r>
        <w:t xml:space="preserve"> </w:t>
      </w:r>
      <w:r w:rsidR="001A2C88">
        <w:t>Notera att populationsstorleken är samma som urvalsstorleken och redovisas därför inte i tabellen</w:t>
      </w:r>
      <w:r w:rsidR="00311E56">
        <w:t xml:space="preserve"> av utrymmesskäl</w:t>
      </w:r>
      <w:r w:rsidR="001A2C88">
        <w:t>.</w:t>
      </w:r>
    </w:p>
    <w:p w:rsidR="00F3650C" w:rsidRDefault="00F3650C" w:rsidP="00012058">
      <w:pPr>
        <w:pStyle w:val="Beskrivning"/>
        <w:spacing w:before="240"/>
      </w:pPr>
      <w:bookmarkStart w:id="177" w:name="_Toc337724862"/>
      <w:r w:rsidRPr="003B690E">
        <w:lastRenderedPageBreak/>
        <w:t xml:space="preserve">Tabell </w:t>
      </w:r>
      <w:bookmarkStart w:id="178" w:name="Poststrata_för_stora_lokalägare"/>
      <w:r w:rsidRPr="003B690E">
        <w:fldChar w:fldCharType="begin"/>
      </w:r>
      <w:r w:rsidRPr="003B690E">
        <w:instrText xml:space="preserve"> SEQ Tabell \* ARABIC </w:instrText>
      </w:r>
      <w:r w:rsidRPr="003B690E">
        <w:fldChar w:fldCharType="separate"/>
      </w:r>
      <w:r w:rsidR="005A1DA7">
        <w:t>15</w:t>
      </w:r>
      <w:r w:rsidRPr="003B690E">
        <w:fldChar w:fldCharType="end"/>
      </w:r>
      <w:bookmarkEnd w:id="178"/>
      <w:r>
        <w:t>. Poststrata för stora lokalägare</w:t>
      </w:r>
      <w:r w:rsidR="001A2C88">
        <w:t>. Populationsstorlek är samma som urvalstorlek</w:t>
      </w:r>
      <w:bookmarkEnd w:id="177"/>
    </w:p>
    <w:p w:rsidR="00CD02F6" w:rsidRPr="00CD02F6" w:rsidRDefault="00D24850" w:rsidP="00A36434">
      <w:pPr>
        <w:rPr>
          <w:lang w:bidi="sa-IN"/>
        </w:rPr>
      </w:pPr>
      <w:r>
        <w:rPr>
          <w:lang w:bidi="sa-IN"/>
        </w:rPr>
        <w:pict>
          <v:shape id="_x0000_i1072" type="#_x0000_t75" style="width:366pt;height:117pt">
            <v:imagedata r:id="rId121" o:title=""/>
          </v:shape>
        </w:pict>
      </w:r>
    </w:p>
    <w:sectPr w:rsidR="00CD02F6" w:rsidRPr="00CD02F6" w:rsidSect="007F3051">
      <w:footerReference w:type="even" r:id="rId122"/>
      <w:footerReference w:type="default" r:id="rId123"/>
      <w:type w:val="oddPage"/>
      <w:pgSz w:w="11906" w:h="16838" w:code="9"/>
      <w:pgMar w:top="1701" w:right="1985" w:bottom="1985" w:left="1985" w:header="567"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chadan" w:date="2012-10-11T09:42:00Z" w:initials="c">
    <w:p w:rsidR="005A1DA7" w:rsidRDefault="005A1DA7" w:rsidP="00900582">
      <w:pPr>
        <w:pStyle w:val="Kommentarer"/>
      </w:pPr>
      <w:r>
        <w:rPr>
          <w:rStyle w:val="Kommentarsreferens"/>
        </w:rPr>
        <w:annotationRef/>
      </w:r>
      <w:r>
        <w:t>Tillagt i enl med mail, om jag missförstått och detta endast avsåg SMH så ta bara bort hela punkten.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531" w:rsidRDefault="00194531">
      <w:r>
        <w:separator/>
      </w:r>
    </w:p>
  </w:endnote>
  <w:endnote w:type="continuationSeparator" w:id="0">
    <w:p w:rsidR="00194531" w:rsidRDefault="00194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A7" w:rsidRDefault="005A1DA7" w:rsidP="00F5712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D24850">
      <w:rPr>
        <w:rStyle w:val="Sidnummer"/>
        <w:noProof/>
      </w:rPr>
      <w:t>66</w:t>
    </w:r>
    <w:r>
      <w:rPr>
        <w:rStyle w:val="Sidnummer"/>
      </w:rPr>
      <w:fldChar w:fldCharType="end"/>
    </w:r>
  </w:p>
  <w:p w:rsidR="005A1DA7" w:rsidRDefault="005A1DA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A7" w:rsidRDefault="005A1DA7" w:rsidP="00F5712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D24850">
      <w:rPr>
        <w:rStyle w:val="Sidnummer"/>
        <w:noProof/>
      </w:rPr>
      <w:t>25</w:t>
    </w:r>
    <w:r>
      <w:rPr>
        <w:rStyle w:val="Sidnummer"/>
      </w:rPr>
      <w:fldChar w:fldCharType="end"/>
    </w:r>
  </w:p>
  <w:p w:rsidR="005A1DA7" w:rsidRDefault="005A1DA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531" w:rsidRDefault="00194531">
      <w:r>
        <w:separator/>
      </w:r>
    </w:p>
  </w:footnote>
  <w:footnote w:type="continuationSeparator" w:id="0">
    <w:p w:rsidR="00194531" w:rsidRDefault="00194531">
      <w:r>
        <w:continuationSeparator/>
      </w:r>
    </w:p>
  </w:footnote>
  <w:footnote w:id="1">
    <w:p w:rsidR="005A1DA7" w:rsidRDefault="005A1DA7">
      <w:pPr>
        <w:pStyle w:val="Fotnotstext"/>
      </w:pPr>
      <w:r>
        <w:rPr>
          <w:rStyle w:val="Fotnotsreferens"/>
        </w:rPr>
        <w:footnoteRef/>
      </w:r>
      <w:r>
        <w:t xml:space="preserve"> Tidigare EDB Business Partner</w:t>
      </w:r>
    </w:p>
  </w:footnote>
  <w:footnote w:id="2">
    <w:p w:rsidR="005A1DA7" w:rsidRPr="009805A3" w:rsidRDefault="005A1DA7">
      <w:pPr>
        <w:pStyle w:val="Fotnotstext"/>
      </w:pPr>
      <w:r>
        <w:rPr>
          <w:rStyle w:val="Fotnotsreferens"/>
        </w:rPr>
        <w:footnoteRef/>
      </w:r>
      <w:r>
        <w:t xml:space="preserve"> Det finns en distinktion mellan termen lokalbyggnad och lokal. </w:t>
      </w:r>
      <w:r w:rsidRPr="009805A3">
        <w:t xml:space="preserve">Termen lokalbyggnad används för att beteckna </w:t>
      </w:r>
      <w:r w:rsidRPr="009805A3">
        <w:rPr>
          <w:u w:val="single"/>
        </w:rPr>
        <w:t>byggnad</w:t>
      </w:r>
      <w:r w:rsidRPr="009805A3">
        <w:t xml:space="preserve"> typklassad som lokal, istället för den kortare termen lokal. Detta för att termen lokal i rapporten </w:t>
      </w:r>
      <w:r>
        <w:t xml:space="preserve">Energistatistik för lokaler 2011 </w:t>
      </w:r>
      <w:r w:rsidRPr="009805A3">
        <w:t>har en annan användning: Den betecknar ett användningsområde för byggnaden. En byggnad typklassad som lokal kan ha flera användningsområden, t.ex. kontor och restaurang. Detta betyder att lokalbyggnaden består av två lokaler, dvs. användningsområden.</w:t>
      </w:r>
      <w:r>
        <w:t xml:space="preserve"> I rapporten skattas både antalet lokalbyggnader och antalet lokaler.</w:t>
      </w:r>
    </w:p>
  </w:footnote>
  <w:footnote w:id="3">
    <w:p w:rsidR="005A1DA7" w:rsidRPr="00E732C0" w:rsidRDefault="005A1DA7" w:rsidP="00E732C0">
      <w:pPr>
        <w:pStyle w:val="Fotnotstext"/>
      </w:pPr>
      <w:r w:rsidRPr="00E732C0">
        <w:rPr>
          <w:rStyle w:val="Fotnotsreferens"/>
          <w:sz w:val="20"/>
          <w:vertAlign w:val="baseline"/>
        </w:rPr>
        <w:footnoteRef/>
      </w:r>
      <w:r w:rsidRPr="00E732C0">
        <w:t xml:space="preserve"> Från variabeln rnpregby vilket är riksnyckelprefix (primärnyckel för registerbyggnad) från BALK, används det första tecknet och från variabeln ridregby vilket är riksnyckelid (primärnyckel för registerbyggnad) från BALK används de sju första tecknen.</w:t>
      </w:r>
    </w:p>
  </w:footnote>
  <w:footnote w:id="4">
    <w:p w:rsidR="005A1DA7" w:rsidRDefault="005A1DA7" w:rsidP="00F13DE1">
      <w:pPr>
        <w:pStyle w:val="Fotnotstext"/>
      </w:pPr>
      <w:r>
        <w:rPr>
          <w:rStyle w:val="Fotnotsreferens"/>
        </w:rPr>
        <w:footnoteRef/>
      </w:r>
      <w:r>
        <w:t xml:space="preserve"> Rörande stora lokalägare är undersökningsobjektet inte byggnad utan fastighet</w:t>
      </w:r>
    </w:p>
  </w:footnote>
  <w:footnote w:id="5">
    <w:p w:rsidR="005A1DA7" w:rsidRDefault="005A1DA7" w:rsidP="00077EBB">
      <w:pPr>
        <w:pStyle w:val="Fotnotstext"/>
      </w:pPr>
      <w:r>
        <w:rPr>
          <w:rStyle w:val="Fotnotsreferens"/>
        </w:rPr>
        <w:footnoteRef/>
      </w:r>
      <w:r>
        <w:t xml:space="preserve"> Erhålls som </w:t>
      </w:r>
      <w:r w:rsidRPr="00D71D68">
        <w:rPr>
          <w:position w:val="-12"/>
          <w:sz w:val="16"/>
        </w:rPr>
        <w:object w:dxaOrig="1219" w:dyaOrig="440">
          <v:shape id="_x0000_i1073" type="#_x0000_t75" style="width:60pt;height:21.75pt" o:ole="">
            <v:imagedata r:id="rId1" o:title=""/>
          </v:shape>
          <o:OLEObject Type="Embed" ProgID="Equation.3" ShapeID="_x0000_i1073" DrawAspect="Content" ObjectID="_1540826886" r:id="rId2"/>
        </w:object>
      </w:r>
      <w:r>
        <w:t>, se avsnitt 2.2.4 om skattningsmetodik</w:t>
      </w:r>
    </w:p>
  </w:footnote>
  <w:footnote w:id="6">
    <w:p w:rsidR="005A1DA7" w:rsidRDefault="005A1DA7" w:rsidP="00051BCC">
      <w:pPr>
        <w:pStyle w:val="Fotnotstext"/>
      </w:pPr>
      <w:r w:rsidRPr="0003088C">
        <w:rPr>
          <w:rStyle w:val="Fotnotsreferens"/>
        </w:rPr>
        <w:footnoteRef/>
      </w:r>
      <w:r w:rsidRPr="0003088C">
        <w:t xml:space="preserve"> Detta under förutsättning att ingen stratifiering används. Eftersom populationen stratifieras är sannolikheten att bli återvald</w:t>
      </w:r>
      <w:r>
        <w:t xml:space="preserve"> olika i olika strata. Värdet 75</w:t>
      </w:r>
      <w:r w:rsidRPr="0003088C">
        <w:t xml:space="preserve">0 kan därför ses som en grov indikation på antalet återvalda </w:t>
      </w:r>
      <w:r>
        <w:t>lokalbyggnader</w:t>
      </w:r>
      <w:r w:rsidRPr="0003088C">
        <w:t>.</w:t>
      </w:r>
    </w:p>
  </w:footnote>
  <w:footnote w:id="7">
    <w:p w:rsidR="005A1DA7" w:rsidRDefault="005A1DA7" w:rsidP="00EB4CBA">
      <w:pPr>
        <w:pStyle w:val="Fotnotstext"/>
      </w:pPr>
      <w:r>
        <w:rPr>
          <w:rStyle w:val="Fotnotsreferens"/>
        </w:rPr>
        <w:footnoteRef/>
      </w:r>
      <w:r>
        <w:t xml:space="preserve">  Måttet P10 står för den 10:e percentilen. Detta innebär att 10 procent av alla uppgiftslämnare som svarat på frågan har angivit detta värde, eller ett lägre värde. Q1 betecknar den första kvartilen, dvs. 25 procent av alla uppgiftslämnare har angivit detta värde, eller ett lägre värde. Motsvarande tolkning gäller för övriga mått.</w:t>
      </w:r>
    </w:p>
  </w:footnote>
  <w:footnote w:id="8">
    <w:p w:rsidR="005A1DA7" w:rsidRDefault="005A1DA7">
      <w:pPr>
        <w:pStyle w:val="Fotnotstext"/>
      </w:pPr>
      <w:r>
        <w:rPr>
          <w:rStyle w:val="Fotnotsreferens"/>
        </w:rPr>
        <w:footnoteRef/>
      </w:r>
      <w:r>
        <w:t xml:space="preserve"> Om fastigheten inte består av någon byggnad, t.ex. om byggnaden är riven, är objektet klassat som övertäckning</w:t>
      </w:r>
    </w:p>
  </w:footnote>
  <w:footnote w:id="9">
    <w:p w:rsidR="005A1DA7" w:rsidRDefault="005A1DA7">
      <w:pPr>
        <w:pStyle w:val="Fotnotstext"/>
      </w:pPr>
      <w:r>
        <w:rPr>
          <w:rStyle w:val="Fotnotsreferens"/>
        </w:rPr>
        <w:footnoteRef/>
      </w:r>
      <w:r>
        <w:t xml:space="preserve"> Vi bortser från eventuella effekter av mätfel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1AAF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lvl>
  </w:abstractNum>
  <w:abstractNum w:abstractNumId="2">
    <w:nsid w:val="FFFFFF7E"/>
    <w:multiLevelType w:val="singleLevel"/>
    <w:tmpl w:val="A6825432"/>
    <w:lvl w:ilvl="0">
      <w:start w:val="1"/>
      <w:numFmt w:val="decimal"/>
      <w:lvlText w:val="%1."/>
      <w:lvlJc w:val="left"/>
      <w:pPr>
        <w:tabs>
          <w:tab w:val="num" w:pos="926"/>
        </w:tabs>
        <w:ind w:left="926" w:hanging="360"/>
      </w:pPr>
    </w:lvl>
  </w:abstractNum>
  <w:abstractNum w:abstractNumId="3">
    <w:nsid w:val="FFFFFF7F"/>
    <w:multiLevelType w:val="singleLevel"/>
    <w:tmpl w:val="112C09D6"/>
    <w:lvl w:ilvl="0">
      <w:start w:val="1"/>
      <w:numFmt w:val="decimal"/>
      <w:lvlText w:val="%1."/>
      <w:lvlJc w:val="left"/>
      <w:pPr>
        <w:tabs>
          <w:tab w:val="num" w:pos="643"/>
        </w:tabs>
        <w:ind w:left="643" w:hanging="360"/>
      </w:pPr>
    </w:lvl>
  </w:abstractNum>
  <w:abstractNum w:abstractNumId="4">
    <w:nsid w:val="FFFFFF80"/>
    <w:multiLevelType w:val="singleLevel"/>
    <w:tmpl w:val="1722BB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76DD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1008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5A93B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5C382C00"/>
    <w:lvl w:ilvl="0">
      <w:start w:val="1"/>
      <w:numFmt w:val="bullet"/>
      <w:pStyle w:val="Punktlista"/>
      <w:lvlText w:val=""/>
      <w:lvlJc w:val="left"/>
      <w:pPr>
        <w:tabs>
          <w:tab w:val="num" w:pos="360"/>
        </w:tabs>
        <w:ind w:left="360" w:hanging="360"/>
      </w:pPr>
      <w:rPr>
        <w:rFonts w:ascii="Symbol" w:hAnsi="Symbol" w:hint="default"/>
        <w:sz w:val="18"/>
      </w:rPr>
    </w:lvl>
  </w:abstractNum>
  <w:abstractNum w:abstractNumId="9">
    <w:nsid w:val="01595975"/>
    <w:multiLevelType w:val="hybridMultilevel"/>
    <w:tmpl w:val="54DA8F48"/>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6B62FCF"/>
    <w:multiLevelType w:val="hybridMultilevel"/>
    <w:tmpl w:val="A7E456EC"/>
    <w:lvl w:ilvl="0" w:tplc="B5DE9F7A">
      <w:start w:val="197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6BE53F9"/>
    <w:multiLevelType w:val="hybridMultilevel"/>
    <w:tmpl w:val="79C63E98"/>
    <w:lvl w:ilvl="0" w:tplc="58E005D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02D32CB"/>
    <w:multiLevelType w:val="hybridMultilevel"/>
    <w:tmpl w:val="750854D2"/>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3">
    <w:nsid w:val="18095140"/>
    <w:multiLevelType w:val="hybridMultilevel"/>
    <w:tmpl w:val="716EFFB2"/>
    <w:lvl w:ilvl="0" w:tplc="D0FE309E">
      <w:start w:val="3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91F65DB"/>
    <w:multiLevelType w:val="hybridMultilevel"/>
    <w:tmpl w:val="8A5447FA"/>
    <w:lvl w:ilvl="0" w:tplc="2E8AA990">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B4147C5"/>
    <w:multiLevelType w:val="hybridMultilevel"/>
    <w:tmpl w:val="3D1A86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1E013451"/>
    <w:multiLevelType w:val="hybridMultilevel"/>
    <w:tmpl w:val="9A58999C"/>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2F911A92"/>
    <w:multiLevelType w:val="multilevel"/>
    <w:tmpl w:val="96C6C0BE"/>
    <w:lvl w:ilvl="0">
      <w:start w:val="1"/>
      <w:numFmt w:val="bullet"/>
      <w:pStyle w:val="adresstitelsid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cs="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55419F1"/>
    <w:multiLevelType w:val="multilevel"/>
    <w:tmpl w:val="04CE9176"/>
    <w:lvl w:ilvl="0">
      <w:start w:val="1"/>
      <w:numFmt w:val="upperLetter"/>
      <w:pStyle w:val="Rubrik1"/>
      <w:lvlText w:val="%1"/>
      <w:lvlJc w:val="left"/>
      <w:pPr>
        <w:tabs>
          <w:tab w:val="num" w:pos="1021"/>
        </w:tabs>
        <w:ind w:left="1021" w:hanging="1021"/>
      </w:pPr>
      <w:rPr>
        <w:rFonts w:hint="default"/>
      </w:rPr>
    </w:lvl>
    <w:lvl w:ilvl="1">
      <w:start w:val="1"/>
      <w:numFmt w:val="decimal"/>
      <w:pStyle w:val="Rubrik2"/>
      <w:lvlText w:val="%1.%2"/>
      <w:lvlJc w:val="left"/>
      <w:pPr>
        <w:tabs>
          <w:tab w:val="num" w:pos="1021"/>
        </w:tabs>
        <w:ind w:left="1021" w:hanging="1021"/>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19">
    <w:nsid w:val="3E4A5580"/>
    <w:multiLevelType w:val="multilevel"/>
    <w:tmpl w:val="8268308A"/>
    <w:lvl w:ilvl="0">
      <w:start w:val="2"/>
      <w:numFmt w:val="upperLetter"/>
      <w:pStyle w:val="RubrikB"/>
      <w:lvlText w:val="%1"/>
      <w:lvlJc w:val="left"/>
      <w:pPr>
        <w:tabs>
          <w:tab w:val="num" w:pos="1021"/>
        </w:tabs>
        <w:ind w:left="1021" w:hanging="1021"/>
      </w:pPr>
      <w:rPr>
        <w:rFonts w:hint="default"/>
      </w:rPr>
    </w:lvl>
    <w:lvl w:ilvl="1">
      <w:numFmt w:val="decimal"/>
      <w:lvlRestart w:val="0"/>
      <w:pStyle w:val="RubrikB2"/>
      <w:lvlText w:val="%1.%2"/>
      <w:lvlJc w:val="left"/>
      <w:pPr>
        <w:tabs>
          <w:tab w:val="num" w:pos="1021"/>
        </w:tabs>
        <w:ind w:left="1021" w:hanging="1021"/>
      </w:pPr>
      <w:rPr>
        <w:rFonts w:hint="default"/>
      </w:rPr>
    </w:lvl>
    <w:lvl w:ilvl="2">
      <w:start w:val="1"/>
      <w:numFmt w:val="decimal"/>
      <w:pStyle w:val="RubrikB3"/>
      <w:lvlText w:val="%2.%3"/>
      <w:lvlJc w:val="left"/>
      <w:pPr>
        <w:tabs>
          <w:tab w:val="num" w:pos="1021"/>
        </w:tabs>
        <w:ind w:left="1021" w:hanging="1021"/>
      </w:pPr>
      <w:rPr>
        <w:rFonts w:hint="default"/>
      </w:rPr>
    </w:lvl>
    <w:lvl w:ilvl="3">
      <w:start w:val="1"/>
      <w:numFmt w:val="decimal"/>
      <w:pStyle w:val="RubrikB4"/>
      <w:lvlText w:val="%2.%3.%4"/>
      <w:lvlJc w:val="left"/>
      <w:pPr>
        <w:tabs>
          <w:tab w:val="num" w:pos="1021"/>
        </w:tabs>
        <w:ind w:left="1021" w:hanging="102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0C552FA"/>
    <w:multiLevelType w:val="hybridMultilevel"/>
    <w:tmpl w:val="095415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46D117A"/>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B8C64D8"/>
    <w:multiLevelType w:val="hybridMultilevel"/>
    <w:tmpl w:val="1D70B31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63C663A8"/>
    <w:multiLevelType w:val="hybridMultilevel"/>
    <w:tmpl w:val="64C0B05A"/>
    <w:lvl w:ilvl="0" w:tplc="12C6A272">
      <w:start w:val="1"/>
      <w:numFmt w:val="lowerRoman"/>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nsid w:val="67F02A82"/>
    <w:multiLevelType w:val="hybridMultilevel"/>
    <w:tmpl w:val="CB8E8C9C"/>
    <w:lvl w:ilvl="0" w:tplc="D6925A2C">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D2E4ED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BD030AC"/>
    <w:multiLevelType w:val="hybridMultilevel"/>
    <w:tmpl w:val="E89AF282"/>
    <w:lvl w:ilvl="0" w:tplc="A598405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8"/>
  </w:num>
  <w:num w:numId="4">
    <w:abstractNumId w:val="19"/>
  </w:num>
  <w:num w:numId="5">
    <w:abstractNumId w:val="17"/>
  </w:num>
  <w:num w:numId="6">
    <w:abstractNumId w:val="7"/>
  </w:num>
  <w:num w:numId="7">
    <w:abstractNumId w:val="23"/>
  </w:num>
  <w:num w:numId="8">
    <w:abstractNumId w:val="21"/>
  </w:num>
  <w:num w:numId="9">
    <w:abstractNumId w:val="25"/>
  </w:num>
  <w:num w:numId="10">
    <w:abstractNumId w:val="3"/>
  </w:num>
  <w:num w:numId="11">
    <w:abstractNumId w:val="2"/>
  </w:num>
  <w:num w:numId="12">
    <w:abstractNumId w:val="1"/>
  </w:num>
  <w:num w:numId="13">
    <w:abstractNumId w:val="6"/>
  </w:num>
  <w:num w:numId="14">
    <w:abstractNumId w:val="5"/>
  </w:num>
  <w:num w:numId="15">
    <w:abstractNumId w:val="4"/>
  </w:num>
  <w:num w:numId="16">
    <w:abstractNumId w:val="24"/>
  </w:num>
  <w:num w:numId="17">
    <w:abstractNumId w:val="13"/>
  </w:num>
  <w:num w:numId="18">
    <w:abstractNumId w:val="26"/>
  </w:num>
  <w:num w:numId="19">
    <w:abstractNumId w:val="15"/>
  </w:num>
  <w:num w:numId="20">
    <w:abstractNumId w:val="11"/>
  </w:num>
  <w:num w:numId="21">
    <w:abstractNumId w:val="10"/>
  </w:num>
  <w:num w:numId="22">
    <w:abstractNumId w:val="9"/>
  </w:num>
  <w:num w:numId="23">
    <w:abstractNumId w:val="27"/>
  </w:num>
  <w:num w:numId="24">
    <w:abstractNumId w:val="22"/>
  </w:num>
  <w:num w:numId="25">
    <w:abstractNumId w:val="20"/>
  </w:num>
  <w:num w:numId="26">
    <w:abstractNumId w:val="14"/>
  </w:num>
  <w:num w:numId="27">
    <w:abstractNumId w:val="8"/>
  </w:num>
  <w:num w:numId="28">
    <w:abstractNumId w:val="8"/>
  </w:num>
  <w:num w:numId="29">
    <w:abstractNumId w:val="8"/>
  </w:num>
  <w:num w:numId="30">
    <w:abstractNumId w:val="16"/>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14DC"/>
    <w:rsid w:val="00002614"/>
    <w:rsid w:val="00002E21"/>
    <w:rsid w:val="000030D3"/>
    <w:rsid w:val="00005629"/>
    <w:rsid w:val="000069B3"/>
    <w:rsid w:val="000106A8"/>
    <w:rsid w:val="00011FDA"/>
    <w:rsid w:val="00012058"/>
    <w:rsid w:val="00012BC1"/>
    <w:rsid w:val="00012F68"/>
    <w:rsid w:val="000136DB"/>
    <w:rsid w:val="00015E6C"/>
    <w:rsid w:val="00015F5E"/>
    <w:rsid w:val="000216F4"/>
    <w:rsid w:val="00023911"/>
    <w:rsid w:val="00024046"/>
    <w:rsid w:val="000260C0"/>
    <w:rsid w:val="0002648B"/>
    <w:rsid w:val="000269F2"/>
    <w:rsid w:val="000275EC"/>
    <w:rsid w:val="0003028A"/>
    <w:rsid w:val="0003088C"/>
    <w:rsid w:val="00031821"/>
    <w:rsid w:val="00034490"/>
    <w:rsid w:val="00034EFE"/>
    <w:rsid w:val="00035AFB"/>
    <w:rsid w:val="00035CD7"/>
    <w:rsid w:val="00037866"/>
    <w:rsid w:val="00040E97"/>
    <w:rsid w:val="0004203F"/>
    <w:rsid w:val="00043E4C"/>
    <w:rsid w:val="0004459C"/>
    <w:rsid w:val="00045B8E"/>
    <w:rsid w:val="00046E88"/>
    <w:rsid w:val="000471CB"/>
    <w:rsid w:val="0005021D"/>
    <w:rsid w:val="00051585"/>
    <w:rsid w:val="00051BCC"/>
    <w:rsid w:val="0005315C"/>
    <w:rsid w:val="000548D5"/>
    <w:rsid w:val="000558E5"/>
    <w:rsid w:val="00057F78"/>
    <w:rsid w:val="00061662"/>
    <w:rsid w:val="00062E5E"/>
    <w:rsid w:val="000641E5"/>
    <w:rsid w:val="000669C6"/>
    <w:rsid w:val="00067AD6"/>
    <w:rsid w:val="000704C7"/>
    <w:rsid w:val="00070C79"/>
    <w:rsid w:val="00077EBB"/>
    <w:rsid w:val="00080961"/>
    <w:rsid w:val="00083CDB"/>
    <w:rsid w:val="00085212"/>
    <w:rsid w:val="00086DAB"/>
    <w:rsid w:val="000901CD"/>
    <w:rsid w:val="00090CC5"/>
    <w:rsid w:val="000957AF"/>
    <w:rsid w:val="00095A24"/>
    <w:rsid w:val="00096E3B"/>
    <w:rsid w:val="000973AD"/>
    <w:rsid w:val="000974DA"/>
    <w:rsid w:val="000B01AE"/>
    <w:rsid w:val="000B17A7"/>
    <w:rsid w:val="000B5253"/>
    <w:rsid w:val="000B69BC"/>
    <w:rsid w:val="000C7F29"/>
    <w:rsid w:val="000C7F55"/>
    <w:rsid w:val="000D04A5"/>
    <w:rsid w:val="000D226B"/>
    <w:rsid w:val="000D5C1D"/>
    <w:rsid w:val="000D5DC0"/>
    <w:rsid w:val="000D6063"/>
    <w:rsid w:val="000D63C7"/>
    <w:rsid w:val="000E0047"/>
    <w:rsid w:val="000E23F2"/>
    <w:rsid w:val="000E2DC3"/>
    <w:rsid w:val="000F06BD"/>
    <w:rsid w:val="000F3CEE"/>
    <w:rsid w:val="000F407E"/>
    <w:rsid w:val="000F4A47"/>
    <w:rsid w:val="000F5348"/>
    <w:rsid w:val="000F5C40"/>
    <w:rsid w:val="000F5FD9"/>
    <w:rsid w:val="000F6AF9"/>
    <w:rsid w:val="001008D9"/>
    <w:rsid w:val="001027AA"/>
    <w:rsid w:val="001033D8"/>
    <w:rsid w:val="00104D93"/>
    <w:rsid w:val="00106246"/>
    <w:rsid w:val="00106C00"/>
    <w:rsid w:val="00107CC6"/>
    <w:rsid w:val="00111FB0"/>
    <w:rsid w:val="0011249F"/>
    <w:rsid w:val="00114CDD"/>
    <w:rsid w:val="00120A06"/>
    <w:rsid w:val="00124079"/>
    <w:rsid w:val="0012490F"/>
    <w:rsid w:val="0012499B"/>
    <w:rsid w:val="001251DB"/>
    <w:rsid w:val="001251E1"/>
    <w:rsid w:val="00130070"/>
    <w:rsid w:val="0013226D"/>
    <w:rsid w:val="00132800"/>
    <w:rsid w:val="00136085"/>
    <w:rsid w:val="00137CA6"/>
    <w:rsid w:val="00140C70"/>
    <w:rsid w:val="0014400A"/>
    <w:rsid w:val="001521E1"/>
    <w:rsid w:val="00153313"/>
    <w:rsid w:val="00153921"/>
    <w:rsid w:val="00153CA7"/>
    <w:rsid w:val="00155244"/>
    <w:rsid w:val="00155559"/>
    <w:rsid w:val="00163916"/>
    <w:rsid w:val="00166CEE"/>
    <w:rsid w:val="00170222"/>
    <w:rsid w:val="00170352"/>
    <w:rsid w:val="001705F8"/>
    <w:rsid w:val="001710D5"/>
    <w:rsid w:val="00173F86"/>
    <w:rsid w:val="001742C9"/>
    <w:rsid w:val="00174E9F"/>
    <w:rsid w:val="00175A0D"/>
    <w:rsid w:val="00177475"/>
    <w:rsid w:val="00177674"/>
    <w:rsid w:val="00181D1D"/>
    <w:rsid w:val="00184F6C"/>
    <w:rsid w:val="001914FE"/>
    <w:rsid w:val="0019189A"/>
    <w:rsid w:val="00194531"/>
    <w:rsid w:val="0019455E"/>
    <w:rsid w:val="0019528F"/>
    <w:rsid w:val="001953A3"/>
    <w:rsid w:val="001969D0"/>
    <w:rsid w:val="0019754D"/>
    <w:rsid w:val="00197664"/>
    <w:rsid w:val="001A01AD"/>
    <w:rsid w:val="001A1BD7"/>
    <w:rsid w:val="001A2C88"/>
    <w:rsid w:val="001A6745"/>
    <w:rsid w:val="001B195B"/>
    <w:rsid w:val="001B3F4F"/>
    <w:rsid w:val="001B7E76"/>
    <w:rsid w:val="001C0CC2"/>
    <w:rsid w:val="001C5067"/>
    <w:rsid w:val="001C5EFA"/>
    <w:rsid w:val="001C7C8F"/>
    <w:rsid w:val="001D50CF"/>
    <w:rsid w:val="001D5D84"/>
    <w:rsid w:val="001E329A"/>
    <w:rsid w:val="001E5C7A"/>
    <w:rsid w:val="001E6DCC"/>
    <w:rsid w:val="001E7A96"/>
    <w:rsid w:val="001F04B3"/>
    <w:rsid w:val="001F0886"/>
    <w:rsid w:val="001F2B20"/>
    <w:rsid w:val="001F667C"/>
    <w:rsid w:val="002006D6"/>
    <w:rsid w:val="002019C1"/>
    <w:rsid w:val="00202FB5"/>
    <w:rsid w:val="002065EC"/>
    <w:rsid w:val="002072E3"/>
    <w:rsid w:val="00213160"/>
    <w:rsid w:val="00213196"/>
    <w:rsid w:val="00215F40"/>
    <w:rsid w:val="002161E2"/>
    <w:rsid w:val="002166A0"/>
    <w:rsid w:val="002202E0"/>
    <w:rsid w:val="00220670"/>
    <w:rsid w:val="00221C38"/>
    <w:rsid w:val="00223FCD"/>
    <w:rsid w:val="0022470D"/>
    <w:rsid w:val="00224957"/>
    <w:rsid w:val="00226908"/>
    <w:rsid w:val="00231BD7"/>
    <w:rsid w:val="00233548"/>
    <w:rsid w:val="00235464"/>
    <w:rsid w:val="002355DC"/>
    <w:rsid w:val="00236345"/>
    <w:rsid w:val="00236F9C"/>
    <w:rsid w:val="0024065F"/>
    <w:rsid w:val="002411EE"/>
    <w:rsid w:val="0024258A"/>
    <w:rsid w:val="00242C9E"/>
    <w:rsid w:val="0024609F"/>
    <w:rsid w:val="0024617B"/>
    <w:rsid w:val="002462A4"/>
    <w:rsid w:val="002466F4"/>
    <w:rsid w:val="00246EDD"/>
    <w:rsid w:val="00250371"/>
    <w:rsid w:val="00250409"/>
    <w:rsid w:val="0025156B"/>
    <w:rsid w:val="00252C79"/>
    <w:rsid w:val="00252FF6"/>
    <w:rsid w:val="002541F2"/>
    <w:rsid w:val="002556CC"/>
    <w:rsid w:val="00256691"/>
    <w:rsid w:val="0025763B"/>
    <w:rsid w:val="00263A0E"/>
    <w:rsid w:val="00265155"/>
    <w:rsid w:val="002672E4"/>
    <w:rsid w:val="00267E26"/>
    <w:rsid w:val="00270CEB"/>
    <w:rsid w:val="00273CE6"/>
    <w:rsid w:val="00277C09"/>
    <w:rsid w:val="00282F63"/>
    <w:rsid w:val="00285A99"/>
    <w:rsid w:val="00287973"/>
    <w:rsid w:val="00290A83"/>
    <w:rsid w:val="00292398"/>
    <w:rsid w:val="00293054"/>
    <w:rsid w:val="00293D23"/>
    <w:rsid w:val="0029591C"/>
    <w:rsid w:val="00296167"/>
    <w:rsid w:val="002A103F"/>
    <w:rsid w:val="002A4FC2"/>
    <w:rsid w:val="002A5152"/>
    <w:rsid w:val="002B2724"/>
    <w:rsid w:val="002B2DC1"/>
    <w:rsid w:val="002B55B9"/>
    <w:rsid w:val="002B601C"/>
    <w:rsid w:val="002C576D"/>
    <w:rsid w:val="002C589E"/>
    <w:rsid w:val="002C58CF"/>
    <w:rsid w:val="002D3CF3"/>
    <w:rsid w:val="002D77B3"/>
    <w:rsid w:val="002E2CB3"/>
    <w:rsid w:val="002E3760"/>
    <w:rsid w:val="002E4A8C"/>
    <w:rsid w:val="002E4C5A"/>
    <w:rsid w:val="002E553A"/>
    <w:rsid w:val="002E71C2"/>
    <w:rsid w:val="002F020A"/>
    <w:rsid w:val="002F225B"/>
    <w:rsid w:val="002F43C4"/>
    <w:rsid w:val="00300642"/>
    <w:rsid w:val="003008E9"/>
    <w:rsid w:val="00301078"/>
    <w:rsid w:val="003011EF"/>
    <w:rsid w:val="00304F65"/>
    <w:rsid w:val="00307A67"/>
    <w:rsid w:val="00311E56"/>
    <w:rsid w:val="00312DEF"/>
    <w:rsid w:val="00312F56"/>
    <w:rsid w:val="00313CB1"/>
    <w:rsid w:val="003152BD"/>
    <w:rsid w:val="00315A5A"/>
    <w:rsid w:val="00320F8C"/>
    <w:rsid w:val="00322378"/>
    <w:rsid w:val="00324347"/>
    <w:rsid w:val="00326D9A"/>
    <w:rsid w:val="00332321"/>
    <w:rsid w:val="003337A2"/>
    <w:rsid w:val="00333DB6"/>
    <w:rsid w:val="00334145"/>
    <w:rsid w:val="003370CD"/>
    <w:rsid w:val="003370D3"/>
    <w:rsid w:val="00341774"/>
    <w:rsid w:val="0035150A"/>
    <w:rsid w:val="003519B4"/>
    <w:rsid w:val="00352A54"/>
    <w:rsid w:val="00353752"/>
    <w:rsid w:val="00355EE1"/>
    <w:rsid w:val="00357C7A"/>
    <w:rsid w:val="003609B4"/>
    <w:rsid w:val="00361077"/>
    <w:rsid w:val="003615D9"/>
    <w:rsid w:val="00362983"/>
    <w:rsid w:val="003648A3"/>
    <w:rsid w:val="00367DBF"/>
    <w:rsid w:val="003706E1"/>
    <w:rsid w:val="003726EF"/>
    <w:rsid w:val="00374495"/>
    <w:rsid w:val="00374EE4"/>
    <w:rsid w:val="0037506B"/>
    <w:rsid w:val="00375E25"/>
    <w:rsid w:val="0037623A"/>
    <w:rsid w:val="00377920"/>
    <w:rsid w:val="00377E75"/>
    <w:rsid w:val="003814BE"/>
    <w:rsid w:val="003818EB"/>
    <w:rsid w:val="00382903"/>
    <w:rsid w:val="003853E2"/>
    <w:rsid w:val="00385E21"/>
    <w:rsid w:val="003863EF"/>
    <w:rsid w:val="00391B15"/>
    <w:rsid w:val="00392652"/>
    <w:rsid w:val="003948EB"/>
    <w:rsid w:val="003A05FF"/>
    <w:rsid w:val="003A0C15"/>
    <w:rsid w:val="003A167F"/>
    <w:rsid w:val="003A225D"/>
    <w:rsid w:val="003A266A"/>
    <w:rsid w:val="003A2D3D"/>
    <w:rsid w:val="003A5670"/>
    <w:rsid w:val="003A61C1"/>
    <w:rsid w:val="003B4B10"/>
    <w:rsid w:val="003B5FC8"/>
    <w:rsid w:val="003B6859"/>
    <w:rsid w:val="003B690E"/>
    <w:rsid w:val="003C146D"/>
    <w:rsid w:val="003C4214"/>
    <w:rsid w:val="003C4331"/>
    <w:rsid w:val="003C78F6"/>
    <w:rsid w:val="003D0C5C"/>
    <w:rsid w:val="003E00EC"/>
    <w:rsid w:val="003E027E"/>
    <w:rsid w:val="003E2AB7"/>
    <w:rsid w:val="003E2BB3"/>
    <w:rsid w:val="003E2E5B"/>
    <w:rsid w:val="003E424A"/>
    <w:rsid w:val="003E5BFA"/>
    <w:rsid w:val="003E67A9"/>
    <w:rsid w:val="003E7DBB"/>
    <w:rsid w:val="003F013F"/>
    <w:rsid w:val="003F18DF"/>
    <w:rsid w:val="003F1964"/>
    <w:rsid w:val="003F1DFD"/>
    <w:rsid w:val="003F4D28"/>
    <w:rsid w:val="003F6E89"/>
    <w:rsid w:val="003F73A6"/>
    <w:rsid w:val="004065EB"/>
    <w:rsid w:val="00406DC0"/>
    <w:rsid w:val="00407448"/>
    <w:rsid w:val="00407CC0"/>
    <w:rsid w:val="00412706"/>
    <w:rsid w:val="00421195"/>
    <w:rsid w:val="00421A0A"/>
    <w:rsid w:val="00422F6F"/>
    <w:rsid w:val="004238D1"/>
    <w:rsid w:val="00424C19"/>
    <w:rsid w:val="00426ABD"/>
    <w:rsid w:val="00426E9A"/>
    <w:rsid w:val="0043118B"/>
    <w:rsid w:val="004315F0"/>
    <w:rsid w:val="0043470F"/>
    <w:rsid w:val="00434936"/>
    <w:rsid w:val="004367B8"/>
    <w:rsid w:val="004373D1"/>
    <w:rsid w:val="004409CF"/>
    <w:rsid w:val="0044427C"/>
    <w:rsid w:val="00445D5D"/>
    <w:rsid w:val="00446D04"/>
    <w:rsid w:val="004508C0"/>
    <w:rsid w:val="0045351C"/>
    <w:rsid w:val="0045404C"/>
    <w:rsid w:val="004544C4"/>
    <w:rsid w:val="0045522F"/>
    <w:rsid w:val="00455A2F"/>
    <w:rsid w:val="00455AF7"/>
    <w:rsid w:val="004563C7"/>
    <w:rsid w:val="00456D35"/>
    <w:rsid w:val="004619CF"/>
    <w:rsid w:val="00462671"/>
    <w:rsid w:val="00462807"/>
    <w:rsid w:val="00463DF3"/>
    <w:rsid w:val="00470326"/>
    <w:rsid w:val="0047263F"/>
    <w:rsid w:val="00472C96"/>
    <w:rsid w:val="0047764E"/>
    <w:rsid w:val="004828E9"/>
    <w:rsid w:val="00490A52"/>
    <w:rsid w:val="00491B95"/>
    <w:rsid w:val="00493B0F"/>
    <w:rsid w:val="00493F78"/>
    <w:rsid w:val="004956D9"/>
    <w:rsid w:val="00496C20"/>
    <w:rsid w:val="0049710F"/>
    <w:rsid w:val="00497A9A"/>
    <w:rsid w:val="004A0177"/>
    <w:rsid w:val="004A115E"/>
    <w:rsid w:val="004A11F5"/>
    <w:rsid w:val="004A199A"/>
    <w:rsid w:val="004A1AB3"/>
    <w:rsid w:val="004A31C5"/>
    <w:rsid w:val="004A44D1"/>
    <w:rsid w:val="004A6083"/>
    <w:rsid w:val="004A7617"/>
    <w:rsid w:val="004B0995"/>
    <w:rsid w:val="004B1957"/>
    <w:rsid w:val="004B3F6F"/>
    <w:rsid w:val="004B70BB"/>
    <w:rsid w:val="004B7AED"/>
    <w:rsid w:val="004C1934"/>
    <w:rsid w:val="004C2B98"/>
    <w:rsid w:val="004C2BAB"/>
    <w:rsid w:val="004C4634"/>
    <w:rsid w:val="004C58C3"/>
    <w:rsid w:val="004C61A2"/>
    <w:rsid w:val="004C669C"/>
    <w:rsid w:val="004C6FFF"/>
    <w:rsid w:val="004C7011"/>
    <w:rsid w:val="004C783C"/>
    <w:rsid w:val="004D54A7"/>
    <w:rsid w:val="004D6947"/>
    <w:rsid w:val="004E150C"/>
    <w:rsid w:val="004E4481"/>
    <w:rsid w:val="004E49F5"/>
    <w:rsid w:val="004E5DEE"/>
    <w:rsid w:val="004F0102"/>
    <w:rsid w:val="004F26DC"/>
    <w:rsid w:val="004F29CB"/>
    <w:rsid w:val="004F33DF"/>
    <w:rsid w:val="004F4D73"/>
    <w:rsid w:val="004F5263"/>
    <w:rsid w:val="004F5944"/>
    <w:rsid w:val="004F6D6F"/>
    <w:rsid w:val="00500425"/>
    <w:rsid w:val="00501680"/>
    <w:rsid w:val="005021E4"/>
    <w:rsid w:val="005026FD"/>
    <w:rsid w:val="005037A7"/>
    <w:rsid w:val="005041BD"/>
    <w:rsid w:val="00505BC9"/>
    <w:rsid w:val="00505FF9"/>
    <w:rsid w:val="00510BE2"/>
    <w:rsid w:val="00510EBD"/>
    <w:rsid w:val="00514694"/>
    <w:rsid w:val="00514DD0"/>
    <w:rsid w:val="005154F6"/>
    <w:rsid w:val="0051700A"/>
    <w:rsid w:val="00517688"/>
    <w:rsid w:val="0051769A"/>
    <w:rsid w:val="00520904"/>
    <w:rsid w:val="00520908"/>
    <w:rsid w:val="00521BBC"/>
    <w:rsid w:val="005221C8"/>
    <w:rsid w:val="00522276"/>
    <w:rsid w:val="0052265A"/>
    <w:rsid w:val="00524626"/>
    <w:rsid w:val="0052771A"/>
    <w:rsid w:val="00527D5D"/>
    <w:rsid w:val="0053566E"/>
    <w:rsid w:val="00536AA7"/>
    <w:rsid w:val="00537E8B"/>
    <w:rsid w:val="00541154"/>
    <w:rsid w:val="0054142D"/>
    <w:rsid w:val="00541AF4"/>
    <w:rsid w:val="005423C9"/>
    <w:rsid w:val="005457A2"/>
    <w:rsid w:val="00547F6D"/>
    <w:rsid w:val="005512A8"/>
    <w:rsid w:val="00553927"/>
    <w:rsid w:val="00553FD1"/>
    <w:rsid w:val="00556AD5"/>
    <w:rsid w:val="00560FCD"/>
    <w:rsid w:val="005630F5"/>
    <w:rsid w:val="0056323C"/>
    <w:rsid w:val="0056417B"/>
    <w:rsid w:val="0056454B"/>
    <w:rsid w:val="00570319"/>
    <w:rsid w:val="005708AC"/>
    <w:rsid w:val="00572B4B"/>
    <w:rsid w:val="00573A79"/>
    <w:rsid w:val="005741BF"/>
    <w:rsid w:val="00575DE6"/>
    <w:rsid w:val="00577841"/>
    <w:rsid w:val="00581F54"/>
    <w:rsid w:val="00584DF2"/>
    <w:rsid w:val="00585DA3"/>
    <w:rsid w:val="00587776"/>
    <w:rsid w:val="00587CA9"/>
    <w:rsid w:val="0059010F"/>
    <w:rsid w:val="005916A7"/>
    <w:rsid w:val="005940BD"/>
    <w:rsid w:val="00595996"/>
    <w:rsid w:val="00596A2C"/>
    <w:rsid w:val="005A1DA7"/>
    <w:rsid w:val="005A244B"/>
    <w:rsid w:val="005A33C7"/>
    <w:rsid w:val="005A37F2"/>
    <w:rsid w:val="005A4C5E"/>
    <w:rsid w:val="005A721D"/>
    <w:rsid w:val="005B0BAD"/>
    <w:rsid w:val="005B2643"/>
    <w:rsid w:val="005B2A20"/>
    <w:rsid w:val="005B42D3"/>
    <w:rsid w:val="005B470B"/>
    <w:rsid w:val="005B4715"/>
    <w:rsid w:val="005B47DA"/>
    <w:rsid w:val="005C011E"/>
    <w:rsid w:val="005C0785"/>
    <w:rsid w:val="005C0DD6"/>
    <w:rsid w:val="005C11DD"/>
    <w:rsid w:val="005C63C4"/>
    <w:rsid w:val="005D07DD"/>
    <w:rsid w:val="005D2AAB"/>
    <w:rsid w:val="005D6306"/>
    <w:rsid w:val="005E228E"/>
    <w:rsid w:val="005E24EC"/>
    <w:rsid w:val="005E371B"/>
    <w:rsid w:val="005E47D8"/>
    <w:rsid w:val="005E4D86"/>
    <w:rsid w:val="005E59F8"/>
    <w:rsid w:val="005E7A9F"/>
    <w:rsid w:val="005F088A"/>
    <w:rsid w:val="005F0D2C"/>
    <w:rsid w:val="005F10DB"/>
    <w:rsid w:val="005F3A7E"/>
    <w:rsid w:val="005F589D"/>
    <w:rsid w:val="005F5EB5"/>
    <w:rsid w:val="005F6D0C"/>
    <w:rsid w:val="00600605"/>
    <w:rsid w:val="006006B9"/>
    <w:rsid w:val="00600D8B"/>
    <w:rsid w:val="006071A4"/>
    <w:rsid w:val="00611CDD"/>
    <w:rsid w:val="006140B6"/>
    <w:rsid w:val="0061541C"/>
    <w:rsid w:val="0061550E"/>
    <w:rsid w:val="0061727B"/>
    <w:rsid w:val="00617FA4"/>
    <w:rsid w:val="0062003C"/>
    <w:rsid w:val="006214DD"/>
    <w:rsid w:val="00623A96"/>
    <w:rsid w:val="00624975"/>
    <w:rsid w:val="00625363"/>
    <w:rsid w:val="006256E5"/>
    <w:rsid w:val="006315B3"/>
    <w:rsid w:val="00633125"/>
    <w:rsid w:val="00633245"/>
    <w:rsid w:val="00633731"/>
    <w:rsid w:val="00634BF3"/>
    <w:rsid w:val="00636ABE"/>
    <w:rsid w:val="0063762B"/>
    <w:rsid w:val="00641F3D"/>
    <w:rsid w:val="00642DA8"/>
    <w:rsid w:val="006433F2"/>
    <w:rsid w:val="00651E9B"/>
    <w:rsid w:val="00652D7A"/>
    <w:rsid w:val="00653B6A"/>
    <w:rsid w:val="00653F6F"/>
    <w:rsid w:val="00655545"/>
    <w:rsid w:val="00655DE1"/>
    <w:rsid w:val="006601B5"/>
    <w:rsid w:val="0066320F"/>
    <w:rsid w:val="00664C95"/>
    <w:rsid w:val="00664DCF"/>
    <w:rsid w:val="00666AE4"/>
    <w:rsid w:val="00666AEA"/>
    <w:rsid w:val="00674A27"/>
    <w:rsid w:val="00675F5D"/>
    <w:rsid w:val="00683E8A"/>
    <w:rsid w:val="0068739C"/>
    <w:rsid w:val="006873A6"/>
    <w:rsid w:val="00687705"/>
    <w:rsid w:val="00687843"/>
    <w:rsid w:val="00690FA0"/>
    <w:rsid w:val="00691607"/>
    <w:rsid w:val="006947B6"/>
    <w:rsid w:val="0069486A"/>
    <w:rsid w:val="006A41C9"/>
    <w:rsid w:val="006A4A9A"/>
    <w:rsid w:val="006A713A"/>
    <w:rsid w:val="006A7E04"/>
    <w:rsid w:val="006B2B2F"/>
    <w:rsid w:val="006B2BE4"/>
    <w:rsid w:val="006B42FD"/>
    <w:rsid w:val="006B59C8"/>
    <w:rsid w:val="006C07E3"/>
    <w:rsid w:val="006C1D8D"/>
    <w:rsid w:val="006C37EA"/>
    <w:rsid w:val="006C6C6C"/>
    <w:rsid w:val="006C7B02"/>
    <w:rsid w:val="006D139E"/>
    <w:rsid w:val="006D36CB"/>
    <w:rsid w:val="006D3F3D"/>
    <w:rsid w:val="006D7CE6"/>
    <w:rsid w:val="006E0FDF"/>
    <w:rsid w:val="006E13D8"/>
    <w:rsid w:val="006E1B0D"/>
    <w:rsid w:val="006E2EFA"/>
    <w:rsid w:val="006E6634"/>
    <w:rsid w:val="006E7ADF"/>
    <w:rsid w:val="006F0C5D"/>
    <w:rsid w:val="006F2A97"/>
    <w:rsid w:val="006F3286"/>
    <w:rsid w:val="006F3993"/>
    <w:rsid w:val="006F4951"/>
    <w:rsid w:val="006F5E14"/>
    <w:rsid w:val="006F70BB"/>
    <w:rsid w:val="00700CF2"/>
    <w:rsid w:val="00704398"/>
    <w:rsid w:val="0070776F"/>
    <w:rsid w:val="00712DD5"/>
    <w:rsid w:val="00714AC9"/>
    <w:rsid w:val="00715927"/>
    <w:rsid w:val="00715D0F"/>
    <w:rsid w:val="007209D9"/>
    <w:rsid w:val="00721ACE"/>
    <w:rsid w:val="00722C24"/>
    <w:rsid w:val="00723A61"/>
    <w:rsid w:val="007314CA"/>
    <w:rsid w:val="00732256"/>
    <w:rsid w:val="007376EE"/>
    <w:rsid w:val="007379A0"/>
    <w:rsid w:val="00737D51"/>
    <w:rsid w:val="00743547"/>
    <w:rsid w:val="00743A86"/>
    <w:rsid w:val="00744384"/>
    <w:rsid w:val="00745415"/>
    <w:rsid w:val="00746195"/>
    <w:rsid w:val="00750354"/>
    <w:rsid w:val="00751B92"/>
    <w:rsid w:val="00755E9D"/>
    <w:rsid w:val="00756676"/>
    <w:rsid w:val="0076084D"/>
    <w:rsid w:val="00761197"/>
    <w:rsid w:val="00761F01"/>
    <w:rsid w:val="00762648"/>
    <w:rsid w:val="00764B38"/>
    <w:rsid w:val="00774143"/>
    <w:rsid w:val="00776A39"/>
    <w:rsid w:val="007778DA"/>
    <w:rsid w:val="00780646"/>
    <w:rsid w:val="007811F6"/>
    <w:rsid w:val="007842BF"/>
    <w:rsid w:val="00785C28"/>
    <w:rsid w:val="00785EE1"/>
    <w:rsid w:val="007874E8"/>
    <w:rsid w:val="00790268"/>
    <w:rsid w:val="0079205C"/>
    <w:rsid w:val="00792133"/>
    <w:rsid w:val="00794255"/>
    <w:rsid w:val="00795359"/>
    <w:rsid w:val="00797E38"/>
    <w:rsid w:val="007A0E73"/>
    <w:rsid w:val="007A2897"/>
    <w:rsid w:val="007A469A"/>
    <w:rsid w:val="007B148D"/>
    <w:rsid w:val="007B14A1"/>
    <w:rsid w:val="007B1741"/>
    <w:rsid w:val="007B597E"/>
    <w:rsid w:val="007B5DDD"/>
    <w:rsid w:val="007B65D8"/>
    <w:rsid w:val="007B742F"/>
    <w:rsid w:val="007B772C"/>
    <w:rsid w:val="007C18D7"/>
    <w:rsid w:val="007C478F"/>
    <w:rsid w:val="007C582D"/>
    <w:rsid w:val="007C6BE0"/>
    <w:rsid w:val="007C70EE"/>
    <w:rsid w:val="007C739F"/>
    <w:rsid w:val="007D2910"/>
    <w:rsid w:val="007D3A06"/>
    <w:rsid w:val="007D478C"/>
    <w:rsid w:val="007D4B4A"/>
    <w:rsid w:val="007D6537"/>
    <w:rsid w:val="007D7FF3"/>
    <w:rsid w:val="007F0630"/>
    <w:rsid w:val="007F3051"/>
    <w:rsid w:val="007F5403"/>
    <w:rsid w:val="00802871"/>
    <w:rsid w:val="008045A5"/>
    <w:rsid w:val="00804F49"/>
    <w:rsid w:val="0080502A"/>
    <w:rsid w:val="0080588B"/>
    <w:rsid w:val="008060DC"/>
    <w:rsid w:val="00806C83"/>
    <w:rsid w:val="0080756F"/>
    <w:rsid w:val="00807635"/>
    <w:rsid w:val="00810BD6"/>
    <w:rsid w:val="00810C4F"/>
    <w:rsid w:val="00810F21"/>
    <w:rsid w:val="00811FC5"/>
    <w:rsid w:val="00815D7E"/>
    <w:rsid w:val="00816035"/>
    <w:rsid w:val="0082177D"/>
    <w:rsid w:val="00825ADC"/>
    <w:rsid w:val="00831DDF"/>
    <w:rsid w:val="008322BD"/>
    <w:rsid w:val="008348E0"/>
    <w:rsid w:val="00835106"/>
    <w:rsid w:val="00837C32"/>
    <w:rsid w:val="00842196"/>
    <w:rsid w:val="00842AAB"/>
    <w:rsid w:val="008440CA"/>
    <w:rsid w:val="00846BBA"/>
    <w:rsid w:val="00847CAE"/>
    <w:rsid w:val="00850236"/>
    <w:rsid w:val="008502B8"/>
    <w:rsid w:val="0085131F"/>
    <w:rsid w:val="00853E07"/>
    <w:rsid w:val="008607C1"/>
    <w:rsid w:val="00861B7C"/>
    <w:rsid w:val="00861C02"/>
    <w:rsid w:val="00862FFF"/>
    <w:rsid w:val="008630C9"/>
    <w:rsid w:val="00864AC4"/>
    <w:rsid w:val="00864E86"/>
    <w:rsid w:val="008650A5"/>
    <w:rsid w:val="00865309"/>
    <w:rsid w:val="00866791"/>
    <w:rsid w:val="008676CC"/>
    <w:rsid w:val="0087098C"/>
    <w:rsid w:val="0087141A"/>
    <w:rsid w:val="00872F48"/>
    <w:rsid w:val="008739DA"/>
    <w:rsid w:val="00873CF9"/>
    <w:rsid w:val="0088105C"/>
    <w:rsid w:val="00881107"/>
    <w:rsid w:val="00881C1F"/>
    <w:rsid w:val="008825F4"/>
    <w:rsid w:val="008829BD"/>
    <w:rsid w:val="00883865"/>
    <w:rsid w:val="008846A0"/>
    <w:rsid w:val="0088510A"/>
    <w:rsid w:val="00885284"/>
    <w:rsid w:val="00886C17"/>
    <w:rsid w:val="008874C3"/>
    <w:rsid w:val="00890ADA"/>
    <w:rsid w:val="00890B89"/>
    <w:rsid w:val="00890DB8"/>
    <w:rsid w:val="00893ECB"/>
    <w:rsid w:val="00893F8C"/>
    <w:rsid w:val="00894909"/>
    <w:rsid w:val="008961F6"/>
    <w:rsid w:val="008A2681"/>
    <w:rsid w:val="008A4044"/>
    <w:rsid w:val="008B3571"/>
    <w:rsid w:val="008B5B29"/>
    <w:rsid w:val="008B7742"/>
    <w:rsid w:val="008C0557"/>
    <w:rsid w:val="008C3240"/>
    <w:rsid w:val="008C3CEB"/>
    <w:rsid w:val="008C4FFB"/>
    <w:rsid w:val="008C74AD"/>
    <w:rsid w:val="008D0C67"/>
    <w:rsid w:val="008D2D6B"/>
    <w:rsid w:val="008D34F4"/>
    <w:rsid w:val="008D3E4D"/>
    <w:rsid w:val="008D524E"/>
    <w:rsid w:val="008D75C2"/>
    <w:rsid w:val="008E27E8"/>
    <w:rsid w:val="008E3853"/>
    <w:rsid w:val="008E62B0"/>
    <w:rsid w:val="008F001D"/>
    <w:rsid w:val="008F332A"/>
    <w:rsid w:val="008F5C5B"/>
    <w:rsid w:val="008F5D3E"/>
    <w:rsid w:val="008F7898"/>
    <w:rsid w:val="00900582"/>
    <w:rsid w:val="0090230B"/>
    <w:rsid w:val="00902B40"/>
    <w:rsid w:val="00903323"/>
    <w:rsid w:val="00903EB9"/>
    <w:rsid w:val="00904D8C"/>
    <w:rsid w:val="00907FCE"/>
    <w:rsid w:val="00910C24"/>
    <w:rsid w:val="00911CB2"/>
    <w:rsid w:val="009124D1"/>
    <w:rsid w:val="00916A1F"/>
    <w:rsid w:val="00920497"/>
    <w:rsid w:val="00920952"/>
    <w:rsid w:val="00921A08"/>
    <w:rsid w:val="00923342"/>
    <w:rsid w:val="00924724"/>
    <w:rsid w:val="0092565D"/>
    <w:rsid w:val="00933D92"/>
    <w:rsid w:val="00935BE7"/>
    <w:rsid w:val="00937CD1"/>
    <w:rsid w:val="00942488"/>
    <w:rsid w:val="0094255A"/>
    <w:rsid w:val="0094286B"/>
    <w:rsid w:val="00945865"/>
    <w:rsid w:val="00950CED"/>
    <w:rsid w:val="0095170B"/>
    <w:rsid w:val="00951C73"/>
    <w:rsid w:val="009520F5"/>
    <w:rsid w:val="0095487A"/>
    <w:rsid w:val="0095578C"/>
    <w:rsid w:val="0095703A"/>
    <w:rsid w:val="00960068"/>
    <w:rsid w:val="00961470"/>
    <w:rsid w:val="009621F8"/>
    <w:rsid w:val="009643F7"/>
    <w:rsid w:val="00967913"/>
    <w:rsid w:val="009717B8"/>
    <w:rsid w:val="00974897"/>
    <w:rsid w:val="00975B10"/>
    <w:rsid w:val="0097638E"/>
    <w:rsid w:val="0097654E"/>
    <w:rsid w:val="009805A3"/>
    <w:rsid w:val="009812A4"/>
    <w:rsid w:val="009841EC"/>
    <w:rsid w:val="0098535F"/>
    <w:rsid w:val="00987024"/>
    <w:rsid w:val="0099566F"/>
    <w:rsid w:val="00996190"/>
    <w:rsid w:val="00997A76"/>
    <w:rsid w:val="009A03F0"/>
    <w:rsid w:val="009A305B"/>
    <w:rsid w:val="009A3704"/>
    <w:rsid w:val="009A4180"/>
    <w:rsid w:val="009A6B34"/>
    <w:rsid w:val="009A7ACA"/>
    <w:rsid w:val="009A7AFB"/>
    <w:rsid w:val="009B2870"/>
    <w:rsid w:val="009B7AFA"/>
    <w:rsid w:val="009C5486"/>
    <w:rsid w:val="009C5C3C"/>
    <w:rsid w:val="009C72C2"/>
    <w:rsid w:val="009D491D"/>
    <w:rsid w:val="009D7DA0"/>
    <w:rsid w:val="009E13F5"/>
    <w:rsid w:val="009E193A"/>
    <w:rsid w:val="009E1FA1"/>
    <w:rsid w:val="009E2754"/>
    <w:rsid w:val="009E38D8"/>
    <w:rsid w:val="009E4659"/>
    <w:rsid w:val="009E53BE"/>
    <w:rsid w:val="009E65C5"/>
    <w:rsid w:val="009E66D4"/>
    <w:rsid w:val="009E775D"/>
    <w:rsid w:val="009E7A26"/>
    <w:rsid w:val="009F1ECC"/>
    <w:rsid w:val="009F2103"/>
    <w:rsid w:val="009F30BD"/>
    <w:rsid w:val="009F3EC1"/>
    <w:rsid w:val="009F4049"/>
    <w:rsid w:val="009F7875"/>
    <w:rsid w:val="00A0034D"/>
    <w:rsid w:val="00A047D1"/>
    <w:rsid w:val="00A051C0"/>
    <w:rsid w:val="00A05C5F"/>
    <w:rsid w:val="00A07072"/>
    <w:rsid w:val="00A0757B"/>
    <w:rsid w:val="00A108E8"/>
    <w:rsid w:val="00A10FA7"/>
    <w:rsid w:val="00A110DB"/>
    <w:rsid w:val="00A12450"/>
    <w:rsid w:val="00A12E16"/>
    <w:rsid w:val="00A1440A"/>
    <w:rsid w:val="00A16569"/>
    <w:rsid w:val="00A16830"/>
    <w:rsid w:val="00A175B1"/>
    <w:rsid w:val="00A20617"/>
    <w:rsid w:val="00A231DB"/>
    <w:rsid w:val="00A2421F"/>
    <w:rsid w:val="00A24477"/>
    <w:rsid w:val="00A26166"/>
    <w:rsid w:val="00A26315"/>
    <w:rsid w:val="00A273F4"/>
    <w:rsid w:val="00A30231"/>
    <w:rsid w:val="00A3093A"/>
    <w:rsid w:val="00A30B5D"/>
    <w:rsid w:val="00A32A60"/>
    <w:rsid w:val="00A36434"/>
    <w:rsid w:val="00A372D8"/>
    <w:rsid w:val="00A4019C"/>
    <w:rsid w:val="00A42B6D"/>
    <w:rsid w:val="00A45C9D"/>
    <w:rsid w:val="00A47310"/>
    <w:rsid w:val="00A51AEF"/>
    <w:rsid w:val="00A54C40"/>
    <w:rsid w:val="00A56B65"/>
    <w:rsid w:val="00A57180"/>
    <w:rsid w:val="00A572FA"/>
    <w:rsid w:val="00A57C8E"/>
    <w:rsid w:val="00A61A74"/>
    <w:rsid w:val="00A63A0D"/>
    <w:rsid w:val="00A645A3"/>
    <w:rsid w:val="00A64ED0"/>
    <w:rsid w:val="00A663B9"/>
    <w:rsid w:val="00A6702A"/>
    <w:rsid w:val="00A7083B"/>
    <w:rsid w:val="00A711B1"/>
    <w:rsid w:val="00A71332"/>
    <w:rsid w:val="00A71D3D"/>
    <w:rsid w:val="00A7274C"/>
    <w:rsid w:val="00A7562C"/>
    <w:rsid w:val="00A762A8"/>
    <w:rsid w:val="00A8124D"/>
    <w:rsid w:val="00A824E2"/>
    <w:rsid w:val="00A826D0"/>
    <w:rsid w:val="00A83120"/>
    <w:rsid w:val="00A83193"/>
    <w:rsid w:val="00A83816"/>
    <w:rsid w:val="00A84834"/>
    <w:rsid w:val="00A90157"/>
    <w:rsid w:val="00A90E1C"/>
    <w:rsid w:val="00A9731D"/>
    <w:rsid w:val="00AA2584"/>
    <w:rsid w:val="00AB17CE"/>
    <w:rsid w:val="00AB3CD7"/>
    <w:rsid w:val="00AB6AEE"/>
    <w:rsid w:val="00AB70B1"/>
    <w:rsid w:val="00AC10E8"/>
    <w:rsid w:val="00AC69C2"/>
    <w:rsid w:val="00AC72FD"/>
    <w:rsid w:val="00AD0928"/>
    <w:rsid w:val="00AD0CD1"/>
    <w:rsid w:val="00AD0E2F"/>
    <w:rsid w:val="00AD6055"/>
    <w:rsid w:val="00AE2A10"/>
    <w:rsid w:val="00AE5F59"/>
    <w:rsid w:val="00AE74D0"/>
    <w:rsid w:val="00AE755A"/>
    <w:rsid w:val="00AE7841"/>
    <w:rsid w:val="00AF54AF"/>
    <w:rsid w:val="00AF6151"/>
    <w:rsid w:val="00AF664B"/>
    <w:rsid w:val="00AF682F"/>
    <w:rsid w:val="00AF7327"/>
    <w:rsid w:val="00B01393"/>
    <w:rsid w:val="00B040BD"/>
    <w:rsid w:val="00B048AD"/>
    <w:rsid w:val="00B05D07"/>
    <w:rsid w:val="00B078C7"/>
    <w:rsid w:val="00B116F8"/>
    <w:rsid w:val="00B119B2"/>
    <w:rsid w:val="00B11FBA"/>
    <w:rsid w:val="00B11FBF"/>
    <w:rsid w:val="00B125F8"/>
    <w:rsid w:val="00B12D91"/>
    <w:rsid w:val="00B1437B"/>
    <w:rsid w:val="00B1521B"/>
    <w:rsid w:val="00B17F25"/>
    <w:rsid w:val="00B2086C"/>
    <w:rsid w:val="00B208E7"/>
    <w:rsid w:val="00B228F0"/>
    <w:rsid w:val="00B22EC5"/>
    <w:rsid w:val="00B23C40"/>
    <w:rsid w:val="00B24516"/>
    <w:rsid w:val="00B25F4D"/>
    <w:rsid w:val="00B316C4"/>
    <w:rsid w:val="00B3383F"/>
    <w:rsid w:val="00B355A2"/>
    <w:rsid w:val="00B3638F"/>
    <w:rsid w:val="00B364A8"/>
    <w:rsid w:val="00B3703A"/>
    <w:rsid w:val="00B37B9B"/>
    <w:rsid w:val="00B37C1F"/>
    <w:rsid w:val="00B41DE2"/>
    <w:rsid w:val="00B41EF5"/>
    <w:rsid w:val="00B42D0B"/>
    <w:rsid w:val="00B43EDE"/>
    <w:rsid w:val="00B45D6E"/>
    <w:rsid w:val="00B4689B"/>
    <w:rsid w:val="00B46A2E"/>
    <w:rsid w:val="00B47D31"/>
    <w:rsid w:val="00B47F2D"/>
    <w:rsid w:val="00B53E94"/>
    <w:rsid w:val="00B54744"/>
    <w:rsid w:val="00B54EC7"/>
    <w:rsid w:val="00B55954"/>
    <w:rsid w:val="00B56840"/>
    <w:rsid w:val="00B56F0E"/>
    <w:rsid w:val="00B628B6"/>
    <w:rsid w:val="00B6495B"/>
    <w:rsid w:val="00B67505"/>
    <w:rsid w:val="00B67619"/>
    <w:rsid w:val="00B712BE"/>
    <w:rsid w:val="00B71E8D"/>
    <w:rsid w:val="00B72186"/>
    <w:rsid w:val="00B72E64"/>
    <w:rsid w:val="00B73E7C"/>
    <w:rsid w:val="00B752FB"/>
    <w:rsid w:val="00B80074"/>
    <w:rsid w:val="00B80629"/>
    <w:rsid w:val="00B806DB"/>
    <w:rsid w:val="00B82545"/>
    <w:rsid w:val="00B83B60"/>
    <w:rsid w:val="00B8684F"/>
    <w:rsid w:val="00B90502"/>
    <w:rsid w:val="00B9138D"/>
    <w:rsid w:val="00B92129"/>
    <w:rsid w:val="00B94E1A"/>
    <w:rsid w:val="00B94EBF"/>
    <w:rsid w:val="00B95EDB"/>
    <w:rsid w:val="00B963A5"/>
    <w:rsid w:val="00B970AF"/>
    <w:rsid w:val="00B97EE8"/>
    <w:rsid w:val="00BA0925"/>
    <w:rsid w:val="00BA1E31"/>
    <w:rsid w:val="00BA2CED"/>
    <w:rsid w:val="00BA55C4"/>
    <w:rsid w:val="00BA6C59"/>
    <w:rsid w:val="00BA7391"/>
    <w:rsid w:val="00BA7AC1"/>
    <w:rsid w:val="00BB0E1B"/>
    <w:rsid w:val="00BB23E5"/>
    <w:rsid w:val="00BB24E4"/>
    <w:rsid w:val="00BB2712"/>
    <w:rsid w:val="00BB37A8"/>
    <w:rsid w:val="00BB4E7F"/>
    <w:rsid w:val="00BB58D0"/>
    <w:rsid w:val="00BB769D"/>
    <w:rsid w:val="00BC0FF0"/>
    <w:rsid w:val="00BC1309"/>
    <w:rsid w:val="00BC140D"/>
    <w:rsid w:val="00BC47AD"/>
    <w:rsid w:val="00BD08D6"/>
    <w:rsid w:val="00BD0A89"/>
    <w:rsid w:val="00BD19C4"/>
    <w:rsid w:val="00BD228E"/>
    <w:rsid w:val="00BD389E"/>
    <w:rsid w:val="00BD7DFE"/>
    <w:rsid w:val="00BE089B"/>
    <w:rsid w:val="00BE1901"/>
    <w:rsid w:val="00BE19A0"/>
    <w:rsid w:val="00BE299E"/>
    <w:rsid w:val="00BE322D"/>
    <w:rsid w:val="00BE725E"/>
    <w:rsid w:val="00BE74B3"/>
    <w:rsid w:val="00BF0EF0"/>
    <w:rsid w:val="00BF1DE9"/>
    <w:rsid w:val="00BF2428"/>
    <w:rsid w:val="00BF3268"/>
    <w:rsid w:val="00BF415E"/>
    <w:rsid w:val="00BF70DD"/>
    <w:rsid w:val="00BF7C5C"/>
    <w:rsid w:val="00C01AC8"/>
    <w:rsid w:val="00C021B7"/>
    <w:rsid w:val="00C04689"/>
    <w:rsid w:val="00C04949"/>
    <w:rsid w:val="00C05127"/>
    <w:rsid w:val="00C07B16"/>
    <w:rsid w:val="00C13341"/>
    <w:rsid w:val="00C16CCB"/>
    <w:rsid w:val="00C22D96"/>
    <w:rsid w:val="00C272A5"/>
    <w:rsid w:val="00C2770F"/>
    <w:rsid w:val="00C33399"/>
    <w:rsid w:val="00C361EE"/>
    <w:rsid w:val="00C41ABB"/>
    <w:rsid w:val="00C41D7E"/>
    <w:rsid w:val="00C4240D"/>
    <w:rsid w:val="00C4270A"/>
    <w:rsid w:val="00C42A63"/>
    <w:rsid w:val="00C47A98"/>
    <w:rsid w:val="00C47BC0"/>
    <w:rsid w:val="00C52551"/>
    <w:rsid w:val="00C53913"/>
    <w:rsid w:val="00C56EF6"/>
    <w:rsid w:val="00C60EFD"/>
    <w:rsid w:val="00C6126D"/>
    <w:rsid w:val="00C61C1A"/>
    <w:rsid w:val="00C6386A"/>
    <w:rsid w:val="00C63FC8"/>
    <w:rsid w:val="00C6708A"/>
    <w:rsid w:val="00C71E72"/>
    <w:rsid w:val="00C7539A"/>
    <w:rsid w:val="00C753CD"/>
    <w:rsid w:val="00C75B8B"/>
    <w:rsid w:val="00C7782B"/>
    <w:rsid w:val="00C86200"/>
    <w:rsid w:val="00C863AC"/>
    <w:rsid w:val="00C87F97"/>
    <w:rsid w:val="00C94932"/>
    <w:rsid w:val="00C95680"/>
    <w:rsid w:val="00CA2D6A"/>
    <w:rsid w:val="00CA6926"/>
    <w:rsid w:val="00CA71B3"/>
    <w:rsid w:val="00CB0A4A"/>
    <w:rsid w:val="00CB18AC"/>
    <w:rsid w:val="00CB3CB6"/>
    <w:rsid w:val="00CB4E92"/>
    <w:rsid w:val="00CC0605"/>
    <w:rsid w:val="00CC1D5E"/>
    <w:rsid w:val="00CD02F6"/>
    <w:rsid w:val="00CD0ECD"/>
    <w:rsid w:val="00CD100A"/>
    <w:rsid w:val="00CD4B68"/>
    <w:rsid w:val="00CE021A"/>
    <w:rsid w:val="00CE22FF"/>
    <w:rsid w:val="00CE2412"/>
    <w:rsid w:val="00CE2D1F"/>
    <w:rsid w:val="00CE37D5"/>
    <w:rsid w:val="00CE53D6"/>
    <w:rsid w:val="00CE5858"/>
    <w:rsid w:val="00CF07D1"/>
    <w:rsid w:val="00CF12A6"/>
    <w:rsid w:val="00CF2656"/>
    <w:rsid w:val="00CF36FB"/>
    <w:rsid w:val="00CF5465"/>
    <w:rsid w:val="00CF57E1"/>
    <w:rsid w:val="00CF59B9"/>
    <w:rsid w:val="00CF60D9"/>
    <w:rsid w:val="00D01BA5"/>
    <w:rsid w:val="00D034E9"/>
    <w:rsid w:val="00D04A0B"/>
    <w:rsid w:val="00D05E5C"/>
    <w:rsid w:val="00D07861"/>
    <w:rsid w:val="00D1031D"/>
    <w:rsid w:val="00D11903"/>
    <w:rsid w:val="00D124F1"/>
    <w:rsid w:val="00D12D7C"/>
    <w:rsid w:val="00D13363"/>
    <w:rsid w:val="00D1379F"/>
    <w:rsid w:val="00D141EF"/>
    <w:rsid w:val="00D143EE"/>
    <w:rsid w:val="00D15F49"/>
    <w:rsid w:val="00D17FF9"/>
    <w:rsid w:val="00D21D12"/>
    <w:rsid w:val="00D21D8E"/>
    <w:rsid w:val="00D22DB2"/>
    <w:rsid w:val="00D23636"/>
    <w:rsid w:val="00D24850"/>
    <w:rsid w:val="00D26671"/>
    <w:rsid w:val="00D271E2"/>
    <w:rsid w:val="00D31227"/>
    <w:rsid w:val="00D33122"/>
    <w:rsid w:val="00D3720A"/>
    <w:rsid w:val="00D40252"/>
    <w:rsid w:val="00D4098D"/>
    <w:rsid w:val="00D414F5"/>
    <w:rsid w:val="00D420AB"/>
    <w:rsid w:val="00D43CE2"/>
    <w:rsid w:val="00D50816"/>
    <w:rsid w:val="00D534A6"/>
    <w:rsid w:val="00D5696D"/>
    <w:rsid w:val="00D572C3"/>
    <w:rsid w:val="00D6030E"/>
    <w:rsid w:val="00D720BA"/>
    <w:rsid w:val="00D725E5"/>
    <w:rsid w:val="00D72765"/>
    <w:rsid w:val="00D7366A"/>
    <w:rsid w:val="00D75B9A"/>
    <w:rsid w:val="00D75E22"/>
    <w:rsid w:val="00D80474"/>
    <w:rsid w:val="00D80A66"/>
    <w:rsid w:val="00D8350F"/>
    <w:rsid w:val="00D8415C"/>
    <w:rsid w:val="00D85033"/>
    <w:rsid w:val="00D855B8"/>
    <w:rsid w:val="00D856C6"/>
    <w:rsid w:val="00D90A17"/>
    <w:rsid w:val="00D913C2"/>
    <w:rsid w:val="00D923BC"/>
    <w:rsid w:val="00D93BE4"/>
    <w:rsid w:val="00DA5ED6"/>
    <w:rsid w:val="00DA77A3"/>
    <w:rsid w:val="00DB564B"/>
    <w:rsid w:val="00DB5D4D"/>
    <w:rsid w:val="00DB6362"/>
    <w:rsid w:val="00DC39A3"/>
    <w:rsid w:val="00DC3A75"/>
    <w:rsid w:val="00DC3B69"/>
    <w:rsid w:val="00DC4113"/>
    <w:rsid w:val="00DC4711"/>
    <w:rsid w:val="00DC4E72"/>
    <w:rsid w:val="00DC7F3B"/>
    <w:rsid w:val="00DD1634"/>
    <w:rsid w:val="00DD1972"/>
    <w:rsid w:val="00DD4623"/>
    <w:rsid w:val="00DD5572"/>
    <w:rsid w:val="00DD6350"/>
    <w:rsid w:val="00DD6D08"/>
    <w:rsid w:val="00DE2B9B"/>
    <w:rsid w:val="00DE310D"/>
    <w:rsid w:val="00DE49C0"/>
    <w:rsid w:val="00DF0435"/>
    <w:rsid w:val="00DF0F6D"/>
    <w:rsid w:val="00DF1F32"/>
    <w:rsid w:val="00DF2437"/>
    <w:rsid w:val="00DF2C7D"/>
    <w:rsid w:val="00DF32E2"/>
    <w:rsid w:val="00DF49F0"/>
    <w:rsid w:val="00DF7978"/>
    <w:rsid w:val="00DF7F6D"/>
    <w:rsid w:val="00DF7FEB"/>
    <w:rsid w:val="00E05C53"/>
    <w:rsid w:val="00E10E09"/>
    <w:rsid w:val="00E11355"/>
    <w:rsid w:val="00E132AA"/>
    <w:rsid w:val="00E154AC"/>
    <w:rsid w:val="00E159BA"/>
    <w:rsid w:val="00E20098"/>
    <w:rsid w:val="00E20931"/>
    <w:rsid w:val="00E26EC6"/>
    <w:rsid w:val="00E2708A"/>
    <w:rsid w:val="00E343BC"/>
    <w:rsid w:val="00E34B5A"/>
    <w:rsid w:val="00E34C0C"/>
    <w:rsid w:val="00E3566B"/>
    <w:rsid w:val="00E36117"/>
    <w:rsid w:val="00E36660"/>
    <w:rsid w:val="00E37FCA"/>
    <w:rsid w:val="00E4390B"/>
    <w:rsid w:val="00E44A05"/>
    <w:rsid w:val="00E45880"/>
    <w:rsid w:val="00E46AEA"/>
    <w:rsid w:val="00E46D8F"/>
    <w:rsid w:val="00E51526"/>
    <w:rsid w:val="00E5252E"/>
    <w:rsid w:val="00E53EA6"/>
    <w:rsid w:val="00E55E96"/>
    <w:rsid w:val="00E6014B"/>
    <w:rsid w:val="00E60A88"/>
    <w:rsid w:val="00E647B8"/>
    <w:rsid w:val="00E65407"/>
    <w:rsid w:val="00E65ECE"/>
    <w:rsid w:val="00E66315"/>
    <w:rsid w:val="00E72587"/>
    <w:rsid w:val="00E732C0"/>
    <w:rsid w:val="00E76057"/>
    <w:rsid w:val="00E77231"/>
    <w:rsid w:val="00E77F15"/>
    <w:rsid w:val="00E8052D"/>
    <w:rsid w:val="00E81C0F"/>
    <w:rsid w:val="00E82364"/>
    <w:rsid w:val="00E83B42"/>
    <w:rsid w:val="00E841E4"/>
    <w:rsid w:val="00E84424"/>
    <w:rsid w:val="00E847AE"/>
    <w:rsid w:val="00E84FC1"/>
    <w:rsid w:val="00E85CB5"/>
    <w:rsid w:val="00E86281"/>
    <w:rsid w:val="00E8706D"/>
    <w:rsid w:val="00E87F91"/>
    <w:rsid w:val="00E90710"/>
    <w:rsid w:val="00E917CC"/>
    <w:rsid w:val="00E91B5D"/>
    <w:rsid w:val="00E93B43"/>
    <w:rsid w:val="00E953EC"/>
    <w:rsid w:val="00EA177C"/>
    <w:rsid w:val="00EA1E73"/>
    <w:rsid w:val="00EA2BB1"/>
    <w:rsid w:val="00EA421F"/>
    <w:rsid w:val="00EA4B7D"/>
    <w:rsid w:val="00EA50A9"/>
    <w:rsid w:val="00EA5EEF"/>
    <w:rsid w:val="00EB084E"/>
    <w:rsid w:val="00EB0A66"/>
    <w:rsid w:val="00EB1330"/>
    <w:rsid w:val="00EB1E66"/>
    <w:rsid w:val="00EB35F9"/>
    <w:rsid w:val="00EB476D"/>
    <w:rsid w:val="00EB4867"/>
    <w:rsid w:val="00EB4CBA"/>
    <w:rsid w:val="00EC37BB"/>
    <w:rsid w:val="00EC3FDC"/>
    <w:rsid w:val="00EC4B71"/>
    <w:rsid w:val="00EC608E"/>
    <w:rsid w:val="00EC7092"/>
    <w:rsid w:val="00EC7D3C"/>
    <w:rsid w:val="00ED5824"/>
    <w:rsid w:val="00EE0D5A"/>
    <w:rsid w:val="00EE3A88"/>
    <w:rsid w:val="00EE51CB"/>
    <w:rsid w:val="00EE649D"/>
    <w:rsid w:val="00EE6C57"/>
    <w:rsid w:val="00EF1B03"/>
    <w:rsid w:val="00EF23E9"/>
    <w:rsid w:val="00EF3E9D"/>
    <w:rsid w:val="00EF3F44"/>
    <w:rsid w:val="00EF563E"/>
    <w:rsid w:val="00EF5E33"/>
    <w:rsid w:val="00F00B59"/>
    <w:rsid w:val="00F01D1E"/>
    <w:rsid w:val="00F0481A"/>
    <w:rsid w:val="00F04B49"/>
    <w:rsid w:val="00F051E8"/>
    <w:rsid w:val="00F079AD"/>
    <w:rsid w:val="00F1307D"/>
    <w:rsid w:val="00F13DE1"/>
    <w:rsid w:val="00F1585D"/>
    <w:rsid w:val="00F1635F"/>
    <w:rsid w:val="00F16501"/>
    <w:rsid w:val="00F16A14"/>
    <w:rsid w:val="00F16DD5"/>
    <w:rsid w:val="00F21584"/>
    <w:rsid w:val="00F23970"/>
    <w:rsid w:val="00F240B5"/>
    <w:rsid w:val="00F24BDA"/>
    <w:rsid w:val="00F25D70"/>
    <w:rsid w:val="00F26237"/>
    <w:rsid w:val="00F26682"/>
    <w:rsid w:val="00F326D1"/>
    <w:rsid w:val="00F3487D"/>
    <w:rsid w:val="00F35C21"/>
    <w:rsid w:val="00F3650C"/>
    <w:rsid w:val="00F36570"/>
    <w:rsid w:val="00F37FF6"/>
    <w:rsid w:val="00F40497"/>
    <w:rsid w:val="00F408EA"/>
    <w:rsid w:val="00F428FD"/>
    <w:rsid w:val="00F449CB"/>
    <w:rsid w:val="00F450EB"/>
    <w:rsid w:val="00F45204"/>
    <w:rsid w:val="00F51CE5"/>
    <w:rsid w:val="00F53A3F"/>
    <w:rsid w:val="00F5474C"/>
    <w:rsid w:val="00F54D60"/>
    <w:rsid w:val="00F5712D"/>
    <w:rsid w:val="00F57164"/>
    <w:rsid w:val="00F64917"/>
    <w:rsid w:val="00F65E60"/>
    <w:rsid w:val="00F7363E"/>
    <w:rsid w:val="00F74A85"/>
    <w:rsid w:val="00F775A7"/>
    <w:rsid w:val="00F80A43"/>
    <w:rsid w:val="00F822A8"/>
    <w:rsid w:val="00F8768E"/>
    <w:rsid w:val="00F9287E"/>
    <w:rsid w:val="00F949EC"/>
    <w:rsid w:val="00F96373"/>
    <w:rsid w:val="00FA2959"/>
    <w:rsid w:val="00FA3791"/>
    <w:rsid w:val="00FA4B7C"/>
    <w:rsid w:val="00FA7046"/>
    <w:rsid w:val="00FA75FA"/>
    <w:rsid w:val="00FA7B6A"/>
    <w:rsid w:val="00FB04E1"/>
    <w:rsid w:val="00FB2CB3"/>
    <w:rsid w:val="00FB5775"/>
    <w:rsid w:val="00FC0389"/>
    <w:rsid w:val="00FC255A"/>
    <w:rsid w:val="00FC6B17"/>
    <w:rsid w:val="00FC77ED"/>
    <w:rsid w:val="00FD18BE"/>
    <w:rsid w:val="00FD1925"/>
    <w:rsid w:val="00FD269C"/>
    <w:rsid w:val="00FD6B9B"/>
    <w:rsid w:val="00FE035B"/>
    <w:rsid w:val="00FE08D8"/>
    <w:rsid w:val="00FE5466"/>
    <w:rsid w:val="00FF0B53"/>
    <w:rsid w:val="00FF0FCA"/>
    <w:rsid w:val="00FF1AFC"/>
    <w:rsid w:val="00FF3DEC"/>
    <w:rsid w:val="00FF66C5"/>
    <w:rsid w:val="00FF7E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2BF"/>
    <w:pPr>
      <w:spacing w:after="240" w:line="280" w:lineRule="atLeast"/>
    </w:pPr>
    <w:rPr>
      <w:sz w:val="24"/>
      <w:szCs w:val="24"/>
    </w:rPr>
  </w:style>
  <w:style w:type="paragraph" w:styleId="Rubrik1">
    <w:name w:val="heading 1"/>
    <w:basedOn w:val="Rubrik"/>
    <w:next w:val="Brdtext"/>
    <w:link w:val="Rubrik1Char"/>
    <w:uiPriority w:val="99"/>
    <w:qFormat/>
    <w:rsid w:val="00F16501"/>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DC3A75"/>
    <w:pPr>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0974DA"/>
    <w:pPr>
      <w:numPr>
        <w:ilvl w:val="2"/>
      </w:numPr>
      <w:spacing w:after="240" w:line="312" w:lineRule="auto"/>
      <w:outlineLvl w:val="2"/>
    </w:pPr>
    <w:rPr>
      <w:sz w:val="22"/>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F16501"/>
    <w:pPr>
      <w:spacing w:after="160"/>
    </w:pPr>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F16501"/>
    <w:rPr>
      <w:sz w:val="24"/>
      <w:szCs w:val="24"/>
    </w:rPr>
  </w:style>
  <w:style w:type="character" w:customStyle="1" w:styleId="Rubrik1Char">
    <w:name w:val="Rubrik 1 Char"/>
    <w:link w:val="Rubrik1"/>
    <w:uiPriority w:val="99"/>
    <w:locked/>
    <w:rsid w:val="00F16501"/>
    <w:rPr>
      <w:rFonts w:ascii="Arial" w:hAnsi="Arial" w:cs="Arial"/>
      <w:b/>
      <w:bCs/>
      <w:kern w:val="28"/>
      <w:sz w:val="40"/>
      <w:szCs w:val="32"/>
    </w:rPr>
  </w:style>
  <w:style w:type="character" w:customStyle="1" w:styleId="Rubrik2Char">
    <w:name w:val="Rubrik 2 Char"/>
    <w:link w:val="Rubrik2"/>
    <w:uiPriority w:val="99"/>
    <w:locked/>
    <w:rsid w:val="00DC3A75"/>
    <w:rPr>
      <w:rFonts w:ascii="Arial" w:hAnsi="Arial" w:cs="Arial"/>
      <w:b/>
      <w:bCs/>
      <w:caps/>
      <w:kern w:val="28"/>
      <w:sz w:val="28"/>
      <w:szCs w:val="32"/>
    </w:rPr>
  </w:style>
  <w:style w:type="character" w:customStyle="1" w:styleId="Rubrik3Char">
    <w:name w:val="Rubrik 3 Char"/>
    <w:link w:val="Rubrik3"/>
    <w:uiPriority w:val="99"/>
    <w:locked/>
    <w:rsid w:val="000974DA"/>
    <w:rPr>
      <w:rFonts w:ascii="Arial" w:hAnsi="Arial" w:cs="Arial"/>
      <w:b/>
      <w:bCs/>
      <w:kern w:val="28"/>
      <w:sz w:val="22"/>
      <w:szCs w:val="32"/>
      <w:lang w:val="sv-SE" w:eastAsia="sv-SE" w:bidi="ar-SA"/>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uiPriority w:val="99"/>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link w:val="Numreradlista"/>
    <w:uiPriority w:val="99"/>
    <w:locked/>
    <w:rsid w:val="00D21D8E"/>
    <w:rPr>
      <w:sz w:val="24"/>
      <w:szCs w:val="24"/>
      <w:lang w:val="sv-SE" w:eastAsia="sv-SE" w:bidi="ar-SA"/>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E53EA6"/>
    <w:pPr>
      <w:numPr>
        <w:numId w:val="2"/>
      </w:numPr>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B94E1A"/>
    <w:pPr>
      <w:tabs>
        <w:tab w:val="left" w:pos="465"/>
        <w:tab w:val="right" w:pos="7796"/>
      </w:tabs>
      <w:spacing w:before="200" w:after="100" w:line="260" w:lineRule="exact"/>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BD228E"/>
    <w:pPr>
      <w:tabs>
        <w:tab w:val="left" w:pos="1021"/>
        <w:tab w:val="right" w:leader="dot" w:pos="7796"/>
      </w:tabs>
      <w:spacing w:after="0"/>
      <w:ind w:left="357"/>
    </w:pPr>
  </w:style>
  <w:style w:type="paragraph" w:styleId="Innehll3">
    <w:name w:val="toc 3"/>
    <w:basedOn w:val="Normal"/>
    <w:next w:val="Normal"/>
    <w:uiPriority w:val="39"/>
    <w:rsid w:val="00BD228E"/>
    <w:pPr>
      <w:tabs>
        <w:tab w:val="left" w:pos="1021"/>
        <w:tab w:val="right" w:leader="dot" w:pos="7796"/>
      </w:tabs>
      <w:spacing w:after="0"/>
      <w:ind w:left="85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E732C0"/>
    <w:pPr>
      <w:spacing w:after="40" w:line="200" w:lineRule="atLeast"/>
    </w:pPr>
    <w:rPr>
      <w:sz w:val="20"/>
      <w:szCs w:val="20"/>
    </w:rPr>
  </w:style>
  <w:style w:type="character" w:customStyle="1" w:styleId="FotnotstextChar">
    <w:name w:val="Fotnotstext Char"/>
    <w:link w:val="Fotnotstext"/>
    <w:uiPriority w:val="99"/>
    <w:locked/>
    <w:rsid w:val="00E732C0"/>
  </w:style>
  <w:style w:type="character" w:styleId="Fotnotsreferens">
    <w:name w:val="footnote reference"/>
    <w:uiPriority w:val="99"/>
    <w:rsid w:val="00E732C0"/>
    <w:rPr>
      <w:rFonts w:ascii="Times New Roman" w:hAnsi="Times New Roman" w:cs="Times New Roman"/>
      <w:sz w:val="24"/>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031821"/>
    <w:pPr>
      <w:spacing w:before="40" w:after="40" w:line="240" w:lineRule="auto"/>
    </w:pPr>
    <w:rPr>
      <w:b w:val="0"/>
      <w:sz w:val="24"/>
    </w:rPr>
  </w:style>
  <w:style w:type="character" w:customStyle="1" w:styleId="TabelltextChar">
    <w:name w:val="Tabelltext Char"/>
    <w:link w:val="Tabelltext"/>
    <w:uiPriority w:val="99"/>
    <w:rsid w:val="00031821"/>
    <w:rPr>
      <w:noProof/>
      <w:sz w:val="24"/>
      <w:szCs w:val="18"/>
      <w:lang w:bidi="sa-IN"/>
    </w:rPr>
  </w:style>
  <w:style w:type="paragraph" w:styleId="Beskrivning">
    <w:name w:val="caption"/>
    <w:basedOn w:val="Bildtext"/>
    <w:next w:val="Brdtext"/>
    <w:uiPriority w:val="99"/>
    <w:qFormat/>
    <w:rsid w:val="008D524E"/>
    <w:pPr>
      <w:keepNext/>
      <w:spacing w:before="120" w:after="6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7D478C"/>
    <w:pPr>
      <w:keepNext/>
      <w:spacing w:before="120" w:after="0" w:line="240" w:lineRule="auto"/>
    </w:pPr>
    <w:rPr>
      <w:b/>
      <w:lang w:val="en-GB"/>
    </w:rPr>
  </w:style>
  <w:style w:type="paragraph" w:customStyle="1" w:styleId="RubrikB">
    <w:name w:val="Rubrik B"/>
    <w:basedOn w:val="Rubrik1"/>
    <w:next w:val="Normal"/>
    <w:rsid w:val="00F16501"/>
    <w:pPr>
      <w:keepNext/>
      <w:numPr>
        <w:numId w:val="4"/>
      </w:numPr>
    </w:pPr>
  </w:style>
  <w:style w:type="paragraph" w:customStyle="1" w:styleId="RubrikB2">
    <w:name w:val="Rubrik B2"/>
    <w:basedOn w:val="RubrikB"/>
    <w:next w:val="Normal"/>
    <w:rsid w:val="00F16501"/>
    <w:pPr>
      <w:numPr>
        <w:ilvl w:val="1"/>
      </w:numPr>
      <w:spacing w:before="360" w:after="120"/>
      <w:outlineLvl w:val="1"/>
    </w:pPr>
    <w:rPr>
      <w:caps/>
      <w:sz w:val="28"/>
    </w:rPr>
  </w:style>
  <w:style w:type="paragraph" w:customStyle="1" w:styleId="RubrikB3">
    <w:name w:val="Rubrik B3"/>
    <w:basedOn w:val="RubrikB"/>
    <w:next w:val="Normal"/>
    <w:rsid w:val="00F16501"/>
    <w:pPr>
      <w:numPr>
        <w:ilvl w:val="2"/>
      </w:numPr>
      <w:spacing w:before="360" w:after="120"/>
      <w:outlineLvl w:val="2"/>
    </w:pPr>
    <w:rPr>
      <w:sz w:val="28"/>
    </w:rPr>
  </w:style>
  <w:style w:type="paragraph" w:customStyle="1" w:styleId="RubrikB4">
    <w:name w:val="Rubrik B4"/>
    <w:basedOn w:val="RubrikB"/>
    <w:next w:val="Normal"/>
    <w:rsid w:val="00F16501"/>
    <w:pPr>
      <w:numPr>
        <w:ilvl w:val="3"/>
      </w:numPr>
      <w:spacing w:before="280" w:after="120"/>
      <w:outlineLvl w:val="3"/>
    </w:pPr>
    <w:rPr>
      <w:sz w:val="22"/>
    </w:rPr>
  </w:style>
  <w:style w:type="character" w:styleId="AnvndHyperlnk">
    <w:name w:val="FollowedHyperlink"/>
    <w:rsid w:val="000974DA"/>
    <w:rPr>
      <w:color w:val="800080"/>
      <w:u w:val="single"/>
    </w:rPr>
  </w:style>
  <w:style w:type="paragraph" w:customStyle="1" w:styleId="Tabelltextkursiv">
    <w:name w:val="Tabelltext_kursiv"/>
    <w:basedOn w:val="Tabelltext"/>
    <w:link w:val="TabelltextkursivChar"/>
    <w:rsid w:val="000974DA"/>
    <w:pPr>
      <w:spacing w:after="0"/>
    </w:pPr>
    <w:rPr>
      <w:i/>
    </w:rPr>
  </w:style>
  <w:style w:type="character" w:customStyle="1" w:styleId="TabelltextkursivChar">
    <w:name w:val="Tabelltext_kursiv Char"/>
    <w:link w:val="Tabelltextkursiv"/>
    <w:rsid w:val="000974DA"/>
    <w:rPr>
      <w:b w:val="0"/>
      <w:i/>
      <w:noProof/>
      <w:sz w:val="24"/>
      <w:szCs w:val="18"/>
      <w:lang w:bidi="sa-IN"/>
    </w:rPr>
  </w:style>
  <w:style w:type="paragraph" w:customStyle="1" w:styleId="BILAGOR">
    <w:name w:val="BILAGOR"/>
    <w:basedOn w:val="Rubrik1"/>
    <w:next w:val="Normal"/>
    <w:rsid w:val="00BD228E"/>
    <w:pPr>
      <w:keepNext/>
      <w:numPr>
        <w:numId w:val="0"/>
      </w:numPr>
    </w:pPr>
  </w:style>
  <w:style w:type="paragraph" w:customStyle="1" w:styleId="abrdtext">
    <w:name w:val="a_brödtext"/>
    <w:basedOn w:val="Normal"/>
    <w:link w:val="abrdtextChar"/>
    <w:rsid w:val="00E53EA6"/>
    <w:pPr>
      <w:spacing w:after="0"/>
    </w:p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tabs>
        <w:tab w:val="num" w:pos="1209"/>
      </w:tabs>
      <w:spacing w:after="0" w:line="240" w:lineRule="auto"/>
      <w:ind w:left="1209" w:hanging="360"/>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character" w:customStyle="1" w:styleId="abrdtextChar">
    <w:name w:val="a_brödtext Char"/>
    <w:link w:val="abrdtext"/>
    <w:rsid w:val="003C146D"/>
    <w:rPr>
      <w:sz w:val="24"/>
      <w:szCs w:val="24"/>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customStyle="1" w:styleId="Tabelltextrubrik">
    <w:name w:val="Tabelltext_rubrik"/>
    <w:basedOn w:val="Tabelltext"/>
    <w:rsid w:val="00A16569"/>
    <w:pPr>
      <w:keepNext/>
    </w:pPr>
    <w:rPr>
      <w:b/>
      <w:bCs/>
    </w:rPr>
  </w:style>
  <w:style w:type="paragraph" w:styleId="Figurfrteckning">
    <w:name w:val="table of figures"/>
    <w:basedOn w:val="Normal"/>
    <w:next w:val="Normal"/>
    <w:uiPriority w:val="99"/>
    <w:rsid w:val="009124D1"/>
    <w:pPr>
      <w:spacing w:after="60"/>
      <w:ind w:left="748" w:right="567" w:hanging="748"/>
    </w:pPr>
  </w:style>
  <w:style w:type="character" w:styleId="Betoning">
    <w:name w:val="Emphasis"/>
    <w:basedOn w:val="Standardstycketeckensnitt"/>
    <w:qFormat/>
    <w:rsid w:val="0061541C"/>
    <w:rPr>
      <w:i/>
      <w:iCs/>
    </w:rPr>
  </w:style>
  <w:style w:type="character" w:styleId="Platshllartext">
    <w:name w:val="Placeholder Text"/>
    <w:basedOn w:val="Standardstycketeckensnitt"/>
    <w:uiPriority w:val="99"/>
    <w:semiHidden/>
    <w:rsid w:val="00040E97"/>
    <w:rPr>
      <w:color w:val="808080"/>
    </w:rPr>
  </w:style>
  <w:style w:type="paragraph" w:styleId="Liststycke">
    <w:name w:val="List Paragraph"/>
    <w:basedOn w:val="Normal"/>
    <w:uiPriority w:val="34"/>
    <w:qFormat/>
    <w:rsid w:val="005016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Title" w:qFormat="1"/>
    <w:lsdException w:name="Body Text" w:uiPriority="99"/>
    <w:lsdException w:name="Subtitle" w:qFormat="1"/>
    <w:lsdException w:name="Body Text First Indent"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2BF"/>
    <w:pPr>
      <w:spacing w:after="240" w:line="280" w:lineRule="atLeast"/>
    </w:pPr>
    <w:rPr>
      <w:sz w:val="24"/>
      <w:szCs w:val="24"/>
    </w:rPr>
  </w:style>
  <w:style w:type="paragraph" w:styleId="Rubrik1">
    <w:name w:val="heading 1"/>
    <w:basedOn w:val="Rubrik"/>
    <w:next w:val="Brdtext"/>
    <w:link w:val="Rubrik1Char"/>
    <w:uiPriority w:val="99"/>
    <w:qFormat/>
    <w:rsid w:val="00F16501"/>
    <w:pPr>
      <w:numPr>
        <w:numId w:val="3"/>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DC3A75"/>
    <w:pPr>
      <w:numPr>
        <w:ilvl w:val="1"/>
      </w:numPr>
      <w:spacing w:before="360" w:after="120"/>
      <w:outlineLvl w:val="1"/>
    </w:pPr>
    <w:rPr>
      <w:caps/>
      <w:sz w:val="28"/>
    </w:rPr>
  </w:style>
  <w:style w:type="paragraph" w:styleId="Rubrik3">
    <w:name w:val="heading 3"/>
    <w:basedOn w:val="Rubrik1"/>
    <w:next w:val="Brdtext"/>
    <w:link w:val="Rubrik3Char"/>
    <w:autoRedefine/>
    <w:uiPriority w:val="99"/>
    <w:qFormat/>
    <w:rsid w:val="000974DA"/>
    <w:pPr>
      <w:numPr>
        <w:ilvl w:val="2"/>
      </w:numPr>
      <w:spacing w:after="240" w:line="312" w:lineRule="auto"/>
      <w:outlineLvl w:val="2"/>
    </w:pPr>
    <w:rPr>
      <w:sz w:val="22"/>
    </w:rPr>
  </w:style>
  <w:style w:type="paragraph" w:styleId="Rubrik4">
    <w:name w:val="heading 4"/>
    <w:basedOn w:val="Normal"/>
    <w:next w:val="Normal"/>
    <w:link w:val="Rubrik4Char"/>
    <w:uiPriority w:val="99"/>
    <w:qFormat/>
    <w:rsid w:val="000974DA"/>
    <w:pPr>
      <w:keepNext/>
      <w:keepLines/>
      <w:numPr>
        <w:ilvl w:val="3"/>
        <w:numId w:val="3"/>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0974DA"/>
    <w:pPr>
      <w:keepNext/>
      <w:keepLines/>
      <w:numPr>
        <w:ilvl w:val="4"/>
        <w:numId w:val="3"/>
      </w:numPr>
      <w:spacing w:before="200"/>
      <w:outlineLvl w:val="4"/>
    </w:pPr>
    <w:rPr>
      <w:rFonts w:ascii="Cambria" w:hAnsi="Cambria"/>
      <w:color w:val="243F60"/>
    </w:rPr>
  </w:style>
  <w:style w:type="paragraph" w:styleId="Rubrik6">
    <w:name w:val="heading 6"/>
    <w:basedOn w:val="Normal"/>
    <w:next w:val="Normal"/>
    <w:link w:val="Rubrik6Char"/>
    <w:uiPriority w:val="99"/>
    <w:qFormat/>
    <w:rsid w:val="000974DA"/>
    <w:pPr>
      <w:keepNext/>
      <w:keepLines/>
      <w:numPr>
        <w:ilvl w:val="5"/>
        <w:numId w:val="3"/>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0974DA"/>
    <w:pPr>
      <w:keepNext/>
      <w:keepLines/>
      <w:numPr>
        <w:ilvl w:val="6"/>
        <w:numId w:val="3"/>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0974DA"/>
    <w:pPr>
      <w:keepNext/>
      <w:keepLines/>
      <w:numPr>
        <w:ilvl w:val="7"/>
        <w:numId w:val="3"/>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0974DA"/>
    <w:pPr>
      <w:keepNext/>
      <w:keepLines/>
      <w:numPr>
        <w:ilvl w:val="8"/>
        <w:numId w:val="3"/>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7F3051"/>
    <w:pPr>
      <w:spacing w:before="240" w:after="60"/>
      <w:jc w:val="center"/>
      <w:outlineLvl w:val="0"/>
    </w:pPr>
    <w:rPr>
      <w:rFonts w:cs="Arial"/>
      <w:b/>
      <w:bCs/>
      <w:kern w:val="28"/>
      <w:sz w:val="32"/>
      <w:szCs w:val="32"/>
    </w:rPr>
  </w:style>
  <w:style w:type="paragraph" w:styleId="Brdtext">
    <w:name w:val="Body Text"/>
    <w:basedOn w:val="Normal"/>
    <w:next w:val="Brdtextmedfrstaindrag"/>
    <w:link w:val="BrdtextChar"/>
    <w:uiPriority w:val="99"/>
    <w:rsid w:val="00F16501"/>
    <w:pPr>
      <w:spacing w:after="160"/>
    </w:pPr>
  </w:style>
  <w:style w:type="paragraph" w:styleId="Brdtextmedfrstaindrag">
    <w:name w:val="Body Text First Indent"/>
    <w:basedOn w:val="Brdtext"/>
    <w:uiPriority w:val="99"/>
    <w:rsid w:val="00D21D8E"/>
    <w:pPr>
      <w:ind w:firstLine="227"/>
    </w:pPr>
  </w:style>
  <w:style w:type="character" w:customStyle="1" w:styleId="BrdtextChar">
    <w:name w:val="Brödtext Char"/>
    <w:link w:val="Brdtext"/>
    <w:uiPriority w:val="99"/>
    <w:locked/>
    <w:rsid w:val="00F16501"/>
    <w:rPr>
      <w:sz w:val="24"/>
      <w:szCs w:val="24"/>
    </w:rPr>
  </w:style>
  <w:style w:type="character" w:customStyle="1" w:styleId="Rubrik1Char">
    <w:name w:val="Rubrik 1 Char"/>
    <w:link w:val="Rubrik1"/>
    <w:uiPriority w:val="99"/>
    <w:locked/>
    <w:rsid w:val="00F16501"/>
    <w:rPr>
      <w:rFonts w:ascii="Arial" w:hAnsi="Arial" w:cs="Arial"/>
      <w:b/>
      <w:bCs/>
      <w:kern w:val="28"/>
      <w:sz w:val="40"/>
      <w:szCs w:val="32"/>
    </w:rPr>
  </w:style>
  <w:style w:type="character" w:customStyle="1" w:styleId="Rubrik2Char">
    <w:name w:val="Rubrik 2 Char"/>
    <w:link w:val="Rubrik2"/>
    <w:uiPriority w:val="99"/>
    <w:locked/>
    <w:rsid w:val="00DC3A75"/>
    <w:rPr>
      <w:rFonts w:ascii="Arial" w:hAnsi="Arial" w:cs="Arial"/>
      <w:b/>
      <w:bCs/>
      <w:caps/>
      <w:kern w:val="28"/>
      <w:sz w:val="28"/>
      <w:szCs w:val="32"/>
    </w:rPr>
  </w:style>
  <w:style w:type="character" w:customStyle="1" w:styleId="Rubrik3Char">
    <w:name w:val="Rubrik 3 Char"/>
    <w:link w:val="Rubrik3"/>
    <w:uiPriority w:val="99"/>
    <w:locked/>
    <w:rsid w:val="000974DA"/>
    <w:rPr>
      <w:rFonts w:ascii="Arial" w:hAnsi="Arial" w:cs="Arial"/>
      <w:b/>
      <w:bCs/>
      <w:kern w:val="28"/>
      <w:sz w:val="22"/>
      <w:szCs w:val="32"/>
      <w:lang w:val="sv-SE" w:eastAsia="sv-SE" w:bidi="ar-SA"/>
    </w:rPr>
  </w:style>
  <w:style w:type="character" w:customStyle="1" w:styleId="Rubrik4Char">
    <w:name w:val="Rubrik 4 Char"/>
    <w:link w:val="Rubrik4"/>
    <w:uiPriority w:val="99"/>
    <w:semiHidden/>
    <w:locked/>
    <w:rsid w:val="000974DA"/>
    <w:rPr>
      <w:rFonts w:ascii="Cambria" w:hAnsi="Cambria"/>
      <w:b/>
      <w:bCs/>
      <w:i/>
      <w:iCs/>
      <w:color w:val="4F81BD"/>
      <w:sz w:val="22"/>
      <w:szCs w:val="24"/>
      <w:lang w:val="sv-SE" w:eastAsia="sv-SE" w:bidi="ar-SA"/>
    </w:rPr>
  </w:style>
  <w:style w:type="character" w:customStyle="1" w:styleId="Rubrik5Char">
    <w:name w:val="Rubrik 5 Char"/>
    <w:link w:val="Rubrik5"/>
    <w:uiPriority w:val="99"/>
    <w:semiHidden/>
    <w:locked/>
    <w:rsid w:val="000974DA"/>
    <w:rPr>
      <w:rFonts w:ascii="Cambria" w:hAnsi="Cambria"/>
      <w:color w:val="243F60"/>
      <w:sz w:val="22"/>
      <w:szCs w:val="24"/>
      <w:lang w:val="sv-SE" w:eastAsia="sv-SE" w:bidi="ar-SA"/>
    </w:rPr>
  </w:style>
  <w:style w:type="character" w:customStyle="1" w:styleId="Rubrik6Char">
    <w:name w:val="Rubrik 6 Char"/>
    <w:link w:val="Rubrik6"/>
    <w:uiPriority w:val="99"/>
    <w:semiHidden/>
    <w:locked/>
    <w:rsid w:val="000974DA"/>
    <w:rPr>
      <w:rFonts w:ascii="Cambria" w:hAnsi="Cambria"/>
      <w:i/>
      <w:iCs/>
      <w:color w:val="243F60"/>
      <w:sz w:val="22"/>
      <w:szCs w:val="24"/>
      <w:lang w:val="sv-SE" w:eastAsia="sv-SE" w:bidi="ar-SA"/>
    </w:rPr>
  </w:style>
  <w:style w:type="character" w:customStyle="1" w:styleId="Rubrik7Char">
    <w:name w:val="Rubrik 7 Char"/>
    <w:link w:val="Rubrik7"/>
    <w:uiPriority w:val="99"/>
    <w:semiHidden/>
    <w:locked/>
    <w:rsid w:val="000974DA"/>
    <w:rPr>
      <w:rFonts w:ascii="Cambria" w:hAnsi="Cambria"/>
      <w:i/>
      <w:iCs/>
      <w:color w:val="404040"/>
      <w:sz w:val="22"/>
      <w:szCs w:val="24"/>
      <w:lang w:val="sv-SE" w:eastAsia="sv-SE" w:bidi="ar-SA"/>
    </w:rPr>
  </w:style>
  <w:style w:type="character" w:customStyle="1" w:styleId="Rubrik8Char">
    <w:name w:val="Rubrik 8 Char"/>
    <w:link w:val="Rubrik8"/>
    <w:uiPriority w:val="99"/>
    <w:semiHidden/>
    <w:locked/>
    <w:rsid w:val="000974DA"/>
    <w:rPr>
      <w:rFonts w:ascii="Cambria" w:hAnsi="Cambria"/>
      <w:color w:val="404040"/>
      <w:sz w:val="22"/>
      <w:lang w:val="sv-SE" w:eastAsia="sv-SE" w:bidi="ar-SA"/>
    </w:rPr>
  </w:style>
  <w:style w:type="character" w:customStyle="1" w:styleId="Rubrik9Char">
    <w:name w:val="Rubrik 9 Char"/>
    <w:link w:val="Rubrik9"/>
    <w:uiPriority w:val="99"/>
    <w:semiHidden/>
    <w:locked/>
    <w:rsid w:val="000974DA"/>
    <w:rPr>
      <w:rFonts w:ascii="Cambria" w:hAnsi="Cambria"/>
      <w:i/>
      <w:iCs/>
      <w:color w:val="404040"/>
      <w:sz w:val="22"/>
      <w:lang w:val="sv-SE" w:eastAsia="sv-SE" w:bidi="ar-SA"/>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character" w:customStyle="1" w:styleId="BildtextChar">
    <w:name w:val="Bildtext Char"/>
    <w:link w:val="Bildtext"/>
    <w:rsid w:val="000974DA"/>
    <w:rPr>
      <w:b/>
      <w:noProof/>
      <w:sz w:val="15"/>
      <w:szCs w:val="18"/>
      <w:lang w:bidi="sa-IN"/>
    </w:rPr>
  </w:style>
  <w:style w:type="character" w:customStyle="1" w:styleId="BildChar">
    <w:name w:val="Bild Char"/>
    <w:link w:val="Bild"/>
    <w:rsid w:val="000974DA"/>
    <w:rPr>
      <w:noProof/>
      <w:sz w:val="24"/>
      <w:szCs w:val="18"/>
      <w:lang w:bidi="sa-IN"/>
    </w:rPr>
  </w:style>
  <w:style w:type="table" w:styleId="Tabellrutnt">
    <w:name w:val="Table Grid"/>
    <w:basedOn w:val="Normaltabell"/>
    <w:uiPriority w:val="99"/>
    <w:rsid w:val="00375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uiPriority w:val="99"/>
    <w:rsid w:val="00C6386A"/>
    <w:rPr>
      <w:rFonts w:ascii="Arial" w:hAnsi="Arial" w:cs="Times New Roman"/>
      <w:sz w:val="16"/>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link w:val="Ballongtext"/>
    <w:uiPriority w:val="99"/>
    <w:semiHidden/>
    <w:locked/>
    <w:rPr>
      <w:rFonts w:cs="Times New Roman"/>
      <w:sz w:val="2"/>
    </w:rPr>
  </w:style>
  <w:style w:type="character" w:customStyle="1" w:styleId="NumreradlistaChar">
    <w:name w:val="Numrerad lista Char"/>
    <w:link w:val="Numreradlista"/>
    <w:uiPriority w:val="99"/>
    <w:locked/>
    <w:rsid w:val="00D21D8E"/>
    <w:rPr>
      <w:sz w:val="24"/>
      <w:szCs w:val="24"/>
      <w:lang w:val="sv-SE" w:eastAsia="sv-SE" w:bidi="ar-SA"/>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E53EA6"/>
    <w:pPr>
      <w:numPr>
        <w:numId w:val="2"/>
      </w:numPr>
      <w:spacing w:before="120" w:after="60" w:line="240" w:lineRule="auto"/>
    </w:pPr>
  </w:style>
  <w:style w:type="paragraph" w:customStyle="1" w:styleId="Courier">
    <w:name w:val="Courier"/>
    <w:basedOn w:val="Normal"/>
    <w:rsid w:val="00114CDD"/>
    <w:pPr>
      <w:spacing w:after="0" w:line="240" w:lineRule="auto"/>
    </w:pPr>
    <w:rPr>
      <w:rFonts w:ascii="Courier New" w:hAnsi="Courier New"/>
      <w:sz w:val="2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B94E1A"/>
    <w:pPr>
      <w:tabs>
        <w:tab w:val="left" w:pos="465"/>
        <w:tab w:val="right" w:pos="7796"/>
      </w:tabs>
      <w:spacing w:before="200" w:after="100" w:line="260" w:lineRule="exact"/>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BD228E"/>
    <w:pPr>
      <w:tabs>
        <w:tab w:val="left" w:pos="1021"/>
        <w:tab w:val="right" w:leader="dot" w:pos="7796"/>
      </w:tabs>
      <w:spacing w:after="0"/>
      <w:ind w:left="357"/>
    </w:pPr>
  </w:style>
  <w:style w:type="paragraph" w:styleId="Innehll3">
    <w:name w:val="toc 3"/>
    <w:basedOn w:val="Normal"/>
    <w:next w:val="Normal"/>
    <w:uiPriority w:val="39"/>
    <w:rsid w:val="00BD228E"/>
    <w:pPr>
      <w:tabs>
        <w:tab w:val="left" w:pos="1021"/>
        <w:tab w:val="right" w:leader="dot" w:pos="7796"/>
      </w:tabs>
      <w:spacing w:after="0"/>
      <w:ind w:left="85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BD228E"/>
    <w:pPr>
      <w:pageBreakBefore w:val="0"/>
      <w:spacing w:after="80" w:line="440" w:lineRule="atLeast"/>
    </w:pPr>
    <w:rPr>
      <w:sz w:val="28"/>
    </w:rPr>
  </w:style>
  <w:style w:type="paragraph" w:customStyle="1" w:styleId="nRubrik1">
    <w:name w:val="nRubrik 1"/>
    <w:next w:val="Normal"/>
    <w:link w:val="nRubrik1Char"/>
    <w:uiPriority w:val="99"/>
    <w:rsid w:val="00B94E1A"/>
    <w:pPr>
      <w:keepNext/>
      <w:pageBreakBefore/>
      <w:spacing w:after="794"/>
    </w:pPr>
    <w:rPr>
      <w:rFonts w:ascii="Arial" w:hAnsi="Arial" w:cs="Arial"/>
      <w:b/>
      <w:bCs/>
      <w:kern w:val="32"/>
      <w:sz w:val="40"/>
      <w:szCs w:val="56"/>
    </w:rPr>
  </w:style>
  <w:style w:type="character" w:customStyle="1" w:styleId="nRubrik1Char">
    <w:name w:val="nRubrik 1 Char"/>
    <w:link w:val="nRubrik1"/>
    <w:uiPriority w:val="99"/>
    <w:rsid w:val="00B94E1A"/>
    <w:rPr>
      <w:rFonts w:ascii="Arial" w:hAnsi="Arial" w:cs="Arial"/>
      <w:b/>
      <w:bCs/>
      <w:kern w:val="32"/>
      <w:sz w:val="40"/>
      <w:szCs w:val="56"/>
      <w:lang w:val="sv-SE" w:eastAsia="sv-SE" w:bidi="ar-SA"/>
    </w:rPr>
  </w:style>
  <w:style w:type="character" w:customStyle="1" w:styleId="nRubrik2Char">
    <w:name w:val="nRubrik 2 Char"/>
    <w:link w:val="nRubrik2"/>
    <w:rsid w:val="00BD228E"/>
    <w:rPr>
      <w:rFonts w:ascii="Arial" w:hAnsi="Arial" w:cs="Arial"/>
      <w:b/>
      <w:bCs/>
      <w:kern w:val="32"/>
      <w:sz w:val="28"/>
      <w:szCs w:val="56"/>
      <w:lang w:val="sv-SE" w:eastAsia="sv-SE" w:bidi="ar-SA"/>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E732C0"/>
    <w:pPr>
      <w:spacing w:after="40" w:line="200" w:lineRule="atLeast"/>
    </w:pPr>
    <w:rPr>
      <w:sz w:val="20"/>
      <w:szCs w:val="20"/>
    </w:rPr>
  </w:style>
  <w:style w:type="character" w:customStyle="1" w:styleId="FotnotstextChar">
    <w:name w:val="Fotnotstext Char"/>
    <w:link w:val="Fotnotstext"/>
    <w:uiPriority w:val="99"/>
    <w:locked/>
    <w:rsid w:val="00E732C0"/>
  </w:style>
  <w:style w:type="character" w:styleId="Fotnotsreferens">
    <w:name w:val="footnote reference"/>
    <w:uiPriority w:val="99"/>
    <w:rsid w:val="00E732C0"/>
    <w:rPr>
      <w:rFonts w:ascii="Times New Roman" w:hAnsi="Times New Roman" w:cs="Times New Roman"/>
      <w:sz w:val="24"/>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character" w:customStyle="1" w:styleId="FigurtextChar">
    <w:name w:val="Figurtext Char"/>
    <w:basedOn w:val="BildtextChar"/>
    <w:link w:val="Figurtext"/>
    <w:rsid w:val="000974DA"/>
    <w:rPr>
      <w:b/>
      <w:noProof/>
      <w:sz w:val="15"/>
      <w:szCs w:val="18"/>
      <w:lang w:bidi="sa-IN"/>
    </w:rPr>
  </w:style>
  <w:style w:type="paragraph" w:customStyle="1" w:styleId="Tabelltext">
    <w:name w:val="Tabelltext"/>
    <w:basedOn w:val="Figurtext"/>
    <w:link w:val="TabelltextChar"/>
    <w:uiPriority w:val="99"/>
    <w:rsid w:val="00031821"/>
    <w:pPr>
      <w:spacing w:before="40" w:after="40" w:line="240" w:lineRule="auto"/>
    </w:pPr>
    <w:rPr>
      <w:b w:val="0"/>
      <w:sz w:val="24"/>
    </w:rPr>
  </w:style>
  <w:style w:type="character" w:customStyle="1" w:styleId="TabelltextChar">
    <w:name w:val="Tabelltext Char"/>
    <w:link w:val="Tabelltext"/>
    <w:uiPriority w:val="99"/>
    <w:rsid w:val="00031821"/>
    <w:rPr>
      <w:noProof/>
      <w:sz w:val="24"/>
      <w:szCs w:val="18"/>
      <w:lang w:bidi="sa-IN"/>
    </w:rPr>
  </w:style>
  <w:style w:type="paragraph" w:styleId="Beskrivning">
    <w:name w:val="caption"/>
    <w:basedOn w:val="Bildtext"/>
    <w:next w:val="Brdtext"/>
    <w:uiPriority w:val="99"/>
    <w:qFormat/>
    <w:rsid w:val="008D524E"/>
    <w:pPr>
      <w:keepNext/>
      <w:spacing w:before="120" w:after="60"/>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link w:val="Tabelltextsv"/>
    <w:uiPriority w:val="99"/>
    <w:locked/>
    <w:rsid w:val="00CA2D6A"/>
    <w:rPr>
      <w:rFonts w:ascii="Arial" w:hAnsi="Arial" w:cs="Arial"/>
      <w:sz w:val="18"/>
      <w:lang w:bidi="ar-SA"/>
    </w:rPr>
  </w:style>
  <w:style w:type="character" w:styleId="Hyperlnk">
    <w:name w:val="Hyperlink"/>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link w:val="Slutkommentar"/>
    <w:uiPriority w:val="99"/>
    <w:locked/>
    <w:rsid w:val="00EA1E73"/>
    <w:rPr>
      <w:rFonts w:ascii="Arial" w:hAnsi="Arial" w:cs="Times New Roman"/>
      <w:lang w:bidi="ar-SA"/>
    </w:rPr>
  </w:style>
  <w:style w:type="character" w:styleId="Slutkommentarsreferens">
    <w:name w:val="endnote reference"/>
    <w:uiPriority w:val="99"/>
    <w:rsid w:val="00EA1E73"/>
    <w:rPr>
      <w:rFonts w:cs="Times New Roman"/>
      <w:vertAlign w:val="superscript"/>
    </w:rPr>
  </w:style>
  <w:style w:type="character" w:styleId="Kommentarsreferens">
    <w:name w:val="annotation reference"/>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link w:val="Kommentarer"/>
    <w:uiPriority w:val="99"/>
    <w:semiHidden/>
    <w:locked/>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link w:val="Kommentarsmne"/>
    <w:uiPriority w:val="99"/>
    <w:semiHidden/>
    <w:locked/>
    <w:rPr>
      <w:rFonts w:ascii="Arial" w:hAnsi="Arial" w:cs="Times New Roman"/>
      <w:b/>
      <w:bCs/>
      <w:sz w:val="20"/>
      <w:szCs w:val="20"/>
    </w:rPr>
  </w:style>
  <w:style w:type="paragraph" w:styleId="Underrubrik">
    <w:name w:val="Subtitle"/>
    <w:basedOn w:val="Normal"/>
    <w:next w:val="Normal"/>
    <w:qFormat/>
    <w:rsid w:val="007D478C"/>
    <w:pPr>
      <w:keepNext/>
      <w:spacing w:before="120" w:after="0" w:line="240" w:lineRule="auto"/>
    </w:pPr>
    <w:rPr>
      <w:b/>
      <w:lang w:val="en-GB"/>
    </w:rPr>
  </w:style>
  <w:style w:type="paragraph" w:customStyle="1" w:styleId="RubrikB">
    <w:name w:val="Rubrik B"/>
    <w:basedOn w:val="Rubrik1"/>
    <w:next w:val="Normal"/>
    <w:rsid w:val="00F16501"/>
    <w:pPr>
      <w:keepNext/>
      <w:numPr>
        <w:numId w:val="4"/>
      </w:numPr>
    </w:pPr>
  </w:style>
  <w:style w:type="paragraph" w:customStyle="1" w:styleId="RubrikB2">
    <w:name w:val="Rubrik B2"/>
    <w:basedOn w:val="RubrikB"/>
    <w:next w:val="Normal"/>
    <w:rsid w:val="00F16501"/>
    <w:pPr>
      <w:numPr>
        <w:ilvl w:val="1"/>
      </w:numPr>
      <w:spacing w:before="360" w:after="120"/>
      <w:outlineLvl w:val="1"/>
    </w:pPr>
    <w:rPr>
      <w:caps/>
      <w:sz w:val="28"/>
    </w:rPr>
  </w:style>
  <w:style w:type="paragraph" w:customStyle="1" w:styleId="RubrikB3">
    <w:name w:val="Rubrik B3"/>
    <w:basedOn w:val="RubrikB"/>
    <w:next w:val="Normal"/>
    <w:rsid w:val="00F16501"/>
    <w:pPr>
      <w:numPr>
        <w:ilvl w:val="2"/>
      </w:numPr>
      <w:spacing w:before="360" w:after="120"/>
      <w:outlineLvl w:val="2"/>
    </w:pPr>
    <w:rPr>
      <w:sz w:val="28"/>
    </w:rPr>
  </w:style>
  <w:style w:type="paragraph" w:customStyle="1" w:styleId="RubrikB4">
    <w:name w:val="Rubrik B4"/>
    <w:basedOn w:val="RubrikB"/>
    <w:next w:val="Normal"/>
    <w:rsid w:val="00F16501"/>
    <w:pPr>
      <w:numPr>
        <w:ilvl w:val="3"/>
      </w:numPr>
      <w:spacing w:before="280" w:after="120"/>
      <w:outlineLvl w:val="3"/>
    </w:pPr>
    <w:rPr>
      <w:sz w:val="22"/>
    </w:rPr>
  </w:style>
  <w:style w:type="character" w:styleId="AnvndHyperlnk">
    <w:name w:val="FollowedHyperlink"/>
    <w:rsid w:val="000974DA"/>
    <w:rPr>
      <w:color w:val="800080"/>
      <w:u w:val="single"/>
    </w:rPr>
  </w:style>
  <w:style w:type="paragraph" w:customStyle="1" w:styleId="Tabelltextkursiv">
    <w:name w:val="Tabelltext_kursiv"/>
    <w:basedOn w:val="Tabelltext"/>
    <w:link w:val="TabelltextkursivChar"/>
    <w:rsid w:val="000974DA"/>
    <w:pPr>
      <w:spacing w:after="0"/>
    </w:pPr>
    <w:rPr>
      <w:i/>
    </w:rPr>
  </w:style>
  <w:style w:type="character" w:customStyle="1" w:styleId="TabelltextkursivChar">
    <w:name w:val="Tabelltext_kursiv Char"/>
    <w:link w:val="Tabelltextkursiv"/>
    <w:rsid w:val="000974DA"/>
    <w:rPr>
      <w:b w:val="0"/>
      <w:i/>
      <w:noProof/>
      <w:sz w:val="24"/>
      <w:szCs w:val="18"/>
      <w:lang w:bidi="sa-IN"/>
    </w:rPr>
  </w:style>
  <w:style w:type="paragraph" w:customStyle="1" w:styleId="BILAGOR">
    <w:name w:val="BILAGOR"/>
    <w:basedOn w:val="Rubrik1"/>
    <w:next w:val="Normal"/>
    <w:rsid w:val="00BD228E"/>
    <w:pPr>
      <w:keepNext/>
      <w:numPr>
        <w:numId w:val="0"/>
      </w:numPr>
    </w:pPr>
  </w:style>
  <w:style w:type="paragraph" w:customStyle="1" w:styleId="abrdtext">
    <w:name w:val="a_brödtext"/>
    <w:basedOn w:val="Normal"/>
    <w:link w:val="abrdtextChar"/>
    <w:rsid w:val="00E53EA6"/>
    <w:pPr>
      <w:spacing w:after="0"/>
    </w:pPr>
  </w:style>
  <w:style w:type="paragraph" w:customStyle="1" w:styleId="adresstitelsida">
    <w:name w:val="adress_titelsida"/>
    <w:basedOn w:val="abrdtext"/>
    <w:semiHidden/>
    <w:rsid w:val="00E53EA6"/>
    <w:pPr>
      <w:framePr w:hSpace="141" w:wrap="around" w:vAnchor="text" w:hAnchor="margin" w:xAlign="center" w:y="9118"/>
      <w:numPr>
        <w:numId w:val="5"/>
      </w:numPr>
      <w:tabs>
        <w:tab w:val="clear" w:pos="284"/>
      </w:tabs>
      <w:ind w:left="0" w:firstLine="0"/>
      <w:jc w:val="center"/>
    </w:pPr>
    <w:rPr>
      <w:rFonts w:ascii="Arial" w:hAnsi="Arial" w:cs="Arial"/>
      <w:sz w:val="20"/>
    </w:rPr>
  </w:style>
  <w:style w:type="paragraph" w:customStyle="1" w:styleId="apunktlista">
    <w:name w:val="a_punktlista"/>
    <w:basedOn w:val="abrdtext"/>
    <w:rsid w:val="00E53EA6"/>
    <w:pPr>
      <w:tabs>
        <w:tab w:val="num" w:pos="284"/>
      </w:tabs>
      <w:spacing w:after="60"/>
      <w:ind w:left="284" w:hanging="284"/>
    </w:pPr>
  </w:style>
  <w:style w:type="paragraph" w:customStyle="1" w:styleId="Tabelltextfet">
    <w:name w:val="Tabelltext_fet"/>
    <w:basedOn w:val="Tabelltext"/>
    <w:link w:val="TabelltextfetChar"/>
    <w:rsid w:val="00E53EA6"/>
    <w:rPr>
      <w:rFonts w:ascii="Arial" w:hAnsi="Arial" w:cs="Arial"/>
      <w:b/>
      <w:bCs/>
      <w:noProof w:val="0"/>
      <w:sz w:val="18"/>
      <w:szCs w:val="24"/>
      <w:lang w:bidi="ar-SA"/>
    </w:rPr>
  </w:style>
  <w:style w:type="character" w:customStyle="1" w:styleId="TabelltextfetChar">
    <w:name w:val="Tabelltext_fet Char"/>
    <w:link w:val="Tabelltextfet"/>
    <w:rsid w:val="00E53EA6"/>
    <w:rPr>
      <w:rFonts w:ascii="Arial" w:hAnsi="Arial" w:cs="Arial"/>
      <w:b w:val="0"/>
      <w:bCs/>
      <w:noProof/>
      <w:sz w:val="18"/>
      <w:szCs w:val="24"/>
      <w:lang w:bidi="ar-SA"/>
    </w:rPr>
  </w:style>
  <w:style w:type="paragraph" w:styleId="Numreradlista4">
    <w:name w:val="List Number 4"/>
    <w:basedOn w:val="Normal"/>
    <w:semiHidden/>
    <w:rsid w:val="00E53EA6"/>
    <w:pPr>
      <w:tabs>
        <w:tab w:val="num" w:pos="1209"/>
      </w:tabs>
      <w:spacing w:after="0" w:line="240" w:lineRule="auto"/>
      <w:ind w:left="1209" w:hanging="360"/>
    </w:pPr>
  </w:style>
  <w:style w:type="paragraph" w:customStyle="1" w:styleId="Default">
    <w:name w:val="Default"/>
    <w:rsid w:val="00EB0A66"/>
    <w:pPr>
      <w:autoSpaceDE w:val="0"/>
      <w:autoSpaceDN w:val="0"/>
      <w:adjustRightInd w:val="0"/>
    </w:pPr>
    <w:rPr>
      <w:color w:val="000000"/>
      <w:sz w:val="24"/>
      <w:szCs w:val="24"/>
    </w:rPr>
  </w:style>
  <w:style w:type="paragraph" w:customStyle="1" w:styleId="Tabelltextarial">
    <w:name w:val="Tabelltext_arial"/>
    <w:basedOn w:val="Tabelltext"/>
    <w:link w:val="TabelltextarialChar"/>
    <w:rsid w:val="00FF3DEC"/>
    <w:rPr>
      <w:rFonts w:ascii="Arial" w:hAnsi="Arial" w:cs="Arial"/>
      <w:sz w:val="20"/>
      <w:szCs w:val="20"/>
    </w:rPr>
  </w:style>
  <w:style w:type="character" w:customStyle="1" w:styleId="TabelltextarialChar">
    <w:name w:val="Tabelltext_arial Char"/>
    <w:link w:val="Tabelltextarial"/>
    <w:rsid w:val="00FF3DEC"/>
    <w:rPr>
      <w:rFonts w:ascii="Arial" w:hAnsi="Arial" w:cs="Arial"/>
      <w:b w:val="0"/>
      <w:noProof/>
      <w:sz w:val="24"/>
      <w:szCs w:val="18"/>
      <w:lang w:bidi="sa-IN"/>
    </w:rPr>
  </w:style>
  <w:style w:type="paragraph" w:customStyle="1" w:styleId="titel">
    <w:name w:val="titel"/>
    <w:basedOn w:val="Normal"/>
    <w:semiHidden/>
    <w:rsid w:val="003F6E89"/>
    <w:pPr>
      <w:spacing w:before="4000" w:after="120" w:line="560" w:lineRule="exact"/>
      <w:ind w:left="2325"/>
    </w:pPr>
    <w:rPr>
      <w:rFonts w:ascii="Arial Black" w:hAnsi="Arial Black" w:cs="Arial"/>
      <w:bCs/>
      <w:sz w:val="48"/>
    </w:rPr>
  </w:style>
  <w:style w:type="paragraph" w:customStyle="1" w:styleId="DoldText">
    <w:name w:val="DoldText"/>
    <w:basedOn w:val="Brdtext"/>
    <w:uiPriority w:val="99"/>
    <w:rsid w:val="003C146D"/>
    <w:rPr>
      <w:b/>
      <w:vanish/>
      <w:color w:val="C00000"/>
    </w:rPr>
  </w:style>
  <w:style w:type="paragraph" w:customStyle="1" w:styleId="FrordInnehll">
    <w:name w:val="Förord_Innehåll"/>
    <w:basedOn w:val="Normal"/>
    <w:next w:val="Normal"/>
    <w:rsid w:val="003C146D"/>
    <w:pPr>
      <w:spacing w:before="1440" w:after="960"/>
    </w:pPr>
    <w:rPr>
      <w:b/>
      <w:sz w:val="36"/>
      <w:szCs w:val="20"/>
    </w:rPr>
  </w:style>
  <w:style w:type="paragraph" w:customStyle="1" w:styleId="FormatmallRubrik1JusteratRadavstndFlera12li">
    <w:name w:val="Formatmall Rubrik 1 + Justerat Radavstånd:  Flera 12 li"/>
    <w:basedOn w:val="Rubrik1"/>
    <w:autoRedefine/>
    <w:rsid w:val="003C146D"/>
    <w:pPr>
      <w:tabs>
        <w:tab w:val="num" w:pos="574"/>
        <w:tab w:val="left" w:pos="851"/>
      </w:tabs>
      <w:spacing w:before="1440" w:after="240" w:line="288" w:lineRule="auto"/>
      <w:ind w:left="573" w:hanging="431"/>
      <w:jc w:val="both"/>
    </w:pPr>
    <w:rPr>
      <w:rFonts w:cs="Times New Roman"/>
      <w:sz w:val="36"/>
      <w:szCs w:val="20"/>
    </w:rPr>
  </w:style>
  <w:style w:type="paragraph" w:customStyle="1" w:styleId="FormatmallRubrik1RadavstndFlera12li">
    <w:name w:val="Formatmall Rubrik 1 + Radavstånd:  Flera 12 li"/>
    <w:basedOn w:val="Rubrik1"/>
    <w:autoRedefine/>
    <w:rsid w:val="003C146D"/>
    <w:pPr>
      <w:tabs>
        <w:tab w:val="num" w:pos="574"/>
        <w:tab w:val="left" w:pos="851"/>
      </w:tabs>
      <w:spacing w:before="1440" w:after="240" w:line="288" w:lineRule="auto"/>
      <w:ind w:left="431" w:hanging="431"/>
    </w:pPr>
    <w:rPr>
      <w:rFonts w:cs="Times New Roman"/>
      <w:sz w:val="36"/>
      <w:szCs w:val="20"/>
    </w:rPr>
  </w:style>
  <w:style w:type="character" w:customStyle="1" w:styleId="abrdtextChar">
    <w:name w:val="a_brödtext Char"/>
    <w:link w:val="abrdtext"/>
    <w:rsid w:val="003C146D"/>
    <w:rPr>
      <w:sz w:val="24"/>
      <w:szCs w:val="24"/>
    </w:rPr>
  </w:style>
  <w:style w:type="paragraph" w:customStyle="1" w:styleId="Text">
    <w:name w:val="Text"/>
    <w:rsid w:val="003C146D"/>
    <w:pPr>
      <w:spacing w:after="120" w:line="312" w:lineRule="auto"/>
    </w:pPr>
    <w:rPr>
      <w:rFonts w:ascii="Garamond" w:hAnsi="Garamond"/>
      <w:sz w:val="22"/>
      <w:szCs w:val="24"/>
      <w:lang w:val="en-GB"/>
    </w:rPr>
  </w:style>
  <w:style w:type="character" w:customStyle="1" w:styleId="FormatmallGaramond">
    <w:name w:val="Formatmall Garamond"/>
    <w:rsid w:val="000D63C7"/>
    <w:rPr>
      <w:rFonts w:ascii="Garamond" w:hAnsi="Garamond"/>
      <w:sz w:val="22"/>
    </w:rPr>
  </w:style>
  <w:style w:type="paragraph" w:customStyle="1" w:styleId="Tabelltextrubrik">
    <w:name w:val="Tabelltext_rubrik"/>
    <w:basedOn w:val="Tabelltext"/>
    <w:rsid w:val="00A16569"/>
    <w:pPr>
      <w:keepNext/>
    </w:pPr>
    <w:rPr>
      <w:b/>
      <w:bCs/>
    </w:rPr>
  </w:style>
  <w:style w:type="paragraph" w:styleId="Figurfrteckning">
    <w:name w:val="table of figures"/>
    <w:basedOn w:val="Normal"/>
    <w:next w:val="Normal"/>
    <w:uiPriority w:val="99"/>
    <w:rsid w:val="009124D1"/>
    <w:pPr>
      <w:spacing w:after="60"/>
      <w:ind w:left="748" w:right="567" w:hanging="748"/>
    </w:pPr>
  </w:style>
  <w:style w:type="character" w:styleId="Betoning">
    <w:name w:val="Emphasis"/>
    <w:basedOn w:val="Standardstycketeckensnitt"/>
    <w:qFormat/>
    <w:rsid w:val="0061541C"/>
    <w:rPr>
      <w:i/>
      <w:iCs/>
    </w:rPr>
  </w:style>
  <w:style w:type="character" w:styleId="Platshllartext">
    <w:name w:val="Placeholder Text"/>
    <w:basedOn w:val="Standardstycketeckensnitt"/>
    <w:uiPriority w:val="99"/>
    <w:semiHidden/>
    <w:rsid w:val="00040E97"/>
    <w:rPr>
      <w:color w:val="808080"/>
    </w:rPr>
  </w:style>
  <w:style w:type="paragraph" w:styleId="Liststycke">
    <w:name w:val="List Paragraph"/>
    <w:basedOn w:val="Normal"/>
    <w:uiPriority w:val="34"/>
    <w:qFormat/>
    <w:rsid w:val="00501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8459">
      <w:bodyDiv w:val="1"/>
      <w:marLeft w:val="0"/>
      <w:marRight w:val="0"/>
      <w:marTop w:val="0"/>
      <w:marBottom w:val="0"/>
      <w:divBdr>
        <w:top w:val="none" w:sz="0" w:space="0" w:color="auto"/>
        <w:left w:val="none" w:sz="0" w:space="0" w:color="auto"/>
        <w:bottom w:val="none" w:sz="0" w:space="0" w:color="auto"/>
        <w:right w:val="none" w:sz="0" w:space="0" w:color="auto"/>
      </w:divBdr>
    </w:div>
    <w:div w:id="160969551">
      <w:bodyDiv w:val="1"/>
      <w:marLeft w:val="0"/>
      <w:marRight w:val="0"/>
      <w:marTop w:val="0"/>
      <w:marBottom w:val="0"/>
      <w:divBdr>
        <w:top w:val="none" w:sz="0" w:space="0" w:color="auto"/>
        <w:left w:val="none" w:sz="0" w:space="0" w:color="auto"/>
        <w:bottom w:val="none" w:sz="0" w:space="0" w:color="auto"/>
        <w:right w:val="none" w:sz="0" w:space="0" w:color="auto"/>
      </w:divBdr>
    </w:div>
    <w:div w:id="275020015">
      <w:marLeft w:val="0"/>
      <w:marRight w:val="0"/>
      <w:marTop w:val="0"/>
      <w:marBottom w:val="0"/>
      <w:divBdr>
        <w:top w:val="none" w:sz="0" w:space="0" w:color="auto"/>
        <w:left w:val="none" w:sz="0" w:space="0" w:color="auto"/>
        <w:bottom w:val="none" w:sz="0" w:space="0" w:color="auto"/>
        <w:right w:val="none" w:sz="0" w:space="0" w:color="auto"/>
      </w:divBdr>
    </w:div>
    <w:div w:id="518282103">
      <w:bodyDiv w:val="1"/>
      <w:marLeft w:val="0"/>
      <w:marRight w:val="0"/>
      <w:marTop w:val="0"/>
      <w:marBottom w:val="0"/>
      <w:divBdr>
        <w:top w:val="none" w:sz="0" w:space="0" w:color="auto"/>
        <w:left w:val="none" w:sz="0" w:space="0" w:color="auto"/>
        <w:bottom w:val="none" w:sz="0" w:space="0" w:color="auto"/>
        <w:right w:val="none" w:sz="0" w:space="0" w:color="auto"/>
      </w:divBdr>
    </w:div>
    <w:div w:id="525293579">
      <w:bodyDiv w:val="1"/>
      <w:marLeft w:val="0"/>
      <w:marRight w:val="0"/>
      <w:marTop w:val="0"/>
      <w:marBottom w:val="0"/>
      <w:divBdr>
        <w:top w:val="none" w:sz="0" w:space="0" w:color="auto"/>
        <w:left w:val="none" w:sz="0" w:space="0" w:color="auto"/>
        <w:bottom w:val="none" w:sz="0" w:space="0" w:color="auto"/>
        <w:right w:val="none" w:sz="0" w:space="0" w:color="auto"/>
      </w:divBdr>
    </w:div>
    <w:div w:id="551616915">
      <w:bodyDiv w:val="1"/>
      <w:marLeft w:val="0"/>
      <w:marRight w:val="0"/>
      <w:marTop w:val="0"/>
      <w:marBottom w:val="0"/>
      <w:divBdr>
        <w:top w:val="none" w:sz="0" w:space="0" w:color="auto"/>
        <w:left w:val="none" w:sz="0" w:space="0" w:color="auto"/>
        <w:bottom w:val="none" w:sz="0" w:space="0" w:color="auto"/>
        <w:right w:val="none" w:sz="0" w:space="0" w:color="auto"/>
      </w:divBdr>
    </w:div>
    <w:div w:id="816338544">
      <w:bodyDiv w:val="1"/>
      <w:marLeft w:val="0"/>
      <w:marRight w:val="0"/>
      <w:marTop w:val="0"/>
      <w:marBottom w:val="0"/>
      <w:divBdr>
        <w:top w:val="none" w:sz="0" w:space="0" w:color="auto"/>
        <w:left w:val="none" w:sz="0" w:space="0" w:color="auto"/>
        <w:bottom w:val="none" w:sz="0" w:space="0" w:color="auto"/>
        <w:right w:val="none" w:sz="0" w:space="0" w:color="auto"/>
      </w:divBdr>
    </w:div>
    <w:div w:id="874394113">
      <w:bodyDiv w:val="1"/>
      <w:marLeft w:val="0"/>
      <w:marRight w:val="0"/>
      <w:marTop w:val="0"/>
      <w:marBottom w:val="0"/>
      <w:divBdr>
        <w:top w:val="none" w:sz="0" w:space="0" w:color="auto"/>
        <w:left w:val="none" w:sz="0" w:space="0" w:color="auto"/>
        <w:bottom w:val="none" w:sz="0" w:space="0" w:color="auto"/>
        <w:right w:val="none" w:sz="0" w:space="0" w:color="auto"/>
      </w:divBdr>
    </w:div>
    <w:div w:id="991449397">
      <w:bodyDiv w:val="1"/>
      <w:marLeft w:val="0"/>
      <w:marRight w:val="0"/>
      <w:marTop w:val="0"/>
      <w:marBottom w:val="0"/>
      <w:divBdr>
        <w:top w:val="none" w:sz="0" w:space="0" w:color="auto"/>
        <w:left w:val="none" w:sz="0" w:space="0" w:color="auto"/>
        <w:bottom w:val="none" w:sz="0" w:space="0" w:color="auto"/>
        <w:right w:val="none" w:sz="0" w:space="0" w:color="auto"/>
      </w:divBdr>
    </w:div>
    <w:div w:id="1007557032">
      <w:bodyDiv w:val="1"/>
      <w:marLeft w:val="0"/>
      <w:marRight w:val="0"/>
      <w:marTop w:val="0"/>
      <w:marBottom w:val="0"/>
      <w:divBdr>
        <w:top w:val="none" w:sz="0" w:space="0" w:color="auto"/>
        <w:left w:val="none" w:sz="0" w:space="0" w:color="auto"/>
        <w:bottom w:val="none" w:sz="0" w:space="0" w:color="auto"/>
        <w:right w:val="none" w:sz="0" w:space="0" w:color="auto"/>
      </w:divBdr>
    </w:div>
    <w:div w:id="1010374823">
      <w:bodyDiv w:val="1"/>
      <w:marLeft w:val="0"/>
      <w:marRight w:val="0"/>
      <w:marTop w:val="0"/>
      <w:marBottom w:val="0"/>
      <w:divBdr>
        <w:top w:val="none" w:sz="0" w:space="0" w:color="auto"/>
        <w:left w:val="none" w:sz="0" w:space="0" w:color="auto"/>
        <w:bottom w:val="none" w:sz="0" w:space="0" w:color="auto"/>
        <w:right w:val="none" w:sz="0" w:space="0" w:color="auto"/>
      </w:divBdr>
    </w:div>
    <w:div w:id="1147018758">
      <w:bodyDiv w:val="1"/>
      <w:marLeft w:val="0"/>
      <w:marRight w:val="0"/>
      <w:marTop w:val="0"/>
      <w:marBottom w:val="0"/>
      <w:divBdr>
        <w:top w:val="none" w:sz="0" w:space="0" w:color="auto"/>
        <w:left w:val="none" w:sz="0" w:space="0" w:color="auto"/>
        <w:bottom w:val="none" w:sz="0" w:space="0" w:color="auto"/>
        <w:right w:val="none" w:sz="0" w:space="0" w:color="auto"/>
      </w:divBdr>
    </w:div>
    <w:div w:id="1304390815">
      <w:bodyDiv w:val="1"/>
      <w:marLeft w:val="0"/>
      <w:marRight w:val="0"/>
      <w:marTop w:val="0"/>
      <w:marBottom w:val="0"/>
      <w:divBdr>
        <w:top w:val="none" w:sz="0" w:space="0" w:color="auto"/>
        <w:left w:val="none" w:sz="0" w:space="0" w:color="auto"/>
        <w:bottom w:val="none" w:sz="0" w:space="0" w:color="auto"/>
        <w:right w:val="none" w:sz="0" w:space="0" w:color="auto"/>
      </w:divBdr>
    </w:div>
    <w:div w:id="1427071643">
      <w:bodyDiv w:val="1"/>
      <w:marLeft w:val="0"/>
      <w:marRight w:val="0"/>
      <w:marTop w:val="0"/>
      <w:marBottom w:val="0"/>
      <w:divBdr>
        <w:top w:val="none" w:sz="0" w:space="0" w:color="auto"/>
        <w:left w:val="none" w:sz="0" w:space="0" w:color="auto"/>
        <w:bottom w:val="none" w:sz="0" w:space="0" w:color="auto"/>
        <w:right w:val="none" w:sz="0" w:space="0" w:color="auto"/>
      </w:divBdr>
    </w:div>
    <w:div w:id="1762944674">
      <w:bodyDiv w:val="1"/>
      <w:marLeft w:val="0"/>
      <w:marRight w:val="0"/>
      <w:marTop w:val="0"/>
      <w:marBottom w:val="0"/>
      <w:divBdr>
        <w:top w:val="none" w:sz="0" w:space="0" w:color="auto"/>
        <w:left w:val="none" w:sz="0" w:space="0" w:color="auto"/>
        <w:bottom w:val="none" w:sz="0" w:space="0" w:color="auto"/>
        <w:right w:val="none" w:sz="0" w:space="0" w:color="auto"/>
      </w:divBdr>
    </w:div>
    <w:div w:id="1786847118">
      <w:bodyDiv w:val="1"/>
      <w:marLeft w:val="0"/>
      <w:marRight w:val="0"/>
      <w:marTop w:val="0"/>
      <w:marBottom w:val="0"/>
      <w:divBdr>
        <w:top w:val="none" w:sz="0" w:space="0" w:color="auto"/>
        <w:left w:val="none" w:sz="0" w:space="0" w:color="auto"/>
        <w:bottom w:val="none" w:sz="0" w:space="0" w:color="auto"/>
        <w:right w:val="none" w:sz="0" w:space="0" w:color="auto"/>
      </w:divBdr>
    </w:div>
    <w:div w:id="1900551690">
      <w:bodyDiv w:val="1"/>
      <w:marLeft w:val="0"/>
      <w:marRight w:val="0"/>
      <w:marTop w:val="0"/>
      <w:marBottom w:val="0"/>
      <w:divBdr>
        <w:top w:val="none" w:sz="0" w:space="0" w:color="auto"/>
        <w:left w:val="none" w:sz="0" w:space="0" w:color="auto"/>
        <w:bottom w:val="none" w:sz="0" w:space="0" w:color="auto"/>
        <w:right w:val="none" w:sz="0" w:space="0" w:color="auto"/>
      </w:divBdr>
    </w:div>
    <w:div w:id="2022466833">
      <w:bodyDiv w:val="1"/>
      <w:marLeft w:val="0"/>
      <w:marRight w:val="0"/>
      <w:marTop w:val="0"/>
      <w:marBottom w:val="0"/>
      <w:divBdr>
        <w:top w:val="none" w:sz="0" w:space="0" w:color="auto"/>
        <w:left w:val="none" w:sz="0" w:space="0" w:color="auto"/>
        <w:bottom w:val="none" w:sz="0" w:space="0" w:color="auto"/>
        <w:right w:val="none" w:sz="0" w:space="0" w:color="auto"/>
      </w:divBdr>
    </w:div>
    <w:div w:id="2070688783">
      <w:bodyDiv w:val="1"/>
      <w:marLeft w:val="0"/>
      <w:marRight w:val="0"/>
      <w:marTop w:val="0"/>
      <w:marBottom w:val="0"/>
      <w:divBdr>
        <w:top w:val="none" w:sz="0" w:space="0" w:color="auto"/>
        <w:left w:val="none" w:sz="0" w:space="0" w:color="auto"/>
        <w:bottom w:val="none" w:sz="0" w:space="0" w:color="auto"/>
        <w:right w:val="none" w:sz="0" w:space="0" w:color="auto"/>
      </w:divBdr>
    </w:div>
    <w:div w:id="2092385262">
      <w:bodyDiv w:val="1"/>
      <w:marLeft w:val="0"/>
      <w:marRight w:val="0"/>
      <w:marTop w:val="0"/>
      <w:marBottom w:val="0"/>
      <w:divBdr>
        <w:top w:val="none" w:sz="0" w:space="0" w:color="auto"/>
        <w:left w:val="none" w:sz="0" w:space="0" w:color="auto"/>
        <w:bottom w:val="none" w:sz="0" w:space="0" w:color="auto"/>
        <w:right w:val="none" w:sz="0" w:space="0" w:color="auto"/>
      </w:divBdr>
    </w:div>
    <w:div w:id="21390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72.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7.wmf"/><Relationship Id="rId63" Type="http://schemas.openxmlformats.org/officeDocument/2006/relationships/oleObject" Target="embeddings/oleObject16.bin"/><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8.bin"/><Relationship Id="rId112" Type="http://schemas.openxmlformats.org/officeDocument/2006/relationships/image" Target="media/image67.png"/><Relationship Id="rId16" Type="http://schemas.openxmlformats.org/officeDocument/2006/relationships/oleObject" Target="embeddings/oleObject3.bin"/><Relationship Id="rId107" Type="http://schemas.openxmlformats.org/officeDocument/2006/relationships/image" Target="media/image64.wmf"/><Relationship Id="rId11" Type="http://schemas.openxmlformats.org/officeDocument/2006/relationships/image" Target="media/image2.emf"/><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image" Target="media/image49.wmf"/><Relationship Id="rId102" Type="http://schemas.openxmlformats.org/officeDocument/2006/relationships/oleObject" Target="embeddings/oleObject34.bin"/><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15.bin"/><Relationship Id="rId82" Type="http://schemas.openxmlformats.org/officeDocument/2006/relationships/oleObject" Target="embeddings/oleObject25.bin"/><Relationship Id="rId90" Type="http://schemas.openxmlformats.org/officeDocument/2006/relationships/image" Target="media/image55.emf"/><Relationship Id="rId95" Type="http://schemas.openxmlformats.org/officeDocument/2006/relationships/image" Target="media/image58.wmf"/><Relationship Id="rId19" Type="http://schemas.openxmlformats.org/officeDocument/2006/relationships/image" Target="media/image9.emf"/><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4.wmf"/><Relationship Id="rId48" Type="http://schemas.openxmlformats.org/officeDocument/2006/relationships/image" Target="media/image28.wmf"/><Relationship Id="rId56" Type="http://schemas.openxmlformats.org/officeDocument/2006/relationships/image" Target="media/image36.wmf"/><Relationship Id="rId64" Type="http://schemas.openxmlformats.org/officeDocument/2006/relationships/image" Target="media/image41.wmf"/><Relationship Id="rId69" Type="http://schemas.openxmlformats.org/officeDocument/2006/relationships/oleObject" Target="embeddings/oleObject19.bin"/><Relationship Id="rId77" Type="http://schemas.openxmlformats.org/officeDocument/2006/relationships/image" Target="media/image48.wmf"/><Relationship Id="rId100" Type="http://schemas.openxmlformats.org/officeDocument/2006/relationships/oleObject" Target="embeddings/oleObject33.bin"/><Relationship Id="rId105" Type="http://schemas.openxmlformats.org/officeDocument/2006/relationships/image" Target="media/image63.wmf"/><Relationship Id="rId113" Type="http://schemas.openxmlformats.org/officeDocument/2006/relationships/image" Target="media/image68.png"/><Relationship Id="rId118" Type="http://schemas.openxmlformats.org/officeDocument/2006/relationships/image" Target="media/image73.png"/><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45.wmf"/><Relationship Id="rId80" Type="http://schemas.openxmlformats.org/officeDocument/2006/relationships/oleObject" Target="embeddings/oleObject24.bin"/><Relationship Id="rId85" Type="http://schemas.openxmlformats.org/officeDocument/2006/relationships/oleObject" Target="embeddings/oleObject26.bin"/><Relationship Id="rId93" Type="http://schemas.openxmlformats.org/officeDocument/2006/relationships/image" Target="media/image57.wmf"/><Relationship Id="rId98" Type="http://schemas.openxmlformats.org/officeDocument/2006/relationships/oleObject" Target="embeddings/oleObject32.bin"/><Relationship Id="rId121"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emf"/><Relationship Id="rId46" Type="http://schemas.openxmlformats.org/officeDocument/2006/relationships/oleObject" Target="embeddings/oleObject13.bin"/><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62.wmf"/><Relationship Id="rId108" Type="http://schemas.openxmlformats.org/officeDocument/2006/relationships/oleObject" Target="embeddings/oleObject37.bin"/><Relationship Id="rId116" Type="http://schemas.openxmlformats.org/officeDocument/2006/relationships/image" Target="media/image71.png"/><Relationship Id="rId124"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oleObject" Target="embeddings/oleObject12.bin"/><Relationship Id="rId54" Type="http://schemas.openxmlformats.org/officeDocument/2006/relationships/image" Target="media/image34.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image" Target="media/image54.wmf"/><Relationship Id="rId91" Type="http://schemas.openxmlformats.org/officeDocument/2006/relationships/image" Target="media/image56.wmf"/><Relationship Id="rId96" Type="http://schemas.openxmlformats.org/officeDocument/2006/relationships/oleObject" Target="embeddings/oleObject31.bin"/><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9.wmf"/><Relationship Id="rId57" Type="http://schemas.openxmlformats.org/officeDocument/2006/relationships/image" Target="media/image37.wmf"/><Relationship Id="rId106" Type="http://schemas.openxmlformats.org/officeDocument/2006/relationships/oleObject" Target="embeddings/oleObject36.bin"/><Relationship Id="rId114" Type="http://schemas.openxmlformats.org/officeDocument/2006/relationships/image" Target="media/image69.png"/><Relationship Id="rId119" Type="http://schemas.openxmlformats.org/officeDocument/2006/relationships/image" Target="media/image74.png"/><Relationship Id="rId10" Type="http://schemas.openxmlformats.org/officeDocument/2006/relationships/comments" Target="comments.xml"/><Relationship Id="rId31" Type="http://schemas.openxmlformats.org/officeDocument/2006/relationships/image" Target="media/image16.wmf"/><Relationship Id="rId44" Type="http://schemas.openxmlformats.org/officeDocument/2006/relationships/image" Target="media/image25.wmf"/><Relationship Id="rId52" Type="http://schemas.openxmlformats.org/officeDocument/2006/relationships/image" Target="media/image32.wmf"/><Relationship Id="rId60" Type="http://schemas.openxmlformats.org/officeDocument/2006/relationships/image" Target="media/image39.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image" Target="media/image53.wmf"/><Relationship Id="rId94" Type="http://schemas.openxmlformats.org/officeDocument/2006/relationships/oleObject" Target="embeddings/oleObject30.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image" Target="media/image21.emf"/><Relationship Id="rId109" Type="http://schemas.openxmlformats.org/officeDocument/2006/relationships/hyperlink" Target="http://www.scb.se" TargetMode="External"/><Relationship Id="rId34" Type="http://schemas.openxmlformats.org/officeDocument/2006/relationships/oleObject" Target="embeddings/oleObject10.bin"/><Relationship Id="rId50" Type="http://schemas.openxmlformats.org/officeDocument/2006/relationships/image" Target="media/image30.wmf"/><Relationship Id="rId55" Type="http://schemas.openxmlformats.org/officeDocument/2006/relationships/image" Target="media/image35.wmf"/><Relationship Id="rId76" Type="http://schemas.openxmlformats.org/officeDocument/2006/relationships/oleObject" Target="embeddings/oleObject22.bin"/><Relationship Id="rId97" Type="http://schemas.openxmlformats.org/officeDocument/2006/relationships/image" Target="media/image59.wmf"/><Relationship Id="rId104" Type="http://schemas.openxmlformats.org/officeDocument/2006/relationships/oleObject" Target="embeddings/oleObject35.bin"/><Relationship Id="rId120" Type="http://schemas.openxmlformats.org/officeDocument/2006/relationships/image" Target="media/image75.wmf"/><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2.wmf"/><Relationship Id="rId45" Type="http://schemas.openxmlformats.org/officeDocument/2006/relationships/image" Target="media/image26.wmf"/><Relationship Id="rId66" Type="http://schemas.openxmlformats.org/officeDocument/2006/relationships/image" Target="media/image42.wmf"/><Relationship Id="rId87" Type="http://schemas.openxmlformats.org/officeDocument/2006/relationships/oleObject" Target="embeddings/oleObject27.bin"/><Relationship Id="rId110" Type="http://schemas.openxmlformats.org/officeDocument/2006/relationships/image" Target="media/image65.png"/><Relationship Id="rId115" Type="http://schemas.openxmlformats.org/officeDocument/2006/relationships/image" Target="media/image70.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8382-8395-4D48-BE34-ABD85239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TA_Rapport (2)</Template>
  <TotalTime>0</TotalTime>
  <Pages>66</Pages>
  <Words>16266</Words>
  <Characters>86213</Characters>
  <Application>Microsoft Office Word</Application>
  <DocSecurity>0</DocSecurity>
  <Lines>718</Lines>
  <Paragraphs>204</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102275</CharactersWithSpaces>
  <SharedDoc>false</SharedDoc>
  <HLinks>
    <vt:vector size="378" baseType="variant">
      <vt:variant>
        <vt:i4>6684792</vt:i4>
      </vt:variant>
      <vt:variant>
        <vt:i4>693</vt:i4>
      </vt:variant>
      <vt:variant>
        <vt:i4>0</vt:i4>
      </vt:variant>
      <vt:variant>
        <vt:i4>5</vt:i4>
      </vt:variant>
      <vt:variant>
        <vt:lpwstr>http://www.scb.se/</vt:lpwstr>
      </vt:variant>
      <vt:variant>
        <vt:lpwstr/>
      </vt:variant>
      <vt:variant>
        <vt:i4>2031679</vt:i4>
      </vt:variant>
      <vt:variant>
        <vt:i4>371</vt:i4>
      </vt:variant>
      <vt:variant>
        <vt:i4>0</vt:i4>
      </vt:variant>
      <vt:variant>
        <vt:i4>5</vt:i4>
      </vt:variant>
      <vt:variant>
        <vt:lpwstr/>
      </vt:variant>
      <vt:variant>
        <vt:lpwstr>_Toc288210428</vt:lpwstr>
      </vt:variant>
      <vt:variant>
        <vt:i4>2031679</vt:i4>
      </vt:variant>
      <vt:variant>
        <vt:i4>365</vt:i4>
      </vt:variant>
      <vt:variant>
        <vt:i4>0</vt:i4>
      </vt:variant>
      <vt:variant>
        <vt:i4>5</vt:i4>
      </vt:variant>
      <vt:variant>
        <vt:lpwstr/>
      </vt:variant>
      <vt:variant>
        <vt:lpwstr>_Toc288210427</vt:lpwstr>
      </vt:variant>
      <vt:variant>
        <vt:i4>2031679</vt:i4>
      </vt:variant>
      <vt:variant>
        <vt:i4>359</vt:i4>
      </vt:variant>
      <vt:variant>
        <vt:i4>0</vt:i4>
      </vt:variant>
      <vt:variant>
        <vt:i4>5</vt:i4>
      </vt:variant>
      <vt:variant>
        <vt:lpwstr/>
      </vt:variant>
      <vt:variant>
        <vt:lpwstr>_Toc288210426</vt:lpwstr>
      </vt:variant>
      <vt:variant>
        <vt:i4>2031679</vt:i4>
      </vt:variant>
      <vt:variant>
        <vt:i4>353</vt:i4>
      </vt:variant>
      <vt:variant>
        <vt:i4>0</vt:i4>
      </vt:variant>
      <vt:variant>
        <vt:i4>5</vt:i4>
      </vt:variant>
      <vt:variant>
        <vt:lpwstr/>
      </vt:variant>
      <vt:variant>
        <vt:lpwstr>_Toc288210425</vt:lpwstr>
      </vt:variant>
      <vt:variant>
        <vt:i4>2031679</vt:i4>
      </vt:variant>
      <vt:variant>
        <vt:i4>347</vt:i4>
      </vt:variant>
      <vt:variant>
        <vt:i4>0</vt:i4>
      </vt:variant>
      <vt:variant>
        <vt:i4>5</vt:i4>
      </vt:variant>
      <vt:variant>
        <vt:lpwstr/>
      </vt:variant>
      <vt:variant>
        <vt:lpwstr>_Toc288210424</vt:lpwstr>
      </vt:variant>
      <vt:variant>
        <vt:i4>2031679</vt:i4>
      </vt:variant>
      <vt:variant>
        <vt:i4>341</vt:i4>
      </vt:variant>
      <vt:variant>
        <vt:i4>0</vt:i4>
      </vt:variant>
      <vt:variant>
        <vt:i4>5</vt:i4>
      </vt:variant>
      <vt:variant>
        <vt:lpwstr/>
      </vt:variant>
      <vt:variant>
        <vt:lpwstr>_Toc288210423</vt:lpwstr>
      </vt:variant>
      <vt:variant>
        <vt:i4>2031679</vt:i4>
      </vt:variant>
      <vt:variant>
        <vt:i4>335</vt:i4>
      </vt:variant>
      <vt:variant>
        <vt:i4>0</vt:i4>
      </vt:variant>
      <vt:variant>
        <vt:i4>5</vt:i4>
      </vt:variant>
      <vt:variant>
        <vt:lpwstr/>
      </vt:variant>
      <vt:variant>
        <vt:lpwstr>_Toc288210422</vt:lpwstr>
      </vt:variant>
      <vt:variant>
        <vt:i4>2031679</vt:i4>
      </vt:variant>
      <vt:variant>
        <vt:i4>329</vt:i4>
      </vt:variant>
      <vt:variant>
        <vt:i4>0</vt:i4>
      </vt:variant>
      <vt:variant>
        <vt:i4>5</vt:i4>
      </vt:variant>
      <vt:variant>
        <vt:lpwstr/>
      </vt:variant>
      <vt:variant>
        <vt:lpwstr>_Toc288210421</vt:lpwstr>
      </vt:variant>
      <vt:variant>
        <vt:i4>2031679</vt:i4>
      </vt:variant>
      <vt:variant>
        <vt:i4>323</vt:i4>
      </vt:variant>
      <vt:variant>
        <vt:i4>0</vt:i4>
      </vt:variant>
      <vt:variant>
        <vt:i4>5</vt:i4>
      </vt:variant>
      <vt:variant>
        <vt:lpwstr/>
      </vt:variant>
      <vt:variant>
        <vt:lpwstr>_Toc288210420</vt:lpwstr>
      </vt:variant>
      <vt:variant>
        <vt:i4>1835071</vt:i4>
      </vt:variant>
      <vt:variant>
        <vt:i4>317</vt:i4>
      </vt:variant>
      <vt:variant>
        <vt:i4>0</vt:i4>
      </vt:variant>
      <vt:variant>
        <vt:i4>5</vt:i4>
      </vt:variant>
      <vt:variant>
        <vt:lpwstr/>
      </vt:variant>
      <vt:variant>
        <vt:lpwstr>_Toc288210419</vt:lpwstr>
      </vt:variant>
      <vt:variant>
        <vt:i4>1835071</vt:i4>
      </vt:variant>
      <vt:variant>
        <vt:i4>311</vt:i4>
      </vt:variant>
      <vt:variant>
        <vt:i4>0</vt:i4>
      </vt:variant>
      <vt:variant>
        <vt:i4>5</vt:i4>
      </vt:variant>
      <vt:variant>
        <vt:lpwstr/>
      </vt:variant>
      <vt:variant>
        <vt:lpwstr>_Toc288210418</vt:lpwstr>
      </vt:variant>
      <vt:variant>
        <vt:i4>1835071</vt:i4>
      </vt:variant>
      <vt:variant>
        <vt:i4>305</vt:i4>
      </vt:variant>
      <vt:variant>
        <vt:i4>0</vt:i4>
      </vt:variant>
      <vt:variant>
        <vt:i4>5</vt:i4>
      </vt:variant>
      <vt:variant>
        <vt:lpwstr/>
      </vt:variant>
      <vt:variant>
        <vt:lpwstr>_Toc288210417</vt:lpwstr>
      </vt:variant>
      <vt:variant>
        <vt:i4>1835071</vt:i4>
      </vt:variant>
      <vt:variant>
        <vt:i4>299</vt:i4>
      </vt:variant>
      <vt:variant>
        <vt:i4>0</vt:i4>
      </vt:variant>
      <vt:variant>
        <vt:i4>5</vt:i4>
      </vt:variant>
      <vt:variant>
        <vt:lpwstr/>
      </vt:variant>
      <vt:variant>
        <vt:lpwstr>_Toc288210416</vt:lpwstr>
      </vt:variant>
      <vt:variant>
        <vt:i4>1835071</vt:i4>
      </vt:variant>
      <vt:variant>
        <vt:i4>293</vt:i4>
      </vt:variant>
      <vt:variant>
        <vt:i4>0</vt:i4>
      </vt:variant>
      <vt:variant>
        <vt:i4>5</vt:i4>
      </vt:variant>
      <vt:variant>
        <vt:lpwstr/>
      </vt:variant>
      <vt:variant>
        <vt:lpwstr>_Toc288210415</vt:lpwstr>
      </vt:variant>
      <vt:variant>
        <vt:i4>1835071</vt:i4>
      </vt:variant>
      <vt:variant>
        <vt:i4>287</vt:i4>
      </vt:variant>
      <vt:variant>
        <vt:i4>0</vt:i4>
      </vt:variant>
      <vt:variant>
        <vt:i4>5</vt:i4>
      </vt:variant>
      <vt:variant>
        <vt:lpwstr/>
      </vt:variant>
      <vt:variant>
        <vt:lpwstr>_Toc288210414</vt:lpwstr>
      </vt:variant>
      <vt:variant>
        <vt:i4>1835071</vt:i4>
      </vt:variant>
      <vt:variant>
        <vt:i4>278</vt:i4>
      </vt:variant>
      <vt:variant>
        <vt:i4>0</vt:i4>
      </vt:variant>
      <vt:variant>
        <vt:i4>5</vt:i4>
      </vt:variant>
      <vt:variant>
        <vt:lpwstr/>
      </vt:variant>
      <vt:variant>
        <vt:lpwstr>_Toc288210413</vt:lpwstr>
      </vt:variant>
      <vt:variant>
        <vt:i4>1835071</vt:i4>
      </vt:variant>
      <vt:variant>
        <vt:i4>272</vt:i4>
      </vt:variant>
      <vt:variant>
        <vt:i4>0</vt:i4>
      </vt:variant>
      <vt:variant>
        <vt:i4>5</vt:i4>
      </vt:variant>
      <vt:variant>
        <vt:lpwstr/>
      </vt:variant>
      <vt:variant>
        <vt:lpwstr>_Toc288210412</vt:lpwstr>
      </vt:variant>
      <vt:variant>
        <vt:i4>1835071</vt:i4>
      </vt:variant>
      <vt:variant>
        <vt:i4>266</vt:i4>
      </vt:variant>
      <vt:variant>
        <vt:i4>0</vt:i4>
      </vt:variant>
      <vt:variant>
        <vt:i4>5</vt:i4>
      </vt:variant>
      <vt:variant>
        <vt:lpwstr/>
      </vt:variant>
      <vt:variant>
        <vt:lpwstr>_Toc288210411</vt:lpwstr>
      </vt:variant>
      <vt:variant>
        <vt:i4>1835071</vt:i4>
      </vt:variant>
      <vt:variant>
        <vt:i4>260</vt:i4>
      </vt:variant>
      <vt:variant>
        <vt:i4>0</vt:i4>
      </vt:variant>
      <vt:variant>
        <vt:i4>5</vt:i4>
      </vt:variant>
      <vt:variant>
        <vt:lpwstr/>
      </vt:variant>
      <vt:variant>
        <vt:lpwstr>_Toc288210410</vt:lpwstr>
      </vt:variant>
      <vt:variant>
        <vt:i4>1900607</vt:i4>
      </vt:variant>
      <vt:variant>
        <vt:i4>254</vt:i4>
      </vt:variant>
      <vt:variant>
        <vt:i4>0</vt:i4>
      </vt:variant>
      <vt:variant>
        <vt:i4>5</vt:i4>
      </vt:variant>
      <vt:variant>
        <vt:lpwstr/>
      </vt:variant>
      <vt:variant>
        <vt:lpwstr>_Toc288210409</vt:lpwstr>
      </vt:variant>
      <vt:variant>
        <vt:i4>1900607</vt:i4>
      </vt:variant>
      <vt:variant>
        <vt:i4>248</vt:i4>
      </vt:variant>
      <vt:variant>
        <vt:i4>0</vt:i4>
      </vt:variant>
      <vt:variant>
        <vt:i4>5</vt:i4>
      </vt:variant>
      <vt:variant>
        <vt:lpwstr/>
      </vt:variant>
      <vt:variant>
        <vt:lpwstr>_Toc288210408</vt:lpwstr>
      </vt:variant>
      <vt:variant>
        <vt:i4>1900607</vt:i4>
      </vt:variant>
      <vt:variant>
        <vt:i4>242</vt:i4>
      </vt:variant>
      <vt:variant>
        <vt:i4>0</vt:i4>
      </vt:variant>
      <vt:variant>
        <vt:i4>5</vt:i4>
      </vt:variant>
      <vt:variant>
        <vt:lpwstr/>
      </vt:variant>
      <vt:variant>
        <vt:lpwstr>_Toc288210407</vt:lpwstr>
      </vt:variant>
      <vt:variant>
        <vt:i4>1900607</vt:i4>
      </vt:variant>
      <vt:variant>
        <vt:i4>236</vt:i4>
      </vt:variant>
      <vt:variant>
        <vt:i4>0</vt:i4>
      </vt:variant>
      <vt:variant>
        <vt:i4>5</vt:i4>
      </vt:variant>
      <vt:variant>
        <vt:lpwstr/>
      </vt:variant>
      <vt:variant>
        <vt:lpwstr>_Toc288210406</vt:lpwstr>
      </vt:variant>
      <vt:variant>
        <vt:i4>1900607</vt:i4>
      </vt:variant>
      <vt:variant>
        <vt:i4>230</vt:i4>
      </vt:variant>
      <vt:variant>
        <vt:i4>0</vt:i4>
      </vt:variant>
      <vt:variant>
        <vt:i4>5</vt:i4>
      </vt:variant>
      <vt:variant>
        <vt:lpwstr/>
      </vt:variant>
      <vt:variant>
        <vt:lpwstr>_Toc288210405</vt:lpwstr>
      </vt:variant>
      <vt:variant>
        <vt:i4>1900607</vt:i4>
      </vt:variant>
      <vt:variant>
        <vt:i4>224</vt:i4>
      </vt:variant>
      <vt:variant>
        <vt:i4>0</vt:i4>
      </vt:variant>
      <vt:variant>
        <vt:i4>5</vt:i4>
      </vt:variant>
      <vt:variant>
        <vt:lpwstr/>
      </vt:variant>
      <vt:variant>
        <vt:lpwstr>_Toc288210404</vt:lpwstr>
      </vt:variant>
      <vt:variant>
        <vt:i4>1900607</vt:i4>
      </vt:variant>
      <vt:variant>
        <vt:i4>218</vt:i4>
      </vt:variant>
      <vt:variant>
        <vt:i4>0</vt:i4>
      </vt:variant>
      <vt:variant>
        <vt:i4>5</vt:i4>
      </vt:variant>
      <vt:variant>
        <vt:lpwstr/>
      </vt:variant>
      <vt:variant>
        <vt:lpwstr>_Toc288210403</vt:lpwstr>
      </vt:variant>
      <vt:variant>
        <vt:i4>1900607</vt:i4>
      </vt:variant>
      <vt:variant>
        <vt:i4>212</vt:i4>
      </vt:variant>
      <vt:variant>
        <vt:i4>0</vt:i4>
      </vt:variant>
      <vt:variant>
        <vt:i4>5</vt:i4>
      </vt:variant>
      <vt:variant>
        <vt:lpwstr/>
      </vt:variant>
      <vt:variant>
        <vt:lpwstr>_Toc288210402</vt:lpwstr>
      </vt:variant>
      <vt:variant>
        <vt:i4>1900607</vt:i4>
      </vt:variant>
      <vt:variant>
        <vt:i4>206</vt:i4>
      </vt:variant>
      <vt:variant>
        <vt:i4>0</vt:i4>
      </vt:variant>
      <vt:variant>
        <vt:i4>5</vt:i4>
      </vt:variant>
      <vt:variant>
        <vt:lpwstr/>
      </vt:variant>
      <vt:variant>
        <vt:lpwstr>_Toc288210401</vt:lpwstr>
      </vt:variant>
      <vt:variant>
        <vt:i4>1900607</vt:i4>
      </vt:variant>
      <vt:variant>
        <vt:i4>200</vt:i4>
      </vt:variant>
      <vt:variant>
        <vt:i4>0</vt:i4>
      </vt:variant>
      <vt:variant>
        <vt:i4>5</vt:i4>
      </vt:variant>
      <vt:variant>
        <vt:lpwstr/>
      </vt:variant>
      <vt:variant>
        <vt:lpwstr>_Toc288210400</vt:lpwstr>
      </vt:variant>
      <vt:variant>
        <vt:i4>1310776</vt:i4>
      </vt:variant>
      <vt:variant>
        <vt:i4>194</vt:i4>
      </vt:variant>
      <vt:variant>
        <vt:i4>0</vt:i4>
      </vt:variant>
      <vt:variant>
        <vt:i4>5</vt:i4>
      </vt:variant>
      <vt:variant>
        <vt:lpwstr/>
      </vt:variant>
      <vt:variant>
        <vt:lpwstr>_Toc288210399</vt:lpwstr>
      </vt:variant>
      <vt:variant>
        <vt:i4>1310776</vt:i4>
      </vt:variant>
      <vt:variant>
        <vt:i4>188</vt:i4>
      </vt:variant>
      <vt:variant>
        <vt:i4>0</vt:i4>
      </vt:variant>
      <vt:variant>
        <vt:i4>5</vt:i4>
      </vt:variant>
      <vt:variant>
        <vt:lpwstr/>
      </vt:variant>
      <vt:variant>
        <vt:lpwstr>_Toc288210398</vt:lpwstr>
      </vt:variant>
      <vt:variant>
        <vt:i4>1310776</vt:i4>
      </vt:variant>
      <vt:variant>
        <vt:i4>182</vt:i4>
      </vt:variant>
      <vt:variant>
        <vt:i4>0</vt:i4>
      </vt:variant>
      <vt:variant>
        <vt:i4>5</vt:i4>
      </vt:variant>
      <vt:variant>
        <vt:lpwstr/>
      </vt:variant>
      <vt:variant>
        <vt:lpwstr>_Toc288210397</vt:lpwstr>
      </vt:variant>
      <vt:variant>
        <vt:i4>1310776</vt:i4>
      </vt:variant>
      <vt:variant>
        <vt:i4>176</vt:i4>
      </vt:variant>
      <vt:variant>
        <vt:i4>0</vt:i4>
      </vt:variant>
      <vt:variant>
        <vt:i4>5</vt:i4>
      </vt:variant>
      <vt:variant>
        <vt:lpwstr/>
      </vt:variant>
      <vt:variant>
        <vt:lpwstr>_Toc288210396</vt:lpwstr>
      </vt:variant>
      <vt:variant>
        <vt:i4>1310776</vt:i4>
      </vt:variant>
      <vt:variant>
        <vt:i4>170</vt:i4>
      </vt:variant>
      <vt:variant>
        <vt:i4>0</vt:i4>
      </vt:variant>
      <vt:variant>
        <vt:i4>5</vt:i4>
      </vt:variant>
      <vt:variant>
        <vt:lpwstr/>
      </vt:variant>
      <vt:variant>
        <vt:lpwstr>_Toc288210395</vt:lpwstr>
      </vt:variant>
      <vt:variant>
        <vt:i4>1310776</vt:i4>
      </vt:variant>
      <vt:variant>
        <vt:i4>164</vt:i4>
      </vt:variant>
      <vt:variant>
        <vt:i4>0</vt:i4>
      </vt:variant>
      <vt:variant>
        <vt:i4>5</vt:i4>
      </vt:variant>
      <vt:variant>
        <vt:lpwstr/>
      </vt:variant>
      <vt:variant>
        <vt:lpwstr>_Toc288210394</vt:lpwstr>
      </vt:variant>
      <vt:variant>
        <vt:i4>1310776</vt:i4>
      </vt:variant>
      <vt:variant>
        <vt:i4>158</vt:i4>
      </vt:variant>
      <vt:variant>
        <vt:i4>0</vt:i4>
      </vt:variant>
      <vt:variant>
        <vt:i4>5</vt:i4>
      </vt:variant>
      <vt:variant>
        <vt:lpwstr/>
      </vt:variant>
      <vt:variant>
        <vt:lpwstr>_Toc288210393</vt:lpwstr>
      </vt:variant>
      <vt:variant>
        <vt:i4>1310776</vt:i4>
      </vt:variant>
      <vt:variant>
        <vt:i4>152</vt:i4>
      </vt:variant>
      <vt:variant>
        <vt:i4>0</vt:i4>
      </vt:variant>
      <vt:variant>
        <vt:i4>5</vt:i4>
      </vt:variant>
      <vt:variant>
        <vt:lpwstr/>
      </vt:variant>
      <vt:variant>
        <vt:lpwstr>_Toc288210392</vt:lpwstr>
      </vt:variant>
      <vt:variant>
        <vt:i4>1310776</vt:i4>
      </vt:variant>
      <vt:variant>
        <vt:i4>146</vt:i4>
      </vt:variant>
      <vt:variant>
        <vt:i4>0</vt:i4>
      </vt:variant>
      <vt:variant>
        <vt:i4>5</vt:i4>
      </vt:variant>
      <vt:variant>
        <vt:lpwstr/>
      </vt:variant>
      <vt:variant>
        <vt:lpwstr>_Toc288210391</vt:lpwstr>
      </vt:variant>
      <vt:variant>
        <vt:i4>1310776</vt:i4>
      </vt:variant>
      <vt:variant>
        <vt:i4>140</vt:i4>
      </vt:variant>
      <vt:variant>
        <vt:i4>0</vt:i4>
      </vt:variant>
      <vt:variant>
        <vt:i4>5</vt:i4>
      </vt:variant>
      <vt:variant>
        <vt:lpwstr/>
      </vt:variant>
      <vt:variant>
        <vt:lpwstr>_Toc288210390</vt:lpwstr>
      </vt:variant>
      <vt:variant>
        <vt:i4>1376312</vt:i4>
      </vt:variant>
      <vt:variant>
        <vt:i4>134</vt:i4>
      </vt:variant>
      <vt:variant>
        <vt:i4>0</vt:i4>
      </vt:variant>
      <vt:variant>
        <vt:i4>5</vt:i4>
      </vt:variant>
      <vt:variant>
        <vt:lpwstr/>
      </vt:variant>
      <vt:variant>
        <vt:lpwstr>_Toc288210389</vt:lpwstr>
      </vt:variant>
      <vt:variant>
        <vt:i4>1376312</vt:i4>
      </vt:variant>
      <vt:variant>
        <vt:i4>128</vt:i4>
      </vt:variant>
      <vt:variant>
        <vt:i4>0</vt:i4>
      </vt:variant>
      <vt:variant>
        <vt:i4>5</vt:i4>
      </vt:variant>
      <vt:variant>
        <vt:lpwstr/>
      </vt:variant>
      <vt:variant>
        <vt:lpwstr>_Toc288210388</vt:lpwstr>
      </vt:variant>
      <vt:variant>
        <vt:i4>1376312</vt:i4>
      </vt:variant>
      <vt:variant>
        <vt:i4>122</vt:i4>
      </vt:variant>
      <vt:variant>
        <vt:i4>0</vt:i4>
      </vt:variant>
      <vt:variant>
        <vt:i4>5</vt:i4>
      </vt:variant>
      <vt:variant>
        <vt:lpwstr/>
      </vt:variant>
      <vt:variant>
        <vt:lpwstr>_Toc288210387</vt:lpwstr>
      </vt:variant>
      <vt:variant>
        <vt:i4>1376312</vt:i4>
      </vt:variant>
      <vt:variant>
        <vt:i4>116</vt:i4>
      </vt:variant>
      <vt:variant>
        <vt:i4>0</vt:i4>
      </vt:variant>
      <vt:variant>
        <vt:i4>5</vt:i4>
      </vt:variant>
      <vt:variant>
        <vt:lpwstr/>
      </vt:variant>
      <vt:variant>
        <vt:lpwstr>_Toc288210386</vt:lpwstr>
      </vt:variant>
      <vt:variant>
        <vt:i4>1376312</vt:i4>
      </vt:variant>
      <vt:variant>
        <vt:i4>110</vt:i4>
      </vt:variant>
      <vt:variant>
        <vt:i4>0</vt:i4>
      </vt:variant>
      <vt:variant>
        <vt:i4>5</vt:i4>
      </vt:variant>
      <vt:variant>
        <vt:lpwstr/>
      </vt:variant>
      <vt:variant>
        <vt:lpwstr>_Toc288210385</vt:lpwstr>
      </vt:variant>
      <vt:variant>
        <vt:i4>1376312</vt:i4>
      </vt:variant>
      <vt:variant>
        <vt:i4>104</vt:i4>
      </vt:variant>
      <vt:variant>
        <vt:i4>0</vt:i4>
      </vt:variant>
      <vt:variant>
        <vt:i4>5</vt:i4>
      </vt:variant>
      <vt:variant>
        <vt:lpwstr/>
      </vt:variant>
      <vt:variant>
        <vt:lpwstr>_Toc288210384</vt:lpwstr>
      </vt:variant>
      <vt:variant>
        <vt:i4>1376312</vt:i4>
      </vt:variant>
      <vt:variant>
        <vt:i4>98</vt:i4>
      </vt:variant>
      <vt:variant>
        <vt:i4>0</vt:i4>
      </vt:variant>
      <vt:variant>
        <vt:i4>5</vt:i4>
      </vt:variant>
      <vt:variant>
        <vt:lpwstr/>
      </vt:variant>
      <vt:variant>
        <vt:lpwstr>_Toc288210383</vt:lpwstr>
      </vt:variant>
      <vt:variant>
        <vt:i4>1376312</vt:i4>
      </vt:variant>
      <vt:variant>
        <vt:i4>92</vt:i4>
      </vt:variant>
      <vt:variant>
        <vt:i4>0</vt:i4>
      </vt:variant>
      <vt:variant>
        <vt:i4>5</vt:i4>
      </vt:variant>
      <vt:variant>
        <vt:lpwstr/>
      </vt:variant>
      <vt:variant>
        <vt:lpwstr>_Toc288210382</vt:lpwstr>
      </vt:variant>
      <vt:variant>
        <vt:i4>1376312</vt:i4>
      </vt:variant>
      <vt:variant>
        <vt:i4>86</vt:i4>
      </vt:variant>
      <vt:variant>
        <vt:i4>0</vt:i4>
      </vt:variant>
      <vt:variant>
        <vt:i4>5</vt:i4>
      </vt:variant>
      <vt:variant>
        <vt:lpwstr/>
      </vt:variant>
      <vt:variant>
        <vt:lpwstr>_Toc288210381</vt:lpwstr>
      </vt:variant>
      <vt:variant>
        <vt:i4>1376312</vt:i4>
      </vt:variant>
      <vt:variant>
        <vt:i4>80</vt:i4>
      </vt:variant>
      <vt:variant>
        <vt:i4>0</vt:i4>
      </vt:variant>
      <vt:variant>
        <vt:i4>5</vt:i4>
      </vt:variant>
      <vt:variant>
        <vt:lpwstr/>
      </vt:variant>
      <vt:variant>
        <vt:lpwstr>_Toc288210380</vt:lpwstr>
      </vt:variant>
      <vt:variant>
        <vt:i4>1703992</vt:i4>
      </vt:variant>
      <vt:variant>
        <vt:i4>74</vt:i4>
      </vt:variant>
      <vt:variant>
        <vt:i4>0</vt:i4>
      </vt:variant>
      <vt:variant>
        <vt:i4>5</vt:i4>
      </vt:variant>
      <vt:variant>
        <vt:lpwstr/>
      </vt:variant>
      <vt:variant>
        <vt:lpwstr>_Toc288210379</vt:lpwstr>
      </vt:variant>
      <vt:variant>
        <vt:i4>1703992</vt:i4>
      </vt:variant>
      <vt:variant>
        <vt:i4>68</vt:i4>
      </vt:variant>
      <vt:variant>
        <vt:i4>0</vt:i4>
      </vt:variant>
      <vt:variant>
        <vt:i4>5</vt:i4>
      </vt:variant>
      <vt:variant>
        <vt:lpwstr/>
      </vt:variant>
      <vt:variant>
        <vt:lpwstr>_Toc288210378</vt:lpwstr>
      </vt:variant>
      <vt:variant>
        <vt:i4>1703992</vt:i4>
      </vt:variant>
      <vt:variant>
        <vt:i4>62</vt:i4>
      </vt:variant>
      <vt:variant>
        <vt:i4>0</vt:i4>
      </vt:variant>
      <vt:variant>
        <vt:i4>5</vt:i4>
      </vt:variant>
      <vt:variant>
        <vt:lpwstr/>
      </vt:variant>
      <vt:variant>
        <vt:lpwstr>_Toc288210377</vt:lpwstr>
      </vt:variant>
      <vt:variant>
        <vt:i4>1703992</vt:i4>
      </vt:variant>
      <vt:variant>
        <vt:i4>56</vt:i4>
      </vt:variant>
      <vt:variant>
        <vt:i4>0</vt:i4>
      </vt:variant>
      <vt:variant>
        <vt:i4>5</vt:i4>
      </vt:variant>
      <vt:variant>
        <vt:lpwstr/>
      </vt:variant>
      <vt:variant>
        <vt:lpwstr>_Toc288210376</vt:lpwstr>
      </vt:variant>
      <vt:variant>
        <vt:i4>1703992</vt:i4>
      </vt:variant>
      <vt:variant>
        <vt:i4>50</vt:i4>
      </vt:variant>
      <vt:variant>
        <vt:i4>0</vt:i4>
      </vt:variant>
      <vt:variant>
        <vt:i4>5</vt:i4>
      </vt:variant>
      <vt:variant>
        <vt:lpwstr/>
      </vt:variant>
      <vt:variant>
        <vt:lpwstr>_Toc288210375</vt:lpwstr>
      </vt:variant>
      <vt:variant>
        <vt:i4>1703992</vt:i4>
      </vt:variant>
      <vt:variant>
        <vt:i4>44</vt:i4>
      </vt:variant>
      <vt:variant>
        <vt:i4>0</vt:i4>
      </vt:variant>
      <vt:variant>
        <vt:i4>5</vt:i4>
      </vt:variant>
      <vt:variant>
        <vt:lpwstr/>
      </vt:variant>
      <vt:variant>
        <vt:lpwstr>_Toc288210374</vt:lpwstr>
      </vt:variant>
      <vt:variant>
        <vt:i4>1703992</vt:i4>
      </vt:variant>
      <vt:variant>
        <vt:i4>38</vt:i4>
      </vt:variant>
      <vt:variant>
        <vt:i4>0</vt:i4>
      </vt:variant>
      <vt:variant>
        <vt:i4>5</vt:i4>
      </vt:variant>
      <vt:variant>
        <vt:lpwstr/>
      </vt:variant>
      <vt:variant>
        <vt:lpwstr>_Toc288210373</vt:lpwstr>
      </vt:variant>
      <vt:variant>
        <vt:i4>1703992</vt:i4>
      </vt:variant>
      <vt:variant>
        <vt:i4>32</vt:i4>
      </vt:variant>
      <vt:variant>
        <vt:i4>0</vt:i4>
      </vt:variant>
      <vt:variant>
        <vt:i4>5</vt:i4>
      </vt:variant>
      <vt:variant>
        <vt:lpwstr/>
      </vt:variant>
      <vt:variant>
        <vt:lpwstr>_Toc288210372</vt:lpwstr>
      </vt:variant>
      <vt:variant>
        <vt:i4>1703992</vt:i4>
      </vt:variant>
      <vt:variant>
        <vt:i4>26</vt:i4>
      </vt:variant>
      <vt:variant>
        <vt:i4>0</vt:i4>
      </vt:variant>
      <vt:variant>
        <vt:i4>5</vt:i4>
      </vt:variant>
      <vt:variant>
        <vt:lpwstr/>
      </vt:variant>
      <vt:variant>
        <vt:lpwstr>_Toc288210371</vt:lpwstr>
      </vt:variant>
      <vt:variant>
        <vt:i4>1703992</vt:i4>
      </vt:variant>
      <vt:variant>
        <vt:i4>20</vt:i4>
      </vt:variant>
      <vt:variant>
        <vt:i4>0</vt:i4>
      </vt:variant>
      <vt:variant>
        <vt:i4>5</vt:i4>
      </vt:variant>
      <vt:variant>
        <vt:lpwstr/>
      </vt:variant>
      <vt:variant>
        <vt:lpwstr>_Toc288210370</vt:lpwstr>
      </vt:variant>
      <vt:variant>
        <vt:i4>1769528</vt:i4>
      </vt:variant>
      <vt:variant>
        <vt:i4>14</vt:i4>
      </vt:variant>
      <vt:variant>
        <vt:i4>0</vt:i4>
      </vt:variant>
      <vt:variant>
        <vt:i4>5</vt:i4>
      </vt:variant>
      <vt:variant>
        <vt:lpwstr/>
      </vt:variant>
      <vt:variant>
        <vt:lpwstr>_Toc288210369</vt:lpwstr>
      </vt:variant>
      <vt:variant>
        <vt:i4>1769528</vt:i4>
      </vt:variant>
      <vt:variant>
        <vt:i4>8</vt:i4>
      </vt:variant>
      <vt:variant>
        <vt:i4>0</vt:i4>
      </vt:variant>
      <vt:variant>
        <vt:i4>5</vt:i4>
      </vt:variant>
      <vt:variant>
        <vt:lpwstr/>
      </vt:variant>
      <vt:variant>
        <vt:lpwstr>_Toc288210368</vt:lpwstr>
      </vt:variant>
      <vt:variant>
        <vt:i4>1769528</vt:i4>
      </vt:variant>
      <vt:variant>
        <vt:i4>2</vt:i4>
      </vt:variant>
      <vt:variant>
        <vt:i4>0</vt:i4>
      </vt:variant>
      <vt:variant>
        <vt:i4>5</vt:i4>
      </vt:variant>
      <vt:variant>
        <vt:lpwstr/>
      </vt:variant>
      <vt:variant>
        <vt:lpwstr>_Toc288210367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Jennie Belking</cp:lastModifiedBy>
  <cp:revision>2</cp:revision>
  <cp:lastPrinted>2012-10-11T11:11:00Z</cp:lastPrinted>
  <dcterms:created xsi:type="dcterms:W3CDTF">2016-11-16T17:40:00Z</dcterms:created>
  <dcterms:modified xsi:type="dcterms:W3CDTF">2016-11-16T17:40:00Z</dcterms:modified>
</cp:coreProperties>
</file>