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B75" w:rsidRPr="00E5108F" w:rsidRDefault="006C368E" w:rsidP="003A7E86">
      <w:pPr>
        <w:pStyle w:val="titel"/>
        <w:rPr>
          <w:sz w:val="44"/>
          <w:szCs w:val="44"/>
        </w:rPr>
      </w:pPr>
      <w:bookmarkStart w:id="0" w:name="_GoBack"/>
      <w:bookmarkEnd w:id="0"/>
      <w:r w:rsidRPr="00E5108F">
        <w:rPr>
          <w:sz w:val="44"/>
          <w:szCs w:val="44"/>
        </w:rPr>
        <w:t>Certifieringssystemet för installatörer av småskaliga anläggningar för förnybar energi</w:t>
      </w:r>
    </w:p>
    <w:p w:rsidR="004C1B75" w:rsidRDefault="00E5108F" w:rsidP="003A7E86">
      <w:pPr>
        <w:pStyle w:val="titelfrklaring"/>
      </w:pPr>
      <w:r w:rsidRPr="00E5108F">
        <w:t>Slutrapport av regeringsuppdrag</w:t>
      </w:r>
      <w:r>
        <w:t xml:space="preserve"> enligt r</w:t>
      </w:r>
      <w:r w:rsidRPr="00E5108F">
        <w:t xml:space="preserve">egleringsbrev </w:t>
      </w:r>
    </w:p>
    <w:p w:rsidR="00801758" w:rsidRPr="003A7E86" w:rsidRDefault="00801758" w:rsidP="003A7E86">
      <w:pPr>
        <w:pStyle w:val="titelfrklaring"/>
      </w:pPr>
      <w:r>
        <w:t>Dnr: 2012</w:t>
      </w:r>
      <w:r w:rsidR="007203EC">
        <w:t xml:space="preserve"> </w:t>
      </w:r>
      <w:r>
        <w:t>-</w:t>
      </w:r>
      <w:r w:rsidR="007203EC">
        <w:t xml:space="preserve"> </w:t>
      </w:r>
      <w:r>
        <w:t>3256</w:t>
      </w:r>
    </w:p>
    <w:p w:rsidR="004C1B75" w:rsidRDefault="004C1B75" w:rsidP="0007553E">
      <w:pPr>
        <w:pStyle w:val="titelfrklaring"/>
        <w:ind w:left="0"/>
      </w:pPr>
    </w:p>
    <w:p w:rsidR="004C1B75" w:rsidRDefault="004C1B75" w:rsidP="00CF1E92">
      <w:pPr>
        <w:pStyle w:val="tryckort"/>
        <w:spacing w:before="9840"/>
      </w:pPr>
      <w:r>
        <w:lastRenderedPageBreak/>
        <w:br w:type="page"/>
      </w:r>
    </w:p>
    <w:p w:rsidR="00196E4B" w:rsidRPr="00196E4B" w:rsidRDefault="00196E4B" w:rsidP="00196E4B">
      <w:pPr>
        <w:autoSpaceDE w:val="0"/>
        <w:autoSpaceDN w:val="0"/>
        <w:adjustRightInd w:val="0"/>
        <w:rPr>
          <w:rFonts w:ascii="Arial" w:hAnsi="Arial" w:cs="Arial"/>
          <w:color w:val="000000"/>
          <w:sz w:val="28"/>
          <w:szCs w:val="28"/>
        </w:rPr>
      </w:pPr>
      <w:r w:rsidRPr="00196E4B">
        <w:rPr>
          <w:rFonts w:ascii="Arial" w:hAnsi="Arial" w:cs="Arial"/>
          <w:b/>
          <w:bCs/>
          <w:color w:val="000000"/>
          <w:sz w:val="28"/>
          <w:szCs w:val="28"/>
        </w:rPr>
        <w:lastRenderedPageBreak/>
        <w:t xml:space="preserve">Förord </w:t>
      </w:r>
    </w:p>
    <w:p w:rsidR="00196E4B" w:rsidRDefault="00196E4B" w:rsidP="00196E4B">
      <w:pPr>
        <w:autoSpaceDE w:val="0"/>
        <w:autoSpaceDN w:val="0"/>
        <w:adjustRightInd w:val="0"/>
        <w:rPr>
          <w:color w:val="000000"/>
          <w:sz w:val="23"/>
          <w:szCs w:val="23"/>
        </w:rPr>
      </w:pPr>
      <w:r w:rsidRPr="00196E4B">
        <w:rPr>
          <w:color w:val="000000"/>
          <w:sz w:val="23"/>
          <w:szCs w:val="23"/>
        </w:rPr>
        <w:t xml:space="preserve">Energimyndigheten har i regleringsbrevet för budgetåret 2013 </w:t>
      </w:r>
      <w:r>
        <w:rPr>
          <w:color w:val="000000"/>
          <w:sz w:val="23"/>
          <w:szCs w:val="23"/>
        </w:rPr>
        <w:t xml:space="preserve">och 2014 </w:t>
      </w:r>
      <w:r w:rsidRPr="00196E4B">
        <w:rPr>
          <w:color w:val="000000"/>
          <w:sz w:val="23"/>
          <w:szCs w:val="23"/>
        </w:rPr>
        <w:t xml:space="preserve">fått uppdrag </w:t>
      </w:r>
      <w:r w:rsidR="00B12E73">
        <w:rPr>
          <w:color w:val="000000"/>
          <w:sz w:val="23"/>
          <w:szCs w:val="23"/>
        </w:rPr>
        <w:t xml:space="preserve">att </w:t>
      </w:r>
      <w:r w:rsidR="00B12E73" w:rsidRPr="00B12E73">
        <w:rPr>
          <w:color w:val="000000"/>
          <w:sz w:val="23"/>
          <w:szCs w:val="23"/>
        </w:rPr>
        <w:t xml:space="preserve">i samråd med Boverket och Styrelsen för ackreditering och teknisk kontroll genomföra informationsinsatser om fördelarna med certifierade installatörer och följa upp och utvärdera informationsinsatsernas effekter. Dessutom ska Energimyndigheten vid behov föreslå kompletterande åtgärder om det finns risk för att kraven i direktivet inte kommer att uppfyllas.  Uppdraget ska avslutas senast 31:a mars 2014 och avrapporteras genom denna rapport.  </w:t>
      </w:r>
    </w:p>
    <w:p w:rsidR="00196E4B" w:rsidRDefault="00196E4B" w:rsidP="00196E4B">
      <w:pPr>
        <w:autoSpaceDE w:val="0"/>
        <w:autoSpaceDN w:val="0"/>
        <w:adjustRightInd w:val="0"/>
        <w:rPr>
          <w:color w:val="000000"/>
          <w:sz w:val="23"/>
          <w:szCs w:val="23"/>
        </w:rPr>
      </w:pPr>
    </w:p>
    <w:p w:rsidR="00196E4B" w:rsidRDefault="00196E4B" w:rsidP="00196E4B">
      <w:pPr>
        <w:autoSpaceDE w:val="0"/>
        <w:autoSpaceDN w:val="0"/>
        <w:adjustRightInd w:val="0"/>
        <w:rPr>
          <w:color w:val="000000"/>
          <w:sz w:val="23"/>
          <w:szCs w:val="23"/>
        </w:rPr>
      </w:pPr>
      <w:r w:rsidRPr="00196E4B">
        <w:rPr>
          <w:color w:val="000000"/>
          <w:sz w:val="23"/>
          <w:szCs w:val="23"/>
        </w:rPr>
        <w:t xml:space="preserve">Rapporten innehåller en analys av </w:t>
      </w:r>
      <w:r w:rsidR="00B12E73">
        <w:rPr>
          <w:color w:val="000000"/>
          <w:sz w:val="23"/>
          <w:szCs w:val="23"/>
        </w:rPr>
        <w:t xml:space="preserve">certifieringssystemets förutsättningar och kompletterande åtgärder har bedömts vara nödvändiga för att installatörer ska kunna certifiera sig i Sverige. </w:t>
      </w:r>
    </w:p>
    <w:p w:rsidR="00B12E73" w:rsidRPr="00196E4B" w:rsidRDefault="00B12E73" w:rsidP="00196E4B">
      <w:pPr>
        <w:autoSpaceDE w:val="0"/>
        <w:autoSpaceDN w:val="0"/>
        <w:adjustRightInd w:val="0"/>
        <w:rPr>
          <w:color w:val="000000"/>
          <w:sz w:val="23"/>
          <w:szCs w:val="23"/>
        </w:rPr>
      </w:pPr>
    </w:p>
    <w:p w:rsidR="00196E4B" w:rsidRDefault="003E7C34" w:rsidP="00196E4B">
      <w:pPr>
        <w:autoSpaceDE w:val="0"/>
        <w:autoSpaceDN w:val="0"/>
        <w:adjustRightInd w:val="0"/>
        <w:rPr>
          <w:color w:val="000000"/>
          <w:sz w:val="23"/>
          <w:szCs w:val="23"/>
        </w:rPr>
      </w:pPr>
      <w:r>
        <w:rPr>
          <w:color w:val="000000"/>
          <w:sz w:val="23"/>
          <w:szCs w:val="23"/>
        </w:rPr>
        <w:t>Anna Carlén och Helena Ahlk</w:t>
      </w:r>
      <w:r w:rsidR="00B12E73">
        <w:rPr>
          <w:color w:val="000000"/>
          <w:sz w:val="23"/>
          <w:szCs w:val="23"/>
        </w:rPr>
        <w:t xml:space="preserve">vist Johansson </w:t>
      </w:r>
      <w:r w:rsidR="00196E4B" w:rsidRPr="00196E4B">
        <w:rPr>
          <w:color w:val="000000"/>
          <w:sz w:val="23"/>
          <w:szCs w:val="23"/>
        </w:rPr>
        <w:t xml:space="preserve">har varit projektledare </w:t>
      </w:r>
      <w:r w:rsidR="00B12E73">
        <w:rPr>
          <w:color w:val="000000"/>
          <w:sz w:val="23"/>
          <w:szCs w:val="23"/>
        </w:rPr>
        <w:t xml:space="preserve">och delprojektledare </w:t>
      </w:r>
      <w:r w:rsidR="00196E4B" w:rsidRPr="00196E4B">
        <w:rPr>
          <w:color w:val="000000"/>
          <w:sz w:val="23"/>
          <w:szCs w:val="23"/>
        </w:rPr>
        <w:t xml:space="preserve">för </w:t>
      </w:r>
      <w:r w:rsidR="00B12E73">
        <w:rPr>
          <w:color w:val="000000"/>
          <w:sz w:val="23"/>
          <w:szCs w:val="23"/>
        </w:rPr>
        <w:t>arbetet</w:t>
      </w:r>
      <w:r w:rsidR="00196E4B" w:rsidRPr="00196E4B">
        <w:rPr>
          <w:color w:val="000000"/>
          <w:sz w:val="23"/>
          <w:szCs w:val="23"/>
        </w:rPr>
        <w:t xml:space="preserve">. I projektgruppen </w:t>
      </w:r>
      <w:r w:rsidR="0046577C">
        <w:rPr>
          <w:color w:val="000000"/>
          <w:sz w:val="23"/>
          <w:szCs w:val="23"/>
        </w:rPr>
        <w:t xml:space="preserve">för informationsinsatser </w:t>
      </w:r>
      <w:r w:rsidR="00196E4B" w:rsidRPr="00196E4B">
        <w:rPr>
          <w:color w:val="000000"/>
          <w:sz w:val="23"/>
          <w:szCs w:val="23"/>
        </w:rPr>
        <w:t xml:space="preserve">har </w:t>
      </w:r>
      <w:r w:rsidR="00B12E73">
        <w:rPr>
          <w:color w:val="000000"/>
          <w:sz w:val="23"/>
          <w:szCs w:val="23"/>
        </w:rPr>
        <w:t xml:space="preserve">även </w:t>
      </w:r>
      <w:r w:rsidR="0047166E">
        <w:rPr>
          <w:color w:val="000000"/>
          <w:sz w:val="23"/>
          <w:szCs w:val="23"/>
        </w:rPr>
        <w:t xml:space="preserve">Leonardo D´Errico, </w:t>
      </w:r>
      <w:r w:rsidR="00B12E73">
        <w:rPr>
          <w:color w:val="000000"/>
          <w:sz w:val="23"/>
          <w:szCs w:val="23"/>
        </w:rPr>
        <w:t>Linn S</w:t>
      </w:r>
      <w:r w:rsidR="0046577C">
        <w:rPr>
          <w:color w:val="000000"/>
          <w:sz w:val="23"/>
          <w:szCs w:val="23"/>
        </w:rPr>
        <w:t>tengård (</w:t>
      </w:r>
      <w:r w:rsidR="0046577C" w:rsidRPr="0046577C">
        <w:rPr>
          <w:color w:val="000000"/>
          <w:sz w:val="23"/>
          <w:szCs w:val="23"/>
        </w:rPr>
        <w:t>Energimyndigheten</w:t>
      </w:r>
      <w:r w:rsidR="0046577C">
        <w:rPr>
          <w:color w:val="000000"/>
          <w:sz w:val="23"/>
          <w:szCs w:val="23"/>
        </w:rPr>
        <w:t>)</w:t>
      </w:r>
      <w:r w:rsidR="00B12E73">
        <w:rPr>
          <w:color w:val="000000"/>
          <w:sz w:val="23"/>
          <w:szCs w:val="23"/>
        </w:rPr>
        <w:t xml:space="preserve"> </w:t>
      </w:r>
      <w:r w:rsidR="0046577C">
        <w:rPr>
          <w:color w:val="000000"/>
          <w:sz w:val="23"/>
          <w:szCs w:val="23"/>
        </w:rPr>
        <w:t>och Else</w:t>
      </w:r>
      <w:r w:rsidR="00B12E73">
        <w:rPr>
          <w:color w:val="000000"/>
          <w:sz w:val="23"/>
          <w:szCs w:val="23"/>
        </w:rPr>
        <w:t>-</w:t>
      </w:r>
      <w:r w:rsidR="0046577C">
        <w:rPr>
          <w:color w:val="000000"/>
          <w:sz w:val="23"/>
          <w:szCs w:val="23"/>
        </w:rPr>
        <w:t xml:space="preserve">Hanna </w:t>
      </w:r>
      <w:proofErr w:type="spellStart"/>
      <w:r w:rsidR="0046577C">
        <w:rPr>
          <w:color w:val="000000"/>
          <w:sz w:val="23"/>
          <w:szCs w:val="23"/>
        </w:rPr>
        <w:t>Elgåsen</w:t>
      </w:r>
      <w:proofErr w:type="spellEnd"/>
      <w:r w:rsidR="00497BBB">
        <w:rPr>
          <w:color w:val="000000"/>
          <w:sz w:val="23"/>
          <w:szCs w:val="23"/>
        </w:rPr>
        <w:t xml:space="preserve"> (</w:t>
      </w:r>
      <w:proofErr w:type="spellStart"/>
      <w:r w:rsidR="00497BBB">
        <w:rPr>
          <w:color w:val="000000"/>
          <w:sz w:val="23"/>
          <w:szCs w:val="23"/>
        </w:rPr>
        <w:t>Swedac</w:t>
      </w:r>
      <w:proofErr w:type="spellEnd"/>
      <w:r w:rsidR="00497BBB">
        <w:rPr>
          <w:color w:val="000000"/>
          <w:sz w:val="23"/>
          <w:szCs w:val="23"/>
        </w:rPr>
        <w:t>)</w:t>
      </w:r>
      <w:r w:rsidR="00B12E73">
        <w:rPr>
          <w:color w:val="000000"/>
          <w:sz w:val="23"/>
          <w:szCs w:val="23"/>
        </w:rPr>
        <w:t xml:space="preserve"> deltagit</w:t>
      </w:r>
      <w:r w:rsidR="00196E4B" w:rsidRPr="00196E4B">
        <w:rPr>
          <w:color w:val="000000"/>
          <w:sz w:val="23"/>
          <w:szCs w:val="23"/>
        </w:rPr>
        <w:t>.</w:t>
      </w:r>
      <w:r w:rsidR="00F041A1">
        <w:rPr>
          <w:color w:val="000000"/>
          <w:sz w:val="23"/>
          <w:szCs w:val="23"/>
        </w:rPr>
        <w:t xml:space="preserve"> Samrådet med Boverket har skett genom Martin Storm och Ann Petersson. </w:t>
      </w:r>
    </w:p>
    <w:p w:rsidR="00B12E73" w:rsidRDefault="00B12E73" w:rsidP="00196E4B">
      <w:pPr>
        <w:autoSpaceDE w:val="0"/>
        <w:autoSpaceDN w:val="0"/>
        <w:adjustRightInd w:val="0"/>
        <w:rPr>
          <w:color w:val="000000"/>
          <w:sz w:val="23"/>
          <w:szCs w:val="23"/>
        </w:rPr>
      </w:pPr>
    </w:p>
    <w:p w:rsidR="00B12E73" w:rsidRDefault="00B12E73" w:rsidP="00196E4B">
      <w:pPr>
        <w:autoSpaceDE w:val="0"/>
        <w:autoSpaceDN w:val="0"/>
        <w:adjustRightInd w:val="0"/>
        <w:rPr>
          <w:color w:val="000000"/>
          <w:sz w:val="23"/>
          <w:szCs w:val="23"/>
        </w:rPr>
      </w:pPr>
    </w:p>
    <w:p w:rsidR="00B12E73" w:rsidRDefault="00B12E73" w:rsidP="00196E4B">
      <w:pPr>
        <w:autoSpaceDE w:val="0"/>
        <w:autoSpaceDN w:val="0"/>
        <w:adjustRightInd w:val="0"/>
        <w:rPr>
          <w:color w:val="000000"/>
          <w:sz w:val="23"/>
          <w:szCs w:val="23"/>
        </w:rPr>
      </w:pPr>
    </w:p>
    <w:p w:rsidR="00B12E73" w:rsidRDefault="00B12E73" w:rsidP="00196E4B">
      <w:pPr>
        <w:autoSpaceDE w:val="0"/>
        <w:autoSpaceDN w:val="0"/>
        <w:adjustRightInd w:val="0"/>
        <w:rPr>
          <w:color w:val="000000"/>
          <w:sz w:val="23"/>
          <w:szCs w:val="23"/>
        </w:rPr>
      </w:pPr>
    </w:p>
    <w:p w:rsidR="008571F2" w:rsidRDefault="008571F2" w:rsidP="00196E4B">
      <w:pPr>
        <w:autoSpaceDE w:val="0"/>
        <w:autoSpaceDN w:val="0"/>
        <w:adjustRightInd w:val="0"/>
        <w:rPr>
          <w:color w:val="000000"/>
          <w:sz w:val="23"/>
          <w:szCs w:val="23"/>
        </w:rPr>
      </w:pPr>
    </w:p>
    <w:p w:rsidR="008571F2" w:rsidRDefault="008571F2" w:rsidP="00196E4B">
      <w:pPr>
        <w:autoSpaceDE w:val="0"/>
        <w:autoSpaceDN w:val="0"/>
        <w:adjustRightInd w:val="0"/>
        <w:rPr>
          <w:color w:val="000000"/>
          <w:sz w:val="23"/>
          <w:szCs w:val="23"/>
        </w:rPr>
      </w:pPr>
    </w:p>
    <w:p w:rsidR="008571F2" w:rsidRDefault="008571F2" w:rsidP="00196E4B">
      <w:pPr>
        <w:autoSpaceDE w:val="0"/>
        <w:autoSpaceDN w:val="0"/>
        <w:adjustRightInd w:val="0"/>
        <w:rPr>
          <w:color w:val="000000"/>
          <w:sz w:val="23"/>
          <w:szCs w:val="23"/>
        </w:rPr>
      </w:pPr>
    </w:p>
    <w:p w:rsidR="00B12E73" w:rsidRDefault="00B12E73" w:rsidP="00196E4B">
      <w:pPr>
        <w:autoSpaceDE w:val="0"/>
        <w:autoSpaceDN w:val="0"/>
        <w:adjustRightInd w:val="0"/>
        <w:rPr>
          <w:color w:val="000000"/>
          <w:sz w:val="23"/>
          <w:szCs w:val="23"/>
        </w:rPr>
      </w:pPr>
    </w:p>
    <w:p w:rsidR="00B12E73" w:rsidRDefault="00B12E73" w:rsidP="00196E4B">
      <w:pPr>
        <w:autoSpaceDE w:val="0"/>
        <w:autoSpaceDN w:val="0"/>
        <w:adjustRightInd w:val="0"/>
        <w:rPr>
          <w:color w:val="000000"/>
          <w:sz w:val="23"/>
          <w:szCs w:val="23"/>
        </w:rPr>
      </w:pPr>
    </w:p>
    <w:p w:rsidR="00B12E73" w:rsidRDefault="00B12E73" w:rsidP="00196E4B">
      <w:pPr>
        <w:autoSpaceDE w:val="0"/>
        <w:autoSpaceDN w:val="0"/>
        <w:adjustRightInd w:val="0"/>
        <w:rPr>
          <w:color w:val="000000"/>
          <w:sz w:val="23"/>
          <w:szCs w:val="23"/>
        </w:rPr>
      </w:pPr>
    </w:p>
    <w:p w:rsidR="008571F2" w:rsidRDefault="008571F2" w:rsidP="00196E4B">
      <w:pPr>
        <w:autoSpaceDE w:val="0"/>
        <w:autoSpaceDN w:val="0"/>
        <w:adjustRightInd w:val="0"/>
        <w:rPr>
          <w:color w:val="000000"/>
          <w:sz w:val="23"/>
          <w:szCs w:val="23"/>
        </w:rPr>
      </w:pPr>
    </w:p>
    <w:p w:rsidR="008571F2" w:rsidRDefault="008571F2" w:rsidP="00196E4B">
      <w:pPr>
        <w:autoSpaceDE w:val="0"/>
        <w:autoSpaceDN w:val="0"/>
        <w:adjustRightInd w:val="0"/>
        <w:rPr>
          <w:color w:val="000000"/>
          <w:sz w:val="23"/>
          <w:szCs w:val="23"/>
        </w:rPr>
      </w:pPr>
    </w:p>
    <w:p w:rsidR="008571F2" w:rsidRDefault="008571F2" w:rsidP="00196E4B">
      <w:pPr>
        <w:autoSpaceDE w:val="0"/>
        <w:autoSpaceDN w:val="0"/>
        <w:adjustRightInd w:val="0"/>
        <w:rPr>
          <w:color w:val="000000"/>
          <w:sz w:val="23"/>
          <w:szCs w:val="23"/>
        </w:rPr>
      </w:pPr>
    </w:p>
    <w:p w:rsidR="008571F2" w:rsidRPr="00196E4B" w:rsidRDefault="008571F2" w:rsidP="00196E4B">
      <w:pPr>
        <w:autoSpaceDE w:val="0"/>
        <w:autoSpaceDN w:val="0"/>
        <w:adjustRightInd w:val="0"/>
        <w:rPr>
          <w:color w:val="000000"/>
          <w:sz w:val="23"/>
          <w:szCs w:val="23"/>
        </w:rPr>
      </w:pPr>
    </w:p>
    <w:p w:rsidR="00196E4B" w:rsidRPr="00196E4B" w:rsidRDefault="00196E4B" w:rsidP="00196E4B">
      <w:pPr>
        <w:autoSpaceDE w:val="0"/>
        <w:autoSpaceDN w:val="0"/>
        <w:adjustRightInd w:val="0"/>
        <w:rPr>
          <w:color w:val="000000"/>
          <w:sz w:val="23"/>
          <w:szCs w:val="23"/>
        </w:rPr>
      </w:pPr>
      <w:r w:rsidRPr="00196E4B">
        <w:rPr>
          <w:color w:val="000000"/>
          <w:sz w:val="23"/>
          <w:szCs w:val="23"/>
        </w:rPr>
        <w:t xml:space="preserve">Erik Brandsma </w:t>
      </w:r>
      <w:r w:rsidR="00B12E73">
        <w:rPr>
          <w:color w:val="000000"/>
          <w:sz w:val="23"/>
          <w:szCs w:val="23"/>
        </w:rPr>
        <w:tab/>
      </w:r>
      <w:r w:rsidR="00276636">
        <w:rPr>
          <w:color w:val="000000"/>
          <w:sz w:val="23"/>
          <w:szCs w:val="23"/>
        </w:rPr>
        <w:tab/>
      </w:r>
      <w:r w:rsidR="00276636">
        <w:rPr>
          <w:color w:val="000000"/>
          <w:sz w:val="23"/>
          <w:szCs w:val="23"/>
        </w:rPr>
        <w:tab/>
      </w:r>
      <w:r w:rsidR="00B12E73">
        <w:rPr>
          <w:color w:val="000000"/>
          <w:sz w:val="23"/>
          <w:szCs w:val="23"/>
        </w:rPr>
        <w:t>Anna Carlén</w:t>
      </w:r>
      <w:r w:rsidR="00B12E73">
        <w:rPr>
          <w:color w:val="000000"/>
          <w:sz w:val="23"/>
          <w:szCs w:val="23"/>
        </w:rPr>
        <w:tab/>
      </w:r>
      <w:r w:rsidR="00B12E73">
        <w:rPr>
          <w:color w:val="000000"/>
          <w:sz w:val="23"/>
          <w:szCs w:val="23"/>
        </w:rPr>
        <w:tab/>
      </w:r>
    </w:p>
    <w:p w:rsidR="00196E4B" w:rsidRPr="00B12E73" w:rsidRDefault="00196E4B" w:rsidP="00B12E73">
      <w:pPr>
        <w:autoSpaceDE w:val="0"/>
        <w:autoSpaceDN w:val="0"/>
        <w:adjustRightInd w:val="0"/>
        <w:rPr>
          <w:color w:val="000000"/>
          <w:sz w:val="23"/>
          <w:szCs w:val="23"/>
        </w:rPr>
      </w:pPr>
      <w:r w:rsidRPr="00196E4B">
        <w:rPr>
          <w:color w:val="000000"/>
          <w:sz w:val="23"/>
          <w:szCs w:val="23"/>
        </w:rPr>
        <w:t xml:space="preserve">Generaldirektör </w:t>
      </w:r>
      <w:r w:rsidR="00B12E73">
        <w:rPr>
          <w:color w:val="000000"/>
          <w:sz w:val="23"/>
          <w:szCs w:val="23"/>
        </w:rPr>
        <w:tab/>
      </w:r>
      <w:r w:rsidR="00276636">
        <w:rPr>
          <w:color w:val="000000"/>
          <w:sz w:val="23"/>
          <w:szCs w:val="23"/>
        </w:rPr>
        <w:tab/>
      </w:r>
      <w:r w:rsidR="00276636">
        <w:rPr>
          <w:color w:val="000000"/>
          <w:sz w:val="23"/>
          <w:szCs w:val="23"/>
        </w:rPr>
        <w:tab/>
      </w:r>
      <w:r w:rsidR="00B12E73" w:rsidRPr="0047166E">
        <w:rPr>
          <w:color w:val="000000"/>
          <w:sz w:val="23"/>
          <w:szCs w:val="23"/>
        </w:rPr>
        <w:t>P</w:t>
      </w:r>
      <w:r w:rsidRPr="00196E4B">
        <w:rPr>
          <w:color w:val="000000"/>
          <w:sz w:val="23"/>
          <w:szCs w:val="23"/>
        </w:rPr>
        <w:t>rojektledare</w:t>
      </w:r>
      <w:r w:rsidR="00B12E73">
        <w:rPr>
          <w:color w:val="000000"/>
          <w:sz w:val="23"/>
          <w:szCs w:val="23"/>
        </w:rPr>
        <w:tab/>
      </w:r>
      <w:r w:rsidR="00B12E73">
        <w:rPr>
          <w:color w:val="000000"/>
          <w:sz w:val="23"/>
          <w:szCs w:val="23"/>
        </w:rPr>
        <w:tab/>
      </w: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196E4B" w:rsidRDefault="00196E4B" w:rsidP="00196E4B">
      <w:pPr>
        <w:pStyle w:val="Orubrik"/>
        <w:rPr>
          <w:rFonts w:ascii="Times New Roman" w:hAnsi="Times New Roman" w:cs="Times New Roman"/>
          <w:b w:val="0"/>
          <w:color w:val="000000"/>
          <w:sz w:val="23"/>
          <w:szCs w:val="23"/>
        </w:rPr>
      </w:pPr>
    </w:p>
    <w:p w:rsidR="004C1B75" w:rsidRDefault="004C1B75" w:rsidP="00196E4B">
      <w:pPr>
        <w:pStyle w:val="Orubrik"/>
      </w:pPr>
      <w:r>
        <w:t>Innehåll</w:t>
      </w:r>
    </w:p>
    <w:p w:rsidR="007F602B" w:rsidRDefault="005B7C7C">
      <w:pPr>
        <w:pStyle w:val="Innehll1"/>
        <w:rPr>
          <w:rFonts w:asciiTheme="minorHAnsi" w:eastAsiaTheme="minorEastAsia" w:hAnsiTheme="minorHAnsi" w:cstheme="minorBidi"/>
          <w:b w:val="0"/>
          <w:sz w:val="22"/>
          <w:szCs w:val="22"/>
        </w:rPr>
      </w:pPr>
      <w:r>
        <w:rPr>
          <w:b w:val="0"/>
          <w:bCs/>
        </w:rPr>
        <w:fldChar w:fldCharType="begin"/>
      </w:r>
      <w:r w:rsidR="004C1B75">
        <w:rPr>
          <w:b w:val="0"/>
          <w:bCs/>
        </w:rPr>
        <w:instrText xml:space="preserve"> TOC \o "1-2" \h \z</w:instrText>
      </w:r>
      <w:r w:rsidR="00E4345D">
        <w:rPr>
          <w:b w:val="0"/>
          <w:bCs/>
        </w:rPr>
        <w:instrText xml:space="preserve"> \w</w:instrText>
      </w:r>
      <w:r w:rsidR="004C1B75">
        <w:rPr>
          <w:b w:val="0"/>
          <w:bCs/>
        </w:rPr>
        <w:instrText xml:space="preserve"> </w:instrText>
      </w:r>
      <w:r>
        <w:rPr>
          <w:b w:val="0"/>
          <w:bCs/>
        </w:rPr>
        <w:fldChar w:fldCharType="separate"/>
      </w:r>
      <w:hyperlink w:anchor="_Toc383701393" w:history="1">
        <w:r w:rsidR="007F602B" w:rsidRPr="00E43CE9">
          <w:rPr>
            <w:rStyle w:val="Hyperlnk"/>
          </w:rPr>
          <w:t>1</w:t>
        </w:r>
        <w:r w:rsidR="007F602B" w:rsidRPr="00E43CE9">
          <w:rPr>
            <w:rStyle w:val="Hyperlnk"/>
          </w:rPr>
          <w:tab/>
          <w:t>Sammanfattning</w:t>
        </w:r>
        <w:r w:rsidR="007F602B">
          <w:rPr>
            <w:webHidden/>
          </w:rPr>
          <w:tab/>
        </w:r>
        <w:r w:rsidR="007F602B">
          <w:rPr>
            <w:webHidden/>
          </w:rPr>
          <w:fldChar w:fldCharType="begin"/>
        </w:r>
        <w:r w:rsidR="007F602B">
          <w:rPr>
            <w:webHidden/>
          </w:rPr>
          <w:instrText xml:space="preserve"> PAGEREF _Toc383701393 \h </w:instrText>
        </w:r>
        <w:r w:rsidR="007F602B">
          <w:rPr>
            <w:webHidden/>
          </w:rPr>
        </w:r>
        <w:r w:rsidR="007F602B">
          <w:rPr>
            <w:webHidden/>
          </w:rPr>
          <w:fldChar w:fldCharType="separate"/>
        </w:r>
        <w:r w:rsidR="007F602B">
          <w:rPr>
            <w:webHidden/>
          </w:rPr>
          <w:t>5</w:t>
        </w:r>
        <w:r w:rsidR="007F602B">
          <w:rPr>
            <w:webHidden/>
          </w:rPr>
          <w:fldChar w:fldCharType="end"/>
        </w:r>
      </w:hyperlink>
    </w:p>
    <w:p w:rsidR="007F602B" w:rsidRDefault="00222081">
      <w:pPr>
        <w:pStyle w:val="Innehll1"/>
        <w:rPr>
          <w:rFonts w:asciiTheme="minorHAnsi" w:eastAsiaTheme="minorEastAsia" w:hAnsiTheme="minorHAnsi" w:cstheme="minorBidi"/>
          <w:b w:val="0"/>
          <w:sz w:val="22"/>
          <w:szCs w:val="22"/>
        </w:rPr>
      </w:pPr>
      <w:hyperlink w:anchor="_Toc383701394" w:history="1">
        <w:r w:rsidR="007F602B" w:rsidRPr="00E43CE9">
          <w:rPr>
            <w:rStyle w:val="Hyperlnk"/>
          </w:rPr>
          <w:t>2</w:t>
        </w:r>
        <w:r w:rsidR="007F602B" w:rsidRPr="00E43CE9">
          <w:rPr>
            <w:rStyle w:val="Hyperlnk"/>
          </w:rPr>
          <w:tab/>
          <w:t>Genomförda insatser</w:t>
        </w:r>
        <w:r w:rsidR="007F602B">
          <w:rPr>
            <w:webHidden/>
          </w:rPr>
          <w:tab/>
        </w:r>
        <w:r w:rsidR="007F602B">
          <w:rPr>
            <w:webHidden/>
          </w:rPr>
          <w:fldChar w:fldCharType="begin"/>
        </w:r>
        <w:r w:rsidR="007F602B">
          <w:rPr>
            <w:webHidden/>
          </w:rPr>
          <w:instrText xml:space="preserve"> PAGEREF _Toc383701394 \h </w:instrText>
        </w:r>
        <w:r w:rsidR="007F602B">
          <w:rPr>
            <w:webHidden/>
          </w:rPr>
        </w:r>
        <w:r w:rsidR="007F602B">
          <w:rPr>
            <w:webHidden/>
          </w:rPr>
          <w:fldChar w:fldCharType="separate"/>
        </w:r>
        <w:r w:rsidR="007F602B">
          <w:rPr>
            <w:webHidden/>
          </w:rPr>
          <w:t>9</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395" w:history="1">
        <w:r w:rsidR="007F602B" w:rsidRPr="00E43CE9">
          <w:rPr>
            <w:rStyle w:val="Hyperlnk"/>
          </w:rPr>
          <w:t>2.1</w:t>
        </w:r>
        <w:r w:rsidR="007F602B" w:rsidRPr="00E43CE9">
          <w:rPr>
            <w:rStyle w:val="Hyperlnk"/>
          </w:rPr>
          <w:tab/>
          <w:t>Insatser fas 1</w:t>
        </w:r>
        <w:r w:rsidR="007F602B">
          <w:rPr>
            <w:webHidden/>
          </w:rPr>
          <w:tab/>
        </w:r>
        <w:r w:rsidR="007F602B">
          <w:rPr>
            <w:webHidden/>
          </w:rPr>
          <w:fldChar w:fldCharType="begin"/>
        </w:r>
        <w:r w:rsidR="007F602B">
          <w:rPr>
            <w:webHidden/>
          </w:rPr>
          <w:instrText xml:space="preserve"> PAGEREF _Toc383701395 \h </w:instrText>
        </w:r>
        <w:r w:rsidR="007F602B">
          <w:rPr>
            <w:webHidden/>
          </w:rPr>
        </w:r>
        <w:r w:rsidR="007F602B">
          <w:rPr>
            <w:webHidden/>
          </w:rPr>
          <w:fldChar w:fldCharType="separate"/>
        </w:r>
        <w:r w:rsidR="007F602B">
          <w:rPr>
            <w:webHidden/>
          </w:rPr>
          <w:t>10</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396" w:history="1">
        <w:r w:rsidR="007F602B" w:rsidRPr="00E43CE9">
          <w:rPr>
            <w:rStyle w:val="Hyperlnk"/>
          </w:rPr>
          <w:t>2.2</w:t>
        </w:r>
        <w:r w:rsidR="007F602B" w:rsidRPr="00E43CE9">
          <w:rPr>
            <w:rStyle w:val="Hyperlnk"/>
          </w:rPr>
          <w:tab/>
          <w:t>Insatser fas 2</w:t>
        </w:r>
        <w:r w:rsidR="007F602B">
          <w:rPr>
            <w:webHidden/>
          </w:rPr>
          <w:tab/>
        </w:r>
        <w:r w:rsidR="007F602B">
          <w:rPr>
            <w:webHidden/>
          </w:rPr>
          <w:fldChar w:fldCharType="begin"/>
        </w:r>
        <w:r w:rsidR="007F602B">
          <w:rPr>
            <w:webHidden/>
          </w:rPr>
          <w:instrText xml:space="preserve"> PAGEREF _Toc383701396 \h </w:instrText>
        </w:r>
        <w:r w:rsidR="007F602B">
          <w:rPr>
            <w:webHidden/>
          </w:rPr>
        </w:r>
        <w:r w:rsidR="007F602B">
          <w:rPr>
            <w:webHidden/>
          </w:rPr>
          <w:fldChar w:fldCharType="separate"/>
        </w:r>
        <w:r w:rsidR="007F602B">
          <w:rPr>
            <w:webHidden/>
          </w:rPr>
          <w:t>10</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397" w:history="1">
        <w:r w:rsidR="007F602B" w:rsidRPr="00E43CE9">
          <w:rPr>
            <w:rStyle w:val="Hyperlnk"/>
          </w:rPr>
          <w:t>2.3</w:t>
        </w:r>
        <w:r w:rsidR="007F602B" w:rsidRPr="00E43CE9">
          <w:rPr>
            <w:rStyle w:val="Hyperlnk"/>
          </w:rPr>
          <w:tab/>
          <w:t>Nollmätning</w:t>
        </w:r>
        <w:r w:rsidR="007F602B">
          <w:rPr>
            <w:webHidden/>
          </w:rPr>
          <w:tab/>
        </w:r>
        <w:r w:rsidR="007F602B">
          <w:rPr>
            <w:webHidden/>
          </w:rPr>
          <w:fldChar w:fldCharType="begin"/>
        </w:r>
        <w:r w:rsidR="007F602B">
          <w:rPr>
            <w:webHidden/>
          </w:rPr>
          <w:instrText xml:space="preserve"> PAGEREF _Toc383701397 \h </w:instrText>
        </w:r>
        <w:r w:rsidR="007F602B">
          <w:rPr>
            <w:webHidden/>
          </w:rPr>
        </w:r>
        <w:r w:rsidR="007F602B">
          <w:rPr>
            <w:webHidden/>
          </w:rPr>
          <w:fldChar w:fldCharType="separate"/>
        </w:r>
        <w:r w:rsidR="007F602B">
          <w:rPr>
            <w:webHidden/>
          </w:rPr>
          <w:t>11</w:t>
        </w:r>
        <w:r w:rsidR="007F602B">
          <w:rPr>
            <w:webHidden/>
          </w:rPr>
          <w:fldChar w:fldCharType="end"/>
        </w:r>
      </w:hyperlink>
    </w:p>
    <w:p w:rsidR="007F602B" w:rsidRDefault="00222081">
      <w:pPr>
        <w:pStyle w:val="Innehll1"/>
        <w:rPr>
          <w:rFonts w:asciiTheme="minorHAnsi" w:eastAsiaTheme="minorEastAsia" w:hAnsiTheme="minorHAnsi" w:cstheme="minorBidi"/>
          <w:b w:val="0"/>
          <w:sz w:val="22"/>
          <w:szCs w:val="22"/>
        </w:rPr>
      </w:pPr>
      <w:hyperlink w:anchor="_Toc383701398" w:history="1">
        <w:r w:rsidR="007F602B" w:rsidRPr="00E43CE9">
          <w:rPr>
            <w:rStyle w:val="Hyperlnk"/>
          </w:rPr>
          <w:t>3</w:t>
        </w:r>
        <w:r w:rsidR="007F602B" w:rsidRPr="00E43CE9">
          <w:rPr>
            <w:rStyle w:val="Hyperlnk"/>
          </w:rPr>
          <w:tab/>
          <w:t>Utvärdering om direktivets krav kommer uppfyllas</w:t>
        </w:r>
        <w:r w:rsidR="007F602B">
          <w:rPr>
            <w:webHidden/>
          </w:rPr>
          <w:tab/>
        </w:r>
        <w:r w:rsidR="007F602B">
          <w:rPr>
            <w:webHidden/>
          </w:rPr>
          <w:fldChar w:fldCharType="begin"/>
        </w:r>
        <w:r w:rsidR="007F602B">
          <w:rPr>
            <w:webHidden/>
          </w:rPr>
          <w:instrText xml:space="preserve"> PAGEREF _Toc383701398 \h </w:instrText>
        </w:r>
        <w:r w:rsidR="007F602B">
          <w:rPr>
            <w:webHidden/>
          </w:rPr>
        </w:r>
        <w:r w:rsidR="007F602B">
          <w:rPr>
            <w:webHidden/>
          </w:rPr>
          <w:fldChar w:fldCharType="separate"/>
        </w:r>
        <w:r w:rsidR="007F602B">
          <w:rPr>
            <w:webHidden/>
          </w:rPr>
          <w:t>14</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399" w:history="1">
        <w:r w:rsidR="007F602B" w:rsidRPr="00E43CE9">
          <w:rPr>
            <w:rStyle w:val="Hyperlnk"/>
          </w:rPr>
          <w:t>3.1</w:t>
        </w:r>
        <w:r w:rsidR="007F602B" w:rsidRPr="00E43CE9">
          <w:rPr>
            <w:rStyle w:val="Hyperlnk"/>
          </w:rPr>
          <w:tab/>
          <w:t>Säkerställande av certifieringssystem</w:t>
        </w:r>
        <w:r w:rsidR="007F602B">
          <w:rPr>
            <w:webHidden/>
          </w:rPr>
          <w:tab/>
        </w:r>
        <w:r w:rsidR="007F602B">
          <w:rPr>
            <w:webHidden/>
          </w:rPr>
          <w:fldChar w:fldCharType="begin"/>
        </w:r>
        <w:r w:rsidR="007F602B">
          <w:rPr>
            <w:webHidden/>
          </w:rPr>
          <w:instrText xml:space="preserve"> PAGEREF _Toc383701399 \h </w:instrText>
        </w:r>
        <w:r w:rsidR="007F602B">
          <w:rPr>
            <w:webHidden/>
          </w:rPr>
        </w:r>
        <w:r w:rsidR="007F602B">
          <w:rPr>
            <w:webHidden/>
          </w:rPr>
          <w:fldChar w:fldCharType="separate"/>
        </w:r>
        <w:r w:rsidR="007F602B">
          <w:rPr>
            <w:webHidden/>
          </w:rPr>
          <w:t>14</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0" w:history="1">
        <w:r w:rsidR="007F602B" w:rsidRPr="00E43CE9">
          <w:rPr>
            <w:rStyle w:val="Hyperlnk"/>
          </w:rPr>
          <w:t>3.2</w:t>
        </w:r>
        <w:r w:rsidR="007F602B" w:rsidRPr="00E43CE9">
          <w:rPr>
            <w:rStyle w:val="Hyperlnk"/>
          </w:rPr>
          <w:tab/>
          <w:t>Information om certifieringssystemet</w:t>
        </w:r>
        <w:r w:rsidR="007F602B">
          <w:rPr>
            <w:webHidden/>
          </w:rPr>
          <w:tab/>
        </w:r>
        <w:r w:rsidR="007F602B">
          <w:rPr>
            <w:webHidden/>
          </w:rPr>
          <w:fldChar w:fldCharType="begin"/>
        </w:r>
        <w:r w:rsidR="007F602B">
          <w:rPr>
            <w:webHidden/>
          </w:rPr>
          <w:instrText xml:space="preserve"> PAGEREF _Toc383701400 \h </w:instrText>
        </w:r>
        <w:r w:rsidR="007F602B">
          <w:rPr>
            <w:webHidden/>
          </w:rPr>
        </w:r>
        <w:r w:rsidR="007F602B">
          <w:rPr>
            <w:webHidden/>
          </w:rPr>
          <w:fldChar w:fldCharType="separate"/>
        </w:r>
        <w:r w:rsidR="007F602B">
          <w:rPr>
            <w:webHidden/>
          </w:rPr>
          <w:t>17</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1" w:history="1">
        <w:r w:rsidR="007F602B" w:rsidRPr="00E43CE9">
          <w:rPr>
            <w:rStyle w:val="Hyperlnk"/>
          </w:rPr>
          <w:t>3.3</w:t>
        </w:r>
        <w:r w:rsidR="007F602B" w:rsidRPr="00E43CE9">
          <w:rPr>
            <w:rStyle w:val="Hyperlnk"/>
          </w:rPr>
          <w:tab/>
          <w:t>Erkännande av certifieringar som andra medlemsstater utfärdat</w:t>
        </w:r>
        <w:r w:rsidR="007F602B">
          <w:rPr>
            <w:webHidden/>
          </w:rPr>
          <w:tab/>
        </w:r>
        <w:r w:rsidR="007F602B">
          <w:rPr>
            <w:webHidden/>
          </w:rPr>
          <w:fldChar w:fldCharType="begin"/>
        </w:r>
        <w:r w:rsidR="007F602B">
          <w:rPr>
            <w:webHidden/>
          </w:rPr>
          <w:instrText xml:space="preserve"> PAGEREF _Toc383701401 \h </w:instrText>
        </w:r>
        <w:r w:rsidR="007F602B">
          <w:rPr>
            <w:webHidden/>
          </w:rPr>
        </w:r>
        <w:r w:rsidR="007F602B">
          <w:rPr>
            <w:webHidden/>
          </w:rPr>
          <w:fldChar w:fldCharType="separate"/>
        </w:r>
        <w:r w:rsidR="007F602B">
          <w:rPr>
            <w:webHidden/>
          </w:rPr>
          <w:t>17</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2" w:history="1">
        <w:r w:rsidR="007F602B" w:rsidRPr="00E43CE9">
          <w:rPr>
            <w:rStyle w:val="Hyperlnk"/>
          </w:rPr>
          <w:t>3.4</w:t>
        </w:r>
        <w:r w:rsidR="007F602B" w:rsidRPr="00E43CE9">
          <w:rPr>
            <w:rStyle w:val="Hyperlnk"/>
          </w:rPr>
          <w:tab/>
          <w:t>Hur ska hänsyn tas till befintliga branschcertifieringssystem</w:t>
        </w:r>
        <w:r w:rsidR="007F602B">
          <w:rPr>
            <w:webHidden/>
          </w:rPr>
          <w:tab/>
        </w:r>
        <w:r w:rsidR="007F602B">
          <w:rPr>
            <w:webHidden/>
          </w:rPr>
          <w:fldChar w:fldCharType="begin"/>
        </w:r>
        <w:r w:rsidR="007F602B">
          <w:rPr>
            <w:webHidden/>
          </w:rPr>
          <w:instrText xml:space="preserve"> PAGEREF _Toc383701402 \h </w:instrText>
        </w:r>
        <w:r w:rsidR="007F602B">
          <w:rPr>
            <w:webHidden/>
          </w:rPr>
        </w:r>
        <w:r w:rsidR="007F602B">
          <w:rPr>
            <w:webHidden/>
          </w:rPr>
          <w:fldChar w:fldCharType="separate"/>
        </w:r>
        <w:r w:rsidR="007F602B">
          <w:rPr>
            <w:webHidden/>
          </w:rPr>
          <w:t>18</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3" w:history="1">
        <w:r w:rsidR="007F602B" w:rsidRPr="00E43CE9">
          <w:rPr>
            <w:rStyle w:val="Hyperlnk"/>
          </w:rPr>
          <w:t>3.5</w:t>
        </w:r>
        <w:r w:rsidR="007F602B" w:rsidRPr="00E43CE9">
          <w:rPr>
            <w:rStyle w:val="Hyperlnk"/>
          </w:rPr>
          <w:tab/>
          <w:t>Ackrediterat utbildningsprogram eller ackrediterad utbildningsleverantör</w:t>
        </w:r>
        <w:r w:rsidR="007F602B">
          <w:rPr>
            <w:webHidden/>
          </w:rPr>
          <w:tab/>
        </w:r>
        <w:r w:rsidR="007F602B">
          <w:rPr>
            <w:webHidden/>
          </w:rPr>
          <w:fldChar w:fldCharType="begin"/>
        </w:r>
        <w:r w:rsidR="007F602B">
          <w:rPr>
            <w:webHidden/>
          </w:rPr>
          <w:instrText xml:space="preserve"> PAGEREF _Toc383701403 \h </w:instrText>
        </w:r>
        <w:r w:rsidR="007F602B">
          <w:rPr>
            <w:webHidden/>
          </w:rPr>
        </w:r>
        <w:r w:rsidR="007F602B">
          <w:rPr>
            <w:webHidden/>
          </w:rPr>
          <w:fldChar w:fldCharType="separate"/>
        </w:r>
        <w:r w:rsidR="007F602B">
          <w:rPr>
            <w:webHidden/>
          </w:rPr>
          <w:t>19</w:t>
        </w:r>
        <w:r w:rsidR="007F602B">
          <w:rPr>
            <w:webHidden/>
          </w:rPr>
          <w:fldChar w:fldCharType="end"/>
        </w:r>
      </w:hyperlink>
    </w:p>
    <w:p w:rsidR="007F602B" w:rsidRDefault="00222081">
      <w:pPr>
        <w:pStyle w:val="Innehll1"/>
        <w:rPr>
          <w:rFonts w:asciiTheme="minorHAnsi" w:eastAsiaTheme="minorEastAsia" w:hAnsiTheme="minorHAnsi" w:cstheme="minorBidi"/>
          <w:b w:val="0"/>
          <w:sz w:val="22"/>
          <w:szCs w:val="22"/>
        </w:rPr>
      </w:pPr>
      <w:hyperlink w:anchor="_Toc383701404" w:history="1">
        <w:r w:rsidR="007F602B" w:rsidRPr="00E43CE9">
          <w:rPr>
            <w:rStyle w:val="Hyperlnk"/>
          </w:rPr>
          <w:t>4</w:t>
        </w:r>
        <w:r w:rsidR="007F602B" w:rsidRPr="00E43CE9">
          <w:rPr>
            <w:rStyle w:val="Hyperlnk"/>
          </w:rPr>
          <w:tab/>
          <w:t>Kompletterande åtgärder</w:t>
        </w:r>
        <w:r w:rsidR="007F602B">
          <w:rPr>
            <w:webHidden/>
          </w:rPr>
          <w:tab/>
        </w:r>
        <w:r w:rsidR="007F602B">
          <w:rPr>
            <w:webHidden/>
          </w:rPr>
          <w:fldChar w:fldCharType="begin"/>
        </w:r>
        <w:r w:rsidR="007F602B">
          <w:rPr>
            <w:webHidden/>
          </w:rPr>
          <w:instrText xml:space="preserve"> PAGEREF _Toc383701404 \h </w:instrText>
        </w:r>
        <w:r w:rsidR="007F602B">
          <w:rPr>
            <w:webHidden/>
          </w:rPr>
        </w:r>
        <w:r w:rsidR="007F602B">
          <w:rPr>
            <w:webHidden/>
          </w:rPr>
          <w:fldChar w:fldCharType="separate"/>
        </w:r>
        <w:r w:rsidR="007F602B">
          <w:rPr>
            <w:webHidden/>
          </w:rPr>
          <w:t>23</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5" w:history="1">
        <w:r w:rsidR="007F602B" w:rsidRPr="00E43CE9">
          <w:rPr>
            <w:rStyle w:val="Hyperlnk"/>
          </w:rPr>
          <w:t>4.1</w:t>
        </w:r>
        <w:r w:rsidR="007F602B" w:rsidRPr="00E43CE9">
          <w:rPr>
            <w:rStyle w:val="Hyperlnk"/>
          </w:rPr>
          <w:tab/>
          <w:t>Alternativ 1, Befintligt system behålls</w:t>
        </w:r>
        <w:r w:rsidR="007F602B">
          <w:rPr>
            <w:webHidden/>
          </w:rPr>
          <w:tab/>
        </w:r>
        <w:r w:rsidR="007F602B">
          <w:rPr>
            <w:webHidden/>
          </w:rPr>
          <w:fldChar w:fldCharType="begin"/>
        </w:r>
        <w:r w:rsidR="007F602B">
          <w:rPr>
            <w:webHidden/>
          </w:rPr>
          <w:instrText xml:space="preserve"> PAGEREF _Toc383701405 \h </w:instrText>
        </w:r>
        <w:r w:rsidR="007F602B">
          <w:rPr>
            <w:webHidden/>
          </w:rPr>
        </w:r>
        <w:r w:rsidR="007F602B">
          <w:rPr>
            <w:webHidden/>
          </w:rPr>
          <w:fldChar w:fldCharType="separate"/>
        </w:r>
        <w:r w:rsidR="007F602B">
          <w:rPr>
            <w:webHidden/>
          </w:rPr>
          <w:t>23</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6" w:history="1">
        <w:r w:rsidR="007F602B" w:rsidRPr="00E43CE9">
          <w:rPr>
            <w:rStyle w:val="Hyperlnk"/>
          </w:rPr>
          <w:t>4.2</w:t>
        </w:r>
        <w:r w:rsidR="007F602B" w:rsidRPr="00E43CE9">
          <w:rPr>
            <w:rStyle w:val="Hyperlnk"/>
          </w:rPr>
          <w:tab/>
          <w:t>Alternativ 2, Certifieringssystemets upplägg förändras</w:t>
        </w:r>
        <w:r w:rsidR="007F602B">
          <w:rPr>
            <w:webHidden/>
          </w:rPr>
          <w:tab/>
        </w:r>
        <w:r w:rsidR="007F602B">
          <w:rPr>
            <w:webHidden/>
          </w:rPr>
          <w:fldChar w:fldCharType="begin"/>
        </w:r>
        <w:r w:rsidR="007F602B">
          <w:rPr>
            <w:webHidden/>
          </w:rPr>
          <w:instrText xml:space="preserve"> PAGEREF _Toc383701406 \h </w:instrText>
        </w:r>
        <w:r w:rsidR="007F602B">
          <w:rPr>
            <w:webHidden/>
          </w:rPr>
        </w:r>
        <w:r w:rsidR="007F602B">
          <w:rPr>
            <w:webHidden/>
          </w:rPr>
          <w:fldChar w:fldCharType="separate"/>
        </w:r>
        <w:r w:rsidR="007F602B">
          <w:rPr>
            <w:webHidden/>
          </w:rPr>
          <w:t>24</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7" w:history="1">
        <w:r w:rsidR="007F602B" w:rsidRPr="00E43CE9">
          <w:rPr>
            <w:rStyle w:val="Hyperlnk"/>
          </w:rPr>
          <w:t>4.3</w:t>
        </w:r>
        <w:r w:rsidR="007F602B" w:rsidRPr="00E43CE9">
          <w:rPr>
            <w:rStyle w:val="Hyperlnk"/>
          </w:rPr>
          <w:tab/>
          <w:t>Alternativ 3, Tvingande system införs</w:t>
        </w:r>
        <w:r w:rsidR="007F602B">
          <w:rPr>
            <w:webHidden/>
          </w:rPr>
          <w:tab/>
        </w:r>
        <w:r w:rsidR="007F602B">
          <w:rPr>
            <w:webHidden/>
          </w:rPr>
          <w:fldChar w:fldCharType="begin"/>
        </w:r>
        <w:r w:rsidR="007F602B">
          <w:rPr>
            <w:webHidden/>
          </w:rPr>
          <w:instrText xml:space="preserve"> PAGEREF _Toc383701407 \h </w:instrText>
        </w:r>
        <w:r w:rsidR="007F602B">
          <w:rPr>
            <w:webHidden/>
          </w:rPr>
        </w:r>
        <w:r w:rsidR="007F602B">
          <w:rPr>
            <w:webHidden/>
          </w:rPr>
          <w:fldChar w:fldCharType="separate"/>
        </w:r>
        <w:r w:rsidR="007F602B">
          <w:rPr>
            <w:webHidden/>
          </w:rPr>
          <w:t>25</w:t>
        </w:r>
        <w:r w:rsidR="007F602B">
          <w:rPr>
            <w:webHidden/>
          </w:rPr>
          <w:fldChar w:fldCharType="end"/>
        </w:r>
      </w:hyperlink>
    </w:p>
    <w:p w:rsidR="007F602B" w:rsidRDefault="00222081">
      <w:pPr>
        <w:pStyle w:val="Innehll2"/>
        <w:rPr>
          <w:rFonts w:asciiTheme="minorHAnsi" w:eastAsiaTheme="minorEastAsia" w:hAnsiTheme="minorHAnsi" w:cstheme="minorBidi"/>
          <w:sz w:val="22"/>
          <w:szCs w:val="22"/>
        </w:rPr>
      </w:pPr>
      <w:hyperlink w:anchor="_Toc383701408" w:history="1">
        <w:r w:rsidR="007F602B" w:rsidRPr="00E43CE9">
          <w:rPr>
            <w:rStyle w:val="Hyperlnk"/>
          </w:rPr>
          <w:t>4.4</w:t>
        </w:r>
        <w:r w:rsidR="007F602B" w:rsidRPr="00E43CE9">
          <w:rPr>
            <w:rStyle w:val="Hyperlnk"/>
          </w:rPr>
          <w:tab/>
          <w:t>Slutsatser om kompletterande åtgärder</w:t>
        </w:r>
        <w:r w:rsidR="007F602B">
          <w:rPr>
            <w:webHidden/>
          </w:rPr>
          <w:tab/>
        </w:r>
        <w:r w:rsidR="007F602B">
          <w:rPr>
            <w:webHidden/>
          </w:rPr>
          <w:fldChar w:fldCharType="begin"/>
        </w:r>
        <w:r w:rsidR="007F602B">
          <w:rPr>
            <w:webHidden/>
          </w:rPr>
          <w:instrText xml:space="preserve"> PAGEREF _Toc383701408 \h </w:instrText>
        </w:r>
        <w:r w:rsidR="007F602B">
          <w:rPr>
            <w:webHidden/>
          </w:rPr>
        </w:r>
        <w:r w:rsidR="007F602B">
          <w:rPr>
            <w:webHidden/>
          </w:rPr>
          <w:fldChar w:fldCharType="separate"/>
        </w:r>
        <w:r w:rsidR="007F602B">
          <w:rPr>
            <w:webHidden/>
          </w:rPr>
          <w:t>26</w:t>
        </w:r>
        <w:r w:rsidR="007F602B">
          <w:rPr>
            <w:webHidden/>
          </w:rPr>
          <w:fldChar w:fldCharType="end"/>
        </w:r>
      </w:hyperlink>
    </w:p>
    <w:p w:rsidR="007F602B" w:rsidRDefault="00222081">
      <w:pPr>
        <w:pStyle w:val="Innehll1"/>
        <w:rPr>
          <w:rFonts w:asciiTheme="minorHAnsi" w:eastAsiaTheme="minorEastAsia" w:hAnsiTheme="minorHAnsi" w:cstheme="minorBidi"/>
          <w:b w:val="0"/>
          <w:sz w:val="22"/>
          <w:szCs w:val="22"/>
        </w:rPr>
      </w:pPr>
      <w:hyperlink w:anchor="_Toc383701409" w:history="1">
        <w:r w:rsidR="007F602B" w:rsidRPr="00E43CE9">
          <w:rPr>
            <w:rStyle w:val="Hyperlnk"/>
          </w:rPr>
          <w:t>5</w:t>
        </w:r>
        <w:r w:rsidR="007F602B" w:rsidRPr="00E43CE9">
          <w:rPr>
            <w:rStyle w:val="Hyperlnk"/>
          </w:rPr>
          <w:tab/>
          <w:t>Slutsatser</w:t>
        </w:r>
        <w:r w:rsidR="007F602B">
          <w:rPr>
            <w:webHidden/>
          </w:rPr>
          <w:tab/>
        </w:r>
        <w:r w:rsidR="007F602B">
          <w:rPr>
            <w:webHidden/>
          </w:rPr>
          <w:fldChar w:fldCharType="begin"/>
        </w:r>
        <w:r w:rsidR="007F602B">
          <w:rPr>
            <w:webHidden/>
          </w:rPr>
          <w:instrText xml:space="preserve"> PAGEREF _Toc383701409 \h </w:instrText>
        </w:r>
        <w:r w:rsidR="007F602B">
          <w:rPr>
            <w:webHidden/>
          </w:rPr>
        </w:r>
        <w:r w:rsidR="007F602B">
          <w:rPr>
            <w:webHidden/>
          </w:rPr>
          <w:fldChar w:fldCharType="separate"/>
        </w:r>
        <w:r w:rsidR="007F602B">
          <w:rPr>
            <w:webHidden/>
          </w:rPr>
          <w:t>27</w:t>
        </w:r>
        <w:r w:rsidR="007F602B">
          <w:rPr>
            <w:webHidden/>
          </w:rPr>
          <w:fldChar w:fldCharType="end"/>
        </w:r>
      </w:hyperlink>
    </w:p>
    <w:p w:rsidR="004C1B75" w:rsidRDefault="005B7C7C">
      <w:r>
        <w:rPr>
          <w:b/>
          <w:bCs/>
          <w:noProof/>
        </w:rPr>
        <w:fldChar w:fldCharType="end"/>
      </w:r>
    </w:p>
    <w:p w:rsidR="004C1B75" w:rsidRDefault="004C1B75">
      <w:pPr>
        <w:pStyle w:val="Rubrik1"/>
        <w:sectPr w:rsidR="004C1B75">
          <w:type w:val="oddPage"/>
          <w:pgSz w:w="11906" w:h="16838" w:code="9"/>
          <w:pgMar w:top="1701" w:right="1985" w:bottom="1985" w:left="1985" w:header="454" w:footer="567" w:gutter="0"/>
          <w:cols w:space="708"/>
          <w:docGrid w:linePitch="360"/>
        </w:sectPr>
      </w:pPr>
    </w:p>
    <w:p w:rsidR="008749C6" w:rsidRDefault="00F26889">
      <w:pPr>
        <w:pStyle w:val="Rubrik1"/>
      </w:pPr>
      <w:bookmarkStart w:id="1" w:name="_Toc383701393"/>
      <w:r>
        <w:lastRenderedPageBreak/>
        <w:t>Sammanfattning</w:t>
      </w:r>
      <w:bookmarkEnd w:id="1"/>
    </w:p>
    <w:p w:rsidR="008749C6" w:rsidRDefault="008749C6" w:rsidP="008749C6">
      <w:r>
        <w:t>Sverige har idag inget certifieringsorgan som kan</w:t>
      </w:r>
      <w:r w:rsidR="00BA0A3D">
        <w:t xml:space="preserve"> certifiera installatöre</w:t>
      </w:r>
      <w:r w:rsidR="00351092">
        <w:t>r</w:t>
      </w:r>
      <w:r>
        <w:t xml:space="preserve">, därmed brister Sverige i uppfyllse av krav enligt </w:t>
      </w:r>
      <w:r w:rsidR="00B712B9">
        <w:t xml:space="preserve">Artikel 14 i </w:t>
      </w:r>
      <w:r w:rsidR="007F602B" w:rsidRPr="007F602B">
        <w:t>Europaparlamentets och rådets direktiv 2009/28/EG av den 23 april 2009 om främjande av användningen av energi från förnybara energikällor</w:t>
      </w:r>
      <w:r>
        <w:t xml:space="preserve">. </w:t>
      </w:r>
      <w:r w:rsidR="007F7BFF">
        <w:t>Övergripande slutsatser är att:</w:t>
      </w:r>
    </w:p>
    <w:p w:rsidR="00560CDA" w:rsidRDefault="00560CDA" w:rsidP="008749C6"/>
    <w:p w:rsidR="007A0852" w:rsidRDefault="007A0852" w:rsidP="004E6881">
      <w:pPr>
        <w:pStyle w:val="Liststycke"/>
        <w:numPr>
          <w:ilvl w:val="0"/>
          <w:numId w:val="36"/>
        </w:numPr>
      </w:pPr>
      <w:r>
        <w:t>F</w:t>
      </w:r>
      <w:r w:rsidRPr="00492F4C">
        <w:t xml:space="preserve">örslag på justeringar </w:t>
      </w:r>
      <w:r w:rsidR="007F7BFF">
        <w:t xml:space="preserve">har tagits fram som </w:t>
      </w:r>
      <w:r w:rsidRPr="00492F4C">
        <w:t xml:space="preserve">innebär att </w:t>
      </w:r>
      <w:r>
        <w:t>ett fungerande certifieringssystem kan komma igång</w:t>
      </w:r>
      <w:r w:rsidR="002C3EEF">
        <w:t xml:space="preserve">. Certifieringssystemet måste </w:t>
      </w:r>
      <w:r w:rsidR="007F7BFF">
        <w:t>följ</w:t>
      </w:r>
      <w:r w:rsidR="002C3EEF">
        <w:t>a</w:t>
      </w:r>
      <w:r w:rsidR="007F7BFF">
        <w:t xml:space="preserve"> strukturen och kraven </w:t>
      </w:r>
      <w:r w:rsidR="002C3EEF">
        <w:t xml:space="preserve">som gäller för </w:t>
      </w:r>
      <w:r w:rsidR="007F7BFF">
        <w:t>personcertifieringar</w:t>
      </w:r>
      <w:r>
        <w:t xml:space="preserve">. </w:t>
      </w:r>
      <w:proofErr w:type="spellStart"/>
      <w:r w:rsidR="002C3EEF" w:rsidRPr="002C3EEF">
        <w:t>Swedac</w:t>
      </w:r>
      <w:proofErr w:type="spellEnd"/>
      <w:r w:rsidR="002C3EEF" w:rsidRPr="002C3EEF">
        <w:t xml:space="preserve"> anser att ett certifieringssystem som utformas enligt direktivet är oförenligt med förutsättningarna för ackreditering. </w:t>
      </w:r>
      <w:r w:rsidR="002C3EEF">
        <w:t xml:space="preserve">Justeringarna </w:t>
      </w:r>
      <w:r>
        <w:t xml:space="preserve">innebär att </w:t>
      </w:r>
      <w:r w:rsidR="00654117">
        <w:t>ett system enligt sedvanlig personcertifiering införs. D</w:t>
      </w:r>
      <w:r>
        <w:t xml:space="preserve">irektivets </w:t>
      </w:r>
      <w:r w:rsidRPr="00492F4C">
        <w:t xml:space="preserve">krav på godkännande av utbildning </w:t>
      </w:r>
      <w:r>
        <w:t xml:space="preserve">och krav på att installatörer ska gå en godkänd utbildning </w:t>
      </w:r>
      <w:r w:rsidR="00654117">
        <w:t xml:space="preserve">görs </w:t>
      </w:r>
      <w:r>
        <w:t>endast</w:t>
      </w:r>
      <w:r w:rsidRPr="00492F4C">
        <w:t xml:space="preserve"> indirekt genom ackreditering av certifieringsorgan och examinationen. Det är en annan lösning än den som beskrevs i </w:t>
      </w:r>
      <w:r w:rsidR="004E6881">
        <w:t>Regeringens proposition 2012/13:32 om Certifiering av vissa installatörer</w:t>
      </w:r>
      <w:r w:rsidRPr="00492F4C">
        <w:t>.</w:t>
      </w:r>
    </w:p>
    <w:p w:rsidR="007A0852" w:rsidRDefault="007A0852" w:rsidP="007A0852">
      <w:pPr>
        <w:pStyle w:val="Liststycke"/>
        <w:ind w:left="360"/>
      </w:pPr>
    </w:p>
    <w:p w:rsidR="007A0852" w:rsidRDefault="007F7BFF" w:rsidP="007A0852">
      <w:pPr>
        <w:pStyle w:val="Liststycke"/>
        <w:numPr>
          <w:ilvl w:val="0"/>
          <w:numId w:val="36"/>
        </w:numPr>
      </w:pPr>
      <w:r>
        <w:t xml:space="preserve">Om föreslagna </w:t>
      </w:r>
      <w:r w:rsidR="007A0852">
        <w:t xml:space="preserve">justeringar inte kan göras bör certifieringen inte ske genom ackreditering av </w:t>
      </w:r>
      <w:proofErr w:type="spellStart"/>
      <w:r w:rsidR="007A0852">
        <w:t>Swedac</w:t>
      </w:r>
      <w:proofErr w:type="spellEnd"/>
      <w:r w:rsidR="007A0852">
        <w:t xml:space="preserve"> och </w:t>
      </w:r>
      <w:r w:rsidR="00690336">
        <w:t xml:space="preserve">administration av </w:t>
      </w:r>
      <w:r w:rsidR="007A0852">
        <w:t xml:space="preserve">certifieringsorgan då kraven i direktivet är oförenliga med krav som finns vid personcertifiering. Det återstående alternativet är att certifieringen sköts av myndighet eller </w:t>
      </w:r>
      <w:r w:rsidR="000F4D6A">
        <w:t xml:space="preserve">eventuellt </w:t>
      </w:r>
      <w:r w:rsidR="007A0852">
        <w:t>anna</w:t>
      </w:r>
      <w:r w:rsidR="000F4D6A">
        <w:t>n</w:t>
      </w:r>
      <w:r w:rsidR="007A0852">
        <w:t xml:space="preserve"> </w:t>
      </w:r>
      <w:r w:rsidR="000F4D6A">
        <w:t>offentlig aktör som kan utpekas av Regeringen</w:t>
      </w:r>
      <w:r w:rsidR="007A0852">
        <w:t>.</w:t>
      </w:r>
    </w:p>
    <w:p w:rsidR="007F7BFF" w:rsidRDefault="007F7BFF" w:rsidP="007F7BFF">
      <w:pPr>
        <w:pStyle w:val="Liststycke"/>
      </w:pPr>
    </w:p>
    <w:p w:rsidR="007A0852" w:rsidRDefault="007F7BFF" w:rsidP="007A0852">
      <w:r>
        <w:t>Om befintligt regelverk ska kunna leda till att certifieringssystemet ska komma på plats krävs ett antal åtgärder:</w:t>
      </w:r>
    </w:p>
    <w:p w:rsidR="007F7BFF" w:rsidRPr="00492F4C" w:rsidRDefault="007F7BFF" w:rsidP="007A0852"/>
    <w:p w:rsidR="009B52BF" w:rsidRPr="00F041A1" w:rsidRDefault="003843CC" w:rsidP="00995E40">
      <w:pPr>
        <w:pStyle w:val="Liststycke"/>
        <w:numPr>
          <w:ilvl w:val="0"/>
          <w:numId w:val="36"/>
        </w:numPr>
      </w:pPr>
      <w:r>
        <w:t xml:space="preserve">Boverkets föreskrift </w:t>
      </w:r>
      <w:r w:rsidR="00995E40">
        <w:t>(</w:t>
      </w:r>
      <w:r w:rsidR="00995E40" w:rsidRPr="00995E40">
        <w:t>BFS 2013:3 – CIN 1</w:t>
      </w:r>
      <w:r w:rsidR="00995E40">
        <w:t>)</w:t>
      </w:r>
      <w:r w:rsidR="00995E40" w:rsidRPr="00995E40">
        <w:t xml:space="preserve"> </w:t>
      </w:r>
      <w:r>
        <w:t>behöver revideras</w:t>
      </w:r>
      <w:r w:rsidRPr="003843CC">
        <w:t xml:space="preserve"> </w:t>
      </w:r>
      <w:r w:rsidRPr="00F041A1">
        <w:t>så att certifieringsorganets roll stämmer överens med de krav som ställs på dess oberoende ställning</w:t>
      </w:r>
      <w:r>
        <w:t xml:space="preserve">. </w:t>
      </w:r>
      <w:r w:rsidR="004E6881">
        <w:t>Förslag till ändring av l</w:t>
      </w:r>
      <w:r w:rsidR="00CC0F38" w:rsidRPr="00F041A1">
        <w:t>ag (2012:838) om certifiering av vissa installatörer föreslås i Regeringens proposition 2013/14:174</w:t>
      </w:r>
      <w:r>
        <w:t>,</w:t>
      </w:r>
      <w:r w:rsidR="00CC0F38" w:rsidRPr="00F041A1">
        <w:t xml:space="preserve"> Genomförande av energieffektiviseringsdirektivet. </w:t>
      </w:r>
      <w:r w:rsidR="007F7BFF" w:rsidRPr="007F7BFF">
        <w:t>Lag (2012:838) om certifiering av vissa installatörer</w:t>
      </w:r>
      <w:r w:rsidR="007A0852">
        <w:t xml:space="preserve"> styr</w:t>
      </w:r>
      <w:r w:rsidR="00995E40">
        <w:t xml:space="preserve"> förordning</w:t>
      </w:r>
      <w:r w:rsidR="00995E40" w:rsidRPr="00995E40">
        <w:t xml:space="preserve"> (2012:970) om certifiering av vissa installatörer</w:t>
      </w:r>
      <w:r w:rsidR="00995E40">
        <w:t xml:space="preserve"> </w:t>
      </w:r>
      <w:r w:rsidR="007A0852">
        <w:t xml:space="preserve">vilken </w:t>
      </w:r>
      <w:r w:rsidR="00CC0F38" w:rsidRPr="00F041A1">
        <w:t xml:space="preserve">formulerar innehållet i och omfattningen av ett förordnande och vilken den föreskrivande myndigheten blir. </w:t>
      </w:r>
      <w:r w:rsidR="008E4DB0" w:rsidRPr="00F041A1">
        <w:t>Boverkets f</w:t>
      </w:r>
      <w:r w:rsidR="008749C6" w:rsidRPr="00F041A1">
        <w:t xml:space="preserve">öreskrift </w:t>
      </w:r>
      <w:r w:rsidR="007A0852">
        <w:t xml:space="preserve">bör </w:t>
      </w:r>
      <w:r w:rsidR="008749C6" w:rsidRPr="00F041A1">
        <w:t>revideras</w:t>
      </w:r>
      <w:r w:rsidR="007A0852">
        <w:t xml:space="preserve"> när förordningen ändrats</w:t>
      </w:r>
      <w:r w:rsidR="008749C6" w:rsidRPr="00F041A1">
        <w:t>.</w:t>
      </w:r>
      <w:r w:rsidR="00901145" w:rsidRPr="00F041A1">
        <w:t xml:space="preserve"> </w:t>
      </w:r>
      <w:r w:rsidR="00C808DF" w:rsidRPr="00F041A1">
        <w:br/>
      </w:r>
    </w:p>
    <w:p w:rsidR="00C808DF" w:rsidRPr="00F041A1" w:rsidRDefault="007F7BFF" w:rsidP="00995E40">
      <w:pPr>
        <w:pStyle w:val="Brdtext"/>
        <w:numPr>
          <w:ilvl w:val="0"/>
          <w:numId w:val="36"/>
        </w:numPr>
        <w:rPr>
          <w:color w:val="0070C0"/>
        </w:rPr>
      </w:pPr>
      <w:r>
        <w:t>R</w:t>
      </w:r>
      <w:r w:rsidR="00CC0F38" w:rsidRPr="00F041A1">
        <w:t xml:space="preserve">evideringen av </w:t>
      </w:r>
      <w:r w:rsidR="00796235" w:rsidRPr="00F041A1">
        <w:t xml:space="preserve">Boverkets </w:t>
      </w:r>
      <w:r w:rsidR="00995E40">
        <w:t>föreskrift (</w:t>
      </w:r>
      <w:r w:rsidR="00995E40" w:rsidRPr="00995E40">
        <w:t>BFS 2013:3 – CIN 1</w:t>
      </w:r>
      <w:r w:rsidR="00995E40">
        <w:t>)</w:t>
      </w:r>
      <w:r w:rsidR="00796235" w:rsidRPr="00F041A1">
        <w:t xml:space="preserve"> bör före</w:t>
      </w:r>
      <w:r w:rsidR="00FC22F2" w:rsidRPr="00F041A1">
        <w:t>gås av en bred samverkan i form</w:t>
      </w:r>
      <w:r w:rsidR="00796235" w:rsidRPr="00F041A1">
        <w:t xml:space="preserve"> av en referensgrupp med företrädare för de blivande certifieringsorganen, utbildningsföretag och branschen samt SWEDAC och </w:t>
      </w:r>
      <w:r w:rsidR="003843CC">
        <w:t>E</w:t>
      </w:r>
      <w:r w:rsidR="00796235" w:rsidRPr="00F041A1">
        <w:t xml:space="preserve">nergimyndigheten.  </w:t>
      </w:r>
      <w:proofErr w:type="gramStart"/>
      <w:r w:rsidR="00796235" w:rsidRPr="00F041A1">
        <w:t>Härvid</w:t>
      </w:r>
      <w:proofErr w:type="gramEnd"/>
      <w:r w:rsidR="00796235" w:rsidRPr="00F041A1">
        <w:t xml:space="preserve"> ska belysas</w:t>
      </w:r>
      <w:r w:rsidR="00B712B9" w:rsidRPr="00F041A1">
        <w:t xml:space="preserve"> </w:t>
      </w:r>
      <w:r w:rsidR="00FC22F2" w:rsidRPr="00F041A1">
        <w:t xml:space="preserve">även </w:t>
      </w:r>
      <w:r w:rsidR="00B712B9" w:rsidRPr="00F041A1">
        <w:t xml:space="preserve">om </w:t>
      </w:r>
      <w:r w:rsidR="00796235" w:rsidRPr="00F041A1">
        <w:t xml:space="preserve">och </w:t>
      </w:r>
      <w:r w:rsidR="00B712B9" w:rsidRPr="00F041A1">
        <w:t xml:space="preserve">hur </w:t>
      </w:r>
      <w:r w:rsidR="00796235" w:rsidRPr="00F041A1">
        <w:t xml:space="preserve">ett </w:t>
      </w:r>
      <w:r w:rsidR="00B712B9" w:rsidRPr="00F041A1">
        <w:t xml:space="preserve">förenklat förfarande för certifiering av installatörer som redan examinerat delar av kraven </w:t>
      </w:r>
      <w:r w:rsidR="00796235" w:rsidRPr="00F041A1">
        <w:t>ska utformas</w:t>
      </w:r>
      <w:r w:rsidR="00B712B9" w:rsidRPr="00F041A1">
        <w:t xml:space="preserve">. </w:t>
      </w:r>
    </w:p>
    <w:p w:rsidR="00CF6E3B" w:rsidRPr="00593290" w:rsidRDefault="00CF6E3B" w:rsidP="00CF6E3B">
      <w:pPr>
        <w:pStyle w:val="Brdtext"/>
        <w:numPr>
          <w:ilvl w:val="0"/>
          <w:numId w:val="36"/>
        </w:numPr>
      </w:pPr>
      <w:r w:rsidRPr="00593290">
        <w:lastRenderedPageBreak/>
        <w:t>Ett nytt uppdrag</w:t>
      </w:r>
      <w:r w:rsidR="003843CC">
        <w:t xml:space="preserve"> </w:t>
      </w:r>
      <w:r w:rsidRPr="00593290">
        <w:t xml:space="preserve">ges till Energimyndigheten </w:t>
      </w:r>
      <w:r w:rsidR="00C808DF">
        <w:t xml:space="preserve">gällande </w:t>
      </w:r>
      <w:r w:rsidR="00384BBF">
        <w:t xml:space="preserve">både </w:t>
      </w:r>
      <w:r w:rsidRPr="00593290">
        <w:t>främjande- och informationsinsatser</w:t>
      </w:r>
      <w:r w:rsidR="00C808DF">
        <w:t xml:space="preserve">. I uppdraget bör också </w:t>
      </w:r>
      <w:r w:rsidR="00662E6A">
        <w:t xml:space="preserve">en ny </w:t>
      </w:r>
      <w:r w:rsidRPr="00593290">
        <w:t>uppföljning av insatser och kompletterande åtgärder</w:t>
      </w:r>
      <w:r w:rsidR="00C808DF">
        <w:t xml:space="preserve"> genomföras</w:t>
      </w:r>
      <w:r w:rsidRPr="00593290">
        <w:t>. Uppdraget bör avrapporteras i december 2015.</w:t>
      </w:r>
    </w:p>
    <w:p w:rsidR="00C808DF" w:rsidRDefault="007A0852" w:rsidP="00C808DF">
      <w:pPr>
        <w:pStyle w:val="Brdtext"/>
        <w:numPr>
          <w:ilvl w:val="0"/>
          <w:numId w:val="36"/>
        </w:numPr>
      </w:pPr>
      <w:r>
        <w:t>Frågor kopplade till erkännande av andra medlemsstaters certifikat</w:t>
      </w:r>
      <w:r w:rsidR="00FC22F2">
        <w:t xml:space="preserve"> måste lösas</w:t>
      </w:r>
      <w:r>
        <w:t>. Aktuella frågor är t.ex. h</w:t>
      </w:r>
      <w:r w:rsidR="00796235">
        <w:t xml:space="preserve">ur </w:t>
      </w:r>
      <w:r w:rsidR="00C808DF">
        <w:t xml:space="preserve">installatörer </w:t>
      </w:r>
      <w:r w:rsidR="00796235">
        <w:t xml:space="preserve">som certifierats </w:t>
      </w:r>
      <w:r w:rsidR="00C808DF">
        <w:t>i andra</w:t>
      </w:r>
      <w:r w:rsidR="00796235" w:rsidRPr="00796235">
        <w:t xml:space="preserve"> </w:t>
      </w:r>
      <w:r w:rsidR="00796235">
        <w:t>EU/EES-</w:t>
      </w:r>
      <w:r w:rsidR="00C808DF">
        <w:t xml:space="preserve"> länder</w:t>
      </w:r>
      <w:r w:rsidR="00796235">
        <w:t xml:space="preserve"> ska kunna bli tillgängliga på den svenska marknaden</w:t>
      </w:r>
      <w:r w:rsidR="00C808DF">
        <w:t xml:space="preserve">. </w:t>
      </w:r>
      <w:r w:rsidR="00796235">
        <w:t>Skall det ske via certifieringsorganet? Hur ska svenska konsumenter få kännedom om installatörer från annan EU/EES-land? Ska detta regleras i</w:t>
      </w:r>
      <w:r w:rsidR="00C808DF">
        <w:t xml:space="preserve"> Boverkets föreskrift </w:t>
      </w:r>
      <w:r w:rsidR="00C808DF" w:rsidRPr="00593290">
        <w:t>BFS 2013:3 – CIN 1</w:t>
      </w:r>
      <w:r w:rsidR="003843CC">
        <w:t xml:space="preserve"> e</w:t>
      </w:r>
      <w:r w:rsidR="00F041A1">
        <w:t>ller i förordning?</w:t>
      </w:r>
    </w:p>
    <w:p w:rsidR="00CF6E3B" w:rsidRPr="00593290" w:rsidRDefault="00CF6E3B" w:rsidP="00CF6E3B">
      <w:pPr>
        <w:pStyle w:val="Brdtext"/>
        <w:numPr>
          <w:ilvl w:val="0"/>
          <w:numId w:val="36"/>
        </w:numPr>
      </w:pPr>
      <w:r w:rsidRPr="00593290">
        <w:t>Energimyndigheten ge</w:t>
      </w:r>
      <w:r w:rsidR="00AB4368">
        <w:t>r</w:t>
      </w:r>
      <w:r w:rsidRPr="00593290">
        <w:t xml:space="preserve"> stöd för framtagning av underlag för implementering i form av utbildnings- och informationsmaterial.</w:t>
      </w:r>
    </w:p>
    <w:p w:rsidR="00632980" w:rsidRDefault="00632980" w:rsidP="00AB4368">
      <w:pPr>
        <w:pStyle w:val="Brdtext"/>
      </w:pPr>
      <w:r w:rsidRPr="00C54826">
        <w:t xml:space="preserve">Det frivilliga systemet bygger på informationsinsatsernas effekter. Vid införandet av olika typer av </w:t>
      </w:r>
      <w:r w:rsidR="00B712B9">
        <w:t xml:space="preserve">statligt </w:t>
      </w:r>
      <w:r w:rsidRPr="00C54826">
        <w:t xml:space="preserve">stöd </w:t>
      </w:r>
      <w:r w:rsidR="003843CC">
        <w:t xml:space="preserve">anser Energimyndigheten att det </w:t>
      </w:r>
      <w:r w:rsidRPr="00C54826">
        <w:t xml:space="preserve">bör </w:t>
      </w:r>
      <w:r w:rsidR="003843CC">
        <w:t xml:space="preserve">utvärderas om det ska finnas </w:t>
      </w:r>
      <w:r w:rsidRPr="00C54826">
        <w:t xml:space="preserve">krav på </w:t>
      </w:r>
      <w:r w:rsidR="003843CC">
        <w:t xml:space="preserve">att </w:t>
      </w:r>
      <w:r w:rsidRPr="00C54826">
        <w:t xml:space="preserve">certifierade </w:t>
      </w:r>
      <w:r w:rsidR="003843CC" w:rsidRPr="00C54826">
        <w:t>installatörer</w:t>
      </w:r>
      <w:r w:rsidR="003843CC">
        <w:t xml:space="preserve"> ska anlitas</w:t>
      </w:r>
      <w:r w:rsidRPr="00C54826">
        <w:t>, ett exempel är solcellsstödet eller kommande stöd inom området, som skulle kunna kopplas till ett sådant krav</w:t>
      </w:r>
      <w:r w:rsidR="00492F4C">
        <w:t>.</w:t>
      </w:r>
    </w:p>
    <w:p w:rsidR="002758B6" w:rsidRDefault="00B712B9" w:rsidP="002758B6">
      <w:pPr>
        <w:pStyle w:val="Brdtext"/>
      </w:pPr>
      <w:r>
        <w:t xml:space="preserve">Det finns idag branschcertifieringar på den svenska marknaden där branschorganisationer certifierar installatörer. </w:t>
      </w:r>
      <w:r w:rsidR="00560CDA">
        <w:t>En undersökning genomförd av Energimyndigheten visar</w:t>
      </w:r>
      <w:r>
        <w:t xml:space="preserve"> </w:t>
      </w:r>
      <w:r w:rsidR="00560CDA">
        <w:t xml:space="preserve">att certifieringens roll på marknaden behöver stärkas. Fyra av tio anser att certifieringen inte har efterfrågas av kunden och flera kommenterar att kunder har låg kännedom om certifikat. </w:t>
      </w:r>
      <w:r>
        <w:t xml:space="preserve">Bristande efterfrågan på befintliga certifierade installatörer gör att intresset för företag att söka ackreditering eller hålla utbildningar är låg. </w:t>
      </w:r>
      <w:r w:rsidR="002758B6">
        <w:t xml:space="preserve">Energimyndigheten avser därför också </w:t>
      </w:r>
      <w:r>
        <w:t>att ta fram</w:t>
      </w:r>
      <w:r w:rsidR="002758B6">
        <w:t xml:space="preserve"> underlag för implementering i form av utbildnings- och informationsmaterial.</w:t>
      </w:r>
    </w:p>
    <w:p w:rsidR="008749C6" w:rsidRDefault="0054262F" w:rsidP="008749C6">
      <w:pPr>
        <w:pStyle w:val="Brdtext"/>
      </w:pPr>
      <w:r>
        <w:t>När</w:t>
      </w:r>
      <w:r w:rsidR="008749C6">
        <w:t xml:space="preserve"> ett certifieringssystem </w:t>
      </w:r>
      <w:r>
        <w:t xml:space="preserve">och certifierade installatörer finns på marknaden </w:t>
      </w:r>
      <w:r w:rsidR="008749C6">
        <w:t xml:space="preserve">kan </w:t>
      </w:r>
      <w:r>
        <w:t>Energimyndigheten</w:t>
      </w:r>
      <w:r w:rsidR="008749C6">
        <w:t xml:space="preserve"> påbörja de informationsinsatser som krävs för att certifieringssystemet ska börja efterfrågas av installatörernas kunder och kvaliteten på system och installationer kan förbättras.</w:t>
      </w:r>
    </w:p>
    <w:p w:rsidR="00643501" w:rsidRDefault="000C0ECA" w:rsidP="008749C6">
      <w:pPr>
        <w:pStyle w:val="Brdtext"/>
      </w:pPr>
      <w:r w:rsidRPr="000C0ECA">
        <w:t>Energimyndigheten förslår att utvärdering av certifieringssystem</w:t>
      </w:r>
      <w:r w:rsidR="00B32D9E">
        <w:t>et</w:t>
      </w:r>
      <w:r w:rsidRPr="000C0ECA">
        <w:t xml:space="preserve"> bör genomföras under 201</w:t>
      </w:r>
      <w:r w:rsidR="00AC5918">
        <w:t>5</w:t>
      </w:r>
      <w:r w:rsidRPr="000C0ECA">
        <w:t xml:space="preserve"> under förutsättning att de första installatörerna</w:t>
      </w:r>
      <w:r w:rsidR="00AF633C">
        <w:t xml:space="preserve"> kan</w:t>
      </w:r>
      <w:r w:rsidRPr="000C0ECA">
        <w:t xml:space="preserve"> certifieras i slutet av 2014.</w:t>
      </w:r>
      <w:r w:rsidR="00F041A1">
        <w:t xml:space="preserve"> </w:t>
      </w:r>
    </w:p>
    <w:p w:rsidR="00F26889" w:rsidRPr="008749C6" w:rsidRDefault="00F26889" w:rsidP="008749C6"/>
    <w:p w:rsidR="004F451F" w:rsidRDefault="004F451F" w:rsidP="002D5746">
      <w:pPr>
        <w:keepNext/>
        <w:pageBreakBefore/>
        <w:numPr>
          <w:ilvl w:val="0"/>
          <w:numId w:val="29"/>
        </w:numPr>
        <w:spacing w:after="400"/>
        <w:outlineLvl w:val="0"/>
        <w:rPr>
          <w:rFonts w:ascii="Arial" w:hAnsi="Arial" w:cs="Arial"/>
          <w:b/>
          <w:bCs/>
          <w:kern w:val="32"/>
          <w:sz w:val="32"/>
          <w:szCs w:val="32"/>
        </w:rPr>
      </w:pPr>
      <w:bookmarkStart w:id="2" w:name="_Toc366673724"/>
      <w:r>
        <w:rPr>
          <w:rFonts w:ascii="Arial" w:hAnsi="Arial" w:cs="Arial"/>
          <w:b/>
          <w:bCs/>
          <w:kern w:val="32"/>
          <w:sz w:val="32"/>
          <w:szCs w:val="32"/>
        </w:rPr>
        <w:lastRenderedPageBreak/>
        <w:t>Inledning</w:t>
      </w:r>
    </w:p>
    <w:p w:rsidR="00EA4AD1" w:rsidRDefault="00EA4AD1" w:rsidP="004F451F">
      <w:pPr>
        <w:pStyle w:val="Brdtext"/>
      </w:pPr>
      <w:r>
        <w:t>I</w:t>
      </w:r>
      <w:r w:rsidR="004F451F">
        <w:t xml:space="preserve"> </w:t>
      </w:r>
      <w:r w:rsidR="007F602B" w:rsidRPr="007F602B">
        <w:t xml:space="preserve">Europaparlamentets och rådets direktiv 2009/28/EG av den 23 april 2009 om främjande av användningen av energi från förnybara energikällor </w:t>
      </w:r>
      <w:r w:rsidR="004F451F" w:rsidRPr="00A8316B">
        <w:t xml:space="preserve">ska </w:t>
      </w:r>
      <w:r w:rsidR="004F451F">
        <w:t xml:space="preserve">medlemsstaterna </w:t>
      </w:r>
      <w:r w:rsidR="004F451F" w:rsidRPr="00A8316B">
        <w:t xml:space="preserve">säkerställa att </w:t>
      </w:r>
      <w:r w:rsidR="00661D42">
        <w:t xml:space="preserve">ett </w:t>
      </w:r>
      <w:r w:rsidR="004F451F" w:rsidRPr="00A8316B">
        <w:t xml:space="preserve">certifieringssystem finns tillgängliga för installatörer av små pannor och ugnar som drivs med biomassa, solcells- och solvärmesystem, system för </w:t>
      </w:r>
      <w:proofErr w:type="spellStart"/>
      <w:r w:rsidR="004F451F" w:rsidRPr="00A8316B">
        <w:t>ytnära</w:t>
      </w:r>
      <w:proofErr w:type="spellEnd"/>
      <w:r w:rsidR="004F451F" w:rsidRPr="00A8316B">
        <w:t xml:space="preserve"> jordvärme samt värmepumpar. </w:t>
      </w:r>
    </w:p>
    <w:p w:rsidR="004F451F" w:rsidRDefault="002253B9" w:rsidP="004F451F">
      <w:pPr>
        <w:pStyle w:val="Brdtext"/>
      </w:pPr>
      <w:r>
        <w:t xml:space="preserve">Innan krav att upprätta ett certifieringssystem tillkom genom EU-direktivet </w:t>
      </w:r>
      <w:r w:rsidR="00EA4AD1">
        <w:t xml:space="preserve">har olika typer av certifikat för installatörer </w:t>
      </w:r>
      <w:r>
        <w:t xml:space="preserve">av anläggningar </w:t>
      </w:r>
      <w:r w:rsidR="00EA4AD1" w:rsidRPr="00EB646D">
        <w:t>för energi från förnybara energikällor</w:t>
      </w:r>
      <w:r w:rsidR="00EA4AD1">
        <w:t xml:space="preserve"> funnits</w:t>
      </w:r>
      <w:r w:rsidR="006910BD">
        <w:t xml:space="preserve"> inom EU</w:t>
      </w:r>
      <w:r w:rsidR="00EA4AD1">
        <w:t xml:space="preserve">, så även i Sverige. </w:t>
      </w:r>
      <w:r w:rsidR="004F451F">
        <w:t>Ett gemensamt certifieringssystem inom EU leder</w:t>
      </w:r>
      <w:r w:rsidR="004F451F" w:rsidRPr="00EB646D">
        <w:t xml:space="preserve"> till </w:t>
      </w:r>
      <w:r w:rsidR="004F451F">
        <w:t xml:space="preserve">att </w:t>
      </w:r>
      <w:r w:rsidR="004F451F" w:rsidRPr="00EB646D">
        <w:t>handelshinder</w:t>
      </w:r>
      <w:r w:rsidR="004F451F">
        <w:t xml:space="preserve"> mellan medlemsstater undviks. </w:t>
      </w:r>
    </w:p>
    <w:p w:rsidR="00D44839" w:rsidRDefault="00D44839" w:rsidP="00D44839">
      <w:pPr>
        <w:autoSpaceDE w:val="0"/>
        <w:autoSpaceDN w:val="0"/>
        <w:adjustRightInd w:val="0"/>
      </w:pPr>
      <w:r w:rsidRPr="00AF0D93">
        <w:t xml:space="preserve">Genom </w:t>
      </w:r>
      <w:r>
        <w:t xml:space="preserve">att skapa ett bra certifieringssystem kan konsumenter få vägledning i valet av installatör. Det blir då lättare att avgöra om en installatör har rätt kompetens att ge råd om lämpliga anläggningar samt kunskap att installera dem på ett bra sätt. </w:t>
      </w:r>
    </w:p>
    <w:p w:rsidR="00D44839" w:rsidRDefault="00D44839" w:rsidP="00D44839">
      <w:pPr>
        <w:autoSpaceDE w:val="0"/>
        <w:autoSpaceDN w:val="0"/>
        <w:adjustRightInd w:val="0"/>
      </w:pPr>
    </w:p>
    <w:p w:rsidR="00D44839" w:rsidRDefault="00D44839" w:rsidP="00D44839">
      <w:pPr>
        <w:autoSpaceDE w:val="0"/>
        <w:autoSpaceDN w:val="0"/>
        <w:adjustRightInd w:val="0"/>
      </w:pPr>
      <w:r>
        <w:t xml:space="preserve">De senaste </w:t>
      </w:r>
      <w:r w:rsidR="00B1573C">
        <w:t xml:space="preserve">tio </w:t>
      </w:r>
      <w:r>
        <w:t>åren har ett stort antal värmepumpar installerats i Sverige och ett väl fungerande certifieringssystem hade kunnat spela en viktig roll inför denna utveckling. Problem efter installationer av värmepumpar är väl känt av försäkringsbolag</w:t>
      </w:r>
      <w:r w:rsidR="00B712B9">
        <w:t>. A</w:t>
      </w:r>
      <w:r>
        <w:t xml:space="preserve">lla </w:t>
      </w:r>
      <w:r w:rsidR="00B712B9">
        <w:t xml:space="preserve">problem </w:t>
      </w:r>
      <w:r>
        <w:t xml:space="preserve">har inte med själva installationen att göra, men </w:t>
      </w:r>
      <w:r w:rsidR="00B1573C">
        <w:t xml:space="preserve">många </w:t>
      </w:r>
      <w:r>
        <w:t xml:space="preserve">skulle troligen kunna undvikas genom en bra utbildning av installatören som då också kan råda och avråda vid val av utrustning. Inom kort väntas antalet installationer av </w:t>
      </w:r>
      <w:r w:rsidR="00A071AD">
        <w:t xml:space="preserve">t.ex. </w:t>
      </w:r>
      <w:r>
        <w:t xml:space="preserve">solceller stiga på grund av de nya skattereglerna för egenproducerad el. Inför denna utveckling skulle Sverige ha fördelar av att kunna </w:t>
      </w:r>
      <w:r w:rsidR="00A071AD">
        <w:t xml:space="preserve">erbjuda konsumenter </w:t>
      </w:r>
      <w:r w:rsidR="00B1573C">
        <w:t xml:space="preserve">certifierade </w:t>
      </w:r>
      <w:r>
        <w:t xml:space="preserve">installatörer med bra kompetens för att genomföra </w:t>
      </w:r>
      <w:r w:rsidR="00B1573C">
        <w:t xml:space="preserve">bra </w:t>
      </w:r>
      <w:r>
        <w:t>installationer av anläggningar som lämpar sig för detta klimat.</w:t>
      </w:r>
    </w:p>
    <w:p w:rsidR="00D44839" w:rsidRDefault="00D44839" w:rsidP="004F451F">
      <w:pPr>
        <w:pStyle w:val="Brdtext"/>
      </w:pPr>
    </w:p>
    <w:p w:rsidR="00EA4AD1" w:rsidRDefault="00EA4AD1" w:rsidP="000F3612">
      <w:pPr>
        <w:autoSpaceDE w:val="0"/>
        <w:autoSpaceDN w:val="0"/>
        <w:adjustRightInd w:val="0"/>
      </w:pPr>
      <w:r w:rsidRPr="003D42F1">
        <w:t xml:space="preserve">Certifieringen är frivillig </w:t>
      </w:r>
      <w:r>
        <w:t>vilket</w:t>
      </w:r>
      <w:r w:rsidRPr="003D42F1">
        <w:t xml:space="preserve"> innebär att efterfrågan </w:t>
      </w:r>
      <w:r>
        <w:t xml:space="preserve">kommer vara </w:t>
      </w:r>
      <w:r w:rsidRPr="003D42F1">
        <w:t>avgör</w:t>
      </w:r>
      <w:r>
        <w:t xml:space="preserve">ande för </w:t>
      </w:r>
      <w:r w:rsidRPr="003D42F1">
        <w:t xml:space="preserve">antalet certifierade </w:t>
      </w:r>
      <w:r>
        <w:t>installatörer och installationer</w:t>
      </w:r>
      <w:r w:rsidR="00A071AD">
        <w:t xml:space="preserve">. </w:t>
      </w:r>
      <w:r w:rsidR="00745C69">
        <w:t>När stöd genom statliga insatser planeras bör utvärdering göras om c</w:t>
      </w:r>
      <w:r w:rsidR="00A071AD">
        <w:t xml:space="preserve">ertifikat </w:t>
      </w:r>
      <w:r w:rsidR="00745C69">
        <w:t>ska</w:t>
      </w:r>
      <w:r w:rsidR="00A071AD">
        <w:t xml:space="preserve"> </w:t>
      </w:r>
      <w:r w:rsidR="00745C69">
        <w:t xml:space="preserve">krävas. Certifieringen är </w:t>
      </w:r>
      <w:r w:rsidR="00FE2D3E">
        <w:t>en kompetenshöjande insats</w:t>
      </w:r>
      <w:r w:rsidR="00745C69">
        <w:t xml:space="preserve"> och kommer </w:t>
      </w:r>
      <w:r w:rsidR="00FE2D3E">
        <w:t>att medför</w:t>
      </w:r>
      <w:r w:rsidR="00745C69">
        <w:t>a</w:t>
      </w:r>
      <w:r w:rsidR="00FE2D3E">
        <w:t xml:space="preserve"> en </w:t>
      </w:r>
      <w:r w:rsidR="00745C69">
        <w:t>n</w:t>
      </w:r>
      <w:r w:rsidR="00FE2D3E">
        <w:t>ytta</w:t>
      </w:r>
      <w:r w:rsidR="00745C69">
        <w:t xml:space="preserve"> för konsumenter men kan också ge positiva effekter ur ett samhällsekonomiskt perspektiv</w:t>
      </w:r>
      <w:r w:rsidR="00FE2D3E">
        <w:t>.</w:t>
      </w:r>
    </w:p>
    <w:p w:rsidR="000F3612" w:rsidRPr="002253B9" w:rsidRDefault="000F3612" w:rsidP="000F3612">
      <w:pPr>
        <w:autoSpaceDE w:val="0"/>
        <w:autoSpaceDN w:val="0"/>
        <w:adjustRightInd w:val="0"/>
        <w:rPr>
          <w:color w:val="FF0000"/>
        </w:rPr>
      </w:pPr>
    </w:p>
    <w:p w:rsidR="00433F02" w:rsidRDefault="008679AE" w:rsidP="004F451F">
      <w:pPr>
        <w:pStyle w:val="Brdtext"/>
      </w:pPr>
      <w:r>
        <w:t xml:space="preserve">Utöver Energimyndighetens </w:t>
      </w:r>
      <w:r w:rsidR="00FD6EC8">
        <w:t>informations</w:t>
      </w:r>
      <w:r>
        <w:t xml:space="preserve">uppdrag </w:t>
      </w:r>
      <w:r w:rsidR="00433F02">
        <w:t xml:space="preserve">har myndigheten också enligt </w:t>
      </w:r>
      <w:r w:rsidR="00995E40">
        <w:t>f</w:t>
      </w:r>
      <w:r w:rsidR="00433F02" w:rsidRPr="00025681">
        <w:t>örordning (</w:t>
      </w:r>
      <w:proofErr w:type="gramStart"/>
      <w:r w:rsidR="00433F02" w:rsidRPr="00025681">
        <w:t>2007:1153</w:t>
      </w:r>
      <w:proofErr w:type="gramEnd"/>
      <w:r w:rsidR="00433F02" w:rsidRPr="00025681">
        <w:t>) med instruktion för Statens energimyndighet</w:t>
      </w:r>
      <w:r w:rsidR="00433F02" w:rsidRPr="00163C1E">
        <w:t xml:space="preserve"> </w:t>
      </w:r>
      <w:r w:rsidR="002253B9">
        <w:t>”</w:t>
      </w:r>
      <w:r w:rsidR="00433F02">
        <w:t>e</w:t>
      </w:r>
      <w:r w:rsidR="00433F02" w:rsidRPr="00163C1E">
        <w:t>tt samlat ansvar för information och för att ta fram underlag i enlighet med artiklar och definitioner i Europaparlamentets och rådets direktiv 2009/28/EG om främjande av användningen av energi fr</w:t>
      </w:r>
      <w:r w:rsidR="00433F02">
        <w:t>ån förnybara energikällor</w:t>
      </w:r>
      <w:r w:rsidR="002253B9">
        <w:t>…”</w:t>
      </w:r>
      <w:r w:rsidR="00433F02">
        <w:t>.</w:t>
      </w:r>
    </w:p>
    <w:p w:rsidR="004F451F" w:rsidRDefault="00433F02" w:rsidP="004F451F">
      <w:pPr>
        <w:pStyle w:val="Brdtext"/>
      </w:pPr>
      <w:r>
        <w:t xml:space="preserve">Även </w:t>
      </w:r>
      <w:r w:rsidR="008679AE">
        <w:t xml:space="preserve">Boverket </w:t>
      </w:r>
      <w:r>
        <w:t xml:space="preserve">har uppdrag kopplat till certifieringssystemet och ska </w:t>
      </w:r>
      <w:r w:rsidR="00EA4AD1">
        <w:t xml:space="preserve">upprätta </w:t>
      </w:r>
      <w:r w:rsidR="00B712B9">
        <w:t xml:space="preserve">en </w:t>
      </w:r>
      <w:r w:rsidR="00EA4AD1">
        <w:t xml:space="preserve">lista över certifierade installatörer </w:t>
      </w:r>
      <w:r w:rsidR="003A4C61">
        <w:t>vilken</w:t>
      </w:r>
      <w:r w:rsidR="00EA4AD1">
        <w:t xml:space="preserve"> ska visas på Boverkets web</w:t>
      </w:r>
      <w:r w:rsidR="00216A32">
        <w:t>b</w:t>
      </w:r>
      <w:r w:rsidR="00EA4AD1">
        <w:t>plats.</w:t>
      </w:r>
      <w:r w:rsidR="00EA4AD1" w:rsidRPr="00EA4AD1">
        <w:t xml:space="preserve"> </w:t>
      </w:r>
      <w:r w:rsidR="0070276E">
        <w:t>Boverket</w:t>
      </w:r>
      <w:r w:rsidR="00A242CD">
        <w:t xml:space="preserve"> har även tagit fram en föreskrift </w:t>
      </w:r>
      <w:r w:rsidR="00995E40">
        <w:t>(</w:t>
      </w:r>
      <w:r w:rsidR="00995E40" w:rsidRPr="00995E40">
        <w:t>BFS 2013:3 – CIN 1</w:t>
      </w:r>
      <w:r w:rsidR="00995E40">
        <w:t>)</w:t>
      </w:r>
      <w:r w:rsidR="00995E40" w:rsidRPr="00995E40">
        <w:t xml:space="preserve"> </w:t>
      </w:r>
      <w:r w:rsidR="00A242CD">
        <w:t>som anger vilka krav som ska gälla för utbildning och certifiering av installatörer.</w:t>
      </w:r>
    </w:p>
    <w:p w:rsidR="00D44839" w:rsidRDefault="00D44839" w:rsidP="004F451F">
      <w:pPr>
        <w:pStyle w:val="Brdtext"/>
      </w:pPr>
      <w:r>
        <w:lastRenderedPageBreak/>
        <w:t xml:space="preserve">Inför implementeringen av certifieringssystemet genomfördes </w:t>
      </w:r>
      <w:r w:rsidR="00946958">
        <w:t xml:space="preserve">år </w:t>
      </w:r>
      <w:r>
        <w:t>2011 ett regeringsuppdrag (ER2011:24) för att ta fram förslag till ett nationellt certifieringssystem.</w:t>
      </w:r>
    </w:p>
    <w:p w:rsidR="00797141" w:rsidRDefault="00797141" w:rsidP="004F451F">
      <w:pPr>
        <w:pStyle w:val="Brdtext"/>
      </w:pPr>
      <w:r>
        <w:t xml:space="preserve">Både Energimyndigheten och Boverket får meddela föreskrifter enligt förordning om certifiering av vissa installatörer, </w:t>
      </w:r>
      <w:r w:rsidRPr="00797141">
        <w:t>SFS 2012:970</w:t>
      </w:r>
      <w:r>
        <w:t>.</w:t>
      </w:r>
    </w:p>
    <w:p w:rsidR="008367A0" w:rsidRPr="003D42F1" w:rsidRDefault="008367A0" w:rsidP="008367A0">
      <w:pPr>
        <w:pStyle w:val="Rubrik1"/>
      </w:pPr>
      <w:bookmarkStart w:id="3" w:name="_Toc383701394"/>
      <w:r>
        <w:lastRenderedPageBreak/>
        <w:t>Genomförda insatser</w:t>
      </w:r>
      <w:bookmarkEnd w:id="3"/>
    </w:p>
    <w:p w:rsidR="008367A0" w:rsidRDefault="008367A0" w:rsidP="008367A0">
      <w:pPr>
        <w:spacing w:after="160" w:line="280" w:lineRule="atLeast"/>
      </w:pPr>
      <w:r>
        <w:t xml:space="preserve">Energimyndighetens </w:t>
      </w:r>
      <w:r w:rsidR="00834A30">
        <w:t xml:space="preserve">arbete </w:t>
      </w:r>
      <w:r w:rsidR="00B23A93">
        <w:t>kopplat till certifieringssystemet k</w:t>
      </w:r>
      <w:r>
        <w:t>an delas in i fyra faser:</w:t>
      </w:r>
    </w:p>
    <w:p w:rsidR="008367A0" w:rsidRDefault="008367A0" w:rsidP="00B23A93">
      <w:pPr>
        <w:pStyle w:val="Liststycke"/>
        <w:numPr>
          <w:ilvl w:val="0"/>
          <w:numId w:val="28"/>
        </w:numPr>
        <w:spacing w:after="160" w:line="280" w:lineRule="atLeast"/>
      </w:pPr>
      <w:r>
        <w:t>Framtagning av regelverk</w:t>
      </w:r>
      <w:r w:rsidR="00B1573C">
        <w:t xml:space="preserve"> och underlag för implementering</w:t>
      </w:r>
      <w:r w:rsidR="00B23A93">
        <w:t>.</w:t>
      </w:r>
      <w:r w:rsidR="00AD737B">
        <w:t xml:space="preserve"> </w:t>
      </w:r>
    </w:p>
    <w:p w:rsidR="008367A0" w:rsidRDefault="00B23A93" w:rsidP="008367A0">
      <w:pPr>
        <w:pStyle w:val="Liststycke"/>
        <w:numPr>
          <w:ilvl w:val="0"/>
          <w:numId w:val="28"/>
        </w:numPr>
        <w:spacing w:after="160" w:line="280" w:lineRule="atLeast"/>
      </w:pPr>
      <w:r>
        <w:t xml:space="preserve">Utredning av frågor om regelverk. </w:t>
      </w:r>
      <w:r w:rsidR="008367A0">
        <w:t xml:space="preserve">Information riktat till aktörer som kan söka om ackreditering och bli certifieringsorgan eller aktörer som kan hålla utbildningar. </w:t>
      </w:r>
    </w:p>
    <w:p w:rsidR="008367A0" w:rsidRDefault="008367A0" w:rsidP="008367A0">
      <w:pPr>
        <w:pStyle w:val="Liststycke"/>
        <w:numPr>
          <w:ilvl w:val="0"/>
          <w:numId w:val="28"/>
        </w:numPr>
        <w:spacing w:after="160" w:line="280" w:lineRule="atLeast"/>
      </w:pPr>
      <w:r>
        <w:t>Information riktat till installatörer om fördelar med att certifiera sig.</w:t>
      </w:r>
    </w:p>
    <w:p w:rsidR="008367A0" w:rsidRDefault="008367A0" w:rsidP="008367A0">
      <w:pPr>
        <w:pStyle w:val="Liststycke"/>
        <w:numPr>
          <w:ilvl w:val="0"/>
          <w:numId w:val="28"/>
        </w:numPr>
        <w:spacing w:after="160" w:line="280" w:lineRule="atLeast"/>
      </w:pPr>
      <w:r>
        <w:t>Information riktat till konsumenter/kunder om fördelar med att använda en certifierad installatör.</w:t>
      </w:r>
    </w:p>
    <w:p w:rsidR="00A874C7" w:rsidRDefault="0032087D" w:rsidP="00A874C7">
      <w:pPr>
        <w:spacing w:after="160" w:line="280" w:lineRule="atLeast"/>
      </w:pPr>
      <w:r>
        <w:t>Det informationsuppdrag som gav</w:t>
      </w:r>
      <w:r w:rsidR="00B23A93">
        <w:t xml:space="preserve">s till Energimyndigheten genom regleringsbrev </w:t>
      </w:r>
      <w:r w:rsidR="008367A0">
        <w:t>är inte specificerat gällande vilken målgrupp som avses</w:t>
      </w:r>
      <w:r w:rsidR="008703DC">
        <w:t>. U</w:t>
      </w:r>
      <w:r w:rsidR="008367A0">
        <w:t xml:space="preserve">ppdragets längd </w:t>
      </w:r>
      <w:r>
        <w:t xml:space="preserve">och tiden för när regelverk </w:t>
      </w:r>
      <w:r w:rsidR="005D0C17">
        <w:t>var färdigt samt ackrediteringsprocessens längd (se bild 1)</w:t>
      </w:r>
      <w:r>
        <w:t xml:space="preserve"> </w:t>
      </w:r>
      <w:r w:rsidR="008367A0">
        <w:t xml:space="preserve">medför att uppdraget främst </w:t>
      </w:r>
      <w:r w:rsidR="003A4C61">
        <w:t>kan innehålla</w:t>
      </w:r>
      <w:r w:rsidR="008367A0">
        <w:t xml:space="preserve"> information riktat till möjliga </w:t>
      </w:r>
      <w:r w:rsidR="009410B0">
        <w:t>certifierings</w:t>
      </w:r>
      <w:r w:rsidR="008367A0">
        <w:t>organ, utbildnings</w:t>
      </w:r>
      <w:r w:rsidR="009410B0">
        <w:t>företag</w:t>
      </w:r>
      <w:r>
        <w:t xml:space="preserve"> och installatörer. </w:t>
      </w:r>
      <w:r w:rsidR="00B23A93">
        <w:t>Information till konsumenter är möjlig först när det finns certifierade installatörer att anlita.</w:t>
      </w:r>
    </w:p>
    <w:p w:rsidR="00A874C7" w:rsidRDefault="00A874C7" w:rsidP="00A874C7">
      <w:pPr>
        <w:spacing w:after="160" w:line="280" w:lineRule="atLeast"/>
      </w:pPr>
      <w:r w:rsidRPr="007824D3">
        <w:rPr>
          <w:noProof/>
        </w:rPr>
        <w:drawing>
          <wp:inline distT="0" distB="0" distL="0" distR="0" wp14:anchorId="420EA70F" wp14:editId="472BCB08">
            <wp:extent cx="5548505" cy="772733"/>
            <wp:effectExtent l="0" t="0" r="0" b="889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7920" cy="772652"/>
                    </a:xfrm>
                    <a:prstGeom prst="rect">
                      <a:avLst/>
                    </a:prstGeom>
                    <a:noFill/>
                    <a:ln>
                      <a:noFill/>
                    </a:ln>
                  </pic:spPr>
                </pic:pic>
              </a:graphicData>
            </a:graphic>
          </wp:inline>
        </w:drawing>
      </w:r>
    </w:p>
    <w:p w:rsidR="00A874C7" w:rsidRPr="008264A9" w:rsidRDefault="00B712B9" w:rsidP="00A874C7">
      <w:pPr>
        <w:spacing w:after="160" w:line="280" w:lineRule="atLeast"/>
        <w:rPr>
          <w:sz w:val="16"/>
          <w:szCs w:val="16"/>
        </w:rPr>
      </w:pPr>
      <w:r>
        <w:rPr>
          <w:sz w:val="16"/>
          <w:szCs w:val="16"/>
        </w:rPr>
        <w:t>Bild</w:t>
      </w:r>
      <w:r w:rsidR="00A874C7" w:rsidRPr="008264A9">
        <w:rPr>
          <w:sz w:val="16"/>
          <w:szCs w:val="16"/>
        </w:rPr>
        <w:t xml:space="preserve"> 1. </w:t>
      </w:r>
      <w:r w:rsidR="00A874C7">
        <w:rPr>
          <w:sz w:val="16"/>
          <w:szCs w:val="16"/>
        </w:rPr>
        <w:t>Preliminär tidplan för möjliga informationsinsatser för c</w:t>
      </w:r>
      <w:r w:rsidR="00A874C7" w:rsidRPr="008264A9">
        <w:rPr>
          <w:sz w:val="16"/>
          <w:szCs w:val="16"/>
        </w:rPr>
        <w:t xml:space="preserve">ertifieringssystemet för installatörer av småskaliga </w:t>
      </w:r>
      <w:r w:rsidR="00A874C7">
        <w:rPr>
          <w:sz w:val="16"/>
          <w:szCs w:val="16"/>
        </w:rPr>
        <w:br/>
        <w:t>a</w:t>
      </w:r>
      <w:r w:rsidR="00A874C7" w:rsidRPr="008264A9">
        <w:rPr>
          <w:sz w:val="16"/>
          <w:szCs w:val="16"/>
        </w:rPr>
        <w:t>nläggningar för förnybar energi</w:t>
      </w:r>
      <w:r w:rsidR="00A874C7">
        <w:rPr>
          <w:sz w:val="16"/>
          <w:szCs w:val="16"/>
        </w:rPr>
        <w:t>.</w:t>
      </w:r>
    </w:p>
    <w:p w:rsidR="00A874C7" w:rsidRDefault="003A4C61" w:rsidP="00A874C7">
      <w:pPr>
        <w:spacing w:after="160" w:line="280" w:lineRule="atLeast"/>
      </w:pPr>
      <w:r>
        <w:t>Arbetet med implementeringen har försenats</w:t>
      </w:r>
      <w:r w:rsidR="00B1573C">
        <w:t>,</w:t>
      </w:r>
      <w:r>
        <w:t xml:space="preserve"> </w:t>
      </w:r>
      <w:r w:rsidR="00995E40">
        <w:t>f</w:t>
      </w:r>
      <w:r w:rsidR="00995E40" w:rsidRPr="00995E40">
        <w:t>örordning (2012:970) om certifiering av vissa installatörer</w:t>
      </w:r>
      <w:r w:rsidR="00995E40">
        <w:t xml:space="preserve"> </w:t>
      </w:r>
      <w:r w:rsidR="008E0BE3">
        <w:t xml:space="preserve">och </w:t>
      </w:r>
      <w:r>
        <w:t>d</w:t>
      </w:r>
      <w:r w:rsidR="0032087D">
        <w:t xml:space="preserve">e båda föreskrifterna </w:t>
      </w:r>
      <w:r w:rsidR="009410B0" w:rsidRPr="009410B0">
        <w:t xml:space="preserve">(BFS 2013:3 – CIN 1 och STEMFS 2013:1) </w:t>
      </w:r>
      <w:r w:rsidR="0032087D">
        <w:t xml:space="preserve">beslutades </w:t>
      </w:r>
      <w:r w:rsidR="00B1573C">
        <w:t xml:space="preserve">t.ex. </w:t>
      </w:r>
      <w:r w:rsidR="0032087D">
        <w:t>i början av år 2013</w:t>
      </w:r>
      <w:r w:rsidR="00B1573C">
        <w:t>. F</w:t>
      </w:r>
      <w:r w:rsidR="002A3BFB">
        <w:t xml:space="preserve">ramtagning av utbildningsmaterial </w:t>
      </w:r>
      <w:r w:rsidR="009410B0">
        <w:t xml:space="preserve">för utbildningsföretag </w:t>
      </w:r>
      <w:r w:rsidR="00B1573C">
        <w:t xml:space="preserve">och </w:t>
      </w:r>
      <w:r w:rsidR="0032087D">
        <w:t>ackrediteringsprocess</w:t>
      </w:r>
      <w:r w:rsidR="009410B0">
        <w:t>en för</w:t>
      </w:r>
      <w:r w:rsidR="002A3BFB">
        <w:t xml:space="preserve"> certifieringsorgan</w:t>
      </w:r>
      <w:r w:rsidR="0032087D">
        <w:t xml:space="preserve"> beräknas ta ca </w:t>
      </w:r>
      <w:r>
        <w:t>1</w:t>
      </w:r>
      <w:r w:rsidR="002A3BFB">
        <w:t>2</w:t>
      </w:r>
      <w:r w:rsidR="0032087D">
        <w:t xml:space="preserve"> månader</w:t>
      </w:r>
      <w:r w:rsidR="002A3BFB">
        <w:t xml:space="preserve"> vilket leder till att systemet tidigast sk</w:t>
      </w:r>
      <w:r w:rsidR="00B23A93">
        <w:t xml:space="preserve">ulle kunnat vara på plats i slutet av år </w:t>
      </w:r>
      <w:r w:rsidR="002A3BFB">
        <w:t>2014</w:t>
      </w:r>
      <w:r w:rsidR="0032087D">
        <w:t xml:space="preserve">.  </w:t>
      </w:r>
      <w:r w:rsidR="00A874C7">
        <w:t>En preliminär tidplan för när ett cert</w:t>
      </w:r>
      <w:r w:rsidR="002A3BFB">
        <w:t>i</w:t>
      </w:r>
      <w:r w:rsidR="00A874C7">
        <w:t>fieringssystem kan finnas på plats samt hur information kan riktas utifrån aktuell situation kan ses i bild 1.</w:t>
      </w:r>
      <w:r w:rsidR="00A874C7" w:rsidRPr="00A874C7">
        <w:t xml:space="preserve"> </w:t>
      </w:r>
      <w:r w:rsidR="00B23A93">
        <w:t xml:space="preserve">Tidplanen är preliminär då ingen aktör </w:t>
      </w:r>
      <w:r w:rsidR="00834A30">
        <w:t xml:space="preserve">är </w:t>
      </w:r>
      <w:r w:rsidR="00B23A93">
        <w:t>ackrediter</w:t>
      </w:r>
      <w:r w:rsidR="00834A30">
        <w:t>ad</w:t>
      </w:r>
      <w:r w:rsidR="00B23A93">
        <w:t xml:space="preserve"> än.</w:t>
      </w:r>
      <w:r>
        <w:t xml:space="preserve"> Det är inte möjligt att i dagsläget avgöra om </w:t>
      </w:r>
      <w:r w:rsidR="004A67BA">
        <w:t xml:space="preserve">alla </w:t>
      </w:r>
      <w:r w:rsidR="00B1573C">
        <w:t xml:space="preserve">kompletterande insatser som </w:t>
      </w:r>
      <w:r w:rsidR="00834A30">
        <w:t xml:space="preserve">kan </w:t>
      </w:r>
      <w:r w:rsidR="00B1573C">
        <w:t>behöv</w:t>
      </w:r>
      <w:r w:rsidR="00834A30">
        <w:t>a</w:t>
      </w:r>
      <w:r>
        <w:t xml:space="preserve"> göras.</w:t>
      </w:r>
      <w:r w:rsidR="004A67BA">
        <w:t xml:space="preserve"> Vissa justeringar har dock identifierats för att certifieringssystemet ska komma igång.</w:t>
      </w:r>
    </w:p>
    <w:p w:rsidR="008367A0" w:rsidRDefault="00B23A93" w:rsidP="008367A0">
      <w:pPr>
        <w:spacing w:after="160" w:line="280" w:lineRule="atLeast"/>
      </w:pPr>
      <w:r>
        <w:t xml:space="preserve">Bidragande till att aktörer avvaktar en ansökan om ackreditering är </w:t>
      </w:r>
      <w:r w:rsidR="00742651">
        <w:t>flera</w:t>
      </w:r>
      <w:r w:rsidR="009410B0">
        <w:t xml:space="preserve">. </w:t>
      </w:r>
      <w:r w:rsidR="00742651">
        <w:t xml:space="preserve">Utbildning och godkännande av certifikat </w:t>
      </w:r>
      <w:r w:rsidR="009410B0">
        <w:t>ska</w:t>
      </w:r>
      <w:r>
        <w:t xml:space="preserve"> </w:t>
      </w:r>
      <w:r w:rsidR="00742651">
        <w:t xml:space="preserve">skötas av olika parter </w:t>
      </w:r>
      <w:r w:rsidR="004A67BA">
        <w:t>för att m</w:t>
      </w:r>
      <w:r w:rsidR="00742651">
        <w:t xml:space="preserve">edge en oberoende utvärdering av installatörens kompetens </w:t>
      </w:r>
      <w:r w:rsidR="009410B0">
        <w:t>vid certifiering</w:t>
      </w:r>
      <w:r w:rsidR="00742651">
        <w:t xml:space="preserve">. Det innebär att koordinering och samverkan måste </w:t>
      </w:r>
      <w:r>
        <w:t>göras</w:t>
      </w:r>
      <w:r w:rsidR="00742651">
        <w:t xml:space="preserve"> innan systemet kan komma igång.</w:t>
      </w:r>
      <w:r w:rsidR="002F3EBA">
        <w:t xml:space="preserve"> </w:t>
      </w:r>
      <w:r w:rsidR="00416B0D">
        <w:t xml:space="preserve">De största problemen har dock gällt </w:t>
      </w:r>
      <w:r w:rsidR="002F3EBA">
        <w:t xml:space="preserve">frågor om kraven </w:t>
      </w:r>
      <w:r w:rsidR="00C868A8">
        <w:t xml:space="preserve">på utbildning och kopplingen mellan utbildning och certifieringsorgan som görs </w:t>
      </w:r>
      <w:r w:rsidR="002F3EBA">
        <w:t xml:space="preserve">i Boverkets föreskrift </w:t>
      </w:r>
      <w:r w:rsidR="00995E40" w:rsidRPr="00995E40">
        <w:t xml:space="preserve">(BFS </w:t>
      </w:r>
      <w:r w:rsidR="00416B0D">
        <w:lastRenderedPageBreak/>
        <w:t>2013:3 – CIN 1). Det har lett till att det inte finns något</w:t>
      </w:r>
      <w:r w:rsidR="002F3EBA">
        <w:t xml:space="preserve"> certifieringsorgan </w:t>
      </w:r>
      <w:r w:rsidR="00416B0D">
        <w:t xml:space="preserve">eller </w:t>
      </w:r>
      <w:r w:rsidR="0061091D">
        <w:t xml:space="preserve">utbildningsföretag </w:t>
      </w:r>
      <w:r w:rsidR="002F3EBA">
        <w:t>idag.</w:t>
      </w:r>
      <w:r w:rsidR="004C3A71">
        <w:t xml:space="preserve"> </w:t>
      </w:r>
    </w:p>
    <w:p w:rsidR="008367A0" w:rsidRDefault="008367A0" w:rsidP="008367A0">
      <w:pPr>
        <w:spacing w:after="160" w:line="280" w:lineRule="atLeast"/>
      </w:pPr>
    </w:p>
    <w:p w:rsidR="008367A0" w:rsidRDefault="008367A0" w:rsidP="008367A0">
      <w:pPr>
        <w:pStyle w:val="Rubrik2"/>
      </w:pPr>
      <w:bookmarkStart w:id="4" w:name="_Toc383701395"/>
      <w:r>
        <w:t>Insatser fas 1</w:t>
      </w:r>
      <w:r w:rsidR="00B23A93">
        <w:t>, regelverk</w:t>
      </w:r>
      <w:bookmarkEnd w:id="4"/>
    </w:p>
    <w:p w:rsidR="008367A0" w:rsidRPr="003D42F1" w:rsidRDefault="008367A0" w:rsidP="008367A0">
      <w:pPr>
        <w:spacing w:after="160" w:line="280" w:lineRule="atLeast"/>
      </w:pPr>
      <w:r w:rsidRPr="003D42F1">
        <w:t xml:space="preserve">Boverket och Energimyndigheten har tagit fram föreskrifter för certifieringssystemet (BFS 2013:3 – CIN 1 och STEMFS 2013:1) som beslutades </w:t>
      </w:r>
      <w:r>
        <w:t>i början av år 2013</w:t>
      </w:r>
      <w:r w:rsidRPr="003D42F1">
        <w:t>.</w:t>
      </w:r>
    </w:p>
    <w:p w:rsidR="008367A0" w:rsidRPr="003D42F1" w:rsidRDefault="008367A0" w:rsidP="008367A0">
      <w:pPr>
        <w:spacing w:after="160" w:line="280" w:lineRule="atLeast"/>
      </w:pPr>
      <w:r w:rsidRPr="003D42F1">
        <w:t xml:space="preserve">Myndigheterna har också gått ut med ett samordnat pressmeddelande 2013-04-18 för information om </w:t>
      </w:r>
      <w:r w:rsidR="007824D3">
        <w:t xml:space="preserve">regelverk och </w:t>
      </w:r>
      <w:r w:rsidRPr="003D42F1">
        <w:t>certifieringssystem.</w:t>
      </w:r>
    </w:p>
    <w:p w:rsidR="008367A0" w:rsidRPr="003D42F1" w:rsidRDefault="008367A0" w:rsidP="008367A0">
      <w:pPr>
        <w:spacing w:after="160" w:line="280" w:lineRule="atLeast"/>
      </w:pPr>
      <w:r w:rsidRPr="003D42F1">
        <w:t>Web</w:t>
      </w:r>
      <w:r w:rsidR="009410B0">
        <w:t>b</w:t>
      </w:r>
      <w:r w:rsidRPr="003D42F1">
        <w:t xml:space="preserve">information </w:t>
      </w:r>
      <w:r w:rsidR="001249E9">
        <w:t xml:space="preserve">om certifierade installatörer </w:t>
      </w:r>
      <w:r w:rsidRPr="003D42F1">
        <w:t>finns också på Energimyndighetens och Boverkets hemsidor.</w:t>
      </w:r>
    </w:p>
    <w:p w:rsidR="008367A0" w:rsidRPr="003D42F1" w:rsidRDefault="00222081" w:rsidP="008367A0">
      <w:pPr>
        <w:spacing w:after="160" w:line="280" w:lineRule="atLeast"/>
      </w:pPr>
      <w:hyperlink r:id="rId12" w:history="1">
        <w:r w:rsidR="008367A0" w:rsidRPr="003D42F1">
          <w:rPr>
            <w:color w:val="0000FF"/>
            <w:u w:val="single"/>
          </w:rPr>
          <w:t>http://www.boverket.se/Bygga--</w:t>
        </w:r>
        <w:proofErr w:type="spellStart"/>
        <w:r w:rsidR="008367A0" w:rsidRPr="003D42F1">
          <w:rPr>
            <w:color w:val="0000FF"/>
            <w:u w:val="single"/>
          </w:rPr>
          <w:t>forvalta</w:t>
        </w:r>
        <w:proofErr w:type="spellEnd"/>
        <w:r w:rsidR="008367A0" w:rsidRPr="003D42F1">
          <w:rPr>
            <w:color w:val="0000FF"/>
            <w:u w:val="single"/>
          </w:rPr>
          <w:t>/Bygga-andra-och-</w:t>
        </w:r>
        <w:proofErr w:type="spellStart"/>
        <w:r w:rsidR="008367A0" w:rsidRPr="003D42F1">
          <w:rPr>
            <w:color w:val="0000FF"/>
            <w:u w:val="single"/>
          </w:rPr>
          <w:t>underhalla</w:t>
        </w:r>
        <w:proofErr w:type="spellEnd"/>
        <w:r w:rsidR="008367A0" w:rsidRPr="003D42F1">
          <w:rPr>
            <w:color w:val="0000FF"/>
            <w:u w:val="single"/>
          </w:rPr>
          <w:t>/Certifierade-installatorer/</w:t>
        </w:r>
      </w:hyperlink>
    </w:p>
    <w:p w:rsidR="008367A0" w:rsidRPr="003D42F1" w:rsidRDefault="00222081" w:rsidP="008367A0">
      <w:pPr>
        <w:spacing w:after="160" w:line="280" w:lineRule="atLeast"/>
      </w:pPr>
      <w:hyperlink r:id="rId13" w:history="1">
        <w:r w:rsidR="008367A0" w:rsidRPr="003D42F1">
          <w:rPr>
            <w:color w:val="0000FF"/>
            <w:u w:val="single"/>
          </w:rPr>
          <w:t>http://www.energimyndigheten.se/sv/Foretag/Energieffektivt-byggande/Certifiering-av-installatorer-av-fornybar-energi-/</w:t>
        </w:r>
      </w:hyperlink>
    </w:p>
    <w:p w:rsidR="008367A0" w:rsidRDefault="008367A0" w:rsidP="008367A0">
      <w:pPr>
        <w:spacing w:after="160" w:line="280" w:lineRule="atLeast"/>
      </w:pPr>
    </w:p>
    <w:p w:rsidR="008367A0" w:rsidRPr="003D42F1" w:rsidRDefault="008367A0" w:rsidP="008367A0">
      <w:pPr>
        <w:pStyle w:val="Rubrik2"/>
      </w:pPr>
      <w:bookmarkStart w:id="5" w:name="_Toc383701396"/>
      <w:r>
        <w:t>Insatser fas 2</w:t>
      </w:r>
      <w:r w:rsidR="00B23A93">
        <w:t>, information till certifieringsorgan och utredning av frågor</w:t>
      </w:r>
      <w:bookmarkEnd w:id="5"/>
    </w:p>
    <w:p w:rsidR="00B23A93" w:rsidRDefault="00B23A93" w:rsidP="00A83D4E">
      <w:pPr>
        <w:spacing w:after="160" w:line="280" w:lineRule="atLeast"/>
      </w:pPr>
      <w:r>
        <w:t xml:space="preserve">Under 2013 och 2014 har </w:t>
      </w:r>
      <w:r w:rsidR="000B1731">
        <w:t>Energimyndigheten</w:t>
      </w:r>
      <w:r>
        <w:t xml:space="preserve"> ansvarat för att planera och initiera informationsinsatser vilka kort presenteras nedan:</w:t>
      </w:r>
    </w:p>
    <w:p w:rsidR="00B23A93" w:rsidRDefault="00B23A93" w:rsidP="00B23A93">
      <w:pPr>
        <w:pStyle w:val="Liststycke"/>
        <w:numPr>
          <w:ilvl w:val="0"/>
          <w:numId w:val="33"/>
        </w:numPr>
        <w:spacing w:after="160" w:line="280" w:lineRule="atLeast"/>
      </w:pPr>
      <w:r>
        <w:t xml:space="preserve">Energimyndigheten har tillsammans med Boverket och </w:t>
      </w:r>
      <w:proofErr w:type="spellStart"/>
      <w:r>
        <w:t>Swedac</w:t>
      </w:r>
      <w:proofErr w:type="spellEnd"/>
      <w:r>
        <w:t xml:space="preserve"> hållit t</w:t>
      </w:r>
      <w:r w:rsidR="008367A0">
        <w:t xml:space="preserve">vå </w:t>
      </w:r>
      <w:r>
        <w:t xml:space="preserve">branschdialoger </w:t>
      </w:r>
      <w:r w:rsidR="00D460A3">
        <w:t xml:space="preserve">sommaren och hösten </w:t>
      </w:r>
      <w:r w:rsidR="008367A0" w:rsidRPr="003D42F1">
        <w:t>2013.</w:t>
      </w:r>
      <w:r w:rsidR="008367A0">
        <w:t xml:space="preserve"> </w:t>
      </w:r>
      <w:r>
        <w:t xml:space="preserve">Energimyndigheten hade en öppen inbjudan </w:t>
      </w:r>
      <w:r w:rsidR="00EB0C01">
        <w:t xml:space="preserve">men </w:t>
      </w:r>
      <w:r>
        <w:t>bjöd även särskilt in aktörer som verkar inom området.</w:t>
      </w:r>
    </w:p>
    <w:p w:rsidR="00B23A93" w:rsidRDefault="00A83D4E" w:rsidP="00B23A93">
      <w:pPr>
        <w:pStyle w:val="Liststycke"/>
        <w:numPr>
          <w:ilvl w:val="0"/>
          <w:numId w:val="33"/>
        </w:numPr>
        <w:spacing w:after="160" w:line="280" w:lineRule="atLeast"/>
      </w:pPr>
      <w:r>
        <w:t xml:space="preserve">Energimyndigheten har </w:t>
      </w:r>
      <w:r w:rsidRPr="003D42F1">
        <w:t>påbörjat information till vidareförmedlare genom presentation på konferensen Kraftsamling</w:t>
      </w:r>
      <w:r>
        <w:t xml:space="preserve"> som ägde rum i oktober år 2013</w:t>
      </w:r>
      <w:r w:rsidRPr="003D42F1">
        <w:t xml:space="preserve">. Intresset var stort från Energi och klimatrådgivare </w:t>
      </w:r>
      <w:r w:rsidR="009C5331">
        <w:t xml:space="preserve">som deltog </w:t>
      </w:r>
      <w:r w:rsidRPr="003D42F1">
        <w:t xml:space="preserve">och mer information förväntas. </w:t>
      </w:r>
    </w:p>
    <w:p w:rsidR="00A83D4E" w:rsidRDefault="00A83D4E" w:rsidP="00FD545A">
      <w:pPr>
        <w:pStyle w:val="Liststycke"/>
        <w:numPr>
          <w:ilvl w:val="0"/>
          <w:numId w:val="33"/>
        </w:numPr>
        <w:spacing w:after="160" w:line="280" w:lineRule="atLeast"/>
      </w:pPr>
      <w:r>
        <w:t>Information om kommande möjligheter till certifiering och dess fördelar hölls också för solelinstalla</w:t>
      </w:r>
      <w:r w:rsidR="00BA60DD">
        <w:t>törer. På seminariet deltog ca 5</w:t>
      </w:r>
      <w:r>
        <w:t>0 företag vilket är en betydande andel av företagen som verkar inom denna sektor.</w:t>
      </w:r>
      <w:r w:rsidRPr="00416256">
        <w:t xml:space="preserve"> </w:t>
      </w:r>
    </w:p>
    <w:p w:rsidR="00FD545A" w:rsidRPr="003D42F1" w:rsidRDefault="00FD545A" w:rsidP="00FD545A">
      <w:pPr>
        <w:pStyle w:val="Liststycke"/>
        <w:numPr>
          <w:ilvl w:val="0"/>
          <w:numId w:val="33"/>
        </w:numPr>
        <w:spacing w:after="160" w:line="280" w:lineRule="atLeast"/>
      </w:pPr>
      <w:r>
        <w:t>Bilaterala diskussioner har också förts med aktörer på marknaden.</w:t>
      </w:r>
    </w:p>
    <w:p w:rsidR="008367A0" w:rsidRDefault="00A83D4E" w:rsidP="008367A0">
      <w:pPr>
        <w:spacing w:after="160" w:line="280" w:lineRule="atLeast"/>
      </w:pPr>
      <w:r>
        <w:t xml:space="preserve">Under dialoger med branschen har </w:t>
      </w:r>
      <w:r w:rsidR="00FD545A">
        <w:t>frågor</w:t>
      </w:r>
      <w:r w:rsidR="00B712B9">
        <w:t xml:space="preserve"> om regelverk identifierats och</w:t>
      </w:r>
      <w:r w:rsidR="00EF6A80">
        <w:t xml:space="preserve"> </w:t>
      </w:r>
      <w:r w:rsidR="00FD545A">
        <w:t>bearbetats av de involverade myndigheterna</w:t>
      </w:r>
      <w:r w:rsidR="00EF6A80">
        <w:t>.</w:t>
      </w:r>
    </w:p>
    <w:p w:rsidR="00EC3593" w:rsidRPr="007A3103" w:rsidRDefault="00EC3593" w:rsidP="00EC3593">
      <w:pPr>
        <w:pStyle w:val="Rubrik2"/>
      </w:pPr>
      <w:bookmarkStart w:id="6" w:name="_Toc383701397"/>
      <w:r>
        <w:lastRenderedPageBreak/>
        <w:t>Nollmätning</w:t>
      </w:r>
      <w:bookmarkEnd w:id="6"/>
    </w:p>
    <w:p w:rsidR="00EC3593" w:rsidRPr="003D42F1" w:rsidRDefault="00EC3593" w:rsidP="00EC3593">
      <w:pPr>
        <w:spacing w:after="160" w:line="280" w:lineRule="atLeast"/>
      </w:pPr>
      <w:r>
        <w:t xml:space="preserve">Energimyndigheten har även </w:t>
      </w:r>
      <w:r w:rsidRPr="003D42F1">
        <w:t xml:space="preserve">genomfört en undersökning för att utreda om intresse om ackreditering för att bli certifieringsorgan finns samt frågor om attityder till certifieringen. Syftet med undersökningen var också att informera aktörer om det kommande certifieringssystemet och att använda resultatet för att senare kunna utvärdera Energimyndighetens kommunikationsinsatser. </w:t>
      </w:r>
    </w:p>
    <w:p w:rsidR="00EC3593" w:rsidRPr="003D42F1" w:rsidRDefault="00EC3593" w:rsidP="00EC3593">
      <w:pPr>
        <w:spacing w:after="160" w:line="280" w:lineRule="atLeast"/>
      </w:pPr>
      <w:r w:rsidRPr="003D42F1">
        <w:t xml:space="preserve">Svaren visar på </w:t>
      </w:r>
      <w:r>
        <w:t xml:space="preserve">att förutsättningarna är goda och att </w:t>
      </w:r>
      <w:r w:rsidRPr="003D42F1">
        <w:t>intresse finns. De flesta är allmänt positivt inställda till certifieringar och tyc</w:t>
      </w:r>
      <w:r w:rsidR="00B712B9">
        <w:t>ker att det är bra med den nya nationella</w:t>
      </w:r>
      <w:r w:rsidRPr="003D42F1">
        <w:t xml:space="preserve"> certifieringen, men en del tar visst avstånd utifrån att staten är inblandad och att det är EU som ligger bakom</w:t>
      </w:r>
      <w:r w:rsidR="00834A30">
        <w:t>. D</w:t>
      </w:r>
      <w:r w:rsidRPr="003D42F1">
        <w:t xml:space="preserve">et är något man behöver ta hänsyn till i kommunikationsarbetet. Möjligheter med certifieringen som de tillfrågade ser är att den är en kompetenshöjare och kvalitetssäkrar och att den på så sätt kan sanera branschen från oseriösa aktörer. </w:t>
      </w:r>
    </w:p>
    <w:p w:rsidR="00EC3593" w:rsidRPr="003D42F1" w:rsidRDefault="00EC3593" w:rsidP="00EC3593">
      <w:pPr>
        <w:spacing w:after="160" w:line="280" w:lineRule="atLeast"/>
      </w:pPr>
      <w:r w:rsidRPr="003D42F1">
        <w:t>Nackd</w:t>
      </w:r>
      <w:r>
        <w:t>elar och hinder man tar upp är k</w:t>
      </w:r>
      <w:r w:rsidRPr="003D42F1">
        <w:t>ostnaden</w:t>
      </w:r>
      <w:r>
        <w:t xml:space="preserve"> som kan bli en</w:t>
      </w:r>
      <w:r w:rsidRPr="003D42F1">
        <w:t xml:space="preserve"> barriär för små företag</w:t>
      </w:r>
      <w:r>
        <w:t xml:space="preserve"> och att f</w:t>
      </w:r>
      <w:r w:rsidRPr="003D42F1">
        <w:t>rivilligheten kan göra certifieringen tandlös</w:t>
      </w:r>
      <w:r>
        <w:t>. Dessutom framkom att:</w:t>
      </w:r>
    </w:p>
    <w:p w:rsidR="00EC3593" w:rsidRPr="003D42F1" w:rsidRDefault="00EC3593" w:rsidP="00EC3593">
      <w:pPr>
        <w:numPr>
          <w:ilvl w:val="0"/>
          <w:numId w:val="27"/>
        </w:numPr>
        <w:spacing w:after="160" w:line="280" w:lineRule="atLeast"/>
      </w:pPr>
      <w:r w:rsidRPr="003D42F1">
        <w:t xml:space="preserve">Sex av tio (63 %) är positiv eller mycket positiv till nuvarande branschegna certifieringssystem för värmepumpar, pelletspannor/kaminer och/eller solenergi. Motsvarande andel för den nya </w:t>
      </w:r>
      <w:proofErr w:type="gramStart"/>
      <w:r w:rsidR="00B712B9">
        <w:t xml:space="preserve">nationella </w:t>
      </w:r>
      <w:r w:rsidRPr="003D42F1">
        <w:t xml:space="preserve"> certifieringen</w:t>
      </w:r>
      <w:proofErr w:type="gramEnd"/>
      <w:r w:rsidRPr="003D42F1">
        <w:t xml:space="preserve"> är knappt hälften (47 %)</w:t>
      </w:r>
    </w:p>
    <w:p w:rsidR="00EC3593" w:rsidRDefault="00EC3593" w:rsidP="00EC3593">
      <w:pPr>
        <w:numPr>
          <w:ilvl w:val="0"/>
          <w:numId w:val="27"/>
        </w:numPr>
        <w:spacing w:after="160" w:line="280" w:lineRule="atLeast"/>
      </w:pPr>
      <w:r w:rsidRPr="003D42F1">
        <w:t xml:space="preserve">50 % bedömer att det är samma kostnad för en fastighetsägare/konsument att anlita en certifierad installatör. 20 % tror att det är en </w:t>
      </w:r>
      <w:r>
        <w:t xml:space="preserve">lägre </w:t>
      </w:r>
      <w:r w:rsidRPr="003D42F1">
        <w:t>kostnad och</w:t>
      </w:r>
      <w:r>
        <w:t xml:space="preserve"> lika många tror att det är en hö</w:t>
      </w:r>
      <w:r w:rsidRPr="003D42F1">
        <w:t xml:space="preserve">gre kostnad. </w:t>
      </w:r>
    </w:p>
    <w:p w:rsidR="00392917" w:rsidRDefault="00392917" w:rsidP="00EC3593">
      <w:pPr>
        <w:spacing w:after="160" w:line="280" w:lineRule="atLeast"/>
      </w:pPr>
    </w:p>
    <w:p w:rsidR="00757DAC" w:rsidRDefault="00392917" w:rsidP="00EC3593">
      <w:pPr>
        <w:spacing w:after="160" w:line="280" w:lineRule="atLeast"/>
      </w:pPr>
      <w:r>
        <w:t xml:space="preserve">Enkäten visar också att certifieringens roll på marknaden behöver stärkas. </w:t>
      </w:r>
      <w:r w:rsidR="00080495">
        <w:t xml:space="preserve">Fyra av tio anser att certifieringen inte har </w:t>
      </w:r>
      <w:r w:rsidR="00835473">
        <w:t xml:space="preserve">efterfrågas av </w:t>
      </w:r>
      <w:r w:rsidR="00080495">
        <w:t>kunden</w:t>
      </w:r>
      <w:r w:rsidR="00757DAC">
        <w:t xml:space="preserve">, se bild </w:t>
      </w:r>
      <w:r w:rsidR="00834A30">
        <w:t>2</w:t>
      </w:r>
      <w:r w:rsidR="00757DAC">
        <w:t>,</w:t>
      </w:r>
      <w:r w:rsidR="00080495">
        <w:t xml:space="preserve"> och </w:t>
      </w:r>
      <w:r w:rsidR="00835473">
        <w:t xml:space="preserve">flera kommenterar </w:t>
      </w:r>
      <w:r w:rsidR="00757DAC">
        <w:t xml:space="preserve">att kunder har </w:t>
      </w:r>
      <w:r w:rsidR="00080495">
        <w:t xml:space="preserve">låg kännedom om certifikat. </w:t>
      </w:r>
    </w:p>
    <w:p w:rsidR="00F61E0A" w:rsidRDefault="00F61E0A" w:rsidP="00EC3593">
      <w:pPr>
        <w:spacing w:after="160" w:line="280" w:lineRule="atLeast"/>
      </w:pPr>
      <w:r>
        <w:rPr>
          <w:noProof/>
        </w:rPr>
        <w:drawing>
          <wp:inline distT="0" distB="0" distL="0" distR="0" wp14:anchorId="7618D0EA" wp14:editId="31138723">
            <wp:extent cx="3805707" cy="2433768"/>
            <wp:effectExtent l="0" t="0" r="4445" b="508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5973" cy="2433938"/>
                    </a:xfrm>
                    <a:prstGeom prst="rect">
                      <a:avLst/>
                    </a:prstGeom>
                    <a:noFill/>
                    <a:ln>
                      <a:noFill/>
                    </a:ln>
                  </pic:spPr>
                </pic:pic>
              </a:graphicData>
            </a:graphic>
          </wp:inline>
        </w:drawing>
      </w:r>
    </w:p>
    <w:p w:rsidR="00F61E0A" w:rsidRPr="00834A30" w:rsidRDefault="00834A30" w:rsidP="00EC3593">
      <w:pPr>
        <w:spacing w:after="160" w:line="280" w:lineRule="atLeast"/>
        <w:rPr>
          <w:sz w:val="20"/>
          <w:szCs w:val="20"/>
        </w:rPr>
      </w:pPr>
      <w:r w:rsidRPr="00834A30">
        <w:rPr>
          <w:sz w:val="20"/>
          <w:szCs w:val="20"/>
        </w:rPr>
        <w:t>Bild 2. Certifikatets betydelse för kunden.</w:t>
      </w:r>
    </w:p>
    <w:p w:rsidR="00757DAC" w:rsidRDefault="00757DAC" w:rsidP="00EC3593">
      <w:pPr>
        <w:spacing w:after="160" w:line="280" w:lineRule="atLeast"/>
      </w:pPr>
    </w:p>
    <w:p w:rsidR="00834A30" w:rsidRDefault="00834A30" w:rsidP="00EC3593">
      <w:pPr>
        <w:spacing w:after="160" w:line="280" w:lineRule="atLeast"/>
      </w:pPr>
      <w:r>
        <w:t xml:space="preserve">Uppföljning av kundens efterfrågan av certifierade installatörer kan vara en bra parameter för att följa upp informationsinsatser. På sikt kan även statistik över kundklagomål och hur den utvecklats genomföras för uppföljning av </w:t>
      </w:r>
      <w:r w:rsidR="00B712B9">
        <w:t>informations- och certifieringsinsatserna</w:t>
      </w:r>
      <w:r>
        <w:t>.</w:t>
      </w:r>
    </w:p>
    <w:p w:rsidR="00392917" w:rsidRDefault="000610E5" w:rsidP="00EC3593">
      <w:pPr>
        <w:spacing w:after="160" w:line="280" w:lineRule="atLeast"/>
      </w:pPr>
      <w:r>
        <w:t xml:space="preserve">Ungefär hälften </w:t>
      </w:r>
      <w:r w:rsidR="00757DAC">
        <w:t>av de tillfrågade</w:t>
      </w:r>
      <w:r>
        <w:t xml:space="preserve"> </w:t>
      </w:r>
      <w:r w:rsidR="00080495">
        <w:t xml:space="preserve">informerar inte </w:t>
      </w:r>
      <w:r w:rsidR="00834A30">
        <w:t xml:space="preserve">själva </w:t>
      </w:r>
      <w:r w:rsidR="00080495">
        <w:t>om de befintliga certifikaten</w:t>
      </w:r>
      <w:r w:rsidR="00835473">
        <w:t xml:space="preserve"> vilket förstås också leder till låg kännedom</w:t>
      </w:r>
      <w:r w:rsidR="00757DAC">
        <w:t xml:space="preserve">, se bild </w:t>
      </w:r>
      <w:r w:rsidR="00834A30">
        <w:t>3</w:t>
      </w:r>
      <w:r w:rsidR="00080495">
        <w:t>.</w:t>
      </w:r>
      <w:r w:rsidR="00835473">
        <w:t xml:space="preserve"> Orsaken till att få informerar om certifiering</w:t>
      </w:r>
      <w:r>
        <w:t>en</w:t>
      </w:r>
      <w:r w:rsidR="00835473">
        <w:t xml:space="preserve"> är oklar.</w:t>
      </w:r>
      <w:r w:rsidR="00757DAC" w:rsidRPr="00757DAC">
        <w:t xml:space="preserve"> </w:t>
      </w:r>
    </w:p>
    <w:p w:rsidR="00757DAC" w:rsidRDefault="00757DAC" w:rsidP="00EC3593">
      <w:pPr>
        <w:spacing w:after="160" w:line="280" w:lineRule="atLeast"/>
      </w:pPr>
    </w:p>
    <w:p w:rsidR="00757DAC" w:rsidRDefault="00757DAC" w:rsidP="00EC3593">
      <w:pPr>
        <w:spacing w:after="160" w:line="280" w:lineRule="atLeast"/>
      </w:pPr>
    </w:p>
    <w:p w:rsidR="000610E5" w:rsidRDefault="000610E5" w:rsidP="00EC3593">
      <w:pPr>
        <w:spacing w:after="160" w:line="280" w:lineRule="atLeast"/>
      </w:pPr>
      <w:r>
        <w:rPr>
          <w:noProof/>
        </w:rPr>
        <w:drawing>
          <wp:inline distT="0" distB="0" distL="0" distR="0" wp14:anchorId="5534135E" wp14:editId="49D7EC31">
            <wp:extent cx="2807594" cy="1878961"/>
            <wp:effectExtent l="0" t="0" r="0" b="7620"/>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10426" cy="1880856"/>
                    </a:xfrm>
                    <a:prstGeom prst="rect">
                      <a:avLst/>
                    </a:prstGeom>
                    <a:noFill/>
                    <a:ln>
                      <a:noFill/>
                    </a:ln>
                  </pic:spPr>
                </pic:pic>
              </a:graphicData>
            </a:graphic>
          </wp:inline>
        </w:drawing>
      </w:r>
    </w:p>
    <w:p w:rsidR="00834A30" w:rsidRPr="00834A30" w:rsidRDefault="00834A30" w:rsidP="00F61E0A">
      <w:pPr>
        <w:spacing w:after="160" w:line="280" w:lineRule="atLeast"/>
        <w:rPr>
          <w:sz w:val="20"/>
          <w:szCs w:val="20"/>
        </w:rPr>
      </w:pPr>
      <w:r w:rsidRPr="00834A30">
        <w:rPr>
          <w:sz w:val="20"/>
          <w:szCs w:val="20"/>
        </w:rPr>
        <w:t>Bild 3. Marknadsföring av certifikat till kunder.</w:t>
      </w:r>
    </w:p>
    <w:p w:rsidR="00A010C6" w:rsidRDefault="00FE04F9" w:rsidP="00A010C6">
      <w:pPr>
        <w:spacing w:after="160" w:line="280" w:lineRule="atLeast"/>
      </w:pPr>
      <w:r>
        <w:t>Dessutom svarar sex av tio att de inte marknadsför den befintliga certifieringen för sina medlemsföretag.</w:t>
      </w:r>
      <w:r w:rsidR="00F61E0A" w:rsidRPr="00F61E0A">
        <w:t xml:space="preserve"> </w:t>
      </w:r>
      <w:r w:rsidR="00834A30">
        <w:t>A</w:t>
      </w:r>
      <w:r w:rsidR="00A010C6">
        <w:t xml:space="preserve">ndelen företag i branschen </w:t>
      </w:r>
      <w:r w:rsidR="00834A30">
        <w:t xml:space="preserve">som är certifierade är högst </w:t>
      </w:r>
      <w:r w:rsidR="00A010C6">
        <w:t>inom värmepumpsbranschen</w:t>
      </w:r>
      <w:r w:rsidR="00834A30">
        <w:t>, men certifikat finns även för pannor och solvärme</w:t>
      </w:r>
      <w:r w:rsidR="00A010C6">
        <w:t>.</w:t>
      </w:r>
    </w:p>
    <w:p w:rsidR="00A010C6" w:rsidRDefault="00A010C6" w:rsidP="00A010C6">
      <w:pPr>
        <w:spacing w:after="160" w:line="280" w:lineRule="atLeast"/>
      </w:pPr>
      <w:r>
        <w:t>På frågan om företagens attityd till befintliga cert</w:t>
      </w:r>
      <w:r w:rsidR="00261CEE">
        <w:t>ifieringssystem framgår också ett</w:t>
      </w:r>
      <w:r>
        <w:t xml:space="preserve"> relativt svagt stöd för befintliga system. Detta beror troligen på att kundens efterfrågan är låg</w:t>
      </w:r>
      <w:r w:rsidR="00757DAC">
        <w:t xml:space="preserve">, se bild </w:t>
      </w:r>
      <w:r w:rsidR="00834A30">
        <w:t>4</w:t>
      </w:r>
      <w:r>
        <w:t xml:space="preserve">. </w:t>
      </w:r>
    </w:p>
    <w:p w:rsidR="00115600" w:rsidRDefault="00115600" w:rsidP="00EC3593">
      <w:pPr>
        <w:spacing w:after="160" w:line="280" w:lineRule="atLeast"/>
      </w:pPr>
      <w:r>
        <w:t xml:space="preserve"> </w:t>
      </w:r>
      <w:r>
        <w:rPr>
          <w:noProof/>
        </w:rPr>
        <w:drawing>
          <wp:inline distT="0" distB="0" distL="0" distR="0" wp14:anchorId="7B8CF4FB" wp14:editId="699F3193">
            <wp:extent cx="3525499" cy="2182969"/>
            <wp:effectExtent l="0" t="0" r="0" b="8255"/>
            <wp:docPr id="7"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27501" cy="2184209"/>
                    </a:xfrm>
                    <a:prstGeom prst="rect">
                      <a:avLst/>
                    </a:prstGeom>
                    <a:noFill/>
                    <a:ln>
                      <a:noFill/>
                    </a:ln>
                  </pic:spPr>
                </pic:pic>
              </a:graphicData>
            </a:graphic>
          </wp:inline>
        </w:drawing>
      </w:r>
    </w:p>
    <w:p w:rsidR="00834A30" w:rsidRPr="00834A30" w:rsidRDefault="00834A30" w:rsidP="00EC3593">
      <w:pPr>
        <w:spacing w:after="160" w:line="280" w:lineRule="atLeast"/>
        <w:rPr>
          <w:sz w:val="18"/>
          <w:szCs w:val="18"/>
        </w:rPr>
      </w:pPr>
      <w:r w:rsidRPr="00834A30">
        <w:rPr>
          <w:sz w:val="18"/>
          <w:szCs w:val="18"/>
        </w:rPr>
        <w:t>Bild 4. Företagens attityder till befintliga branschcertifi</w:t>
      </w:r>
      <w:r w:rsidR="001213AD">
        <w:rPr>
          <w:sz w:val="18"/>
          <w:szCs w:val="18"/>
        </w:rPr>
        <w:t>kat</w:t>
      </w:r>
      <w:r w:rsidRPr="00834A30">
        <w:rPr>
          <w:sz w:val="18"/>
          <w:szCs w:val="18"/>
        </w:rPr>
        <w:t>.</w:t>
      </w:r>
    </w:p>
    <w:p w:rsidR="00757DAC" w:rsidRDefault="00757DAC" w:rsidP="00392917">
      <w:pPr>
        <w:spacing w:after="160" w:line="280" w:lineRule="atLeast"/>
      </w:pPr>
    </w:p>
    <w:p w:rsidR="008367A0" w:rsidRPr="003D42F1" w:rsidRDefault="00392917" w:rsidP="008367A0">
      <w:pPr>
        <w:spacing w:after="160" w:line="280" w:lineRule="atLeast"/>
      </w:pPr>
      <w:r w:rsidRPr="003D42F1">
        <w:t xml:space="preserve">Aktörerna bedömer att det krävs stora informationsinsatser för att skapa kundunderlag och </w:t>
      </w:r>
      <w:r>
        <w:t xml:space="preserve">att det tar minst tre </w:t>
      </w:r>
      <w:r w:rsidRPr="003D42F1">
        <w:t>år innan ett system är på plats.</w:t>
      </w:r>
      <w:r>
        <w:t xml:space="preserve"> </w:t>
      </w:r>
    </w:p>
    <w:p w:rsidR="008367A0" w:rsidRDefault="0062308F" w:rsidP="00EC3593">
      <w:pPr>
        <w:pStyle w:val="Rubrik1"/>
      </w:pPr>
      <w:bookmarkStart w:id="7" w:name="_Toc383701398"/>
      <w:r>
        <w:lastRenderedPageBreak/>
        <w:t xml:space="preserve">Utvärdering om </w:t>
      </w:r>
      <w:r w:rsidR="002346B2">
        <w:t xml:space="preserve">direktivets </w:t>
      </w:r>
      <w:r>
        <w:t>krav kom</w:t>
      </w:r>
      <w:r w:rsidR="008D6053">
        <w:t>m</w:t>
      </w:r>
      <w:r>
        <w:t>er uppfyllas</w:t>
      </w:r>
      <w:bookmarkEnd w:id="7"/>
    </w:p>
    <w:p w:rsidR="007A3103" w:rsidRDefault="00B712B9" w:rsidP="007A3103">
      <w:pPr>
        <w:pStyle w:val="Brdtext"/>
      </w:pPr>
      <w:r>
        <w:t xml:space="preserve">Nedan redovisas de krav som ställs enligt </w:t>
      </w:r>
      <w:r w:rsidR="007A3103">
        <w:t>direktivet:</w:t>
      </w:r>
    </w:p>
    <w:p w:rsidR="007A3103" w:rsidRDefault="007A3103" w:rsidP="007A3103">
      <w:pPr>
        <w:pStyle w:val="Brdtext"/>
        <w:numPr>
          <w:ilvl w:val="0"/>
          <w:numId w:val="34"/>
        </w:numPr>
      </w:pPr>
      <w:r>
        <w:t xml:space="preserve">Medlemsstaterna ska säkerställa att certifieringssystem eller motsvarande kvalifikationssystem senast den 31 december 2012 görs eller finns tillgängliga för installatörer av små pannor och ugnar som drivs med biomassa, solcells- och solvärmesystem, system för </w:t>
      </w:r>
      <w:proofErr w:type="spellStart"/>
      <w:r>
        <w:t>ytnära</w:t>
      </w:r>
      <w:proofErr w:type="spellEnd"/>
      <w:r>
        <w:t xml:space="preserve"> jordvärme samt värmepumpar. </w:t>
      </w:r>
    </w:p>
    <w:p w:rsidR="00DE3F4F" w:rsidRDefault="00DE3F4F" w:rsidP="00DE3F4F">
      <w:pPr>
        <w:pStyle w:val="Brdtext"/>
        <w:numPr>
          <w:ilvl w:val="0"/>
          <w:numId w:val="34"/>
        </w:numPr>
      </w:pPr>
      <w:r w:rsidRPr="007A3103">
        <w:t>Medlemsstaterna ska ge allmänheten tillgång till information om certifieringssystem eller motsvarande kvalifikationssystem</w:t>
      </w:r>
      <w:r>
        <w:t>.</w:t>
      </w:r>
    </w:p>
    <w:p w:rsidR="00DE3F4F" w:rsidRDefault="00DE3F4F" w:rsidP="00DE3F4F">
      <w:pPr>
        <w:pStyle w:val="Brdtext"/>
        <w:numPr>
          <w:ilvl w:val="0"/>
          <w:numId w:val="34"/>
        </w:numPr>
      </w:pPr>
      <w:r>
        <w:t>Medlemsstaterna ska erkänna certifieringar som andra medlemsstater utfärdat i enlighet med dessa kriterier.</w:t>
      </w:r>
    </w:p>
    <w:p w:rsidR="007A3103" w:rsidRDefault="007A3103" w:rsidP="007A3103">
      <w:pPr>
        <w:pStyle w:val="Brdtext"/>
        <w:numPr>
          <w:ilvl w:val="0"/>
          <w:numId w:val="34"/>
        </w:numPr>
      </w:pPr>
      <w:r>
        <w:t xml:space="preserve">Dessa system får i förekommande fall ta hänsyn till befintliga system och strukturer och ska baseras på kriterierna i direktivet bilaga. </w:t>
      </w:r>
    </w:p>
    <w:p w:rsidR="00021576" w:rsidRDefault="00021576" w:rsidP="00021576">
      <w:pPr>
        <w:pStyle w:val="Brdtext"/>
        <w:numPr>
          <w:ilvl w:val="0"/>
          <w:numId w:val="34"/>
        </w:numPr>
      </w:pPr>
      <w:r w:rsidRPr="00021576">
        <w:t xml:space="preserve">Installatörer av anläggningar för biomassa, värmepumpar, </w:t>
      </w:r>
      <w:proofErr w:type="spellStart"/>
      <w:r w:rsidRPr="00021576">
        <w:t>ytnära</w:t>
      </w:r>
      <w:proofErr w:type="spellEnd"/>
      <w:r w:rsidRPr="00021576">
        <w:t xml:space="preserve"> jordvärme och solceller och solfångare ska certifieras genom ett ackrediterat utbildningsprogram eller av en ackrediterad utbildningsleverantör.</w:t>
      </w:r>
    </w:p>
    <w:p w:rsidR="007A3103" w:rsidRDefault="004A6753" w:rsidP="007A3103">
      <w:pPr>
        <w:pStyle w:val="Brdtext"/>
      </w:pPr>
      <w:proofErr w:type="spellStart"/>
      <w:r>
        <w:t>Swedac</w:t>
      </w:r>
      <w:proofErr w:type="spellEnd"/>
      <w:r>
        <w:t xml:space="preserve"> anser att </w:t>
      </w:r>
      <w:r w:rsidR="00AC1C54">
        <w:t>ett certifieringssystem som utformas enligt direktivet är oförenligt med förutsättningarna för ackreditering.</w:t>
      </w:r>
    </w:p>
    <w:p w:rsidR="00FB2365" w:rsidRPr="007F602B" w:rsidRDefault="00FB2365" w:rsidP="007F602B">
      <w:pPr>
        <w:pStyle w:val="Rubrik2"/>
      </w:pPr>
      <w:bookmarkStart w:id="8" w:name="_Toc383701399"/>
      <w:r w:rsidRPr="007F602B">
        <w:t>Säkerställande av certifieringssystem</w:t>
      </w:r>
      <w:bookmarkEnd w:id="8"/>
    </w:p>
    <w:p w:rsidR="007A3103" w:rsidRDefault="007A3103" w:rsidP="007A3103">
      <w:pPr>
        <w:pStyle w:val="Brdtext"/>
      </w:pPr>
      <w:r>
        <w:t xml:space="preserve">Sverige har idag inget certifieringsorgan som </w:t>
      </w:r>
      <w:r w:rsidR="0061091D">
        <w:t>har ackrediterat sig för uppgiften</w:t>
      </w:r>
      <w:r>
        <w:t>, därmed brister Sverige i uppfyllse av krav</w:t>
      </w:r>
      <w:r w:rsidR="00021576">
        <w:t xml:space="preserve"> enligt direktivet. </w:t>
      </w:r>
      <w:r>
        <w:t xml:space="preserve">Sverige </w:t>
      </w:r>
      <w:r w:rsidR="00021576">
        <w:t xml:space="preserve">har dock </w:t>
      </w:r>
      <w:r>
        <w:t xml:space="preserve">implementerat regelverk för ett certifieringssystem, vilket innebär att Sverige delvis kan anses uppfylla kraven. </w:t>
      </w:r>
      <w:r w:rsidR="00791231">
        <w:t>Det har dock identifierats problem med de föreskrifter och förordningar som beslutats</w:t>
      </w:r>
      <w:r w:rsidR="00775B1C">
        <w:t xml:space="preserve"> vilka gör att inget företag hittills ansökt om ackreditering för att bli certifieringsorgan</w:t>
      </w:r>
      <w:r w:rsidR="00791231">
        <w:t xml:space="preserve">: </w:t>
      </w:r>
    </w:p>
    <w:p w:rsidR="00EF6A80" w:rsidRDefault="00EF6A80" w:rsidP="007A3103">
      <w:pPr>
        <w:pStyle w:val="Brdtext"/>
      </w:pPr>
    </w:p>
    <w:p w:rsidR="00EF6A80" w:rsidRPr="00D460A3" w:rsidRDefault="00EF6A80" w:rsidP="007F602B">
      <w:pPr>
        <w:pStyle w:val="Rubrik3"/>
      </w:pPr>
      <w:r w:rsidRPr="00D460A3">
        <w:t>Oklarheter gällande regelverk</w:t>
      </w:r>
    </w:p>
    <w:p w:rsidR="00E90473" w:rsidRDefault="00E90473" w:rsidP="00EF6A80">
      <w:pPr>
        <w:spacing w:after="160" w:line="280" w:lineRule="atLeast"/>
      </w:pPr>
      <w:r>
        <w:t>Två hinder har lyfts av representanter för certifieringsorgan gällande det regelverk som implementerats:</w:t>
      </w:r>
    </w:p>
    <w:p w:rsidR="00030192" w:rsidRDefault="00030192" w:rsidP="00E90473">
      <w:pPr>
        <w:pStyle w:val="Liststycke"/>
        <w:numPr>
          <w:ilvl w:val="0"/>
          <w:numId w:val="41"/>
        </w:numPr>
        <w:spacing w:after="160" w:line="280" w:lineRule="atLeast"/>
      </w:pPr>
      <w:r>
        <w:t>Certifieringsorgan ska tillhandahålla utbildning</w:t>
      </w:r>
    </w:p>
    <w:p w:rsidR="00030192" w:rsidRDefault="00EF6A80" w:rsidP="00030192">
      <w:pPr>
        <w:spacing w:after="160" w:line="280" w:lineRule="atLeast"/>
      </w:pPr>
      <w:r w:rsidRPr="003D42F1">
        <w:lastRenderedPageBreak/>
        <w:t xml:space="preserve">Enligt </w:t>
      </w:r>
      <w:r>
        <w:t xml:space="preserve">Boverkets föreskrift </w:t>
      </w:r>
      <w:r w:rsidR="00995E40">
        <w:t>(</w:t>
      </w:r>
      <w:r w:rsidR="00995E40" w:rsidRPr="00995E40">
        <w:t xml:space="preserve">BFS 2013:3 – CIN </w:t>
      </w:r>
      <w:proofErr w:type="gramStart"/>
      <w:r w:rsidR="00995E40" w:rsidRPr="00995E40">
        <w:t xml:space="preserve">1 </w:t>
      </w:r>
      <w:r w:rsidR="00995E40">
        <w:t xml:space="preserve">) </w:t>
      </w:r>
      <w:r>
        <w:t>ska</w:t>
      </w:r>
      <w:proofErr w:type="gramEnd"/>
      <w:r>
        <w:t xml:space="preserve"> certifieringsorgan tillhandahålla utbildning, samtidigt finns krav på certifieringsorgan att kunna göra oberoende bedömningar av personen som söker certifikat.  </w:t>
      </w:r>
    </w:p>
    <w:p w:rsidR="00030192" w:rsidRDefault="00030192" w:rsidP="00030192">
      <w:pPr>
        <w:pStyle w:val="Liststycke"/>
        <w:spacing w:after="160" w:line="280" w:lineRule="atLeast"/>
        <w:ind w:left="0"/>
      </w:pPr>
      <w:r>
        <w:t xml:space="preserve">Boverket anser att ”när det gäller </w:t>
      </w:r>
      <w:r w:rsidR="007F602B" w:rsidRPr="007F602B">
        <w:t xml:space="preserve">Europaparlamentets och rådets direktiv 2009/28/EG av den 23 april 2009 om främjande av användningen av energi från förnybara energikällor </w:t>
      </w:r>
      <w:r>
        <w:t>finns det delar som skiljer sig från övriga direktiv. I bilagan som anger kriterierna för certifiering, anges bland annat att utbildningsprogrammen eller utbildningsleverantörerna ska ackrediteras av medlemsstaterna, samt att medlemstaten ska erbjuda ackrediterade utbildningsbildningsprogram inom certifieringssystemet.  Det har tolkats så att personcertifiering skall länkas samman med kravet på certifiering av utbildningsprogrammen eller utbildningsleverantörerna i samma föreskrift, vilket</w:t>
      </w:r>
      <w:r w:rsidR="00386047">
        <w:t xml:space="preserve"> beskrevs i </w:t>
      </w:r>
      <w:r w:rsidR="004E6881">
        <w:t>Regeringens proposition 2012/</w:t>
      </w:r>
      <w:r w:rsidR="00386047">
        <w:t xml:space="preserve">13:32 </w:t>
      </w:r>
      <w:r w:rsidR="004E6881">
        <w:t xml:space="preserve">om certifiering av vissa installatörer </w:t>
      </w:r>
      <w:r w:rsidR="00386047">
        <w:t xml:space="preserve">och därefter även i Boverkets föreskrift </w:t>
      </w:r>
      <w:r w:rsidR="00995E40">
        <w:t>(BFS 2013:3 – CIN 1)</w:t>
      </w:r>
      <w:r>
        <w:t>. Resultat</w:t>
      </w:r>
      <w:r w:rsidR="0061091D">
        <w:t>et är</w:t>
      </w:r>
      <w:r>
        <w:t xml:space="preserve"> en olämplig och otillåt</w:t>
      </w:r>
      <w:r w:rsidR="00B07428">
        <w:t>en</w:t>
      </w:r>
      <w:r>
        <w:t xml:space="preserve"> koppling mellan certifieringsorgan och utbildningsföretag</w:t>
      </w:r>
      <w:r w:rsidR="00775B1C">
        <w:t>.</w:t>
      </w:r>
      <w:r w:rsidR="00BC28D4">
        <w:t xml:space="preserve"> </w:t>
      </w:r>
      <w:r>
        <w:t xml:space="preserve">Dessutom blir utbildningsföretagens utbildning obligatorisk, vilket inte heller följer standarden. Det blev en produkt som inte är i samklang med gängse hantering och som står i strid mot den gällande standarden 17024.  Föreskriften går inte att tillämpa och bör ändras så att den stämmer med den gällande standarden. </w:t>
      </w:r>
    </w:p>
    <w:p w:rsidR="00030192" w:rsidRDefault="00030192" w:rsidP="00030192">
      <w:pPr>
        <w:spacing w:after="160" w:line="280" w:lineRule="atLeast"/>
      </w:pPr>
      <w:r>
        <w:t>Att kräva certifiering av både utbildningen och den blivande experten synes också vara en dubbelreglering. Först genomgår man en certifierad (examensberättigad) utbildning för att sedan i efterhand styrka att du verkligen kan det du har lärt dig genom att certifiera sig.”</w:t>
      </w:r>
    </w:p>
    <w:p w:rsidR="00775B1C" w:rsidRDefault="00EF6A80" w:rsidP="00030192">
      <w:pPr>
        <w:spacing w:after="160" w:line="280" w:lineRule="atLeast"/>
      </w:pPr>
      <w:r>
        <w:t xml:space="preserve">Diskussioner har förts mellan Boverket, </w:t>
      </w:r>
      <w:proofErr w:type="spellStart"/>
      <w:r>
        <w:t>Swedac</w:t>
      </w:r>
      <w:proofErr w:type="spellEnd"/>
      <w:r>
        <w:t xml:space="preserve"> och Energimyndigheten och slutsatsen har varit att skrivelsen ”tillhandahålla” i Boverkets föreskrift kan innefatta att det finns någon form av avtal mellan certifieringsorgan och utbildningscenter utan att ägandeskap av utbildningen faller på certifieringsorganet.</w:t>
      </w:r>
      <w:r w:rsidR="00775B1C">
        <w:t xml:space="preserve"> Det innebär dock att </w:t>
      </w:r>
      <w:r w:rsidR="00CF03BA">
        <w:t xml:space="preserve">direktivets </w:t>
      </w:r>
      <w:r w:rsidR="00775B1C">
        <w:t xml:space="preserve">krav </w:t>
      </w:r>
      <w:r w:rsidR="00CF03BA">
        <w:t xml:space="preserve">på godkännande av utbildning/utbildningsleverantör och krav på att utbildning ska genomföras </w:t>
      </w:r>
      <w:r w:rsidR="00775B1C">
        <w:t>inte uppfylls</w:t>
      </w:r>
      <w:r w:rsidR="00CF03BA">
        <w:t xml:space="preserve"> i realiteten</w:t>
      </w:r>
      <w:r w:rsidR="00775B1C">
        <w:t>.</w:t>
      </w:r>
      <w:r w:rsidR="00CF03BA">
        <w:t xml:space="preserve"> Dessutom uppstår svåra tolkningar </w:t>
      </w:r>
      <w:r w:rsidR="00995E40">
        <w:t xml:space="preserve">och </w:t>
      </w:r>
      <w:r w:rsidR="00CF03BA">
        <w:t xml:space="preserve">avvägningar för </w:t>
      </w:r>
      <w:proofErr w:type="spellStart"/>
      <w:r w:rsidR="00CF03BA">
        <w:t>Swedac</w:t>
      </w:r>
      <w:proofErr w:type="spellEnd"/>
      <w:r w:rsidR="00CF03BA">
        <w:t xml:space="preserve"> och certifieringsorgan när ackreditering ska göras. Det är mycket osäkert i dagsläget om ackreditering </w:t>
      </w:r>
      <w:r w:rsidR="00995E40">
        <w:t xml:space="preserve">över huvud taget </w:t>
      </w:r>
      <w:r w:rsidR="00CF03BA">
        <w:t>kan göras med denna typ av skrivning.</w:t>
      </w:r>
    </w:p>
    <w:p w:rsidR="00C8257E" w:rsidRDefault="00EF6A80" w:rsidP="00030192">
      <w:pPr>
        <w:spacing w:after="160" w:line="280" w:lineRule="atLeast"/>
      </w:pPr>
      <w:r>
        <w:t xml:space="preserve"> </w:t>
      </w:r>
      <w:r w:rsidR="00C8257E">
        <w:t>Energimyndigheten och Boverket anser d</w:t>
      </w:r>
      <w:r w:rsidR="00CF03BA">
        <w:t>ärför</w:t>
      </w:r>
      <w:r w:rsidR="00C8257E">
        <w:t xml:space="preserve"> att föreskriften bör revideras</w:t>
      </w:r>
      <w:r w:rsidR="00030192">
        <w:t xml:space="preserve"> snarast</w:t>
      </w:r>
      <w:r w:rsidR="00CF03BA">
        <w:t xml:space="preserve"> och att kravet på certifieringsorganets kopplingar till utbildning tas bort</w:t>
      </w:r>
      <w:r w:rsidR="00C8257E">
        <w:t>.</w:t>
      </w:r>
      <w:r w:rsidR="00935CA4">
        <w:t xml:space="preserve"> Föreskriften b</w:t>
      </w:r>
      <w:r w:rsidR="00775B1C">
        <w:t xml:space="preserve">ör istället ställa krav på att </w:t>
      </w:r>
      <w:r w:rsidR="00935CA4">
        <w:t xml:space="preserve">certifieringsorganet ska utfärda certifikat till installatörer som </w:t>
      </w:r>
      <w:r w:rsidR="00775B1C">
        <w:t>har kompetens inom</w:t>
      </w:r>
      <w:r w:rsidR="00186223">
        <w:t xml:space="preserve"> de områden som tidigare ställts som</w:t>
      </w:r>
      <w:r w:rsidR="00935CA4">
        <w:t xml:space="preserve"> krav på utbildning.</w:t>
      </w:r>
      <w:r w:rsidR="00386047">
        <w:t xml:space="preserve"> Det är dock inte i enlighet med proposition 2012/13:32 och skapar frågor om hur Sverige ska uppfylla kravet på ackreditering av utbildning/utbildningsleverantör som anges i direktivet.</w:t>
      </w:r>
      <w:r w:rsidR="00CF03BA">
        <w:t xml:space="preserve"> Kravet kan </w:t>
      </w:r>
      <w:proofErr w:type="gramStart"/>
      <w:r w:rsidR="00CF03BA">
        <w:t>anses</w:t>
      </w:r>
      <w:proofErr w:type="gramEnd"/>
      <w:r w:rsidR="00CF03BA">
        <w:t xml:space="preserve"> </w:t>
      </w:r>
      <w:proofErr w:type="gramStart"/>
      <w:r w:rsidR="00CF03BA">
        <w:t>uppfyllas</w:t>
      </w:r>
      <w:proofErr w:type="gramEnd"/>
      <w:r w:rsidR="00CF03BA">
        <w:t xml:space="preserve"> indirekt genom kontr</w:t>
      </w:r>
      <w:r w:rsidR="00D30BC7">
        <w:t xml:space="preserve">oll av installatörens kompetens, se </w:t>
      </w:r>
      <w:r w:rsidR="007D7F76">
        <w:t>även</w:t>
      </w:r>
      <w:r w:rsidR="00D30BC7">
        <w:t xml:space="preserve"> kapitel 3.5.</w:t>
      </w:r>
    </w:p>
    <w:p w:rsidR="00CF03BA" w:rsidRDefault="00CF03BA" w:rsidP="00030192">
      <w:pPr>
        <w:spacing w:after="160" w:line="280" w:lineRule="atLeast"/>
      </w:pPr>
    </w:p>
    <w:p w:rsidR="003B45D9" w:rsidRPr="00186223" w:rsidRDefault="003B45D9" w:rsidP="007F602B">
      <w:pPr>
        <w:pStyle w:val="Rubrik3"/>
      </w:pPr>
      <w:r w:rsidRPr="00186223">
        <w:lastRenderedPageBreak/>
        <w:t>Tolkning av skrivningar i föreskriften</w:t>
      </w:r>
    </w:p>
    <w:p w:rsidR="004C4C10" w:rsidRDefault="00EF6A80" w:rsidP="003B45D9">
      <w:pPr>
        <w:spacing w:after="160" w:line="280" w:lineRule="atLeast"/>
      </w:pPr>
      <w:r>
        <w:t xml:space="preserve">Det har framförts </w:t>
      </w:r>
      <w:r w:rsidR="00E90473">
        <w:t>att det är svårt att tolka kraven på utbildningen</w:t>
      </w:r>
      <w:r w:rsidR="004C4C10">
        <w:t>/kunskaper</w:t>
      </w:r>
      <w:r w:rsidR="00E90473">
        <w:t xml:space="preserve"> i Boverkets föreskrift</w:t>
      </w:r>
      <w:r w:rsidR="0041313B">
        <w:t xml:space="preserve"> (BFS 2013:3 – CIN 1)</w:t>
      </w:r>
      <w:r w:rsidR="00E90473">
        <w:t xml:space="preserve">. </w:t>
      </w:r>
      <w:r>
        <w:t>Föreskriften beskriver på en övergripande nivå vad utbildningen ska innehålla</w:t>
      </w:r>
      <w:r w:rsidR="00E90473">
        <w:t xml:space="preserve"> </w:t>
      </w:r>
      <w:r w:rsidR="004C4C10">
        <w:t>(</w:t>
      </w:r>
      <w:r w:rsidR="00E90473">
        <w:t>eller vad installatören ska kunna</w:t>
      </w:r>
      <w:r w:rsidR="004C4C10">
        <w:t>)</w:t>
      </w:r>
      <w:r>
        <w:t xml:space="preserve">. Det innebär både för- och nackdelar då det å ena sidan medger en stor flexibilitet för utbildaren att anpassa utbildningsinnehåll </w:t>
      </w:r>
      <w:r w:rsidR="004C4C10">
        <w:t xml:space="preserve">och det är examinationen som sätter ramarna. </w:t>
      </w:r>
    </w:p>
    <w:p w:rsidR="004C4C10" w:rsidRDefault="00B712B9" w:rsidP="004C4C10">
      <w:pPr>
        <w:spacing w:after="160" w:line="280" w:lineRule="atLeast"/>
      </w:pPr>
      <w:r>
        <w:t>Boverket har beskrivit arbetsgången för de certifieringar som Boverket ansvarar för: ”</w:t>
      </w:r>
      <w:r w:rsidR="004C4C10">
        <w:t>Regeringe</w:t>
      </w:r>
      <w:r>
        <w:t>n</w:t>
      </w:r>
      <w:r w:rsidR="004C4C10">
        <w:t xml:space="preserve"> ger i förordning en myndighet bemyndigande att utfärda föreskrifter för en viss uppgift. Det är den vanligaste ingången till att Boverket får personcertifiering på sitt bord. </w:t>
      </w:r>
    </w:p>
    <w:p w:rsidR="004C4C10" w:rsidRDefault="004C4C10" w:rsidP="004C4C10">
      <w:pPr>
        <w:spacing w:after="160" w:line="280" w:lineRule="atLeast"/>
      </w:pPr>
      <w:r>
        <w:t xml:space="preserve">Utifrån den arbetsuppgift som ska lösas utfärdar Boverket de krav som en person ska uppfylla för att bli certifierad. Det är fråga om omfattningen av certifieringen, vilka arbetsuppgifter som ska utföras, vilken kompetens och förmåga som </w:t>
      </w:r>
      <w:proofErr w:type="gramStart"/>
      <w:r>
        <w:t>erfordras</w:t>
      </w:r>
      <w:proofErr w:type="gramEnd"/>
      <w:r>
        <w:t>, förkunskaper och uppförandekod (</w:t>
      </w:r>
      <w:proofErr w:type="spellStart"/>
      <w:r>
        <w:t>t.ex</w:t>
      </w:r>
      <w:proofErr w:type="spellEnd"/>
      <w:r>
        <w:t xml:space="preserve"> oberoende). Boverkets föreskrifter innehåller således krav på grundutbildning, krav på erfarenhet och krav på lämplighet för uppgiften samt de speciella färdighetskrav som den blivande experten ska visa att han/hon kan hantera – dessa kan ha sin grund i dels grundutbildningen och de praktiska erfarenheterna men kan även ha skaffats genom ytterligare utbildning. Boverket följer upplägget i SS-EN </w:t>
      </w:r>
      <w:proofErr w:type="gramStart"/>
      <w:r>
        <w:t>17024:2012</w:t>
      </w:r>
      <w:proofErr w:type="gramEnd"/>
      <w:r>
        <w:t>. Man kan sammanfatta Boverkets uppgift som kravställare för certifiering.</w:t>
      </w:r>
    </w:p>
    <w:p w:rsidR="004C4C10" w:rsidRDefault="004C4C10" w:rsidP="004C4C10">
      <w:pPr>
        <w:spacing w:after="160" w:line="280" w:lineRule="atLeast"/>
      </w:pPr>
      <w:r>
        <w:t xml:space="preserve">Med Boverkets krav som grund kan ett (blivande) certifieringsorgan ansöka om ackreditering hos SWEDAC. </w:t>
      </w:r>
      <w:proofErr w:type="spellStart"/>
      <w:r>
        <w:t>SWEDACs</w:t>
      </w:r>
      <w:proofErr w:type="spellEnd"/>
      <w:r>
        <w:t xml:space="preserve"> bedömning utgår från om de krav som Boverkets ställer kan uppfyllas av certifieringsorganet. </w:t>
      </w:r>
      <w:proofErr w:type="spellStart"/>
      <w:r>
        <w:t>SWEDACs</w:t>
      </w:r>
      <w:proofErr w:type="spellEnd"/>
      <w:r>
        <w:t xml:space="preserve"> bedömning utgår också från standarden SS-EN </w:t>
      </w:r>
      <w:proofErr w:type="gramStart"/>
      <w:r>
        <w:t>17024:2012</w:t>
      </w:r>
      <w:proofErr w:type="gramEnd"/>
      <w:r>
        <w:t>. Om certifieringsorganet har visat att man kan uppfylla Boverkets krav och i övrigt de krav som framgår av standarden kan man bli ackrediterad av SWEDAC.</w:t>
      </w:r>
    </w:p>
    <w:p w:rsidR="004C4C10" w:rsidRDefault="004C4C10" w:rsidP="004C4C10">
      <w:pPr>
        <w:spacing w:after="160" w:line="280" w:lineRule="atLeast"/>
      </w:pPr>
      <w:r>
        <w:t xml:space="preserve"> När certifieringsorganet blivit ackrediterat för uppgiften kan det vända sig till marknaden och de presumtiva kandidaterna. Presumtiva kandidater får anmäla sig till certifieringsorganet, som granskar om de uppfyller kraven på grundutbildning och praktisk erfarenhet, om de uppfyller kraven meddelas en tid för prov. I detta skede brukar det finnas utbildningsföretag på marknaden som erbjuder kandidaterna några dagar kurs inför provet hos certifieringsorganet, vanligen med någon form av slutprov. För dessa utbildningsföretag finns i regel ingen certifiering för uppgiften – sporren att hålla en hög kvalitet är att de kandidater som klarar utbildningsföretagets prov även skall klara certifieringsorganet. Den utbildning som utbildningsföretagen ger är inte kopplad till certifieringen utan är helt frivillig. Man kan certifiera sig utan den. Den personcertifierade kan godkänna att han eller hennes uppgifter får läggas ut på Boverkets hemsida.</w:t>
      </w:r>
    </w:p>
    <w:p w:rsidR="004C4C10" w:rsidRDefault="004C4C10" w:rsidP="004C4C10">
      <w:pPr>
        <w:spacing w:after="160" w:line="280" w:lineRule="atLeast"/>
      </w:pPr>
      <w:r>
        <w:t>Boverket, Certifieringsorganen och SWEDAC träffas en till två gånger per år, ibland oftare om det finns behov, på samrådsmöten för att diskutera gemensamma frågor.</w:t>
      </w:r>
      <w:r w:rsidR="00B712B9">
        <w:t>”</w:t>
      </w:r>
    </w:p>
    <w:p w:rsidR="00680986" w:rsidRDefault="004C4C10" w:rsidP="00680986">
      <w:pPr>
        <w:spacing w:after="160" w:line="280" w:lineRule="atLeast"/>
      </w:pPr>
      <w:r>
        <w:lastRenderedPageBreak/>
        <w:t xml:space="preserve">Dessa samverkansmöten har inte startat än </w:t>
      </w:r>
      <w:r w:rsidR="00B712B9">
        <w:t>eftersom</w:t>
      </w:r>
      <w:r>
        <w:t xml:space="preserve"> det inte finns något ackrediterat certifieringsorgan. </w:t>
      </w:r>
      <w:r w:rsidR="00680986">
        <w:t xml:space="preserve">Representanter från certifieringsorgan </w:t>
      </w:r>
      <w:r w:rsidR="00A37B91">
        <w:t xml:space="preserve">och även </w:t>
      </w:r>
      <w:proofErr w:type="spellStart"/>
      <w:r w:rsidR="00A37B91">
        <w:t>Swedac</w:t>
      </w:r>
      <w:proofErr w:type="spellEnd"/>
      <w:r w:rsidR="00A37B91">
        <w:t xml:space="preserve"> </w:t>
      </w:r>
      <w:r w:rsidR="00680986">
        <w:t xml:space="preserve">efterlyser dock ett forum för att veta vad som egentligen avses när det gäller de krav som ställs </w:t>
      </w:r>
      <w:r w:rsidR="00B712B9">
        <w:t>enligt Boverkets föreskrift</w:t>
      </w:r>
      <w:r w:rsidR="00680986">
        <w:t xml:space="preserve"> då kraven är ställda på en övergripande nivå. </w:t>
      </w:r>
      <w:proofErr w:type="spellStart"/>
      <w:r w:rsidR="00A37B91">
        <w:t>Swedac</w:t>
      </w:r>
      <w:proofErr w:type="spellEnd"/>
      <w:r w:rsidR="00A37B91">
        <w:t xml:space="preserve"> har i detta sammanhang föreslagit att Boverket ska ta fram ett tolkningsdokument.</w:t>
      </w:r>
    </w:p>
    <w:p w:rsidR="00680986" w:rsidRDefault="00680986" w:rsidP="00680986">
      <w:pPr>
        <w:spacing w:after="160" w:line="280" w:lineRule="atLeast"/>
      </w:pPr>
      <w:r>
        <w:t xml:space="preserve">Energimyndigheten har </w:t>
      </w:r>
      <w:r w:rsidR="00A37B91">
        <w:t>bred och djup</w:t>
      </w:r>
      <w:r>
        <w:t xml:space="preserve"> kunskap om de aktuella produkternas installationer, regelverk för produkter och system och konsumentnära information genom de uppdrag som myndigheten har inom t.ex. ekodesign och energimärkning. Energimyndigheten anser därför att </w:t>
      </w:r>
      <w:r w:rsidR="00A37B91">
        <w:t xml:space="preserve">myndigheten borde ha visst </w:t>
      </w:r>
      <w:r>
        <w:t xml:space="preserve">inflytande </w:t>
      </w:r>
      <w:r w:rsidR="00A37B91">
        <w:t xml:space="preserve">över </w:t>
      </w:r>
      <w:r>
        <w:t xml:space="preserve">examination och </w:t>
      </w:r>
      <w:r w:rsidR="00A37B91">
        <w:t xml:space="preserve">vilka </w:t>
      </w:r>
      <w:r>
        <w:t xml:space="preserve">kunskaper hos installatören som </w:t>
      </w:r>
      <w:r w:rsidR="00417518">
        <w:t>kontrolleras</w:t>
      </w:r>
      <w:r>
        <w:t xml:space="preserve">. </w:t>
      </w:r>
    </w:p>
    <w:p w:rsidR="004C4C10" w:rsidRDefault="004C4C10" w:rsidP="003B45D9">
      <w:pPr>
        <w:spacing w:after="160" w:line="280" w:lineRule="atLeast"/>
      </w:pPr>
    </w:p>
    <w:p w:rsidR="00FB2365" w:rsidRPr="00FB2365" w:rsidRDefault="00FB2365" w:rsidP="007F602B">
      <w:pPr>
        <w:pStyle w:val="Rubrik2"/>
      </w:pPr>
      <w:bookmarkStart w:id="9" w:name="_Toc383701400"/>
      <w:r>
        <w:t>I</w:t>
      </w:r>
      <w:r w:rsidRPr="00FB2365">
        <w:t>nformation om certifieringssystem</w:t>
      </w:r>
      <w:r>
        <w:t>et</w:t>
      </w:r>
      <w:bookmarkEnd w:id="9"/>
    </w:p>
    <w:p w:rsidR="007A3103" w:rsidRDefault="007A3103" w:rsidP="007A3103">
      <w:pPr>
        <w:pStyle w:val="Brdtext"/>
      </w:pPr>
      <w:r>
        <w:t xml:space="preserve">Eftersom det saknas certifierade installatörer kan inte informationsinsatser om fördelarna med certifierade installatörer som krävs bedrivas på ett bra sätt. Information </w:t>
      </w:r>
      <w:r w:rsidR="00DE3F4F">
        <w:t xml:space="preserve">om certifieringssystemet </w:t>
      </w:r>
      <w:r>
        <w:t xml:space="preserve">finns dock på </w:t>
      </w:r>
      <w:r w:rsidR="003A4A83">
        <w:t xml:space="preserve">Energimyndighetens och Boverkets </w:t>
      </w:r>
      <w:r>
        <w:t xml:space="preserve">hemsida. </w:t>
      </w:r>
      <w:r w:rsidR="003A4A83">
        <w:t>Men s</w:t>
      </w:r>
      <w:r>
        <w:t xml:space="preserve">törre informationsinsatser som kan ha en reell effekt på efterfrågan inväntar tills det finns certifierade installatörer att tillgå. </w:t>
      </w:r>
    </w:p>
    <w:p w:rsidR="00FB2365" w:rsidRDefault="00FB2365" w:rsidP="00FB2365">
      <w:pPr>
        <w:spacing w:after="160" w:line="280" w:lineRule="atLeast"/>
      </w:pPr>
      <w:r w:rsidRPr="003D42F1">
        <w:t xml:space="preserve">Energimyndigheten </w:t>
      </w:r>
      <w:r>
        <w:t xml:space="preserve">har nu tagit fram </w:t>
      </w:r>
      <w:r w:rsidRPr="003D42F1">
        <w:t xml:space="preserve">en </w:t>
      </w:r>
      <w:r w:rsidR="00BE4B6E">
        <w:t xml:space="preserve">preliminär </w:t>
      </w:r>
      <w:r w:rsidRPr="003D42F1">
        <w:t xml:space="preserve">kommunikationsplan </w:t>
      </w:r>
      <w:r>
        <w:t xml:space="preserve">(bilaga 1) som visar hur myndigheten avser arbeta med informationsinsatser till installatörernas kunder och andra aktörer. </w:t>
      </w:r>
      <w:r w:rsidR="00B24267">
        <w:t xml:space="preserve">Planerade informationsinsatser har presenterats för solelinstallatörer på en seminariedag </w:t>
      </w:r>
      <w:r w:rsidR="000163F2">
        <w:t xml:space="preserve">anordnat av SP där ca 50 företag deltog. </w:t>
      </w:r>
      <w:r w:rsidR="00B24267">
        <w:t>Många företag visade stort intres</w:t>
      </w:r>
      <w:r w:rsidR="00A37B91">
        <w:t>se att certifiera sig när de fick kännedom om de planerade</w:t>
      </w:r>
      <w:r w:rsidR="00B24267">
        <w:t xml:space="preserve"> kommunikationsinsatserna. </w:t>
      </w:r>
    </w:p>
    <w:p w:rsidR="00FB2365" w:rsidRPr="00FB2365" w:rsidRDefault="00FB2365" w:rsidP="007F602B">
      <w:pPr>
        <w:pStyle w:val="Rubrik2"/>
      </w:pPr>
      <w:bookmarkStart w:id="10" w:name="_Toc383701401"/>
      <w:r>
        <w:t>E</w:t>
      </w:r>
      <w:r w:rsidRPr="00FB2365">
        <w:t>rkänna</w:t>
      </w:r>
      <w:r>
        <w:t xml:space="preserve">nde av </w:t>
      </w:r>
      <w:r w:rsidRPr="00FB2365">
        <w:t>certifieringar som andra medlemsstater utfärdat</w:t>
      </w:r>
      <w:bookmarkEnd w:id="10"/>
    </w:p>
    <w:p w:rsidR="00941293" w:rsidRDefault="007A3103" w:rsidP="00BE4B6E">
      <w:pPr>
        <w:pStyle w:val="Brdtext"/>
      </w:pPr>
      <w:r>
        <w:t xml:space="preserve">Enligt direktivet ska medlemsstater erkänna </w:t>
      </w:r>
      <w:r w:rsidR="003A4A83">
        <w:t>certifieringar som andra länder utfärdat i enlighet med direktivets kriterier, men det är o</w:t>
      </w:r>
      <w:r w:rsidR="001C5A3D">
        <w:t>klart</w:t>
      </w:r>
      <w:r w:rsidR="003A4A83">
        <w:t xml:space="preserve"> vad det innebär</w:t>
      </w:r>
      <w:r>
        <w:t xml:space="preserve">. </w:t>
      </w:r>
      <w:r w:rsidR="00DE3F4F">
        <w:t xml:space="preserve">Ska dessa installatörer få ett svenskt certifikat vid förfrågan och/eller ska de kunna sättas upp på listan över certifierade installatörer på samma villkor som de svenska certifierade installatörerna?  Särbehandling av installatörer från olika medlemsstater riskerar att bedömas som marknadshindrande. </w:t>
      </w:r>
    </w:p>
    <w:p w:rsidR="00EF702C" w:rsidRPr="00BC28D4" w:rsidRDefault="00EF702C" w:rsidP="00386047">
      <w:pPr>
        <w:pStyle w:val="Oformateradtext"/>
      </w:pPr>
      <w:r w:rsidRPr="00386047">
        <w:rPr>
          <w:rFonts w:ascii="Times New Roman" w:hAnsi="Times New Roman" w:cs="Times New Roman"/>
          <w:sz w:val="24"/>
          <w:szCs w:val="24"/>
        </w:rPr>
        <w:t xml:space="preserve">När det gäller utländska aktörers godkännande är det främst två saker som ska hanteras. Dels är det de som uppfyller motsvarande regler i annat EU/EES-land (den "vanliga" ömsesidighetsklausulen). Dels är det att det svenska systemet ska var öppet för utländska utbildningar som grundkrav – detta är redan reglerat i CIN. </w:t>
      </w:r>
    </w:p>
    <w:p w:rsidR="00EF702C" w:rsidRPr="00BE38A3" w:rsidRDefault="00EF702C" w:rsidP="00386047">
      <w:pPr>
        <w:pStyle w:val="Oformateradtext"/>
      </w:pPr>
    </w:p>
    <w:p w:rsidR="003A4A83" w:rsidRPr="00BC28D4" w:rsidRDefault="00EF702C" w:rsidP="00BE4B6E">
      <w:pPr>
        <w:pStyle w:val="Brdtext"/>
      </w:pPr>
      <w:r w:rsidRPr="00BE38A3">
        <w:lastRenderedPageBreak/>
        <w:t>Att få in de förstnämnda på Boverkets lista kan vara problematiskt.</w:t>
      </w:r>
      <w:r w:rsidRPr="00BE38A3" w:rsidDel="00EF702C">
        <w:t xml:space="preserve"> </w:t>
      </w:r>
      <w:r w:rsidR="00FC22F2" w:rsidRPr="00BC28D4">
        <w:t xml:space="preserve">Boverkets </w:t>
      </w:r>
      <w:r w:rsidR="00BE4B6E" w:rsidRPr="00BC28D4">
        <w:t xml:space="preserve">förteckningar avser </w:t>
      </w:r>
      <w:r w:rsidRPr="00BC28D4">
        <w:t xml:space="preserve">endast </w:t>
      </w:r>
      <w:r w:rsidR="00BE4B6E" w:rsidRPr="00BC28D4">
        <w:t>de personer som är certifierad</w:t>
      </w:r>
      <w:r w:rsidR="003A4A83" w:rsidRPr="00BC28D4">
        <w:t xml:space="preserve">e enligt Boverkets föreskrifter, inrapportering </w:t>
      </w:r>
      <w:r w:rsidR="0056447D">
        <w:t xml:space="preserve">brukar </w:t>
      </w:r>
      <w:r w:rsidR="003A4A83" w:rsidRPr="00BC28D4">
        <w:t>gör</w:t>
      </w:r>
      <w:r w:rsidR="0056447D">
        <w:t>a</w:t>
      </w:r>
      <w:r w:rsidR="003A4A83" w:rsidRPr="00BC28D4">
        <w:t>s av certifieringsorganet i samband med att en person blir godkänd i certifieringen. Det är frivilligt att stå med på listan.</w:t>
      </w:r>
    </w:p>
    <w:p w:rsidR="007A3103" w:rsidRPr="00BC28D4" w:rsidRDefault="00BE4B6E" w:rsidP="00BE4B6E">
      <w:pPr>
        <w:pStyle w:val="Brdtext"/>
      </w:pPr>
      <w:r w:rsidRPr="00BC28D4">
        <w:t xml:space="preserve">En person med certifiering i annat land kan därför inte </w:t>
      </w:r>
      <w:r w:rsidR="000163F2" w:rsidRPr="00BC28D4">
        <w:t xml:space="preserve">automatiskt </w:t>
      </w:r>
      <w:r w:rsidRPr="00BC28D4">
        <w:t xml:space="preserve">komma med på just Boverkets </w:t>
      </w:r>
      <w:r w:rsidR="000163F2" w:rsidRPr="00BC28D4">
        <w:t>förteckning</w:t>
      </w:r>
      <w:r w:rsidR="003A4A83" w:rsidRPr="00BC28D4">
        <w:t xml:space="preserve"> utan att ha certifiering enligt de svenska reglerna</w:t>
      </w:r>
      <w:r w:rsidRPr="00BC28D4">
        <w:t xml:space="preserve">. Boverket anser att frågan om handelshinder </w:t>
      </w:r>
      <w:r w:rsidR="00FC22F2" w:rsidRPr="00BC28D4">
        <w:t>kan vara</w:t>
      </w:r>
      <w:r w:rsidRPr="00BC28D4">
        <w:t xml:space="preserve"> berättigad men kräver förmodligen att frågan löses på ett annat sätt än att dessa personer läggs till Boverkets befintliga listor, t.ex. genom en gemensam hemsida alternativt länkar till andra länders listor</w:t>
      </w:r>
      <w:r w:rsidR="005D1E7B" w:rsidRPr="00BC28D4">
        <w:t xml:space="preserve"> på Boverkets webplats</w:t>
      </w:r>
      <w:r w:rsidRPr="00BC28D4">
        <w:t>.</w:t>
      </w:r>
      <w:r w:rsidR="00FC22F2" w:rsidRPr="00BC28D4">
        <w:t xml:space="preserve"> Boverket har uppfattningen att det hittills inte varit någon stor fråga</w:t>
      </w:r>
      <w:r w:rsidR="00386047">
        <w:t>, men det kan också bero på att det finns få certifierade installatörer i Norden än så länge</w:t>
      </w:r>
      <w:r w:rsidR="00FC22F2" w:rsidRPr="00BC28D4">
        <w:t>.</w:t>
      </w:r>
    </w:p>
    <w:p w:rsidR="000163F2" w:rsidRDefault="00361E2F" w:rsidP="00BE4B6E">
      <w:pPr>
        <w:pStyle w:val="Brdtext"/>
      </w:pPr>
      <w:r>
        <w:t xml:space="preserve">Energimyndigheten anser att Boverkets slutsats och förslag är rimliga. En installatör utbildad i t.ex. </w:t>
      </w:r>
      <w:r w:rsidR="000163F2">
        <w:t>södra EU</w:t>
      </w:r>
      <w:r>
        <w:t xml:space="preserve"> kommer inte genom den utbildningen att vara</w:t>
      </w:r>
      <w:r w:rsidR="005D1E7B">
        <w:t xml:space="preserve"> automatiskt </w:t>
      </w:r>
      <w:r>
        <w:t xml:space="preserve">lämpad att installera anläggningar i Sverige p.g.a. skillnader i klimat och nationella lagkrav. Men insatser för att </w:t>
      </w:r>
      <w:r w:rsidR="000F50F3">
        <w:t xml:space="preserve">möjliggöra hanteringen av andra länders certifikat bör ändå genomföras eftersom det finns </w:t>
      </w:r>
      <w:r>
        <w:t>länder med liknande f</w:t>
      </w:r>
      <w:r w:rsidR="000F50F3">
        <w:t>örutsättningar</w:t>
      </w:r>
      <w:r>
        <w:t>. Inte minst för att svenska installatö</w:t>
      </w:r>
      <w:r w:rsidR="00A37B91">
        <w:t xml:space="preserve">rer ska kunna komma med på andra </w:t>
      </w:r>
      <w:r>
        <w:t>länders listor över installatörer.</w:t>
      </w:r>
      <w:r w:rsidR="00B070B0">
        <w:t xml:space="preserve"> </w:t>
      </w:r>
    </w:p>
    <w:p w:rsidR="00DA04F7" w:rsidRPr="00BC28D4" w:rsidRDefault="000F50F3" w:rsidP="00BE4B6E">
      <w:pPr>
        <w:pStyle w:val="Brdtext"/>
      </w:pPr>
      <w:r w:rsidRPr="00BC28D4">
        <w:t xml:space="preserve">Vid </w:t>
      </w:r>
      <w:r w:rsidR="00EF702C" w:rsidRPr="00BC28D4">
        <w:t xml:space="preserve">en kommande </w:t>
      </w:r>
      <w:r w:rsidRPr="00BC28D4">
        <w:t xml:space="preserve">revidering av Boverkets föreskrift (BFS 2013:3 – CIN 1) </w:t>
      </w:r>
      <w:r w:rsidR="00A37B91" w:rsidRPr="00BC28D4">
        <w:t>bör</w:t>
      </w:r>
      <w:r w:rsidRPr="00BC28D4">
        <w:t xml:space="preserve"> </w:t>
      </w:r>
      <w:r w:rsidR="0061091D" w:rsidRPr="00BC28D4">
        <w:t>utredas hur</w:t>
      </w:r>
      <w:r w:rsidR="00DA04F7" w:rsidRPr="00BC28D4">
        <w:t xml:space="preserve"> </w:t>
      </w:r>
      <w:proofErr w:type="gramStart"/>
      <w:r w:rsidR="00DA04F7" w:rsidRPr="00BC28D4">
        <w:t>en</w:t>
      </w:r>
      <w:r w:rsidR="0061091D" w:rsidRPr="00BC28D4">
        <w:t xml:space="preserve"> installatörer</w:t>
      </w:r>
      <w:proofErr w:type="gramEnd"/>
      <w:r w:rsidR="0061091D" w:rsidRPr="00BC28D4">
        <w:t xml:space="preserve"> från ett annat EU/EES-land </w:t>
      </w:r>
      <w:r w:rsidR="00DA04F7" w:rsidRPr="00BC28D4">
        <w:t xml:space="preserve">med motsvarande certifiering </w:t>
      </w:r>
      <w:r w:rsidR="0061091D" w:rsidRPr="00BE38A3">
        <w:t xml:space="preserve">skall kunna </w:t>
      </w:r>
      <w:r w:rsidR="00DA04F7" w:rsidRPr="00BE38A3">
        <w:t>tillkännagivas så att han eller hon kan arbeta</w:t>
      </w:r>
      <w:r w:rsidR="0061091D" w:rsidRPr="00BC28D4">
        <w:t xml:space="preserve"> i Sverige. Ska </w:t>
      </w:r>
      <w:r w:rsidR="00DA04F7" w:rsidRPr="00BC28D4">
        <w:t>vägen gå via</w:t>
      </w:r>
      <w:r w:rsidR="000163F2" w:rsidRPr="00BC28D4">
        <w:t xml:space="preserve"> certifieringsorganet</w:t>
      </w:r>
      <w:r w:rsidR="00386047">
        <w:t xml:space="preserve"> eller ska </w:t>
      </w:r>
      <w:r w:rsidR="00BC28D4">
        <w:t>reglering ske på förordningsnivå?</w:t>
      </w:r>
    </w:p>
    <w:p w:rsidR="00DA04F7" w:rsidRPr="00AC1C54" w:rsidRDefault="00DA04F7" w:rsidP="00386047">
      <w:pPr>
        <w:pStyle w:val="Brdtext"/>
      </w:pPr>
      <w:r w:rsidRPr="00BC28D4">
        <w:t>När det gäller frågan om vilka utbildningar som ska jämställas med de svenska</w:t>
      </w:r>
      <w:r w:rsidR="00BC28D4">
        <w:t xml:space="preserve"> finns s</w:t>
      </w:r>
      <w:r w:rsidRPr="00BC28D4">
        <w:t xml:space="preserve">varet i föreskriften, det är certifieringsorganets sak att </w:t>
      </w:r>
      <w:r w:rsidR="0056447D">
        <w:t xml:space="preserve">bedöma </w:t>
      </w:r>
      <w:r w:rsidRPr="00BC28D4">
        <w:t>(CIN 11 §)</w:t>
      </w:r>
      <w:r w:rsidR="00BC28D4">
        <w:t xml:space="preserve">. </w:t>
      </w:r>
      <w:r w:rsidR="000163F2" w:rsidRPr="00BC28D4">
        <w:t>Om utbildning</w:t>
      </w:r>
      <w:r w:rsidR="005D1E7B" w:rsidRPr="00BC28D4">
        <w:t>en/examinationen</w:t>
      </w:r>
      <w:r w:rsidR="000163F2" w:rsidRPr="00BC28D4">
        <w:t xml:space="preserve"> uppfyller kraven enligt </w:t>
      </w:r>
      <w:r w:rsidR="00670A2D" w:rsidRPr="00BC28D4">
        <w:t xml:space="preserve">Boverkets föreskrift </w:t>
      </w:r>
      <w:r w:rsidRPr="00BC28D4">
        <w:t>får</w:t>
      </w:r>
      <w:r w:rsidR="00661C2E" w:rsidRPr="00BC28D4">
        <w:t xml:space="preserve"> </w:t>
      </w:r>
      <w:r w:rsidR="000163F2" w:rsidRPr="00BC28D4">
        <w:t>installatören</w:t>
      </w:r>
      <w:r w:rsidR="00661C2E" w:rsidRPr="00BC28D4">
        <w:t xml:space="preserve"> </w:t>
      </w:r>
      <w:r w:rsidRPr="00BC28D4">
        <w:t>fortsätta sin certifieringsprocess hos</w:t>
      </w:r>
      <w:r w:rsidR="000163F2" w:rsidRPr="00BC28D4">
        <w:t xml:space="preserve"> av certifieringsorganet</w:t>
      </w:r>
      <w:r w:rsidRPr="00BC28D4">
        <w:t xml:space="preserve">. </w:t>
      </w:r>
      <w:r w:rsidR="000163F2" w:rsidRPr="00BC28D4">
        <w:t>Genom att bli godkända av svenska certifieringsorgan kan Sverige anses uppfylla direktivets krav på erkännande av a</w:t>
      </w:r>
      <w:r w:rsidR="00F43E02" w:rsidRPr="00BC28D4">
        <w:t xml:space="preserve">ndras </w:t>
      </w:r>
      <w:r w:rsidR="00661C2E" w:rsidRPr="00BC28D4">
        <w:t xml:space="preserve">EU/EES-länders </w:t>
      </w:r>
      <w:r w:rsidR="00F43E02" w:rsidRPr="00BC28D4">
        <w:t>certifikat</w:t>
      </w:r>
      <w:r w:rsidR="00A37B91" w:rsidRPr="00BC28D4">
        <w:t xml:space="preserve">. </w:t>
      </w:r>
    </w:p>
    <w:p w:rsidR="00DA04F7" w:rsidRPr="00AC1C54" w:rsidRDefault="00DA04F7" w:rsidP="00386047">
      <w:pPr>
        <w:pStyle w:val="Brdtext"/>
        <w:rPr>
          <w:i/>
        </w:rPr>
      </w:pPr>
    </w:p>
    <w:p w:rsidR="00FB2365" w:rsidRPr="00351092" w:rsidRDefault="00FB2365" w:rsidP="007F602B">
      <w:pPr>
        <w:pStyle w:val="Rubrik2"/>
      </w:pPr>
      <w:bookmarkStart w:id="11" w:name="_Toc383701402"/>
      <w:r w:rsidRPr="00AC1C54">
        <w:t xml:space="preserve">Hur ska hänsyn tas till befintliga </w:t>
      </w:r>
      <w:r w:rsidR="00076A7E" w:rsidRPr="00AC1C54">
        <w:t>bransch</w:t>
      </w:r>
      <w:r w:rsidRPr="00AC1C54">
        <w:t>certifieringssystem</w:t>
      </w:r>
      <w:bookmarkEnd w:id="11"/>
    </w:p>
    <w:p w:rsidR="00FB2365" w:rsidRDefault="00F43E02" w:rsidP="00FB2365">
      <w:pPr>
        <w:spacing w:after="160" w:line="280" w:lineRule="atLeast"/>
      </w:pPr>
      <w:r>
        <w:t>Det kan konstateras att det vore väldigt ineffektivt a</w:t>
      </w:r>
      <w:r w:rsidR="00076A7E">
        <w:t>tt kräva att installatörer ska göra om en u</w:t>
      </w:r>
      <w:r>
        <w:t>tbildning</w:t>
      </w:r>
      <w:r w:rsidR="0056447D">
        <w:t>/examination</w:t>
      </w:r>
      <w:r>
        <w:t xml:space="preserve"> de redan genomfört. </w:t>
      </w:r>
      <w:r w:rsidR="00FB2365">
        <w:t>Enligt direktivet får hän</w:t>
      </w:r>
      <w:r>
        <w:t xml:space="preserve">syn tas till befintliga system. De befintliga certifieringssystemen och dess utbildningar uppfyller dock inte alla krav som ställs på utbildning och examination enligt direktivet. Det är dock möjligt att komplettera den utbildning/examination som en installatör genomgått med de delar som saknas. Detta är dock </w:t>
      </w:r>
      <w:r w:rsidR="00A37B91">
        <w:t xml:space="preserve">inte </w:t>
      </w:r>
      <w:r w:rsidR="00BD660C">
        <w:t xml:space="preserve">specificerat </w:t>
      </w:r>
      <w:r>
        <w:t xml:space="preserve">någonstans </w:t>
      </w:r>
      <w:r w:rsidR="00BA4525">
        <w:t xml:space="preserve">hur detta kan göras. </w:t>
      </w:r>
    </w:p>
    <w:p w:rsidR="00F43E02" w:rsidRDefault="00F43E02" w:rsidP="00F43E02">
      <w:pPr>
        <w:spacing w:after="160" w:line="280" w:lineRule="atLeast"/>
      </w:pPr>
      <w:r>
        <w:t>För att ett förenklat förfarande ska tas fram behöver utbildnings</w:t>
      </w:r>
      <w:r w:rsidR="000F50F3">
        <w:t xml:space="preserve">företaget </w:t>
      </w:r>
      <w:r>
        <w:t xml:space="preserve">tillhandahålla en kompetterande utbildning för det som saknas. Drivkraften för ett </w:t>
      </w:r>
      <w:r>
        <w:lastRenderedPageBreak/>
        <w:t>utbildnings</w:t>
      </w:r>
      <w:r w:rsidR="000F50F3">
        <w:t>företag</w:t>
      </w:r>
      <w:r>
        <w:t xml:space="preserve"> att ta fram kompletterande utbildning till branschorganisationernas utbildning är dock högst oklar. En kompletterande utbildningar </w:t>
      </w:r>
      <w:r w:rsidR="00BA4525">
        <w:t xml:space="preserve">kan </w:t>
      </w:r>
      <w:r>
        <w:t>innebär</w:t>
      </w:r>
      <w:r w:rsidR="00BA4525">
        <w:t>a</w:t>
      </w:r>
      <w:r>
        <w:t xml:space="preserve"> minskad inkomst för utbildnings</w:t>
      </w:r>
      <w:r w:rsidR="000F50F3">
        <w:t>företaget</w:t>
      </w:r>
      <w:r>
        <w:t>. Och certifieringsorgan är bakbundna av kravet att vara oberoende och kan inte blanda sig i utbildnings</w:t>
      </w:r>
      <w:r w:rsidR="000F50F3">
        <w:t>företagets</w:t>
      </w:r>
      <w:r>
        <w:t xml:space="preserve"> verksamhet. </w:t>
      </w:r>
      <w:r w:rsidR="00C509F0">
        <w:t>Dessutom visar erfarenheterna av b</w:t>
      </w:r>
      <w:r>
        <w:t xml:space="preserve">efintliga </w:t>
      </w:r>
      <w:r w:rsidR="00C509F0">
        <w:t xml:space="preserve">certifieringssystem att </w:t>
      </w:r>
      <w:r>
        <w:t xml:space="preserve">utbildningar </w:t>
      </w:r>
      <w:r w:rsidR="00C509F0">
        <w:t xml:space="preserve">måste </w:t>
      </w:r>
      <w:r>
        <w:t xml:space="preserve">bekostas genom branschorganisationernas medlemsavgifter eftersom efterfrågan är </w:t>
      </w:r>
      <w:r w:rsidR="00C509F0">
        <w:t xml:space="preserve">så </w:t>
      </w:r>
      <w:r>
        <w:t xml:space="preserve">låg från installatörer att gå kompetenshöjande utbildningar. </w:t>
      </w:r>
    </w:p>
    <w:p w:rsidR="00A37B91" w:rsidRDefault="00C509F0" w:rsidP="002A369B">
      <w:pPr>
        <w:spacing w:after="160" w:line="280" w:lineRule="atLeast"/>
      </w:pPr>
      <w:r>
        <w:t>Energimyndigheten avser därför upphandla tjänster inom området för framtagning av utbildnings</w:t>
      </w:r>
      <w:r w:rsidR="0027760D">
        <w:t>/informations</w:t>
      </w:r>
      <w:r>
        <w:t>material. Energimyndigheten ser detta som en del av det övergripande</w:t>
      </w:r>
      <w:r w:rsidR="00076A7E">
        <w:t>, löpande</w:t>
      </w:r>
      <w:r>
        <w:t xml:space="preserve"> uppdraget om underlag för implementering av direktivet och informationsinsatser. Utbildningsmaterialet kommer att fritt tillhandahållas av Energimyndigheten till alla aktörer som avser </w:t>
      </w:r>
      <w:proofErr w:type="gramStart"/>
      <w:r w:rsidR="00012C09">
        <w:t xml:space="preserve">hålla </w:t>
      </w:r>
      <w:r>
        <w:t xml:space="preserve"> utbildning</w:t>
      </w:r>
      <w:r w:rsidR="00012C09">
        <w:t>ar</w:t>
      </w:r>
      <w:proofErr w:type="gramEnd"/>
      <w:r>
        <w:t xml:space="preserve"> för ett eller flera områden. Genom upphandlingen kommer Energimyndigheten också att kunna se till att </w:t>
      </w:r>
      <w:r w:rsidR="0056447D">
        <w:t xml:space="preserve">det finns en </w:t>
      </w:r>
      <w:r>
        <w:t>utbildning</w:t>
      </w:r>
      <w:r w:rsidR="0056447D">
        <w:t xml:space="preserve"> som</w:t>
      </w:r>
      <w:r>
        <w:t xml:space="preserve"> håller en bra kvalitet</w:t>
      </w:r>
      <w:r w:rsidR="00A37B91">
        <w:t>.</w:t>
      </w:r>
    </w:p>
    <w:p w:rsidR="002A369B" w:rsidRDefault="00A37B91" w:rsidP="002A369B">
      <w:pPr>
        <w:spacing w:after="160" w:line="280" w:lineRule="atLeast"/>
      </w:pPr>
      <w:r>
        <w:t>Det</w:t>
      </w:r>
      <w:r w:rsidR="002A369B">
        <w:t xml:space="preserve"> har framgått i diskussioner med andra medlemsstater att ett förenklat förfarande för installatörer som har tidigare utbildn</w:t>
      </w:r>
      <w:r w:rsidR="00F43E02">
        <w:t xml:space="preserve">ing redan finns i andra länder. </w:t>
      </w:r>
      <w:r w:rsidR="00C509F0">
        <w:t xml:space="preserve">Det bör dock poängteras att det endast är Sverige och England som infört certifieringssystemet genom certifiering och ackreditering. </w:t>
      </w:r>
      <w:r w:rsidR="0056447D">
        <w:t xml:space="preserve">Alla </w:t>
      </w:r>
      <w:r w:rsidR="00C509F0">
        <w:t>andra länder har låtit en myndighet</w:t>
      </w:r>
      <w:r w:rsidR="0056447D">
        <w:t xml:space="preserve"> eller ett organ som styrs av staten </w:t>
      </w:r>
      <w:r w:rsidR="00C509F0">
        <w:t>administrera certifieringen</w:t>
      </w:r>
      <w:r w:rsidR="0056447D">
        <w:t xml:space="preserve"> och </w:t>
      </w:r>
      <w:r w:rsidR="00C509F0">
        <w:t>godkänn</w:t>
      </w:r>
      <w:r w:rsidR="0056447D">
        <w:t>a</w:t>
      </w:r>
      <w:r w:rsidR="00C509F0">
        <w:t xml:space="preserve"> utbildning och</w:t>
      </w:r>
      <w:r w:rsidR="0056447D">
        <w:t>/eller</w:t>
      </w:r>
      <w:r w:rsidR="00C509F0">
        <w:t xml:space="preserve"> utbildningsleverantör.</w:t>
      </w:r>
      <w:r w:rsidR="00FC244E">
        <w:t xml:space="preserve"> Det har därför varit lättare att ta fram ett smidigt system som medger förenklat förfarande i dessa länder.</w:t>
      </w:r>
      <w:r w:rsidR="00BA1E54">
        <w:t xml:space="preserve"> Sverige behöver därför stötta framtagningen av </w:t>
      </w:r>
      <w:proofErr w:type="gramStart"/>
      <w:r w:rsidR="00BA1E54">
        <w:t>ett</w:t>
      </w:r>
      <w:proofErr w:type="gramEnd"/>
      <w:r w:rsidR="00BA1E54">
        <w:t xml:space="preserve"> förenklad certifiering och förslagsvis kan det komma igång genom att Boverkets föreskrift revideras </w:t>
      </w:r>
      <w:r w:rsidR="00BC28D4">
        <w:t>även i denna del.</w:t>
      </w:r>
    </w:p>
    <w:p w:rsidR="002A6F70" w:rsidRPr="002A6F70" w:rsidRDefault="002A6F70" w:rsidP="007F602B">
      <w:pPr>
        <w:pStyle w:val="Rubrik2"/>
      </w:pPr>
      <w:bookmarkStart w:id="12" w:name="_Toc383701403"/>
      <w:r>
        <w:t>A</w:t>
      </w:r>
      <w:r w:rsidRPr="002A6F70">
        <w:t>ckrediterat utbildningsprogram eller ackrediterad utbildningsleverantör</w:t>
      </w:r>
      <w:bookmarkEnd w:id="12"/>
    </w:p>
    <w:p w:rsidR="004E2F26" w:rsidRDefault="00B41073" w:rsidP="00FB2365">
      <w:pPr>
        <w:spacing w:after="160" w:line="280" w:lineRule="atLeast"/>
      </w:pPr>
      <w:r>
        <w:t xml:space="preserve">I direktivet ställs krav på </w:t>
      </w:r>
      <w:r w:rsidR="00BA1E54">
        <w:t xml:space="preserve">att </w:t>
      </w:r>
      <w:r w:rsidR="002A6F70">
        <w:t>utbild</w:t>
      </w:r>
      <w:r w:rsidR="00F62880">
        <w:t>ningsprogram eller leverantör</w:t>
      </w:r>
      <w:r>
        <w:t xml:space="preserve"> </w:t>
      </w:r>
      <w:r w:rsidR="00BA1E54">
        <w:t>ska vara ackrediterade.</w:t>
      </w:r>
      <w:r w:rsidR="0056447D">
        <w:t xml:space="preserve"> Det ställs dessutom krav att installatören ska gå en utbildning följt av examination.</w:t>
      </w:r>
      <w:r w:rsidR="00BA1E54">
        <w:t xml:space="preserve"> S</w:t>
      </w:r>
      <w:r>
        <w:t xml:space="preserve">krivningen </w:t>
      </w:r>
      <w:r w:rsidR="00BA1E54">
        <w:t>kan tolkas på olika sätt, men</w:t>
      </w:r>
      <w:r w:rsidR="00F62880">
        <w:t xml:space="preserve"> </w:t>
      </w:r>
      <w:r w:rsidR="002A6F70">
        <w:t xml:space="preserve">en utbildning </w:t>
      </w:r>
      <w:r w:rsidR="005124B5">
        <w:t xml:space="preserve">kan </w:t>
      </w:r>
      <w:r w:rsidR="002A6F70">
        <w:t>inte ackrediteras</w:t>
      </w:r>
      <w:r w:rsidR="00F62880">
        <w:t xml:space="preserve"> i </w:t>
      </w:r>
      <w:r w:rsidR="005124B5">
        <w:t xml:space="preserve">ordets strikta </w:t>
      </w:r>
      <w:r w:rsidR="00F62880">
        <w:t>bemärkelse</w:t>
      </w:r>
      <w:r w:rsidR="002A6F70">
        <w:t xml:space="preserve">. </w:t>
      </w:r>
      <w:r w:rsidR="008A1DBF">
        <w:t>Direktivets avsikt</w:t>
      </w:r>
      <w:r w:rsidR="002A6F70">
        <w:t xml:space="preserve"> </w:t>
      </w:r>
      <w:r w:rsidR="00F62880">
        <w:t xml:space="preserve">måste därför vara </w:t>
      </w:r>
      <w:r w:rsidR="002A6F70">
        <w:t>att utbildningsprog</w:t>
      </w:r>
      <w:r w:rsidR="005124B5">
        <w:t>rammet eller leverantören ska</w:t>
      </w:r>
      <w:r w:rsidR="002A6F70">
        <w:t xml:space="preserve"> godkännas</w:t>
      </w:r>
      <w:r w:rsidR="005124B5">
        <w:t xml:space="preserve"> av den som fått bemyndigande från medlemsstaten</w:t>
      </w:r>
      <w:r w:rsidR="002A6F70">
        <w:t xml:space="preserve">. </w:t>
      </w:r>
      <w:r w:rsidR="00B42CD8">
        <w:t>I andra länder görs detta</w:t>
      </w:r>
      <w:r w:rsidR="008A1DBF">
        <w:t xml:space="preserve"> </w:t>
      </w:r>
      <w:r w:rsidR="0056447D">
        <w:t>i hög grad av</w:t>
      </w:r>
      <w:r w:rsidR="008A1DBF">
        <w:t xml:space="preserve"> en statlig myndighet </w:t>
      </w:r>
      <w:r w:rsidR="0056447D">
        <w:t xml:space="preserve">som </w:t>
      </w:r>
      <w:r w:rsidR="008A1DBF">
        <w:t xml:space="preserve">godkänner utbildningen och/eller utbildningsleverantörer. </w:t>
      </w:r>
      <w:r w:rsidR="00F62880">
        <w:t xml:space="preserve">I Sverige har certifieringsorganet </w:t>
      </w:r>
      <w:r w:rsidR="005124B5">
        <w:t xml:space="preserve">utpekats att ge </w:t>
      </w:r>
      <w:r w:rsidR="00F62880">
        <w:t xml:space="preserve">utbildningar </w:t>
      </w:r>
      <w:r w:rsidR="005124B5">
        <w:t>som uppfyller föreskriftens krav. Det är dock som tidigare påtalats</w:t>
      </w:r>
      <w:r w:rsidR="00572715">
        <w:t xml:space="preserve"> </w:t>
      </w:r>
      <w:r w:rsidR="005124B5">
        <w:t>inte möjligt att låta certifieringsorgan ha ett formellt godkännande av utbildningen</w:t>
      </w:r>
      <w:r w:rsidR="00572715">
        <w:t>, det sker istället genom godkännande av examinationen</w:t>
      </w:r>
      <w:r w:rsidR="005124B5">
        <w:t>.</w:t>
      </w:r>
      <w:r w:rsidR="00DF48EA">
        <w:t xml:space="preserve"> </w:t>
      </w:r>
      <w:r w:rsidR="0056447D">
        <w:t>Det är dessutom olämpligt att ställa krav på utbildning föregående en examination. Syftet med kraven är att installatören ska ha den kompetens inom de områden som direktivet anger.</w:t>
      </w:r>
    </w:p>
    <w:p w:rsidR="00DF48EA" w:rsidRDefault="00DF48EA" w:rsidP="00FB2365">
      <w:pPr>
        <w:spacing w:after="160" w:line="280" w:lineRule="atLeast"/>
      </w:pPr>
      <w:r>
        <w:t>Det finns två</w:t>
      </w:r>
      <w:r w:rsidR="00BA1E54">
        <w:t xml:space="preserve"> alternativ för att </w:t>
      </w:r>
      <w:r>
        <w:t xml:space="preserve">kraven på </w:t>
      </w:r>
      <w:r w:rsidR="00BA1E54">
        <w:t xml:space="preserve">godkännande </w:t>
      </w:r>
      <w:r w:rsidR="0056447D">
        <w:t xml:space="preserve">ska leda till att </w:t>
      </w:r>
      <w:r w:rsidR="00BA1E54">
        <w:t>installatören har rätt kunskaper:</w:t>
      </w:r>
    </w:p>
    <w:p w:rsidR="00DF48EA" w:rsidRPr="00DF48EA" w:rsidRDefault="00DF48EA" w:rsidP="007F602B">
      <w:pPr>
        <w:pStyle w:val="Rubrik3"/>
      </w:pPr>
      <w:r>
        <w:lastRenderedPageBreak/>
        <w:t>Alternativ 1, S</w:t>
      </w:r>
      <w:r w:rsidRPr="00DF48EA">
        <w:t>äkerställa examinationen genom en bredare samverkan</w:t>
      </w:r>
    </w:p>
    <w:p w:rsidR="00012C09" w:rsidRDefault="00B41073" w:rsidP="00FB2365">
      <w:pPr>
        <w:spacing w:after="160" w:line="280" w:lineRule="atLeast"/>
      </w:pPr>
      <w:r>
        <w:t>Sverig</w:t>
      </w:r>
      <w:r w:rsidR="00C50E0E">
        <w:t>e kan</w:t>
      </w:r>
      <w:r w:rsidR="00670A2D">
        <w:t xml:space="preserve"> </w:t>
      </w:r>
      <w:r>
        <w:t xml:space="preserve">hävda att utbildningen </w:t>
      </w:r>
      <w:r w:rsidR="008C3AA0">
        <w:t>”</w:t>
      </w:r>
      <w:r>
        <w:t>ackrediteras</w:t>
      </w:r>
      <w:r w:rsidR="008C3AA0">
        <w:t>”</w:t>
      </w:r>
      <w:r>
        <w:t xml:space="preserve"> </w:t>
      </w:r>
      <w:r w:rsidR="00BA1E54">
        <w:t>genom</w:t>
      </w:r>
      <w:r>
        <w:t xml:space="preserve"> </w:t>
      </w:r>
      <w:r w:rsidR="00892DAD">
        <w:t xml:space="preserve">att </w:t>
      </w:r>
      <w:r>
        <w:t>examinationens kvalitet säkerställs genom ackreditering</w:t>
      </w:r>
      <w:r w:rsidR="00012C09">
        <w:t xml:space="preserve"> av</w:t>
      </w:r>
      <w:r>
        <w:t xml:space="preserve"> </w:t>
      </w:r>
      <w:r w:rsidR="00BA1E54">
        <w:t>certifieringsorgan samt</w:t>
      </w:r>
      <w:r w:rsidR="00012C09">
        <w:t xml:space="preserve"> samverkan me</w:t>
      </w:r>
      <w:r w:rsidR="00022C9D">
        <w:t xml:space="preserve">llan myndigheter och </w:t>
      </w:r>
      <w:r>
        <w:t>certifieringsorgan</w:t>
      </w:r>
      <w:r w:rsidR="00BA1E54">
        <w:t xml:space="preserve"> om examination</w:t>
      </w:r>
      <w:r>
        <w:t xml:space="preserve">. </w:t>
      </w:r>
      <w:r w:rsidR="00C50E0E">
        <w:t xml:space="preserve">Då krävs inte ett formellt godkännande av utbildningen men examinationen måste istället säkerställas på ett bra sätt. </w:t>
      </w:r>
    </w:p>
    <w:p w:rsidR="00022C9D" w:rsidRDefault="00BA1E54" w:rsidP="00FB2365">
      <w:pPr>
        <w:spacing w:after="160" w:line="280" w:lineRule="atLeast"/>
      </w:pPr>
      <w:r w:rsidRPr="00BC28D4">
        <w:t>Boverket håller i samverkan</w:t>
      </w:r>
      <w:r w:rsidR="00BC28D4">
        <w:t>smöten</w:t>
      </w:r>
      <w:r w:rsidRPr="00BC28D4">
        <w:t xml:space="preserve"> med</w:t>
      </w:r>
      <w:r w:rsidR="00022C9D" w:rsidRPr="00BC28D4">
        <w:t xml:space="preserve"> </w:t>
      </w:r>
      <w:proofErr w:type="spellStart"/>
      <w:r w:rsidR="00022C9D" w:rsidRPr="00BC28D4">
        <w:t>Swedac</w:t>
      </w:r>
      <w:proofErr w:type="spellEnd"/>
      <w:r w:rsidR="00022C9D" w:rsidRPr="00BC28D4">
        <w:t xml:space="preserve"> och certifieringsorgan för de certifieringar där Boverket är ansvarig. </w:t>
      </w:r>
      <w:r w:rsidR="00C50E0E" w:rsidRPr="00BC28D4">
        <w:t xml:space="preserve">Energimyndigheten anser att </w:t>
      </w:r>
      <w:r w:rsidR="00C05671" w:rsidRPr="00BC28D4">
        <w:t xml:space="preserve">någon form av </w:t>
      </w:r>
      <w:r w:rsidR="00022C9D" w:rsidRPr="00BC28D4">
        <w:t xml:space="preserve">samverkan behöver </w:t>
      </w:r>
      <w:r w:rsidR="00C05671" w:rsidRPr="00BC28D4">
        <w:t xml:space="preserve">ske, en samverkan som </w:t>
      </w:r>
      <w:r w:rsidR="00022C9D" w:rsidRPr="00BC28D4">
        <w:t xml:space="preserve">även </w:t>
      </w:r>
      <w:r w:rsidR="00C05671" w:rsidRPr="00BC28D4">
        <w:t xml:space="preserve">är </w:t>
      </w:r>
      <w:r w:rsidR="00022C9D" w:rsidRPr="00BC28D4">
        <w:t>öpp</w:t>
      </w:r>
      <w:r w:rsidR="00C05671" w:rsidRPr="00BC28D4">
        <w:t>en</w:t>
      </w:r>
      <w:r w:rsidR="00022C9D" w:rsidRPr="00BC28D4">
        <w:t xml:space="preserve"> för deltagande av</w:t>
      </w:r>
      <w:r w:rsidR="00022C9D">
        <w:t xml:space="preserve"> Energimyndigheten och representanter från branschen</w:t>
      </w:r>
      <w:r w:rsidR="00C50E0E">
        <w:t xml:space="preserve"> för denna certifiering</w:t>
      </w:r>
      <w:r w:rsidR="00022C9D">
        <w:t xml:space="preserve">. </w:t>
      </w:r>
      <w:r w:rsidR="00C50E0E">
        <w:t>Anledningen till att fler aktörer än normalt behöver delta i samverkan är att v</w:t>
      </w:r>
      <w:r w:rsidR="00B41073">
        <w:t xml:space="preserve">id diskussioner med svenska branschorganisationer </w:t>
      </w:r>
      <w:r w:rsidR="00670A2D">
        <w:t xml:space="preserve">och certifieringsorgan </w:t>
      </w:r>
      <w:r w:rsidR="00B41073">
        <w:t xml:space="preserve">har det </w:t>
      </w:r>
      <w:r w:rsidR="00670A2D">
        <w:t xml:space="preserve">upprepade gånger </w:t>
      </w:r>
      <w:r w:rsidR="00B41073">
        <w:t xml:space="preserve">framförts </w:t>
      </w:r>
      <w:r w:rsidR="00670A2D">
        <w:t xml:space="preserve">förfrågan om </w:t>
      </w:r>
      <w:r w:rsidR="00B41073">
        <w:t xml:space="preserve">att branschen vill kunna påverka utbildningens innehåll och kvalitet så att den </w:t>
      </w:r>
      <w:r w:rsidR="00892DAD">
        <w:t xml:space="preserve">bidrar till att lösa de problem </w:t>
      </w:r>
      <w:r w:rsidR="00B41073">
        <w:t xml:space="preserve">som branschen </w:t>
      </w:r>
      <w:r w:rsidR="00670A2D">
        <w:t>har kunskap om</w:t>
      </w:r>
      <w:r w:rsidR="00B41073">
        <w:t xml:space="preserve">. </w:t>
      </w:r>
      <w:r w:rsidR="00892DAD">
        <w:t xml:space="preserve">Branschorganisationer planerar till och med att skapa nya certifieringssystem trots att det ska komma ett nationellt certifieringssystem </w:t>
      </w:r>
      <w:r w:rsidR="00670A2D">
        <w:t xml:space="preserve">och anledningen som framförs är att </w:t>
      </w:r>
      <w:r w:rsidR="00892DAD">
        <w:t xml:space="preserve">branschens möjlighet att påverka utbildningens innehåll bedöms vara för låg. Det nationella certifieringssystemet kommer inte att bli framgångsrikt utan branschens stöd och Sverige bör därför starkt överväga att låta branschen </w:t>
      </w:r>
      <w:r w:rsidR="00012C09">
        <w:t>ha in</w:t>
      </w:r>
      <w:r w:rsidR="00C50E0E">
        <w:t>syn i framtagningen av</w:t>
      </w:r>
      <w:r w:rsidR="00012C09">
        <w:t xml:space="preserve"> </w:t>
      </w:r>
      <w:r w:rsidR="00C50E0E">
        <w:t xml:space="preserve">underlag till </w:t>
      </w:r>
      <w:r w:rsidR="00012C09">
        <w:t>examination</w:t>
      </w:r>
      <w:r w:rsidR="00892DAD">
        <w:t xml:space="preserve">. </w:t>
      </w:r>
    </w:p>
    <w:p w:rsidR="002F7CDA" w:rsidRDefault="002F7CDA" w:rsidP="00FB2365">
      <w:pPr>
        <w:spacing w:after="160" w:line="280" w:lineRule="atLeast"/>
      </w:pPr>
      <w:r w:rsidRPr="002F7CDA">
        <w:t>Energimyndigheten</w:t>
      </w:r>
      <w:r w:rsidR="00BA1E54">
        <w:t xml:space="preserve">s deltagande är </w:t>
      </w:r>
      <w:proofErr w:type="gramStart"/>
      <w:r w:rsidR="00BA1E54">
        <w:t>viktig</w:t>
      </w:r>
      <w:proofErr w:type="gramEnd"/>
      <w:r w:rsidR="00BA1E54">
        <w:t xml:space="preserve"> då myndigheten har ansvar för implementering av lagkrav som berör installatörer och deras kunder. </w:t>
      </w:r>
      <w:r w:rsidRPr="002F7CDA">
        <w:t>Till exempel ansvarar Energimyndigheten för produktkrav för värmepumpar enligt ekodesign- och energimärkningsdi</w:t>
      </w:r>
      <w:r>
        <w:t>rektivet där installatörerna/återförsäljarna</w:t>
      </w:r>
      <w:r w:rsidRPr="002F7CDA">
        <w:t xml:space="preserve"> t.ex. ska ansvara för en </w:t>
      </w:r>
      <w:r>
        <w:t xml:space="preserve">egen </w:t>
      </w:r>
      <w:r w:rsidRPr="002F7CDA">
        <w:t xml:space="preserve">energimärkning för värmesystem. Energimärkningen ger konsumenten information om värmepumpssystemets energiprestanda. </w:t>
      </w:r>
    </w:p>
    <w:p w:rsidR="002F7CDA" w:rsidRDefault="0045689B" w:rsidP="00FB2365">
      <w:pPr>
        <w:spacing w:after="160" w:line="280" w:lineRule="atLeast"/>
      </w:pPr>
      <w:r>
        <w:rPr>
          <w:noProof/>
        </w:rPr>
        <w:drawing>
          <wp:inline distT="0" distB="0" distL="0" distR="0" wp14:anchorId="1B3DBFED" wp14:editId="2AF8B3AD">
            <wp:extent cx="1309323" cy="1828800"/>
            <wp:effectExtent l="0" t="0" r="5715"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09733" cy="1829373"/>
                    </a:xfrm>
                    <a:prstGeom prst="rect">
                      <a:avLst/>
                    </a:prstGeom>
                    <a:noFill/>
                  </pic:spPr>
                </pic:pic>
              </a:graphicData>
            </a:graphic>
          </wp:inline>
        </w:drawing>
      </w:r>
      <w:r w:rsidR="002F7CDA">
        <w:rPr>
          <w:noProof/>
        </w:rPr>
        <w:drawing>
          <wp:inline distT="0" distB="0" distL="0" distR="0" wp14:anchorId="2211BFC1" wp14:editId="1DF602AB">
            <wp:extent cx="1617134" cy="1825374"/>
            <wp:effectExtent l="0" t="0" r="2540" b="381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16759" cy="1824951"/>
                    </a:xfrm>
                    <a:prstGeom prst="rect">
                      <a:avLst/>
                    </a:prstGeom>
                    <a:noFill/>
                    <a:ln>
                      <a:noFill/>
                    </a:ln>
                  </pic:spPr>
                </pic:pic>
              </a:graphicData>
            </a:graphic>
          </wp:inline>
        </w:drawing>
      </w:r>
      <w:r w:rsidRPr="0045689B">
        <w:t xml:space="preserve"> </w:t>
      </w:r>
    </w:p>
    <w:p w:rsidR="002F7CDA" w:rsidRPr="0045689B" w:rsidRDefault="002F7CDA" w:rsidP="0045689B">
      <w:pPr>
        <w:pStyle w:val="Brdtext"/>
        <w:rPr>
          <w:sz w:val="16"/>
          <w:szCs w:val="16"/>
        </w:rPr>
      </w:pPr>
      <w:r w:rsidRPr="0045689B">
        <w:rPr>
          <w:sz w:val="16"/>
          <w:szCs w:val="16"/>
        </w:rPr>
        <w:t xml:space="preserve">Bild 2. Energimärkning av värmepumpar och system med värmepump, ackumulatortank och solpaneler. Märkningen ska fyllas i vid försäljning och ger kunskap om systemets energiprestanda. </w:t>
      </w:r>
      <w:r w:rsidR="00557099">
        <w:rPr>
          <w:sz w:val="16"/>
          <w:szCs w:val="16"/>
        </w:rPr>
        <w:t xml:space="preserve">Ytterligare märkningar finns för värmepumpar, pumpar och andra komponenter. </w:t>
      </w:r>
      <w:r w:rsidRPr="0045689B">
        <w:rPr>
          <w:sz w:val="16"/>
          <w:szCs w:val="16"/>
        </w:rPr>
        <w:t xml:space="preserve">Märkningen </w:t>
      </w:r>
      <w:r w:rsidR="0045689B" w:rsidRPr="0045689B">
        <w:rPr>
          <w:sz w:val="16"/>
          <w:szCs w:val="16"/>
        </w:rPr>
        <w:t>ger viktig konsumentinformation som en installatör behöver ha god kunskap om.</w:t>
      </w:r>
    </w:p>
    <w:p w:rsidR="002F7CDA" w:rsidRDefault="002F7CDA" w:rsidP="00FB2365">
      <w:pPr>
        <w:spacing w:after="160" w:line="280" w:lineRule="atLeast"/>
      </w:pPr>
      <w:r w:rsidRPr="002F7CDA">
        <w:lastRenderedPageBreak/>
        <w:t>Dessutom finns produktinformation och konsumentinformation i de produktförordningar som Energimyndigheten ansvarar för. Informationen är basal information som installatören bör känna till för att kunna ge bra råd. K</w:t>
      </w:r>
      <w:r>
        <w:t xml:space="preserve">ännedomen hos installatörerna </w:t>
      </w:r>
      <w:r w:rsidRPr="002F7CDA">
        <w:t xml:space="preserve">är dock än så länge låg eftersom det är en ny märkning och </w:t>
      </w:r>
      <w:r>
        <w:t xml:space="preserve">ny </w:t>
      </w:r>
      <w:r w:rsidRPr="002F7CDA">
        <w:t>produktinformation</w:t>
      </w:r>
      <w:r>
        <w:t xml:space="preserve"> som blir gällande 2015</w:t>
      </w:r>
      <w:r w:rsidRPr="002F7CDA">
        <w:t>. Utöver detta har Energimyndigheten provningsverksamhet där viktig information om produkters funktion och prestanda finns att ta del av för att installatören ska kunna ge kloka råd till konsumenter. Energimyndigheten ser därför ett behov av att kunna påverka vilka krav som ställs på installatören</w:t>
      </w:r>
      <w:r>
        <w:t xml:space="preserve"> vid</w:t>
      </w:r>
      <w:r w:rsidRPr="002F7CDA">
        <w:t xml:space="preserve"> certifiering.</w:t>
      </w:r>
    </w:p>
    <w:p w:rsidR="00C5698B" w:rsidRDefault="00C5698B" w:rsidP="00FB2365">
      <w:pPr>
        <w:spacing w:after="160" w:line="280" w:lineRule="atLeast"/>
      </w:pPr>
      <w:r>
        <w:t>Med denna bakgrund kan Boverkets föreskrift revideras för att följa samma struktur som för alla andra typer av personcertifieringar. Kraven i direktivet uppfylls indirekt och direktivets syfte uppfylls ändå genom den kvalitetskontroll som ackreditering och personcertifiering innebär.</w:t>
      </w:r>
    </w:p>
    <w:p w:rsidR="002F7CDA" w:rsidRDefault="002F7CDA" w:rsidP="00FB2365">
      <w:pPr>
        <w:spacing w:after="160" w:line="280" w:lineRule="atLeast"/>
      </w:pPr>
    </w:p>
    <w:p w:rsidR="00022C9D" w:rsidRPr="00022C9D" w:rsidRDefault="00022C9D" w:rsidP="007F602B">
      <w:pPr>
        <w:pStyle w:val="Rubrik3"/>
      </w:pPr>
      <w:r w:rsidRPr="00022C9D">
        <w:t>Alternativ 2, en myndighet bemyndigas att godkänna utbildning/ utbildningsleverantör.</w:t>
      </w:r>
    </w:p>
    <w:p w:rsidR="00C5698B" w:rsidRDefault="00022C9D" w:rsidP="00FB2365">
      <w:pPr>
        <w:spacing w:after="160" w:line="280" w:lineRule="atLeast"/>
      </w:pPr>
      <w:r>
        <w:t xml:space="preserve">Sverige kan tolka skrivningen i direktivet som att godkännande </w:t>
      </w:r>
      <w:r w:rsidR="00557099">
        <w:t xml:space="preserve">av utbildning trots ackrediterat certifieringsorgan </w:t>
      </w:r>
      <w:r w:rsidR="00C5698B">
        <w:t>krävs. I så fall bör</w:t>
      </w:r>
      <w:r>
        <w:t xml:space="preserve"> en myndighet bemyndigas att godkänna utbildning i samverkan med branschorganisationer</w:t>
      </w:r>
      <w:r w:rsidR="0045689B">
        <w:t xml:space="preserve">. </w:t>
      </w:r>
    </w:p>
    <w:p w:rsidR="00022C9D" w:rsidRDefault="00022C9D" w:rsidP="00FB2365">
      <w:pPr>
        <w:spacing w:after="160" w:line="280" w:lineRule="atLeast"/>
      </w:pPr>
      <w:r>
        <w:t xml:space="preserve">Boverkets föreskrift </w:t>
      </w:r>
      <w:r w:rsidR="00995E40" w:rsidRPr="00995E40">
        <w:t xml:space="preserve">(BFS 2013:3 – CIN 1) </w:t>
      </w:r>
      <w:r>
        <w:t>bör då också revideras så att certifieringsorganet säkerställer att installatörens utbildning</w:t>
      </w:r>
      <w:r w:rsidR="00C5698B">
        <w:t xml:space="preserve"> godkänts av behörig myndighet. </w:t>
      </w:r>
      <w:r>
        <w:t xml:space="preserve">Det är dubbla krav med samma syfte, då examinationen säkerställer utbildningen. Dessutom uppstår problem när installatörer från andra medlemsstater söker certifiering i Sverige och klarar sin examination men kan inte uppvisa en utbildning godkänd av </w:t>
      </w:r>
      <w:r w:rsidR="00C5698B">
        <w:t>den</w:t>
      </w:r>
      <w:r w:rsidR="00557099">
        <w:t xml:space="preserve"> som Regeringen utser. Det skulle </w:t>
      </w:r>
      <w:r w:rsidR="00C5698B">
        <w:t xml:space="preserve">också </w:t>
      </w:r>
      <w:r w:rsidR="00557099">
        <w:t xml:space="preserve">innebära att </w:t>
      </w:r>
      <w:r w:rsidR="00AC12C2">
        <w:t>denna certifiering inte följer samma struktur som andra</w:t>
      </w:r>
      <w:r w:rsidR="00C5698B">
        <w:t xml:space="preserve"> </w:t>
      </w:r>
      <w:r w:rsidR="00E06BD1">
        <w:t xml:space="preserve">personcertifieringar </w:t>
      </w:r>
      <w:r w:rsidR="00C5698B">
        <w:t xml:space="preserve">och att kraven återigen inte uppfyller den struktur som finns vid personcertifiering </w:t>
      </w:r>
      <w:r w:rsidR="00E06BD1">
        <w:t>eftersom</w:t>
      </w:r>
      <w:r w:rsidR="00C5698B">
        <w:t xml:space="preserve"> en </w:t>
      </w:r>
      <w:r w:rsidR="00E06BD1">
        <w:t xml:space="preserve">särskild </w:t>
      </w:r>
      <w:r w:rsidR="00C5698B">
        <w:t>utbildning krävs</w:t>
      </w:r>
      <w:r w:rsidR="00AC12C2">
        <w:t xml:space="preserve">. </w:t>
      </w:r>
      <w:r w:rsidR="00C5698B">
        <w:t>Erfarenheterna visar att problem uppstår och företagens intresse för ackreditering minskar.</w:t>
      </w:r>
    </w:p>
    <w:p w:rsidR="00C5698B" w:rsidRPr="00C5698B" w:rsidRDefault="00C5698B" w:rsidP="007F602B">
      <w:pPr>
        <w:pStyle w:val="Rubrik3"/>
      </w:pPr>
      <w:r w:rsidRPr="00C5698B">
        <w:t>Alternativ 3, en myndig</w:t>
      </w:r>
      <w:r w:rsidR="00043982">
        <w:t>het bemyndigas att adminis</w:t>
      </w:r>
      <w:r w:rsidRPr="00C5698B">
        <w:t>trera ett certifieringssystem</w:t>
      </w:r>
    </w:p>
    <w:p w:rsidR="00C5698B" w:rsidRDefault="00C5698B" w:rsidP="00FB2365">
      <w:pPr>
        <w:spacing w:after="160" w:line="280" w:lineRule="atLeast"/>
      </w:pPr>
      <w:r>
        <w:t xml:space="preserve">Om Sverige ska uppfylla kraven enligt direktivet ordagrant </w:t>
      </w:r>
      <w:r w:rsidR="001D4E38">
        <w:t>bör</w:t>
      </w:r>
      <w:r>
        <w:t xml:space="preserve"> certifieringssystemet </w:t>
      </w:r>
      <w:r w:rsidR="001D4E38">
        <w:t xml:space="preserve">ske utan ackreditering av </w:t>
      </w:r>
      <w:proofErr w:type="spellStart"/>
      <w:r w:rsidR="001D4E38">
        <w:t>Swedac</w:t>
      </w:r>
      <w:proofErr w:type="spellEnd"/>
      <w:r w:rsidR="001D4E38">
        <w:t xml:space="preserve"> t.ex. genom att en myndighet administrerar </w:t>
      </w:r>
      <w:r w:rsidR="00E06BD1">
        <w:t>certifieringen</w:t>
      </w:r>
      <w:r w:rsidR="001D4E38">
        <w:t>. Se mer om detta i kapitel 4.2.</w:t>
      </w:r>
    </w:p>
    <w:p w:rsidR="00022C9D" w:rsidRPr="00AC1C54" w:rsidRDefault="00022C9D" w:rsidP="007F602B">
      <w:pPr>
        <w:pStyle w:val="Rubrik3"/>
      </w:pPr>
      <w:r w:rsidRPr="00AC1C54">
        <w:t xml:space="preserve">Slutsatser </w:t>
      </w:r>
    </w:p>
    <w:p w:rsidR="00E22B84" w:rsidRDefault="00892DAD" w:rsidP="00022C9D">
      <w:pPr>
        <w:spacing w:after="160" w:line="280" w:lineRule="atLeast"/>
      </w:pPr>
      <w:r w:rsidRPr="001A770C">
        <w:t>Energimy</w:t>
      </w:r>
      <w:r w:rsidR="00DF48EA" w:rsidRPr="001A770C">
        <w:t>ndigheten föreslår</w:t>
      </w:r>
      <w:r w:rsidR="00AC12C2" w:rsidRPr="001A770C">
        <w:t xml:space="preserve"> att Sverige ska hävda att utbildningen verifieras genom examinationen, enligt</w:t>
      </w:r>
      <w:r w:rsidR="00DF48EA" w:rsidRPr="00BE38A3">
        <w:t xml:space="preserve"> </w:t>
      </w:r>
      <w:r w:rsidR="00022C9D" w:rsidRPr="00BE38A3">
        <w:t>alternativ 1</w:t>
      </w:r>
      <w:r w:rsidR="00AC12C2" w:rsidRPr="00BE38A3">
        <w:t xml:space="preserve">. </w:t>
      </w:r>
      <w:r w:rsidR="00C05671" w:rsidRPr="00BE38A3">
        <w:t>För detta krävs att föreslagen ändring av lagen (2012:838) om certifiering av vissa installatörer beslutas av riksdagen och att regeringen utfärda</w:t>
      </w:r>
      <w:r w:rsidR="00B00D80">
        <w:t>r</w:t>
      </w:r>
      <w:r w:rsidR="00C05671" w:rsidRPr="00BE38A3">
        <w:t xml:space="preserve"> för</w:t>
      </w:r>
      <w:r w:rsidR="001A770C">
        <w:t>ordning</w:t>
      </w:r>
      <w:r w:rsidR="00C05671" w:rsidRPr="001A770C">
        <w:t xml:space="preserve"> till lagen som möjliggör en anpassning av myndigheternas föreskrifter till bland annat SS-E</w:t>
      </w:r>
      <w:r w:rsidR="00C05671" w:rsidRPr="00BE38A3">
        <w:t xml:space="preserve">N </w:t>
      </w:r>
      <w:proofErr w:type="gramStart"/>
      <w:r w:rsidR="00C05671" w:rsidRPr="00BE38A3">
        <w:t>17024:2012</w:t>
      </w:r>
      <w:proofErr w:type="gramEnd"/>
      <w:r w:rsidR="00C05671" w:rsidRPr="00BE38A3">
        <w:t xml:space="preserve">. </w:t>
      </w:r>
      <w:r w:rsidR="00DF48EA" w:rsidRPr="00BE38A3">
        <w:t>Boverket</w:t>
      </w:r>
      <w:r w:rsidR="00AC12C2" w:rsidRPr="00BE38A3">
        <w:t xml:space="preserve"> </w:t>
      </w:r>
      <w:r w:rsidR="00C05671" w:rsidRPr="00BE38A3">
        <w:t>bör i samband med revideringen att inbjuda till ett brett samråd med rep</w:t>
      </w:r>
      <w:r w:rsidR="00C05671" w:rsidRPr="001A770C">
        <w:t xml:space="preserve">resentanter för </w:t>
      </w:r>
      <w:r w:rsidR="00DF48EA" w:rsidRPr="001A770C">
        <w:lastRenderedPageBreak/>
        <w:t>certifieringsorgan</w:t>
      </w:r>
      <w:r w:rsidR="00C05671" w:rsidRPr="001A770C">
        <w:t xml:space="preserve">, </w:t>
      </w:r>
      <w:proofErr w:type="spellStart"/>
      <w:r w:rsidR="00043982" w:rsidRPr="001A770C">
        <w:t>Swedac</w:t>
      </w:r>
      <w:proofErr w:type="spellEnd"/>
      <w:r w:rsidR="00043982" w:rsidRPr="001A770C">
        <w:t>, Energimyndigheten</w:t>
      </w:r>
      <w:r w:rsidR="00DF48EA" w:rsidRPr="001A770C">
        <w:t xml:space="preserve"> och representanter från branschen</w:t>
      </w:r>
      <w:r w:rsidR="00C05671" w:rsidRPr="001A770C">
        <w:t xml:space="preserve"> samt utbildningsföretag</w:t>
      </w:r>
      <w:r w:rsidRPr="001A770C">
        <w:t>.</w:t>
      </w:r>
      <w:r w:rsidR="00C05671" w:rsidRPr="001A770C">
        <w:t xml:space="preserve"> </w:t>
      </w:r>
    </w:p>
    <w:p w:rsidR="005A67C2" w:rsidRPr="003D42F1" w:rsidRDefault="005A67C2" w:rsidP="005A67C2">
      <w:pPr>
        <w:spacing w:after="160" w:line="280" w:lineRule="atLeast"/>
      </w:pPr>
    </w:p>
    <w:p w:rsidR="00943284" w:rsidRDefault="00943284" w:rsidP="008367A0">
      <w:pPr>
        <w:pStyle w:val="Rubrik1"/>
      </w:pPr>
      <w:bookmarkStart w:id="13" w:name="_Toc383701404"/>
      <w:r>
        <w:lastRenderedPageBreak/>
        <w:t>Kompletterande åtgärder</w:t>
      </w:r>
      <w:bookmarkEnd w:id="13"/>
    </w:p>
    <w:p w:rsidR="00943284" w:rsidRDefault="00AC4D5D" w:rsidP="00943284">
      <w:pPr>
        <w:pStyle w:val="Brdtext"/>
      </w:pPr>
      <w:r>
        <w:t xml:space="preserve">Införandet av ett certifieringssystem enligt direktivet </w:t>
      </w:r>
      <w:r w:rsidR="00910AA9" w:rsidRPr="00910AA9">
        <w:t>om främjande av användningen av energi från förnybara energikällor</w:t>
      </w:r>
      <w:r>
        <w:t xml:space="preserve"> har visat sig kräva åtgärder för att systemet ska komma igång. Under uppdragets gång har tre olika alternativ kunnat identifieras, (1) befintligt system behålls och åtgärder för att justera och stärka implemen</w:t>
      </w:r>
      <w:r w:rsidR="00554C29">
        <w:t xml:space="preserve">teringen genomförs (2) systemets </w:t>
      </w:r>
      <w:r w:rsidR="004E2F26">
        <w:t xml:space="preserve">upplägg </w:t>
      </w:r>
      <w:r w:rsidR="00554C29">
        <w:t>förändras eller (3) certifieringen görs tvingande. Dessa tre alternativ beskrivs nedan samt för- och nackdelar för respektive val.</w:t>
      </w:r>
    </w:p>
    <w:p w:rsidR="00554C29" w:rsidRDefault="00076A7E" w:rsidP="00554C29">
      <w:pPr>
        <w:pStyle w:val="Rubrik2"/>
      </w:pPr>
      <w:bookmarkStart w:id="14" w:name="_Toc383701405"/>
      <w:r>
        <w:t xml:space="preserve">Alternativ 1, </w:t>
      </w:r>
      <w:r w:rsidR="00554C29">
        <w:t>Befintligt system behålls</w:t>
      </w:r>
      <w:bookmarkEnd w:id="14"/>
      <w:r w:rsidR="00554C29">
        <w:t xml:space="preserve"> </w:t>
      </w:r>
    </w:p>
    <w:p w:rsidR="00554C29" w:rsidRDefault="00554C29" w:rsidP="00554C29">
      <w:pPr>
        <w:pStyle w:val="Brdtext"/>
      </w:pPr>
      <w:r>
        <w:t xml:space="preserve">Om befintligt </w:t>
      </w:r>
      <w:r w:rsidR="002D6C78">
        <w:t xml:space="preserve">certifieringssystem med ackreditering av </w:t>
      </w:r>
      <w:proofErr w:type="spellStart"/>
      <w:r w:rsidR="002D6C78">
        <w:t>Swedac</w:t>
      </w:r>
      <w:proofErr w:type="spellEnd"/>
      <w:r w:rsidR="002D6C78">
        <w:t xml:space="preserve"> </w:t>
      </w:r>
      <w:r>
        <w:t xml:space="preserve">ska kunna leda till att certifieringssystemet ska komma </w:t>
      </w:r>
      <w:r w:rsidR="002D6C78">
        <w:t>igång</w:t>
      </w:r>
      <w:r>
        <w:t xml:space="preserve"> krävs ett antal åtgärder som beskrivits i tidi</w:t>
      </w:r>
      <w:r w:rsidR="00850FE3">
        <w:t>gare</w:t>
      </w:r>
      <w:r>
        <w:t xml:space="preserve"> kapitel:</w:t>
      </w:r>
    </w:p>
    <w:p w:rsidR="00A9307B" w:rsidRPr="00BE38A3" w:rsidRDefault="00F601DB" w:rsidP="00995E40">
      <w:pPr>
        <w:pStyle w:val="Liststycke"/>
        <w:numPr>
          <w:ilvl w:val="0"/>
          <w:numId w:val="40"/>
        </w:numPr>
      </w:pPr>
      <w:r w:rsidRPr="001A770C">
        <w:t>Föreslagen ändring av lagen</w:t>
      </w:r>
      <w:r w:rsidRPr="00947E6B">
        <w:t xml:space="preserve"> (2012:838)</w:t>
      </w:r>
      <w:r w:rsidRPr="002B7736">
        <w:t xml:space="preserve"> om certifiering av vissa installatöre</w:t>
      </w:r>
      <w:r w:rsidRPr="00CA5A80">
        <w:t>r</w:t>
      </w:r>
      <w:r w:rsidRPr="003C2539">
        <w:t xml:space="preserve"> bör beslutas. </w:t>
      </w:r>
      <w:r w:rsidRPr="00BE38A3">
        <w:t xml:space="preserve">Följt av ändringar i den till lagen hörande förordningen (2012:970). Beroende på hur </w:t>
      </w:r>
      <w:r w:rsidRPr="00AC1C54">
        <w:t xml:space="preserve">innehåll i och omfattning av förordnandet och vilken den föreskrivande myndigheten blir kan eventuellt </w:t>
      </w:r>
      <w:r w:rsidR="00901145" w:rsidRPr="001A770C">
        <w:t>Boverkets föreskrift</w:t>
      </w:r>
      <w:r w:rsidR="00995E40">
        <w:t xml:space="preserve"> </w:t>
      </w:r>
      <w:r w:rsidR="00995E40" w:rsidRPr="00995E40">
        <w:t xml:space="preserve">(BFS 2013:3 – CIN 1) </w:t>
      </w:r>
      <w:r w:rsidR="00901145" w:rsidRPr="002B7736">
        <w:t xml:space="preserve">revideras för att certifieringsorganets roll ska överensstämma med de krav som ställs på dess oberoende ställning. </w:t>
      </w:r>
    </w:p>
    <w:p w:rsidR="00356B6B" w:rsidRPr="00BE38A3" w:rsidRDefault="00356B6B" w:rsidP="00356B6B">
      <w:pPr>
        <w:pStyle w:val="Liststycke"/>
      </w:pPr>
    </w:p>
    <w:p w:rsidR="00420E5F" w:rsidRPr="001A770C" w:rsidRDefault="00420E5F" w:rsidP="00420E5F">
      <w:pPr>
        <w:pStyle w:val="Brdtext"/>
        <w:numPr>
          <w:ilvl w:val="0"/>
          <w:numId w:val="40"/>
        </w:numPr>
        <w:rPr>
          <w:color w:val="0070C0"/>
        </w:rPr>
      </w:pPr>
      <w:r w:rsidRPr="00BE38A3">
        <w:t>Boverkets revidering av föreskriften bör före</w:t>
      </w:r>
      <w:r w:rsidR="006A4E53" w:rsidRPr="00BE38A3">
        <w:t>gås av en bred samverkan i form</w:t>
      </w:r>
      <w:r w:rsidRPr="00BE38A3">
        <w:t xml:space="preserve"> av en referensgrupp med företrädare för de blivande certifieringsorganen, utbildningsföretag och branschen sam</w:t>
      </w:r>
      <w:r w:rsidR="006A4E53" w:rsidRPr="001A770C">
        <w:t xml:space="preserve">t SWEDAC och energimyndigheten. </w:t>
      </w:r>
      <w:proofErr w:type="gramStart"/>
      <w:r w:rsidRPr="001A770C">
        <w:t>Härvid</w:t>
      </w:r>
      <w:proofErr w:type="gramEnd"/>
      <w:r w:rsidRPr="001A770C">
        <w:t xml:space="preserve"> ska belysas om och hur ett förenklat förfarande för certifiering av installatörer som redan examinerat delar av kraven ska utformas. </w:t>
      </w:r>
    </w:p>
    <w:p w:rsidR="00356B6B" w:rsidRDefault="00356B6B" w:rsidP="00356B6B">
      <w:pPr>
        <w:pStyle w:val="Liststycke"/>
      </w:pPr>
    </w:p>
    <w:p w:rsidR="00356B6B" w:rsidRDefault="00356B6B" w:rsidP="00356B6B">
      <w:pPr>
        <w:pStyle w:val="Brdtext"/>
        <w:numPr>
          <w:ilvl w:val="0"/>
          <w:numId w:val="40"/>
        </w:numPr>
      </w:pPr>
      <w:r>
        <w:t xml:space="preserve">Insatser för att kunna godkänna installatörer som examinerat delar av kraven enligt befintliga system. Detta bör </w:t>
      </w:r>
      <w:r w:rsidR="00F601DB">
        <w:t xml:space="preserve">utredas av </w:t>
      </w:r>
      <w:r>
        <w:t>Boverket</w:t>
      </w:r>
      <w:r w:rsidR="006A4E53">
        <w:t xml:space="preserve"> i samband med revideringen av föreskriften.</w:t>
      </w:r>
    </w:p>
    <w:p w:rsidR="00356B6B" w:rsidRDefault="00356B6B" w:rsidP="005B00D3">
      <w:pPr>
        <w:pStyle w:val="Liststycke"/>
        <w:numPr>
          <w:ilvl w:val="0"/>
          <w:numId w:val="40"/>
        </w:numPr>
      </w:pPr>
      <w:r>
        <w:t>Energimyndigheten bör få i uppdrag att främja certifieringen och informera om fördelarna med certifierade installatörer. Uppdraget bör rapporteras i december 2015 och då utvärdera informationsinsatsernas effekter och om kompletterande åtgärder varit tillräckliga.</w:t>
      </w:r>
    </w:p>
    <w:p w:rsidR="00A9307B" w:rsidRPr="005B00D3" w:rsidRDefault="00A9307B" w:rsidP="00A9307B">
      <w:pPr>
        <w:pStyle w:val="Liststycke"/>
      </w:pPr>
    </w:p>
    <w:p w:rsidR="00554C29" w:rsidRDefault="00554C29" w:rsidP="00901145">
      <w:pPr>
        <w:pStyle w:val="Brdtext"/>
        <w:numPr>
          <w:ilvl w:val="0"/>
          <w:numId w:val="40"/>
        </w:numPr>
      </w:pPr>
      <w:r>
        <w:t xml:space="preserve">Hjälp att ta fram underlag för implementering behövs. Representanter för certifieringsorgan anser att kostnaden för utbildningsmaterial är för stora för utbildningsleverantörer när marknaden </w:t>
      </w:r>
      <w:r w:rsidR="00910AA9">
        <w:t xml:space="preserve">för certifikaten </w:t>
      </w:r>
      <w:r>
        <w:t xml:space="preserve">är för osäker. </w:t>
      </w:r>
    </w:p>
    <w:p w:rsidR="00F601DB" w:rsidRDefault="00F601DB" w:rsidP="00AC1C54">
      <w:pPr>
        <w:pStyle w:val="Brdtext"/>
        <w:numPr>
          <w:ilvl w:val="0"/>
          <w:numId w:val="40"/>
        </w:numPr>
      </w:pPr>
      <w:r>
        <w:t>Frågan om hur</w:t>
      </w:r>
      <w:r w:rsidR="00554C29">
        <w:t xml:space="preserve"> installatörer certifierade i andra länder måste </w:t>
      </w:r>
      <w:r>
        <w:t>utreda</w:t>
      </w:r>
      <w:r w:rsidR="00554C29">
        <w:t>s.</w:t>
      </w:r>
      <w:r w:rsidR="004C10C3">
        <w:t xml:space="preserve"> </w:t>
      </w:r>
    </w:p>
    <w:p w:rsidR="00554C29" w:rsidRDefault="00554C29" w:rsidP="00AC1C54">
      <w:pPr>
        <w:pStyle w:val="Brdtext"/>
        <w:ind w:left="360"/>
      </w:pPr>
      <w:r>
        <w:lastRenderedPageBreak/>
        <w:t xml:space="preserve">Genom dessa insatser bedöms ett certifieringssystem kunna komma igång under 2014. </w:t>
      </w:r>
      <w:r w:rsidR="00EE5F1E">
        <w:t>Energimyndigheten kan därigenom påbörja de informationsinsatser som krävs för att certifieringssystemet ska börja efterfrågas av installatörernas kunder och kvaliteten på system och installationer kan förbättras.</w:t>
      </w:r>
    </w:p>
    <w:p w:rsidR="001B18EA" w:rsidRDefault="00496D8D" w:rsidP="00554C29">
      <w:pPr>
        <w:pStyle w:val="Brdtext"/>
      </w:pPr>
      <w:r>
        <w:t xml:space="preserve">Fördelar med att behålla befintlig struktur </w:t>
      </w:r>
      <w:r w:rsidR="002D6C78">
        <w:t>(</w:t>
      </w:r>
      <w:proofErr w:type="gramStart"/>
      <w:r w:rsidR="002D6C78">
        <w:t>dvs</w:t>
      </w:r>
      <w:proofErr w:type="gramEnd"/>
      <w:r w:rsidR="002D6C78">
        <w:t xml:space="preserve"> ett certifieringssystem som ackrediteras av </w:t>
      </w:r>
      <w:proofErr w:type="spellStart"/>
      <w:r w:rsidR="002D6C78">
        <w:t>Swedac</w:t>
      </w:r>
      <w:proofErr w:type="spellEnd"/>
      <w:r w:rsidR="002D6C78">
        <w:t xml:space="preserve">) </w:t>
      </w:r>
      <w:r>
        <w:t xml:space="preserve">och endast göra justeringar och stärka marknadens aktörer är flera. De viktigaste är att </w:t>
      </w:r>
      <w:r w:rsidR="0071465D">
        <w:t>systemet bedöms bli kostnadseffektivt och kunna hanteras av marknadens aktörer. I</w:t>
      </w:r>
      <w:r>
        <w:t xml:space="preserve">nsatserna som krävs bedöms vara begränsade och problemen främst kopplade till själva startfasen. </w:t>
      </w:r>
    </w:p>
    <w:p w:rsidR="00496D8D" w:rsidRDefault="00496D8D" w:rsidP="00554C29">
      <w:pPr>
        <w:pStyle w:val="Brdtext"/>
      </w:pPr>
      <w:r>
        <w:t>Nackdelarna är att det frivilliga systemet bygger på informationsinsatsernas effekter. Information kräver ofta återkommande insatser och kräver tid för att upp</w:t>
      </w:r>
      <w:r w:rsidR="001B18EA">
        <w:t>märksammas av målgruppen för kommunikationen</w:t>
      </w:r>
      <w:r>
        <w:t xml:space="preserve">. Informationsinsatser är </w:t>
      </w:r>
      <w:r w:rsidRPr="001A770C">
        <w:t>också relativt kortlivade</w:t>
      </w:r>
      <w:r w:rsidR="001B18EA" w:rsidRPr="001A770C">
        <w:t xml:space="preserve"> till</w:t>
      </w:r>
      <w:r w:rsidR="0071465D" w:rsidRPr="001A770C">
        <w:t xml:space="preserve"> des</w:t>
      </w:r>
      <w:r w:rsidR="001B18EA" w:rsidRPr="001A770C">
        <w:t xml:space="preserve">s </w:t>
      </w:r>
      <w:r w:rsidR="0071465D" w:rsidRPr="001A770C">
        <w:t xml:space="preserve">att </w:t>
      </w:r>
      <w:r w:rsidR="001B18EA" w:rsidRPr="001A770C">
        <w:t>en ny norm upprätta</w:t>
      </w:r>
      <w:r w:rsidR="0071465D" w:rsidRPr="001A770C">
        <w:t>t</w:t>
      </w:r>
      <w:r w:rsidR="001B18EA" w:rsidRPr="001A770C">
        <w:t>s</w:t>
      </w:r>
      <w:r w:rsidRPr="001A770C">
        <w:t>. Vid införandet av olika typer av stöd bör därför krav på ce</w:t>
      </w:r>
      <w:r w:rsidRPr="00BE38A3">
        <w:t>rtifierade installatörer utvärderas, ett exempel är solcellsstödet eller kommande stöd inom området</w:t>
      </w:r>
      <w:r w:rsidR="001B18EA" w:rsidRPr="00BE38A3">
        <w:t>,</w:t>
      </w:r>
      <w:r w:rsidRPr="00BE38A3">
        <w:t xml:space="preserve"> som skulle kunna kopplas till ett sådant krav.</w:t>
      </w:r>
      <w:r w:rsidR="0050280E">
        <w:t xml:space="preserve"> </w:t>
      </w:r>
    </w:p>
    <w:p w:rsidR="00947E6B" w:rsidRDefault="001A770C" w:rsidP="00947E6B">
      <w:pPr>
        <w:pStyle w:val="Brdtext"/>
      </w:pPr>
      <w:r>
        <w:t xml:space="preserve">Boverket </w:t>
      </w:r>
      <w:r w:rsidR="00947E6B">
        <w:t xml:space="preserve">är tveksam till detta </w:t>
      </w:r>
      <w:r w:rsidR="0050280E">
        <w:t>o</w:t>
      </w:r>
      <w:r w:rsidR="00947E6B">
        <w:t xml:space="preserve">ch ifrågasätter om det stöds av direktivet. </w:t>
      </w:r>
      <w:r w:rsidR="0050280E">
        <w:t xml:space="preserve">Exempel på krav på certifiering </w:t>
      </w:r>
      <w:r w:rsidR="00000D72">
        <w:t xml:space="preserve">för att få </w:t>
      </w:r>
      <w:r w:rsidR="0050280E">
        <w:t xml:space="preserve">statligt stöd finns </w:t>
      </w:r>
      <w:r w:rsidR="00000D72">
        <w:t xml:space="preserve">t.ex. </w:t>
      </w:r>
      <w:r w:rsidR="0050280E">
        <w:t xml:space="preserve">i England där man ger statligt stöd för installationer av solceller </w:t>
      </w:r>
      <w:r w:rsidR="00000D72">
        <w:t xml:space="preserve">men endast </w:t>
      </w:r>
      <w:r w:rsidR="0050280E">
        <w:t xml:space="preserve">om installatören är certifierad. </w:t>
      </w:r>
    </w:p>
    <w:p w:rsidR="00496D8D" w:rsidRDefault="00496D8D" w:rsidP="00554C29">
      <w:pPr>
        <w:pStyle w:val="Brdtext"/>
      </w:pPr>
    </w:p>
    <w:p w:rsidR="00554C29" w:rsidRDefault="00076A7E" w:rsidP="00554C29">
      <w:pPr>
        <w:pStyle w:val="Rubrik2"/>
      </w:pPr>
      <w:bookmarkStart w:id="15" w:name="_Toc383701406"/>
      <w:r>
        <w:t xml:space="preserve">Alternativ 2, </w:t>
      </w:r>
      <w:r w:rsidR="00BB396D">
        <w:t>Certifieringss</w:t>
      </w:r>
      <w:r w:rsidR="00554C29">
        <w:t xml:space="preserve">ystemets </w:t>
      </w:r>
      <w:r w:rsidR="00BA671C">
        <w:t xml:space="preserve">upplägg </w:t>
      </w:r>
      <w:r w:rsidR="00554C29">
        <w:t>förändras</w:t>
      </w:r>
      <w:bookmarkEnd w:id="15"/>
    </w:p>
    <w:p w:rsidR="00182331" w:rsidRDefault="00554C29" w:rsidP="00554C29">
      <w:pPr>
        <w:pStyle w:val="Brdtext"/>
      </w:pPr>
      <w:r>
        <w:t xml:space="preserve">De flesta medlemsstater </w:t>
      </w:r>
      <w:r w:rsidR="00EE5F1E">
        <w:t>har inte infört certifieringssystemet på samma sätt som i Sverige. Istället för att ett certifieringsorgan administrera</w:t>
      </w:r>
      <w:r w:rsidR="00182331">
        <w:t>r</w:t>
      </w:r>
      <w:r w:rsidR="00EE5F1E">
        <w:t xml:space="preserve"> certifikaten har </w:t>
      </w:r>
      <w:r w:rsidR="00182331">
        <w:t>en myndighet eller en</w:t>
      </w:r>
      <w:r>
        <w:t xml:space="preserve"> statlig </w:t>
      </w:r>
      <w:r w:rsidR="00E06A75">
        <w:t xml:space="preserve">organisation </w:t>
      </w:r>
      <w:r w:rsidR="00182331">
        <w:t xml:space="preserve">eller liknande </w:t>
      </w:r>
      <w:r w:rsidR="00EE5F1E">
        <w:t xml:space="preserve">utsetts att </w:t>
      </w:r>
      <w:r w:rsidR="00E06A75">
        <w:t xml:space="preserve">administrera certifieringsordningen. Krav ställs </w:t>
      </w:r>
      <w:r w:rsidR="00EE5F1E">
        <w:t xml:space="preserve">därigenom inte på </w:t>
      </w:r>
      <w:r w:rsidR="00182331">
        <w:t xml:space="preserve">att organisationen måste </w:t>
      </w:r>
      <w:r w:rsidR="00EE5F1E">
        <w:t>ackrediter</w:t>
      </w:r>
      <w:r w:rsidR="00182331">
        <w:t>as</w:t>
      </w:r>
      <w:r w:rsidR="00E06A75">
        <w:t>.</w:t>
      </w:r>
      <w:r w:rsidR="00EE5F1E">
        <w:t xml:space="preserve"> Myndigheten godkänner</w:t>
      </w:r>
      <w:r w:rsidR="00E06A75">
        <w:t xml:space="preserve"> utbildningen</w:t>
      </w:r>
      <w:r w:rsidR="00EE5F1E">
        <w:t>/utbildningsleverantören</w:t>
      </w:r>
      <w:r w:rsidR="00E06A75">
        <w:t xml:space="preserve"> och kontrollerar att det krav som ställs på installatören uppfylls. De krav som ställs i direktivet är egentligen avsett för denna typ av system och inte </w:t>
      </w:r>
      <w:r w:rsidR="00EE5F1E">
        <w:t>en strikt certifieringsordning</w:t>
      </w:r>
      <w:r w:rsidR="00E06A75">
        <w:t>. Det har skapat en del av de problem som uppstått vid implementeringen i Sverige</w:t>
      </w:r>
      <w:r w:rsidR="001B18EA">
        <w:t>, till exempel kravet på godkännande av utbildning som inte behövs genom certifieringsorganets arbete med examination</w:t>
      </w:r>
      <w:r w:rsidR="00E06A75">
        <w:t xml:space="preserve">. </w:t>
      </w:r>
      <w:r w:rsidR="00EE5F1E">
        <w:t>E</w:t>
      </w:r>
      <w:r w:rsidR="00E06A75">
        <w:t xml:space="preserve">nergimyndigheten har utrett </w:t>
      </w:r>
      <w:r w:rsidR="00EE5F1E">
        <w:t xml:space="preserve">om det vore lämpligt att förändra systemet och följa andra länders exempel. </w:t>
      </w:r>
    </w:p>
    <w:p w:rsidR="00EE5F1E" w:rsidRDefault="00182331" w:rsidP="00554C29">
      <w:pPr>
        <w:pStyle w:val="Brdtext"/>
      </w:pPr>
      <w:r>
        <w:t xml:space="preserve">Fördelen med att låta en myndighet kontrollera systemet är att certifieringen lättare kan anpassas för att uppfylla nationella mål då myndigheter har god inblick i övergripande strategier och mål. Denna styrning kommer </w:t>
      </w:r>
      <w:r w:rsidR="003A14FC">
        <w:t xml:space="preserve">med befintligt system </w:t>
      </w:r>
      <w:r>
        <w:t xml:space="preserve">istället att ske genom </w:t>
      </w:r>
      <w:r w:rsidR="0050280E">
        <w:t xml:space="preserve">en </w:t>
      </w:r>
      <w:r w:rsidR="00091EFF">
        <w:t>d</w:t>
      </w:r>
      <w:r w:rsidR="0050280E">
        <w:t xml:space="preserve">ialog mellan </w:t>
      </w:r>
      <w:r>
        <w:t>Boverket</w:t>
      </w:r>
      <w:r w:rsidR="0050280E">
        <w:t xml:space="preserve"> och</w:t>
      </w:r>
      <w:r>
        <w:t xml:space="preserve"> certifieringsorgan.</w:t>
      </w:r>
      <w:r w:rsidR="00045D28">
        <w:t xml:space="preserve"> </w:t>
      </w:r>
      <w:r w:rsidR="003A14FC">
        <w:t>En annan fördel är möjligheten att införa ett certifieringssystem som tar hänsyn till befintliga certifikat</w:t>
      </w:r>
      <w:r w:rsidR="00091EFF">
        <w:t xml:space="preserve"> och system</w:t>
      </w:r>
      <w:r w:rsidR="003A14FC">
        <w:t>.</w:t>
      </w:r>
    </w:p>
    <w:p w:rsidR="00182331" w:rsidRDefault="00182331" w:rsidP="00645688">
      <w:pPr>
        <w:spacing w:after="160" w:line="280" w:lineRule="atLeast"/>
      </w:pPr>
      <w:r>
        <w:lastRenderedPageBreak/>
        <w:t>Myndigheten anser dock att nackdelarna med att låta en myndighet administrera certifikaten överväger</w:t>
      </w:r>
      <w:r w:rsidR="003A14FC">
        <w:t xml:space="preserve"> fördelarna</w:t>
      </w:r>
      <w:r>
        <w:t>. Det</w:t>
      </w:r>
      <w:r w:rsidR="00564F54">
        <w:t xml:space="preserve"> bedöms vara </w:t>
      </w:r>
      <w:r>
        <w:t xml:space="preserve">mer kostnadseffektivt att låta marknadens aktörer administrera certifieringen </w:t>
      </w:r>
      <w:r w:rsidR="00645688">
        <w:t>då certifieringsorgan ofta hanterar flera olika typer av certifikat och får därför större volymer att hantera vilket möjliggör en effektiv hantering och lägre overheadkostnader.</w:t>
      </w:r>
      <w:r>
        <w:t xml:space="preserve"> Dessutom är det</w:t>
      </w:r>
      <w:r w:rsidR="00076A7E">
        <w:t xml:space="preserve"> tveksamt om staten bör</w:t>
      </w:r>
      <w:r>
        <w:t xml:space="preserve"> konkurrera </w:t>
      </w:r>
      <w:r w:rsidR="003C14ED">
        <w:t>med</w:t>
      </w:r>
      <w:r>
        <w:t xml:space="preserve"> befintliga certifikats aktörer.</w:t>
      </w:r>
      <w:r w:rsidR="003C14ED">
        <w:t xml:space="preserve"> </w:t>
      </w:r>
    </w:p>
    <w:p w:rsidR="00091EFF" w:rsidRDefault="00091EFF" w:rsidP="00645688">
      <w:pPr>
        <w:spacing w:after="160" w:line="280" w:lineRule="atLeast"/>
      </w:pPr>
      <w:r>
        <w:t xml:space="preserve">Om certifieringssystemet ska administreras av en myndighet krävs ytterligare personresurser och medel för administrering av certifikat, framtagning av mallar och layout för certifikat, datasystem för administrering av certifikat, framtagning av rutiner och kriterier för godkännande av certifikat, framtagning och årlig revidering av examinationsunderlag i samråd med sakkunniga, kriterier för godkännande av utbildningsmaterial/utbildningsföretag, rutiner för hantering av klagomål och återkallelse av certifikat samt rutiner för förnyelse av certifikat. Därtill tillkommer hantering av erkännande av andra medlemsstaters certifikat och förenklat förfarande för installatörer som examinerat delar av examinationen via branschcertifikat. Det mesta av detta </w:t>
      </w:r>
      <w:r w:rsidR="00B214B7">
        <w:t>finns redan hos de</w:t>
      </w:r>
      <w:r>
        <w:t xml:space="preserve"> befintliga certifieringsorgan</w:t>
      </w:r>
      <w:r w:rsidR="00B214B7">
        <w:t>en</w:t>
      </w:r>
      <w:r>
        <w:t>.</w:t>
      </w:r>
    </w:p>
    <w:p w:rsidR="00685E44" w:rsidRDefault="00685E44" w:rsidP="00554C29">
      <w:pPr>
        <w:pStyle w:val="Brdtext"/>
      </w:pPr>
    </w:p>
    <w:p w:rsidR="00045D28" w:rsidRDefault="00076A7E" w:rsidP="00045D28">
      <w:pPr>
        <w:pStyle w:val="Rubrik2"/>
      </w:pPr>
      <w:bookmarkStart w:id="16" w:name="_Toc383701407"/>
      <w:r>
        <w:t xml:space="preserve">Alternativ 3, </w:t>
      </w:r>
      <w:r w:rsidR="00045D28">
        <w:t>Tvingande system</w:t>
      </w:r>
      <w:r>
        <w:t xml:space="preserve"> införs</w:t>
      </w:r>
      <w:bookmarkEnd w:id="16"/>
    </w:p>
    <w:p w:rsidR="00347A5C" w:rsidRDefault="00045D28" w:rsidP="00045D28">
      <w:pPr>
        <w:pStyle w:val="Brdtext"/>
      </w:pPr>
      <w:r>
        <w:t xml:space="preserve">Förutsättningarna för ett tvingande system utreddes inför implementeringen av certifieringssystemet (ER 2011:24). Rekommendationen var att införa ett frivilligt system som sedan skulle utvärderas 2014. </w:t>
      </w:r>
      <w:r w:rsidR="00A22215">
        <w:t>Utvärderingen skulle undersöka om ett obligatoriskt system skulle införas men tidpunkten</w:t>
      </w:r>
      <w:r>
        <w:t xml:space="preserve"> var satt </w:t>
      </w:r>
      <w:r w:rsidR="00496D8D">
        <w:t>under</w:t>
      </w:r>
      <w:r>
        <w:t xml:space="preserve"> förutsättning att certifieringssystemet skulle </w:t>
      </w:r>
      <w:r w:rsidR="00347A5C">
        <w:t xml:space="preserve">vara </w:t>
      </w:r>
      <w:r>
        <w:t xml:space="preserve">på plats under 2012, vilket inte </w:t>
      </w:r>
      <w:r w:rsidR="00EE5F1E">
        <w:t xml:space="preserve">skedde. </w:t>
      </w:r>
      <w:r w:rsidR="00932D20">
        <w:t>Ett obligatoriskt system gör att certifieringsorganets marknad för certifiering blir tillräckligt säker och stor att incitamenten att hitta lösningar på de problem som finns med befintliga regelverk kan komma att överbryggas.</w:t>
      </w:r>
    </w:p>
    <w:p w:rsidR="00EE5F1E" w:rsidRDefault="00347A5C" w:rsidP="00045D28">
      <w:pPr>
        <w:pStyle w:val="Brdtext"/>
      </w:pPr>
      <w:r>
        <w:t xml:space="preserve">Fördelarna med ett tvingande krav är att </w:t>
      </w:r>
      <w:r w:rsidR="00EE5F1E">
        <w:t xml:space="preserve">en marknad för </w:t>
      </w:r>
      <w:r w:rsidR="00496D8D">
        <w:t>certifieringsorgan</w:t>
      </w:r>
      <w:r w:rsidR="00EE5F1E">
        <w:t xml:space="preserve"> och utb</w:t>
      </w:r>
      <w:r w:rsidR="00496D8D">
        <w:t>i</w:t>
      </w:r>
      <w:r w:rsidR="00EE5F1E">
        <w:t xml:space="preserve">ldningsleverantörer </w:t>
      </w:r>
      <w:r>
        <w:t xml:space="preserve">skapas </w:t>
      </w:r>
      <w:r w:rsidR="00EE5F1E">
        <w:t>och incitament till framtagning av utbildningsmaterial och ackre</w:t>
      </w:r>
      <w:r w:rsidR="00496D8D">
        <w:t>d</w:t>
      </w:r>
      <w:r w:rsidR="00EE5F1E">
        <w:t xml:space="preserve">itering </w:t>
      </w:r>
      <w:r>
        <w:t>finns</w:t>
      </w:r>
      <w:r w:rsidR="00EE5F1E">
        <w:t>.</w:t>
      </w:r>
      <w:r>
        <w:t xml:space="preserve"> Dessutom undviks förstås de problem som certifieringen ska bidra till. Huruvida </w:t>
      </w:r>
      <w:r w:rsidR="003A14FC">
        <w:t>certifieringen</w:t>
      </w:r>
      <w:r>
        <w:t xml:space="preserve"> verkligen kommer att bidra med en förbättring till den </w:t>
      </w:r>
      <w:proofErr w:type="gramStart"/>
      <w:r>
        <w:t>nivå</w:t>
      </w:r>
      <w:proofErr w:type="gramEnd"/>
      <w:r>
        <w:t xml:space="preserve"> att ett tvingande system är befogat har inte kunnat utredas eftersom certifierade installatörer inte finns än.</w:t>
      </w:r>
    </w:p>
    <w:p w:rsidR="00EE5F1E" w:rsidRDefault="00EE5F1E" w:rsidP="00045D28">
      <w:pPr>
        <w:pStyle w:val="Brdtext"/>
      </w:pPr>
      <w:r>
        <w:t>Grundutredningen specificerade de kostnader som krävs för en installatörs certifiering och påvisar också det stora antalet små- och även fåmansföretag inom branschen. Dessa företag har en stor priskänslighet vilket måste tas i beaktande</w:t>
      </w:r>
      <w:r w:rsidR="00194457">
        <w:t xml:space="preserve"> och ett stegvis införande innebär mindre negativa effekter</w:t>
      </w:r>
      <w:r>
        <w:t>.</w:t>
      </w:r>
      <w:r w:rsidR="00194457">
        <w:t xml:space="preserve"> </w:t>
      </w:r>
      <w:proofErr w:type="gramStart"/>
      <w:r w:rsidR="00194457">
        <w:t>Därav</w:t>
      </w:r>
      <w:proofErr w:type="gramEnd"/>
      <w:r w:rsidR="00194457">
        <w:t xml:space="preserve"> föreslås inte ett obligatoriskt certifieringssystem som lösning för de problem som nu föreligger.</w:t>
      </w:r>
    </w:p>
    <w:p w:rsidR="00347A5C" w:rsidRPr="00BE38A3" w:rsidRDefault="00990586" w:rsidP="00045D28">
      <w:pPr>
        <w:pStyle w:val="Brdtext"/>
      </w:pPr>
      <w:r w:rsidRPr="00CA5A80">
        <w:t>Energimyndigheten</w:t>
      </w:r>
      <w:r w:rsidR="00347A5C" w:rsidRPr="00CA5A80">
        <w:t xml:space="preserve"> förslår att </w:t>
      </w:r>
      <w:r w:rsidR="00634245" w:rsidRPr="00CA5A80">
        <w:t xml:space="preserve">utredning </w:t>
      </w:r>
      <w:r w:rsidR="00347A5C" w:rsidRPr="00CA5A80">
        <w:t xml:space="preserve">av ett obligatoriskt </w:t>
      </w:r>
      <w:r w:rsidRPr="00CA5A80">
        <w:t>certifieringssystem</w:t>
      </w:r>
      <w:r w:rsidR="00347A5C" w:rsidRPr="00CA5A80">
        <w:t xml:space="preserve"> </w:t>
      </w:r>
      <w:r w:rsidR="00A22215">
        <w:t xml:space="preserve">istället </w:t>
      </w:r>
      <w:r w:rsidR="00347A5C" w:rsidRPr="00CA5A80">
        <w:t>bör genomföras under 201</w:t>
      </w:r>
      <w:r w:rsidR="003C14ED">
        <w:t>5 eller 201</w:t>
      </w:r>
      <w:r w:rsidR="00347A5C" w:rsidRPr="00CA5A80">
        <w:t>6 under förutsättning att de första installatörerna certifieras i slutet av 2014.</w:t>
      </w:r>
      <w:r w:rsidR="003C14ED">
        <w:t xml:space="preserve"> </w:t>
      </w:r>
    </w:p>
    <w:p w:rsidR="00685E44" w:rsidRDefault="00685E44" w:rsidP="00685E44">
      <w:pPr>
        <w:pStyle w:val="Brdtext"/>
      </w:pPr>
      <w:r w:rsidRPr="00BE38A3">
        <w:lastRenderedPageBreak/>
        <w:t>Vid kontrollstationen bör det också utredas om certifikaten snarare bör kopplas till statliga stöd som ökar takten för installation av förnybar el än göras till ett obligatoriskt system. Ett exempel på sådant stöd är solcellsstödet och andra former av stöd på lokal och regional nivå.</w:t>
      </w:r>
    </w:p>
    <w:p w:rsidR="003843CC" w:rsidRDefault="003843CC" w:rsidP="003843CC">
      <w:pPr>
        <w:pStyle w:val="Brdtext"/>
      </w:pPr>
      <w:r>
        <w:t xml:space="preserve">Boverket är tveksam till </w:t>
      </w:r>
      <w:r w:rsidR="00A22215">
        <w:t xml:space="preserve">om utredning om ett </w:t>
      </w:r>
      <w:proofErr w:type="gramStart"/>
      <w:r w:rsidR="00A22215">
        <w:t>obligatorisk</w:t>
      </w:r>
      <w:proofErr w:type="gramEnd"/>
      <w:r w:rsidR="00A22215">
        <w:t xml:space="preserve"> system är nödvändigt</w:t>
      </w:r>
      <w:r w:rsidR="003B0110">
        <w:t xml:space="preserve"> då direktivet</w:t>
      </w:r>
      <w:r w:rsidR="003C14ED">
        <w:t xml:space="preserve"> kan tyckas </w:t>
      </w:r>
      <w:r>
        <w:t xml:space="preserve">ange frivilligheten som ledstjärna. Dessutom måste frågan ställas vilken myndighet som skall kontrollera att det alltid är en certifierad installatör som utför arbetet. </w:t>
      </w:r>
    </w:p>
    <w:p w:rsidR="003843CC" w:rsidRPr="00CA5A80" w:rsidRDefault="003843CC" w:rsidP="003843CC">
      <w:pPr>
        <w:pStyle w:val="Brdtext"/>
      </w:pPr>
      <w:r>
        <w:t>De krav på certifiering som kan likställas med ett obligatoriskt krav är certifierade energiexperter och kontrollansva</w:t>
      </w:r>
      <w:r w:rsidR="004E6881">
        <w:t>riga. Här finns ett regelverk (l</w:t>
      </w:r>
      <w:r>
        <w:t xml:space="preserve">agen om energideklaratoner </w:t>
      </w:r>
      <w:proofErr w:type="spellStart"/>
      <w:r>
        <w:t>resp</w:t>
      </w:r>
      <w:proofErr w:type="spellEnd"/>
      <w:r>
        <w:t xml:space="preserve"> PBL) som stöttar denna reglering på ett sådant sätt att i dessa fall inträffar en negativ effekt för beställaren/byggherren om icke certifierad person anlitas. Anlitar du en icke certifierad energiexpert (från 1 juli 2014) betyder det att du inte kan få din energideklaration registrerad i Boverkets system och den är därmed inte upprättad. Likaså gäller att om en icke certifierad kontrollansvarig anlitas så blir effekten att du inte får starta ditt bygge. När det gäller certifierade installatörer saknas ett sådant stödjande regelverk</w:t>
      </w:r>
      <w:r w:rsidR="003B0110">
        <w:t>.</w:t>
      </w:r>
      <w:r>
        <w:t xml:space="preserve"> </w:t>
      </w:r>
    </w:p>
    <w:p w:rsidR="00347A5C" w:rsidRDefault="00347A5C" w:rsidP="00045D28">
      <w:pPr>
        <w:pStyle w:val="Brdtext"/>
      </w:pPr>
    </w:p>
    <w:p w:rsidR="00685E44" w:rsidRDefault="004C45F0" w:rsidP="004C45F0">
      <w:pPr>
        <w:pStyle w:val="Rubrik2"/>
      </w:pPr>
      <w:bookmarkStart w:id="17" w:name="_Toc383701408"/>
      <w:r>
        <w:t>Slutsatser</w:t>
      </w:r>
      <w:r w:rsidR="007226C5">
        <w:t xml:space="preserve"> om kompletterande åtgärder</w:t>
      </w:r>
      <w:bookmarkEnd w:id="17"/>
    </w:p>
    <w:p w:rsidR="00347A5C" w:rsidRDefault="00347A5C" w:rsidP="00045D28">
      <w:pPr>
        <w:pStyle w:val="Brdtext"/>
      </w:pPr>
      <w:r>
        <w:t xml:space="preserve">Energimyndigheten anser att </w:t>
      </w:r>
      <w:r w:rsidR="00990586">
        <w:t>implementeringen</w:t>
      </w:r>
      <w:r>
        <w:t xml:space="preserve"> av certifieringssystemet ska genomföras genom </w:t>
      </w:r>
      <w:r w:rsidR="00076A7E">
        <w:t xml:space="preserve">alternativ 1, </w:t>
      </w:r>
      <w:r>
        <w:t xml:space="preserve">justeringar av det </w:t>
      </w:r>
      <w:r w:rsidR="00990586">
        <w:t>befintliga</w:t>
      </w:r>
      <w:r>
        <w:t xml:space="preserve"> systemet</w:t>
      </w:r>
      <w:r w:rsidR="00076A7E">
        <w:t xml:space="preserve">. Dessutom krävs visst finansiellt </w:t>
      </w:r>
      <w:r>
        <w:t>stöd för att få fram de underlag som krävs.</w:t>
      </w:r>
    </w:p>
    <w:p w:rsidR="004C45F0" w:rsidRDefault="004C45F0" w:rsidP="004C45F0">
      <w:pPr>
        <w:pStyle w:val="Brdtext"/>
      </w:pPr>
      <w:r>
        <w:t>Dessvärre inväntar de befintliga certifieringssystemen som tillhandahålls av branschen det nya statliga certifieringssystemet. Eventuellt avslutas dessa utbildningar inom kort då osäkerheter finns om framtida konkurrens med det statliga certifieringssystemet. Det innebär att de kompetenshöjande insatser som branschen tidigare tillhandahållit i princip avstannat och åtgärder för att få igång det nya systemet bör genomföras snarast.</w:t>
      </w:r>
    </w:p>
    <w:p w:rsidR="003C14ED" w:rsidRDefault="00DD04D2" w:rsidP="004C45F0">
      <w:pPr>
        <w:pStyle w:val="Brdtext"/>
      </w:pPr>
      <w:r w:rsidRPr="00DD04D2">
        <w:t xml:space="preserve">Fler certifieringssystem är på väg att implementeras inom energiområdet då krav ställs genom Energieffektiviseringsdirektivet. En översyn över samtliga system bör göras så att samma system kan skapas för certifikaten. </w:t>
      </w:r>
      <w:r w:rsidR="003C14ED">
        <w:t xml:space="preserve">Om det aktuella certifieringssystemet ska hanteras av en statlig aktör för att uppfylla direktivets krav bör detta dock inte nödvändigtvis innebära att andra system ska administreras på samma sätt. </w:t>
      </w:r>
    </w:p>
    <w:p w:rsidR="00A17DCC" w:rsidRDefault="00A17DCC" w:rsidP="004C45F0">
      <w:pPr>
        <w:pStyle w:val="Brdtext"/>
      </w:pPr>
      <w:r>
        <w:t>När certifieringssystemet kommit igång bör det utvärderas om informationsinsatser räcker för att skapa en marknad för certifierade installatörer eller om någon form av kompletterande åtgärd krävs.</w:t>
      </w:r>
    </w:p>
    <w:p w:rsidR="004C45F0" w:rsidRPr="00045D28" w:rsidRDefault="004C45F0" w:rsidP="00045D28">
      <w:pPr>
        <w:pStyle w:val="Brdtext"/>
      </w:pPr>
    </w:p>
    <w:p w:rsidR="00091119" w:rsidRDefault="005A67C2" w:rsidP="008367A0">
      <w:pPr>
        <w:pStyle w:val="Rubrik1"/>
      </w:pPr>
      <w:bookmarkStart w:id="18" w:name="_Toc383701409"/>
      <w:r>
        <w:lastRenderedPageBreak/>
        <w:t>Slutsatser</w:t>
      </w:r>
      <w:bookmarkEnd w:id="18"/>
    </w:p>
    <w:bookmarkEnd w:id="2"/>
    <w:p w:rsidR="00E93B94" w:rsidRDefault="00727382" w:rsidP="00727382">
      <w:pPr>
        <w:pStyle w:val="Brdtext"/>
      </w:pPr>
      <w:r>
        <w:t xml:space="preserve">Sverige har idag inget certifieringsorgan som </w:t>
      </w:r>
      <w:r w:rsidR="006A4E53">
        <w:t>har ackrediterat sig för certifiering av installatörer</w:t>
      </w:r>
      <w:r>
        <w:t>, därmed brister Sverige i uppfyll</w:t>
      </w:r>
      <w:r w:rsidR="006A4E53">
        <w:t>el</w:t>
      </w:r>
      <w:r>
        <w:t xml:space="preserve">se av krav enligt direktivet. </w:t>
      </w:r>
    </w:p>
    <w:p w:rsidR="00727382" w:rsidRDefault="00E93B94" w:rsidP="00727382">
      <w:pPr>
        <w:pStyle w:val="Brdtext"/>
      </w:pPr>
      <w:r>
        <w:t xml:space="preserve">Energimyndigheten föreslår </w:t>
      </w:r>
      <w:r w:rsidR="00076A7E">
        <w:t xml:space="preserve">efter samråd med </w:t>
      </w:r>
      <w:r>
        <w:t>Boverket</w:t>
      </w:r>
      <w:r w:rsidR="00076A7E">
        <w:t xml:space="preserve"> och </w:t>
      </w:r>
      <w:proofErr w:type="spellStart"/>
      <w:r w:rsidR="00076A7E">
        <w:t>Swedac</w:t>
      </w:r>
      <w:proofErr w:type="spellEnd"/>
      <w:r w:rsidR="00076A7E">
        <w:t xml:space="preserve"> kompletterande åtgärder som justerar befintligt system </w:t>
      </w:r>
      <w:r w:rsidR="00BD385E">
        <w:t xml:space="preserve">så att certifiering kan komma igång. Myndigheten </w:t>
      </w:r>
      <w:r w:rsidR="0020212D">
        <w:t xml:space="preserve">planerar </w:t>
      </w:r>
      <w:r w:rsidR="00BD385E">
        <w:t>också visst finansiellt stöd</w:t>
      </w:r>
      <w:r>
        <w:t xml:space="preserve">. </w:t>
      </w:r>
    </w:p>
    <w:p w:rsidR="00727382" w:rsidRDefault="00727382" w:rsidP="00727382">
      <w:pPr>
        <w:pStyle w:val="Brdtext"/>
      </w:pPr>
      <w:r w:rsidRPr="00727382">
        <w:t xml:space="preserve">Eftersom det saknas certifierade installatörer kan inte informationsinsatser om fördelarna med certifierade installatörer bedrivas på ett bra sätt. </w:t>
      </w:r>
    </w:p>
    <w:p w:rsidR="00E93B94" w:rsidRDefault="00727382" w:rsidP="008D0E8A">
      <w:pPr>
        <w:autoSpaceDE w:val="0"/>
        <w:autoSpaceDN w:val="0"/>
        <w:adjustRightInd w:val="0"/>
      </w:pPr>
      <w:r>
        <w:t xml:space="preserve">Det är i dagsläget svårt att utvärdera om </w:t>
      </w:r>
      <w:r w:rsidR="00642210">
        <w:t xml:space="preserve">obligatorisk certifiering </w:t>
      </w:r>
      <w:r w:rsidR="00E93B94">
        <w:t xml:space="preserve">av installatörer är nödvändigt och utvärdering av detta </w:t>
      </w:r>
      <w:r w:rsidR="003C14ED">
        <w:t>bör göras tidigast 2015-2016</w:t>
      </w:r>
      <w:r w:rsidR="00E93B94">
        <w:t xml:space="preserve">. </w:t>
      </w:r>
    </w:p>
    <w:p w:rsidR="00F30BDE" w:rsidRPr="00AF0D93" w:rsidRDefault="00F30BDE" w:rsidP="00F30BDE">
      <w:pPr>
        <w:pStyle w:val="Brdtext"/>
        <w:autoSpaceDE w:val="0"/>
        <w:autoSpaceDN w:val="0"/>
        <w:adjustRightInd w:val="0"/>
      </w:pPr>
      <w:r>
        <w:br/>
        <w:t>E</w:t>
      </w:r>
      <w:r w:rsidRPr="00492F4C">
        <w:t xml:space="preserve">tt certifieringssystem som utformas enligt direktivet är </w:t>
      </w:r>
      <w:r>
        <w:t xml:space="preserve">i princip </w:t>
      </w:r>
      <w:r w:rsidRPr="00492F4C">
        <w:t>oförenligt med förutsättningarna för ackreditering</w:t>
      </w:r>
      <w:r>
        <w:t xml:space="preserve"> och personcertifiering</w:t>
      </w:r>
      <w:r w:rsidRPr="00492F4C">
        <w:t>.</w:t>
      </w:r>
      <w:r>
        <w:t xml:space="preserve"> Energimyndighetens förslag på justeringar innebär att ett sedvanligt system för personcertifiering införs. Kravet på godkännande av utbildning görs indirekt genom ackreditering av certifieringsorgan och examinationen. Det är en annan lösning än den som beskrevs i Regeringens proposition </w:t>
      </w:r>
      <w:r w:rsidRPr="00492F4C">
        <w:t>2012/13:32</w:t>
      </w:r>
      <w:r>
        <w:t xml:space="preserve"> om certifiering av vissa installatörer.</w:t>
      </w:r>
    </w:p>
    <w:p w:rsidR="00E93B94" w:rsidRDefault="00E93B94" w:rsidP="008D0E8A">
      <w:pPr>
        <w:autoSpaceDE w:val="0"/>
        <w:autoSpaceDN w:val="0"/>
        <w:adjustRightInd w:val="0"/>
      </w:pPr>
    </w:p>
    <w:p w:rsidR="002242AD" w:rsidRDefault="00644EC2" w:rsidP="008D0E8A">
      <w:pPr>
        <w:autoSpaceDE w:val="0"/>
        <w:autoSpaceDN w:val="0"/>
        <w:adjustRightInd w:val="0"/>
      </w:pPr>
      <w:r>
        <w:t xml:space="preserve">Åtgärder som behövs för att underlätta att ett nationellt certifieringssystem kommer igång och direktivets krav kan </w:t>
      </w:r>
      <w:proofErr w:type="gramStart"/>
      <w:r>
        <w:t>efterlevas</w:t>
      </w:r>
      <w:proofErr w:type="gramEnd"/>
      <w:r w:rsidR="00CC61D4">
        <w:t xml:space="preserve"> är</w:t>
      </w:r>
      <w:r w:rsidR="00E52050">
        <w:t>:</w:t>
      </w:r>
    </w:p>
    <w:p w:rsidR="00634245" w:rsidRDefault="00634245" w:rsidP="008D0E8A">
      <w:pPr>
        <w:autoSpaceDE w:val="0"/>
        <w:autoSpaceDN w:val="0"/>
        <w:adjustRightInd w:val="0"/>
      </w:pPr>
    </w:p>
    <w:p w:rsidR="00F30BDE" w:rsidRPr="00F30BDE" w:rsidRDefault="00F30BDE" w:rsidP="00F30BDE">
      <w:pPr>
        <w:pStyle w:val="Liststycke"/>
        <w:numPr>
          <w:ilvl w:val="0"/>
          <w:numId w:val="36"/>
        </w:numPr>
      </w:pPr>
      <w:r w:rsidRPr="00F30BDE">
        <w:t xml:space="preserve">Förslag på justeringar har tagits fram som innebär att ett fungerande certifieringssystem kan komma igång. Certifieringssystemet måste följa strukturen och kraven som gäller för personcertifieringar. </w:t>
      </w:r>
      <w:proofErr w:type="spellStart"/>
      <w:r w:rsidRPr="00F30BDE">
        <w:t>Swedac</w:t>
      </w:r>
      <w:proofErr w:type="spellEnd"/>
      <w:r w:rsidRPr="00F30BDE">
        <w:t xml:space="preserve"> anser att ett certifieringssystem som utformas enligt direktivet</w:t>
      </w:r>
      <w:r>
        <w:t xml:space="preserve"> i princip</w:t>
      </w:r>
      <w:r w:rsidRPr="00F30BDE">
        <w:t xml:space="preserve"> är oförenligt med förutsättningarna för ackreditering. Justeringarna innebär att ett system enligt sedvanlig personcertifiering införs. Direktivets krav på godkännande av utbildning och krav på att installatörer ska gå en godkänd utbildning görs endast indirekt genom ackreditering av certifieringsorgan och examinationen. Det är en annan lösning än den som beskrevs i Regeringens proposition 2012/13:32 om Certifiering av vissa installatörer.</w:t>
      </w:r>
    </w:p>
    <w:p w:rsidR="00634245" w:rsidRPr="00AC1C54" w:rsidRDefault="00634245" w:rsidP="00F30BDE">
      <w:pPr>
        <w:pStyle w:val="Liststycke"/>
        <w:ind w:left="360"/>
      </w:pPr>
    </w:p>
    <w:p w:rsidR="00634245" w:rsidRPr="00AC1C54" w:rsidRDefault="00634245" w:rsidP="00995E40">
      <w:pPr>
        <w:pStyle w:val="Brdtext"/>
        <w:numPr>
          <w:ilvl w:val="0"/>
          <w:numId w:val="36"/>
        </w:numPr>
        <w:rPr>
          <w:color w:val="0070C0"/>
        </w:rPr>
      </w:pPr>
      <w:r w:rsidRPr="00AC1C54">
        <w:t>Den önskade och eventuellt blivande revideringen av Boverkets föreskrift</w:t>
      </w:r>
      <w:r w:rsidR="00995E40">
        <w:t xml:space="preserve"> (BFS 2013:3 – CIN 1)</w:t>
      </w:r>
      <w:r w:rsidRPr="00AC1C54">
        <w:t xml:space="preserve"> bör föregås av en bred samverkan i form av en referensgrupp med företrädare för de blivande certifieringsorganen, utbildningsföretag och branschen samt SWEDAC och energimyndigheten. </w:t>
      </w:r>
      <w:proofErr w:type="gramStart"/>
      <w:r w:rsidRPr="00AC1C54">
        <w:t>Härvid</w:t>
      </w:r>
      <w:proofErr w:type="gramEnd"/>
      <w:r w:rsidRPr="00AC1C54">
        <w:t xml:space="preserve"> ska belysas även om och hur ett förenklat förfarande för certifiering av installatörer som redan examinerat delar av kraven ska utformas. </w:t>
      </w:r>
    </w:p>
    <w:p w:rsidR="00AC4C7A" w:rsidRPr="00BE38A3" w:rsidRDefault="00634245" w:rsidP="00AC4C7A">
      <w:pPr>
        <w:pStyle w:val="Liststycke"/>
        <w:numPr>
          <w:ilvl w:val="0"/>
          <w:numId w:val="35"/>
        </w:numPr>
        <w:spacing w:after="160" w:line="280" w:lineRule="atLeast"/>
      </w:pPr>
      <w:r w:rsidRPr="00593290">
        <w:lastRenderedPageBreak/>
        <w:t>Ett nytt uppdrag</w:t>
      </w:r>
      <w:r>
        <w:t xml:space="preserve"> </w:t>
      </w:r>
      <w:r w:rsidRPr="00593290">
        <w:t xml:space="preserve">ges till Energimyndigheten </w:t>
      </w:r>
      <w:r>
        <w:t xml:space="preserve">gällande både </w:t>
      </w:r>
      <w:r w:rsidRPr="00593290">
        <w:t>främjande- och informationsinsatser</w:t>
      </w:r>
      <w:r>
        <w:t xml:space="preserve">. </w:t>
      </w:r>
      <w:r w:rsidR="00AC4C7A">
        <w:t>Eftersom de</w:t>
      </w:r>
      <w:r w:rsidR="00AC4C7A" w:rsidRPr="003C2539">
        <w:t>t frivilliga systemet bygger på i</w:t>
      </w:r>
      <w:r w:rsidR="00AC4C7A">
        <w:t>nformationsinsatsernas effekter bör det utvärderas om information är tillräckligt för att få igång en marknad för certifierade installatörer eller om andra insatser krävs. En utvärdering bör göras och avslutas i december 2015.</w:t>
      </w:r>
    </w:p>
    <w:p w:rsidR="00634245" w:rsidRDefault="00634245" w:rsidP="00634245">
      <w:pPr>
        <w:pStyle w:val="Brdtext"/>
        <w:numPr>
          <w:ilvl w:val="0"/>
          <w:numId w:val="36"/>
        </w:numPr>
      </w:pPr>
      <w:r>
        <w:t>Frågan måste lösas hur installatörer som certifierats i andra</w:t>
      </w:r>
      <w:r w:rsidRPr="00796235">
        <w:t xml:space="preserve"> </w:t>
      </w:r>
      <w:r>
        <w:t>EU/EES- länder ska kunna bli tillgängliga på den svenska marknaden och vice versa. Skall det ske via certifieringsorganet? Hur ska svenska konsumenter få kännedom om installatörer från annan EU/EES-land</w:t>
      </w:r>
      <w:r w:rsidR="003C2539">
        <w:t xml:space="preserve"> och vice versa</w:t>
      </w:r>
      <w:r>
        <w:t xml:space="preserve">? Ska detta regleras i Boverkets föreskrift </w:t>
      </w:r>
      <w:r w:rsidRPr="00593290">
        <w:t>BFS 2013:3 – CIN 1</w:t>
      </w:r>
      <w:r>
        <w:t>?</w:t>
      </w:r>
      <w:r w:rsidR="003C2539">
        <w:t xml:space="preserve"> Ska det regleras i förordning?</w:t>
      </w:r>
    </w:p>
    <w:p w:rsidR="00634245" w:rsidRDefault="00634245" w:rsidP="00634245">
      <w:pPr>
        <w:pStyle w:val="Brdtext"/>
        <w:numPr>
          <w:ilvl w:val="0"/>
          <w:numId w:val="36"/>
        </w:numPr>
      </w:pPr>
      <w:r w:rsidRPr="00593290">
        <w:t>Energimyndigheten planerar att ge stöd för framtagning av underlag för implementering i form av utbildnings- och informationsmaterial.</w:t>
      </w:r>
    </w:p>
    <w:p w:rsidR="003C2539" w:rsidRDefault="003C2539" w:rsidP="00B00D80">
      <w:pPr>
        <w:spacing w:after="160" w:line="280" w:lineRule="atLeast"/>
      </w:pPr>
    </w:p>
    <w:p w:rsidR="003C2539" w:rsidRDefault="003C2539" w:rsidP="00B00D80">
      <w:pPr>
        <w:spacing w:after="160" w:line="280" w:lineRule="atLeast"/>
      </w:pPr>
    </w:p>
    <w:p w:rsidR="00D44839" w:rsidRDefault="00D44839" w:rsidP="00E52050">
      <w:pPr>
        <w:autoSpaceDE w:val="0"/>
        <w:autoSpaceDN w:val="0"/>
        <w:adjustRightInd w:val="0"/>
      </w:pPr>
    </w:p>
    <w:p w:rsidR="00163C1E" w:rsidRPr="00EC20EA" w:rsidRDefault="00163C1E" w:rsidP="00B42CD8">
      <w:pPr>
        <w:pStyle w:val="Liststycke"/>
        <w:spacing w:after="160" w:line="280" w:lineRule="atLeast"/>
      </w:pPr>
    </w:p>
    <w:sectPr w:rsidR="00163C1E" w:rsidRPr="00EC20EA" w:rsidSect="00C947FC">
      <w:footerReference w:type="default" r:id="rId19"/>
      <w:type w:val="oddPage"/>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ACA" w:rsidRDefault="008C3ACA">
      <w:r>
        <w:separator/>
      </w:r>
    </w:p>
  </w:endnote>
  <w:endnote w:type="continuationSeparator" w:id="0">
    <w:p w:rsidR="008C3ACA" w:rsidRDefault="008C3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E0E" w:rsidRDefault="00C50E0E">
    <w:pPr>
      <w:pStyle w:val="Sidfot"/>
    </w:pPr>
    <w:r>
      <w:rPr>
        <w:rStyle w:val="Sidnummer"/>
      </w:rPr>
      <w:fldChar w:fldCharType="begin"/>
    </w:r>
    <w:r>
      <w:rPr>
        <w:rStyle w:val="Sidnummer"/>
      </w:rPr>
      <w:instrText xml:space="preserve"> PAGE </w:instrText>
    </w:r>
    <w:r>
      <w:rPr>
        <w:rStyle w:val="Sidnummer"/>
      </w:rPr>
      <w:fldChar w:fldCharType="separate"/>
    </w:r>
    <w:r w:rsidR="00222081">
      <w:rPr>
        <w:rStyle w:val="Sidnummer"/>
        <w:noProof/>
      </w:rPr>
      <w:t>28</w:t>
    </w:r>
    <w:r>
      <w:rPr>
        <w:rStyle w:val="Sidnumm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ACA" w:rsidRDefault="008C3ACA">
      <w:r>
        <w:separator/>
      </w:r>
    </w:p>
  </w:footnote>
  <w:footnote w:type="continuationSeparator" w:id="0">
    <w:p w:rsidR="008C3ACA" w:rsidRDefault="008C3A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85238D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2">
    <w:nsid w:val="025933DB"/>
    <w:multiLevelType w:val="hybridMultilevel"/>
    <w:tmpl w:val="81089D9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04FF698E"/>
    <w:multiLevelType w:val="hybridMultilevel"/>
    <w:tmpl w:val="50D80834"/>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4">
    <w:nsid w:val="0C7D4698"/>
    <w:multiLevelType w:val="hybridMultilevel"/>
    <w:tmpl w:val="724095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nsid w:val="107F782C"/>
    <w:multiLevelType w:val="hybridMultilevel"/>
    <w:tmpl w:val="E95E50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nsid w:val="1DE47612"/>
    <w:multiLevelType w:val="multilevel"/>
    <w:tmpl w:val="6D5AB0D0"/>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bullet"/>
      <w:lvlText w:val="­"/>
      <w:lvlJc w:val="left"/>
      <w:pPr>
        <w:tabs>
          <w:tab w:val="num" w:pos="1049"/>
        </w:tabs>
        <w:ind w:left="1049" w:hanging="312"/>
      </w:pPr>
      <w:rPr>
        <w:rFonts w:ascii="Courier New" w:hAnsi="Courier New"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EBE2763"/>
    <w:multiLevelType w:val="hybridMultilevel"/>
    <w:tmpl w:val="9A7C3814"/>
    <w:lvl w:ilvl="0" w:tplc="9EF820C2">
      <w:start w:val="1"/>
      <w:numFmt w:val="bullet"/>
      <w:lvlText w:val="•"/>
      <w:lvlJc w:val="left"/>
      <w:pPr>
        <w:tabs>
          <w:tab w:val="num" w:pos="720"/>
        </w:tabs>
        <w:ind w:left="720" w:hanging="360"/>
      </w:pPr>
      <w:rPr>
        <w:rFonts w:ascii="Times New Roman" w:hAnsi="Times New Roman" w:hint="default"/>
      </w:rPr>
    </w:lvl>
    <w:lvl w:ilvl="1" w:tplc="37D65D18" w:tentative="1">
      <w:start w:val="1"/>
      <w:numFmt w:val="bullet"/>
      <w:lvlText w:val="•"/>
      <w:lvlJc w:val="left"/>
      <w:pPr>
        <w:tabs>
          <w:tab w:val="num" w:pos="1440"/>
        </w:tabs>
        <w:ind w:left="1440" w:hanging="360"/>
      </w:pPr>
      <w:rPr>
        <w:rFonts w:ascii="Times New Roman" w:hAnsi="Times New Roman" w:hint="default"/>
      </w:rPr>
    </w:lvl>
    <w:lvl w:ilvl="2" w:tplc="CB96C44A" w:tentative="1">
      <w:start w:val="1"/>
      <w:numFmt w:val="bullet"/>
      <w:lvlText w:val="•"/>
      <w:lvlJc w:val="left"/>
      <w:pPr>
        <w:tabs>
          <w:tab w:val="num" w:pos="2160"/>
        </w:tabs>
        <w:ind w:left="2160" w:hanging="360"/>
      </w:pPr>
      <w:rPr>
        <w:rFonts w:ascii="Times New Roman" w:hAnsi="Times New Roman" w:hint="default"/>
      </w:rPr>
    </w:lvl>
    <w:lvl w:ilvl="3" w:tplc="C512DE96" w:tentative="1">
      <w:start w:val="1"/>
      <w:numFmt w:val="bullet"/>
      <w:lvlText w:val="•"/>
      <w:lvlJc w:val="left"/>
      <w:pPr>
        <w:tabs>
          <w:tab w:val="num" w:pos="2880"/>
        </w:tabs>
        <w:ind w:left="2880" w:hanging="360"/>
      </w:pPr>
      <w:rPr>
        <w:rFonts w:ascii="Times New Roman" w:hAnsi="Times New Roman" w:hint="default"/>
      </w:rPr>
    </w:lvl>
    <w:lvl w:ilvl="4" w:tplc="D688D408" w:tentative="1">
      <w:start w:val="1"/>
      <w:numFmt w:val="bullet"/>
      <w:lvlText w:val="•"/>
      <w:lvlJc w:val="left"/>
      <w:pPr>
        <w:tabs>
          <w:tab w:val="num" w:pos="3600"/>
        </w:tabs>
        <w:ind w:left="3600" w:hanging="360"/>
      </w:pPr>
      <w:rPr>
        <w:rFonts w:ascii="Times New Roman" w:hAnsi="Times New Roman" w:hint="default"/>
      </w:rPr>
    </w:lvl>
    <w:lvl w:ilvl="5" w:tplc="B920B5D0" w:tentative="1">
      <w:start w:val="1"/>
      <w:numFmt w:val="bullet"/>
      <w:lvlText w:val="•"/>
      <w:lvlJc w:val="left"/>
      <w:pPr>
        <w:tabs>
          <w:tab w:val="num" w:pos="4320"/>
        </w:tabs>
        <w:ind w:left="4320" w:hanging="360"/>
      </w:pPr>
      <w:rPr>
        <w:rFonts w:ascii="Times New Roman" w:hAnsi="Times New Roman" w:hint="default"/>
      </w:rPr>
    </w:lvl>
    <w:lvl w:ilvl="6" w:tplc="79788810" w:tentative="1">
      <w:start w:val="1"/>
      <w:numFmt w:val="bullet"/>
      <w:lvlText w:val="•"/>
      <w:lvlJc w:val="left"/>
      <w:pPr>
        <w:tabs>
          <w:tab w:val="num" w:pos="5040"/>
        </w:tabs>
        <w:ind w:left="5040" w:hanging="360"/>
      </w:pPr>
      <w:rPr>
        <w:rFonts w:ascii="Times New Roman" w:hAnsi="Times New Roman" w:hint="default"/>
      </w:rPr>
    </w:lvl>
    <w:lvl w:ilvl="7" w:tplc="6E6E08E2" w:tentative="1">
      <w:start w:val="1"/>
      <w:numFmt w:val="bullet"/>
      <w:lvlText w:val="•"/>
      <w:lvlJc w:val="left"/>
      <w:pPr>
        <w:tabs>
          <w:tab w:val="num" w:pos="5760"/>
        </w:tabs>
        <w:ind w:left="5760" w:hanging="360"/>
      </w:pPr>
      <w:rPr>
        <w:rFonts w:ascii="Times New Roman" w:hAnsi="Times New Roman" w:hint="default"/>
      </w:rPr>
    </w:lvl>
    <w:lvl w:ilvl="8" w:tplc="1FDA44F8" w:tentative="1">
      <w:start w:val="1"/>
      <w:numFmt w:val="bullet"/>
      <w:lvlText w:val="•"/>
      <w:lvlJc w:val="left"/>
      <w:pPr>
        <w:tabs>
          <w:tab w:val="num" w:pos="6480"/>
        </w:tabs>
        <w:ind w:left="6480" w:hanging="360"/>
      </w:pPr>
      <w:rPr>
        <w:rFonts w:ascii="Times New Roman" w:hAnsi="Times New Roman" w:hint="default"/>
      </w:rPr>
    </w:lvl>
  </w:abstractNum>
  <w:abstractNum w:abstractNumId="8">
    <w:nsid w:val="20C315EC"/>
    <w:multiLevelType w:val="multilevel"/>
    <w:tmpl w:val="FA86939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45B750D"/>
    <w:multiLevelType w:val="multilevel"/>
    <w:tmpl w:val="364A3ACA"/>
    <w:lvl w:ilvl="0">
      <w:start w:val="1"/>
      <w:numFmt w:val="bullet"/>
      <w:lvlText w:val="•"/>
      <w:lvlJc w:val="left"/>
      <w:pPr>
        <w:tabs>
          <w:tab w:val="num" w:pos="360"/>
        </w:tabs>
        <w:ind w:left="360" w:hanging="360"/>
      </w:pPr>
      <w:rPr>
        <w:rFonts w:ascii="Times New Roman" w:hAnsi="Times New Roman"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59B6137"/>
    <w:multiLevelType w:val="multilevel"/>
    <w:tmpl w:val="6F72C9F2"/>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27F939B0"/>
    <w:multiLevelType w:val="hybridMultilevel"/>
    <w:tmpl w:val="C590A9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D84CEA"/>
    <w:multiLevelType w:val="hybridMultilevel"/>
    <w:tmpl w:val="064CE3E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nsid w:val="372B268B"/>
    <w:multiLevelType w:val="multilevel"/>
    <w:tmpl w:val="ADE24F88"/>
    <w:lvl w:ilvl="0">
      <w:start w:val="1"/>
      <w:numFmt w:val="decimal"/>
      <w:lvlText w:val="%1"/>
      <w:lvlJc w:val="left"/>
      <w:pPr>
        <w:tabs>
          <w:tab w:val="num" w:pos="-31680"/>
        </w:tabs>
        <w:ind w:left="1021" w:hanging="1021"/>
      </w:pPr>
      <w:rPr>
        <w:rFonts w:hint="default"/>
      </w:rPr>
    </w:lvl>
    <w:lvl w:ilvl="1">
      <w:start w:val="1"/>
      <w:numFmt w:val="decimal"/>
      <w:lvlText w:val="%1.%2"/>
      <w:lvlJc w:val="left"/>
      <w:pPr>
        <w:tabs>
          <w:tab w:val="num" w:pos="-31680"/>
        </w:tabs>
        <w:ind w:left="1021" w:hanging="1021"/>
      </w:pPr>
      <w:rPr>
        <w:rFonts w:hint="default"/>
      </w:rPr>
    </w:lvl>
    <w:lvl w:ilvl="2">
      <w:start w:val="1"/>
      <w:numFmt w:val="decimal"/>
      <w:lvlText w:val="%1.%2.%3"/>
      <w:lvlJc w:val="left"/>
      <w:pPr>
        <w:tabs>
          <w:tab w:val="num" w:pos="-31680"/>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7">
    <w:nsid w:val="3BA311AF"/>
    <w:multiLevelType w:val="multilevel"/>
    <w:tmpl w:val="E95E50AE"/>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8">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6305F64"/>
    <w:multiLevelType w:val="hybridMultilevel"/>
    <w:tmpl w:val="CDD84ECE"/>
    <w:lvl w:ilvl="0" w:tplc="041D0001">
      <w:start w:val="1"/>
      <w:numFmt w:val="bullet"/>
      <w:lvlText w:val=""/>
      <w:lvlJc w:val="left"/>
      <w:pPr>
        <w:ind w:left="360" w:hanging="360"/>
      </w:pPr>
      <w:rPr>
        <w:rFonts w:ascii="Symbol" w:hAnsi="Symbol" w:hint="default"/>
        <w:color w:val="auto"/>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0">
    <w:nsid w:val="468351B7"/>
    <w:multiLevelType w:val="hybridMultilevel"/>
    <w:tmpl w:val="83A018D2"/>
    <w:lvl w:ilvl="0" w:tplc="B9B60CC6">
      <w:start w:val="1"/>
      <w:numFmt w:val="decimal"/>
      <w:lvlText w:val="%1."/>
      <w:lvlJc w:val="left"/>
      <w:pPr>
        <w:ind w:left="360" w:hanging="360"/>
      </w:pPr>
      <w:rPr>
        <w:color w:val="auto"/>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1">
    <w:nsid w:val="4D707DAA"/>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15C7E77"/>
    <w:multiLevelType w:val="hybridMultilevel"/>
    <w:tmpl w:val="EB4C587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51C70314"/>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5">
    <w:nsid w:val="56CE6834"/>
    <w:multiLevelType w:val="hybridMultilevel"/>
    <w:tmpl w:val="BDE0CC54"/>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7">
    <w:nsid w:val="57FF0C87"/>
    <w:multiLevelType w:val="hybridMultilevel"/>
    <w:tmpl w:val="8E3E7FE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nsid w:val="66EF3E47"/>
    <w:multiLevelType w:val="multilevel"/>
    <w:tmpl w:val="3CAA9620"/>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87B75F5"/>
    <w:multiLevelType w:val="hybridMultilevel"/>
    <w:tmpl w:val="9F3A07D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0">
    <w:nsid w:val="6E24229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71115ED"/>
    <w:multiLevelType w:val="hybridMultilevel"/>
    <w:tmpl w:val="9B8E0C1A"/>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16"/>
  </w:num>
  <w:num w:numId="4">
    <w:abstractNumId w:val="26"/>
  </w:num>
  <w:num w:numId="5">
    <w:abstractNumId w:val="1"/>
  </w:num>
  <w:num w:numId="6">
    <w:abstractNumId w:val="13"/>
  </w:num>
  <w:num w:numId="7">
    <w:abstractNumId w:val="0"/>
  </w:num>
  <w:num w:numId="8">
    <w:abstractNumId w:val="13"/>
  </w:num>
  <w:num w:numId="9">
    <w:abstractNumId w:val="13"/>
  </w:num>
  <w:num w:numId="10">
    <w:abstractNumId w:val="13"/>
  </w:num>
  <w:num w:numId="11">
    <w:abstractNumId w:val="13"/>
  </w:num>
  <w:num w:numId="12">
    <w:abstractNumId w:val="10"/>
  </w:num>
  <w:num w:numId="13">
    <w:abstractNumId w:val="28"/>
  </w:num>
  <w:num w:numId="14">
    <w:abstractNumId w:val="18"/>
  </w:num>
  <w:num w:numId="15">
    <w:abstractNumId w:val="30"/>
  </w:num>
  <w:num w:numId="16">
    <w:abstractNumId w:val="12"/>
  </w:num>
  <w:num w:numId="17">
    <w:abstractNumId w:val="12"/>
  </w:num>
  <w:num w:numId="18">
    <w:abstractNumId w:val="9"/>
  </w:num>
  <w:num w:numId="19">
    <w:abstractNumId w:val="8"/>
  </w:num>
  <w:num w:numId="20">
    <w:abstractNumId w:val="6"/>
  </w:num>
  <w:num w:numId="21">
    <w:abstractNumId w:val="13"/>
  </w:num>
  <w:num w:numId="22">
    <w:abstractNumId w:val="12"/>
  </w:num>
  <w:num w:numId="23">
    <w:abstractNumId w:val="21"/>
  </w:num>
  <w:num w:numId="24">
    <w:abstractNumId w:val="23"/>
  </w:num>
  <w:num w:numId="25">
    <w:abstractNumId w:val="13"/>
  </w:num>
  <w:num w:numId="26">
    <w:abstractNumId w:val="12"/>
  </w:num>
  <w:num w:numId="27">
    <w:abstractNumId w:val="7"/>
  </w:num>
  <w:num w:numId="28">
    <w:abstractNumId w:val="5"/>
  </w:num>
  <w:num w:numId="29">
    <w:abstractNumId w:val="15"/>
  </w:num>
  <w:num w:numId="30">
    <w:abstractNumId w:val="11"/>
  </w:num>
  <w:num w:numId="31">
    <w:abstractNumId w:val="17"/>
  </w:num>
  <w:num w:numId="32">
    <w:abstractNumId w:val="2"/>
  </w:num>
  <w:num w:numId="33">
    <w:abstractNumId w:val="4"/>
  </w:num>
  <w:num w:numId="34">
    <w:abstractNumId w:val="25"/>
  </w:num>
  <w:num w:numId="35">
    <w:abstractNumId w:val="3"/>
  </w:num>
  <w:num w:numId="36">
    <w:abstractNumId w:val="19"/>
  </w:num>
  <w:num w:numId="37">
    <w:abstractNumId w:val="27"/>
  </w:num>
  <w:num w:numId="38">
    <w:abstractNumId w:val="22"/>
  </w:num>
  <w:num w:numId="39">
    <w:abstractNumId w:val="14"/>
  </w:num>
  <w:num w:numId="40">
    <w:abstractNumId w:val="20"/>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53E"/>
    <w:rsid w:val="000008E8"/>
    <w:rsid w:val="00000D72"/>
    <w:rsid w:val="00012C09"/>
    <w:rsid w:val="000163F2"/>
    <w:rsid w:val="00021576"/>
    <w:rsid w:val="00022C9D"/>
    <w:rsid w:val="00025681"/>
    <w:rsid w:val="00030192"/>
    <w:rsid w:val="0003162E"/>
    <w:rsid w:val="000421F9"/>
    <w:rsid w:val="00043982"/>
    <w:rsid w:val="00045D28"/>
    <w:rsid w:val="00050146"/>
    <w:rsid w:val="000610E5"/>
    <w:rsid w:val="000701DA"/>
    <w:rsid w:val="00073A2E"/>
    <w:rsid w:val="0007553E"/>
    <w:rsid w:val="00076A7E"/>
    <w:rsid w:val="0007780C"/>
    <w:rsid w:val="00080495"/>
    <w:rsid w:val="00091119"/>
    <w:rsid w:val="00091EFF"/>
    <w:rsid w:val="00095677"/>
    <w:rsid w:val="000A6CF7"/>
    <w:rsid w:val="000B1731"/>
    <w:rsid w:val="000B2318"/>
    <w:rsid w:val="000C0ECA"/>
    <w:rsid w:val="000C371B"/>
    <w:rsid w:val="000C4456"/>
    <w:rsid w:val="000C634D"/>
    <w:rsid w:val="000D2735"/>
    <w:rsid w:val="000D57FC"/>
    <w:rsid w:val="000F066A"/>
    <w:rsid w:val="000F2B8C"/>
    <w:rsid w:val="000F3612"/>
    <w:rsid w:val="000F40AE"/>
    <w:rsid w:val="000F4D6A"/>
    <w:rsid w:val="000F50F3"/>
    <w:rsid w:val="0010030B"/>
    <w:rsid w:val="001020B8"/>
    <w:rsid w:val="001110DB"/>
    <w:rsid w:val="00115600"/>
    <w:rsid w:val="001213AD"/>
    <w:rsid w:val="00121C8E"/>
    <w:rsid w:val="001249E9"/>
    <w:rsid w:val="00127CC3"/>
    <w:rsid w:val="001365B5"/>
    <w:rsid w:val="00141641"/>
    <w:rsid w:val="00144A69"/>
    <w:rsid w:val="00147F65"/>
    <w:rsid w:val="00163C1E"/>
    <w:rsid w:val="001640FB"/>
    <w:rsid w:val="0016742C"/>
    <w:rsid w:val="00172EAA"/>
    <w:rsid w:val="00172F52"/>
    <w:rsid w:val="00182331"/>
    <w:rsid w:val="00186223"/>
    <w:rsid w:val="001865DB"/>
    <w:rsid w:val="00194457"/>
    <w:rsid w:val="001958C5"/>
    <w:rsid w:val="00196E4B"/>
    <w:rsid w:val="001A770C"/>
    <w:rsid w:val="001B18EA"/>
    <w:rsid w:val="001C1055"/>
    <w:rsid w:val="001C5A3D"/>
    <w:rsid w:val="001C705D"/>
    <w:rsid w:val="001D4E38"/>
    <w:rsid w:val="001D53AD"/>
    <w:rsid w:val="001E2274"/>
    <w:rsid w:val="001F2462"/>
    <w:rsid w:val="0020212D"/>
    <w:rsid w:val="002029F1"/>
    <w:rsid w:val="00205038"/>
    <w:rsid w:val="00205674"/>
    <w:rsid w:val="00216A32"/>
    <w:rsid w:val="00222081"/>
    <w:rsid w:val="002242AD"/>
    <w:rsid w:val="002253B9"/>
    <w:rsid w:val="002346B2"/>
    <w:rsid w:val="00261CEE"/>
    <w:rsid w:val="00266399"/>
    <w:rsid w:val="002758B6"/>
    <w:rsid w:val="00276636"/>
    <w:rsid w:val="0027760D"/>
    <w:rsid w:val="0028353E"/>
    <w:rsid w:val="00285FF6"/>
    <w:rsid w:val="00296E0B"/>
    <w:rsid w:val="002A0D24"/>
    <w:rsid w:val="002A369B"/>
    <w:rsid w:val="002A3BFB"/>
    <w:rsid w:val="002A6F70"/>
    <w:rsid w:val="002B7736"/>
    <w:rsid w:val="002C1F45"/>
    <w:rsid w:val="002C356D"/>
    <w:rsid w:val="002C3EEF"/>
    <w:rsid w:val="002D5746"/>
    <w:rsid w:val="002D6C78"/>
    <w:rsid w:val="002F3EBA"/>
    <w:rsid w:val="002F7CDA"/>
    <w:rsid w:val="00301593"/>
    <w:rsid w:val="00315D8C"/>
    <w:rsid w:val="0032087D"/>
    <w:rsid w:val="00320DBE"/>
    <w:rsid w:val="00327380"/>
    <w:rsid w:val="0033092E"/>
    <w:rsid w:val="00341D88"/>
    <w:rsid w:val="00347A5C"/>
    <w:rsid w:val="00350680"/>
    <w:rsid w:val="00351092"/>
    <w:rsid w:val="00356B6B"/>
    <w:rsid w:val="00357E7F"/>
    <w:rsid w:val="003607FD"/>
    <w:rsid w:val="00361E2F"/>
    <w:rsid w:val="0036369B"/>
    <w:rsid w:val="003843CC"/>
    <w:rsid w:val="00384BBF"/>
    <w:rsid w:val="00386047"/>
    <w:rsid w:val="00392917"/>
    <w:rsid w:val="00397A97"/>
    <w:rsid w:val="003A14FC"/>
    <w:rsid w:val="003A1859"/>
    <w:rsid w:val="003A4A83"/>
    <w:rsid w:val="003A4C61"/>
    <w:rsid w:val="003A7E86"/>
    <w:rsid w:val="003B0110"/>
    <w:rsid w:val="003B3056"/>
    <w:rsid w:val="003B45D9"/>
    <w:rsid w:val="003C14ED"/>
    <w:rsid w:val="003C2539"/>
    <w:rsid w:val="003C33F1"/>
    <w:rsid w:val="003D306B"/>
    <w:rsid w:val="003D42F1"/>
    <w:rsid w:val="003E0896"/>
    <w:rsid w:val="003E7C34"/>
    <w:rsid w:val="003F0916"/>
    <w:rsid w:val="003F4187"/>
    <w:rsid w:val="003F52B9"/>
    <w:rsid w:val="00405A36"/>
    <w:rsid w:val="00405F3D"/>
    <w:rsid w:val="0041313B"/>
    <w:rsid w:val="00416090"/>
    <w:rsid w:val="00416256"/>
    <w:rsid w:val="00416957"/>
    <w:rsid w:val="00416B0D"/>
    <w:rsid w:val="00416BCC"/>
    <w:rsid w:val="00417518"/>
    <w:rsid w:val="00420E5F"/>
    <w:rsid w:val="0043160A"/>
    <w:rsid w:val="00433F02"/>
    <w:rsid w:val="00434A45"/>
    <w:rsid w:val="00437604"/>
    <w:rsid w:val="0045689B"/>
    <w:rsid w:val="0046577C"/>
    <w:rsid w:val="0047166E"/>
    <w:rsid w:val="004734BE"/>
    <w:rsid w:val="00481670"/>
    <w:rsid w:val="0048245D"/>
    <w:rsid w:val="004870F4"/>
    <w:rsid w:val="00491D27"/>
    <w:rsid w:val="00492F4C"/>
    <w:rsid w:val="004960E0"/>
    <w:rsid w:val="00496D8D"/>
    <w:rsid w:val="00497BBB"/>
    <w:rsid w:val="004A1F8E"/>
    <w:rsid w:val="004A6753"/>
    <w:rsid w:val="004A67BA"/>
    <w:rsid w:val="004B1EB3"/>
    <w:rsid w:val="004C10C3"/>
    <w:rsid w:val="004C1B75"/>
    <w:rsid w:val="004C20EB"/>
    <w:rsid w:val="004C2DD5"/>
    <w:rsid w:val="004C3181"/>
    <w:rsid w:val="004C3A71"/>
    <w:rsid w:val="004C42EC"/>
    <w:rsid w:val="004C45F0"/>
    <w:rsid w:val="004C4C10"/>
    <w:rsid w:val="004D24A7"/>
    <w:rsid w:val="004D3271"/>
    <w:rsid w:val="004D41B6"/>
    <w:rsid w:val="004D604E"/>
    <w:rsid w:val="004D7655"/>
    <w:rsid w:val="004E2F26"/>
    <w:rsid w:val="004E3162"/>
    <w:rsid w:val="004E63DB"/>
    <w:rsid w:val="004E6881"/>
    <w:rsid w:val="004E6EE7"/>
    <w:rsid w:val="004F451F"/>
    <w:rsid w:val="004F67F7"/>
    <w:rsid w:val="004F7963"/>
    <w:rsid w:val="0050280E"/>
    <w:rsid w:val="005124B5"/>
    <w:rsid w:val="00514A27"/>
    <w:rsid w:val="00525300"/>
    <w:rsid w:val="00542395"/>
    <w:rsid w:val="0054262F"/>
    <w:rsid w:val="00544C6F"/>
    <w:rsid w:val="00553952"/>
    <w:rsid w:val="00554836"/>
    <w:rsid w:val="00554C29"/>
    <w:rsid w:val="00555E97"/>
    <w:rsid w:val="00557099"/>
    <w:rsid w:val="00560CDA"/>
    <w:rsid w:val="0056447D"/>
    <w:rsid w:val="00564F54"/>
    <w:rsid w:val="00566BC4"/>
    <w:rsid w:val="0056773A"/>
    <w:rsid w:val="005715F5"/>
    <w:rsid w:val="00572715"/>
    <w:rsid w:val="0058077D"/>
    <w:rsid w:val="00593290"/>
    <w:rsid w:val="005946C8"/>
    <w:rsid w:val="00596363"/>
    <w:rsid w:val="005A109A"/>
    <w:rsid w:val="005A67C2"/>
    <w:rsid w:val="005B00D3"/>
    <w:rsid w:val="005B326F"/>
    <w:rsid w:val="005B7C7C"/>
    <w:rsid w:val="005C4436"/>
    <w:rsid w:val="005D0C17"/>
    <w:rsid w:val="005D1E7B"/>
    <w:rsid w:val="005D4214"/>
    <w:rsid w:val="005D63AE"/>
    <w:rsid w:val="005F2654"/>
    <w:rsid w:val="005F3818"/>
    <w:rsid w:val="00601E46"/>
    <w:rsid w:val="0061091D"/>
    <w:rsid w:val="006162A7"/>
    <w:rsid w:val="006167EF"/>
    <w:rsid w:val="00616B4B"/>
    <w:rsid w:val="006222FB"/>
    <w:rsid w:val="0062308F"/>
    <w:rsid w:val="0062602D"/>
    <w:rsid w:val="006319AC"/>
    <w:rsid w:val="00632980"/>
    <w:rsid w:val="00634245"/>
    <w:rsid w:val="00636CAD"/>
    <w:rsid w:val="00642210"/>
    <w:rsid w:val="00643501"/>
    <w:rsid w:val="00644EC2"/>
    <w:rsid w:val="00645688"/>
    <w:rsid w:val="006476BC"/>
    <w:rsid w:val="00654117"/>
    <w:rsid w:val="0065727F"/>
    <w:rsid w:val="00661C2E"/>
    <w:rsid w:val="00661D42"/>
    <w:rsid w:val="00662E6A"/>
    <w:rsid w:val="00670A2D"/>
    <w:rsid w:val="006731AA"/>
    <w:rsid w:val="00675D9F"/>
    <w:rsid w:val="00680986"/>
    <w:rsid w:val="00685E44"/>
    <w:rsid w:val="00687926"/>
    <w:rsid w:val="00690336"/>
    <w:rsid w:val="006910BD"/>
    <w:rsid w:val="006A3CB9"/>
    <w:rsid w:val="006A4E53"/>
    <w:rsid w:val="006B1287"/>
    <w:rsid w:val="006C368E"/>
    <w:rsid w:val="006E20CB"/>
    <w:rsid w:val="006E4340"/>
    <w:rsid w:val="006F20C2"/>
    <w:rsid w:val="006F595B"/>
    <w:rsid w:val="0070276E"/>
    <w:rsid w:val="007133A1"/>
    <w:rsid w:val="0071465D"/>
    <w:rsid w:val="00717DA8"/>
    <w:rsid w:val="007203EC"/>
    <w:rsid w:val="007226C5"/>
    <w:rsid w:val="00727382"/>
    <w:rsid w:val="007313D8"/>
    <w:rsid w:val="00737584"/>
    <w:rsid w:val="00742651"/>
    <w:rsid w:val="00745C69"/>
    <w:rsid w:val="00752080"/>
    <w:rsid w:val="007545C4"/>
    <w:rsid w:val="0075501D"/>
    <w:rsid w:val="0075676D"/>
    <w:rsid w:val="00757DAC"/>
    <w:rsid w:val="00764163"/>
    <w:rsid w:val="00775B1C"/>
    <w:rsid w:val="007824D3"/>
    <w:rsid w:val="007861F3"/>
    <w:rsid w:val="00787676"/>
    <w:rsid w:val="00791231"/>
    <w:rsid w:val="007947A1"/>
    <w:rsid w:val="00796000"/>
    <w:rsid w:val="00796235"/>
    <w:rsid w:val="00797141"/>
    <w:rsid w:val="007A0852"/>
    <w:rsid w:val="007A26CC"/>
    <w:rsid w:val="007A3103"/>
    <w:rsid w:val="007B3D9C"/>
    <w:rsid w:val="007B7DAA"/>
    <w:rsid w:val="007C71FD"/>
    <w:rsid w:val="007D7F76"/>
    <w:rsid w:val="007E00FA"/>
    <w:rsid w:val="007F602B"/>
    <w:rsid w:val="007F7BFF"/>
    <w:rsid w:val="00800EF3"/>
    <w:rsid w:val="00801758"/>
    <w:rsid w:val="00805C82"/>
    <w:rsid w:val="008221A8"/>
    <w:rsid w:val="008264A9"/>
    <w:rsid w:val="00831DDF"/>
    <w:rsid w:val="008345A5"/>
    <w:rsid w:val="0083478C"/>
    <w:rsid w:val="00834A30"/>
    <w:rsid w:val="00835473"/>
    <w:rsid w:val="00835FFC"/>
    <w:rsid w:val="008367A0"/>
    <w:rsid w:val="00842414"/>
    <w:rsid w:val="00850FE3"/>
    <w:rsid w:val="008571F2"/>
    <w:rsid w:val="008679AE"/>
    <w:rsid w:val="008703DC"/>
    <w:rsid w:val="008749C6"/>
    <w:rsid w:val="00882EA6"/>
    <w:rsid w:val="00892DAD"/>
    <w:rsid w:val="00895368"/>
    <w:rsid w:val="008A1DBF"/>
    <w:rsid w:val="008A2F5E"/>
    <w:rsid w:val="008A5CC3"/>
    <w:rsid w:val="008A6996"/>
    <w:rsid w:val="008B034E"/>
    <w:rsid w:val="008B0FC1"/>
    <w:rsid w:val="008B14A3"/>
    <w:rsid w:val="008B15B7"/>
    <w:rsid w:val="008C3AA0"/>
    <w:rsid w:val="008C3ACA"/>
    <w:rsid w:val="008C6FCD"/>
    <w:rsid w:val="008D0E8A"/>
    <w:rsid w:val="008D15D1"/>
    <w:rsid w:val="008D6053"/>
    <w:rsid w:val="008E0BE3"/>
    <w:rsid w:val="008E4DB0"/>
    <w:rsid w:val="008E5D75"/>
    <w:rsid w:val="008E7704"/>
    <w:rsid w:val="008F035B"/>
    <w:rsid w:val="008F13AD"/>
    <w:rsid w:val="00901145"/>
    <w:rsid w:val="00905FF5"/>
    <w:rsid w:val="0091066E"/>
    <w:rsid w:val="00910AA9"/>
    <w:rsid w:val="009213BC"/>
    <w:rsid w:val="00923CEB"/>
    <w:rsid w:val="00926F56"/>
    <w:rsid w:val="00932561"/>
    <w:rsid w:val="00932D20"/>
    <w:rsid w:val="00935CA4"/>
    <w:rsid w:val="00936922"/>
    <w:rsid w:val="009410B0"/>
    <w:rsid w:val="00941293"/>
    <w:rsid w:val="00943284"/>
    <w:rsid w:val="00946958"/>
    <w:rsid w:val="00947BF8"/>
    <w:rsid w:val="00947E6B"/>
    <w:rsid w:val="00955360"/>
    <w:rsid w:val="00960930"/>
    <w:rsid w:val="009760D1"/>
    <w:rsid w:val="00982126"/>
    <w:rsid w:val="00990586"/>
    <w:rsid w:val="00993522"/>
    <w:rsid w:val="009937CF"/>
    <w:rsid w:val="00993A7A"/>
    <w:rsid w:val="009955E4"/>
    <w:rsid w:val="00995E40"/>
    <w:rsid w:val="009A179A"/>
    <w:rsid w:val="009A5692"/>
    <w:rsid w:val="009B1F6C"/>
    <w:rsid w:val="009B26D0"/>
    <w:rsid w:val="009B52BF"/>
    <w:rsid w:val="009B5D9D"/>
    <w:rsid w:val="009C5331"/>
    <w:rsid w:val="009D04D1"/>
    <w:rsid w:val="009D12FF"/>
    <w:rsid w:val="009E0475"/>
    <w:rsid w:val="009F17D0"/>
    <w:rsid w:val="00A010C6"/>
    <w:rsid w:val="00A0454F"/>
    <w:rsid w:val="00A071AD"/>
    <w:rsid w:val="00A179E1"/>
    <w:rsid w:val="00A17DCC"/>
    <w:rsid w:val="00A219F0"/>
    <w:rsid w:val="00A22215"/>
    <w:rsid w:val="00A242CD"/>
    <w:rsid w:val="00A258D7"/>
    <w:rsid w:val="00A27F21"/>
    <w:rsid w:val="00A37B91"/>
    <w:rsid w:val="00A407A1"/>
    <w:rsid w:val="00A41EED"/>
    <w:rsid w:val="00A4411C"/>
    <w:rsid w:val="00A645F0"/>
    <w:rsid w:val="00A732DB"/>
    <w:rsid w:val="00A82547"/>
    <w:rsid w:val="00A8316B"/>
    <w:rsid w:val="00A83D4E"/>
    <w:rsid w:val="00A84BD4"/>
    <w:rsid w:val="00A874C7"/>
    <w:rsid w:val="00A9307B"/>
    <w:rsid w:val="00AB2E2D"/>
    <w:rsid w:val="00AB4368"/>
    <w:rsid w:val="00AC12C2"/>
    <w:rsid w:val="00AC1C54"/>
    <w:rsid w:val="00AC4C7A"/>
    <w:rsid w:val="00AC4D5D"/>
    <w:rsid w:val="00AC5918"/>
    <w:rsid w:val="00AD737B"/>
    <w:rsid w:val="00AE1B5D"/>
    <w:rsid w:val="00AE2733"/>
    <w:rsid w:val="00AE7783"/>
    <w:rsid w:val="00AF0D93"/>
    <w:rsid w:val="00AF327F"/>
    <w:rsid w:val="00AF633C"/>
    <w:rsid w:val="00B00D80"/>
    <w:rsid w:val="00B06439"/>
    <w:rsid w:val="00B070B0"/>
    <w:rsid w:val="00B07428"/>
    <w:rsid w:val="00B12E73"/>
    <w:rsid w:val="00B1573C"/>
    <w:rsid w:val="00B1621F"/>
    <w:rsid w:val="00B20EE4"/>
    <w:rsid w:val="00B214B7"/>
    <w:rsid w:val="00B2169C"/>
    <w:rsid w:val="00B23A93"/>
    <w:rsid w:val="00B24267"/>
    <w:rsid w:val="00B3120F"/>
    <w:rsid w:val="00B32D9E"/>
    <w:rsid w:val="00B36AFB"/>
    <w:rsid w:val="00B41073"/>
    <w:rsid w:val="00B42CD8"/>
    <w:rsid w:val="00B60AD8"/>
    <w:rsid w:val="00B61886"/>
    <w:rsid w:val="00B712B9"/>
    <w:rsid w:val="00B769FC"/>
    <w:rsid w:val="00B91DE6"/>
    <w:rsid w:val="00B92743"/>
    <w:rsid w:val="00B92AE2"/>
    <w:rsid w:val="00BA0A3D"/>
    <w:rsid w:val="00BA1C9D"/>
    <w:rsid w:val="00BA1E54"/>
    <w:rsid w:val="00BA4525"/>
    <w:rsid w:val="00BA60DD"/>
    <w:rsid w:val="00BA652B"/>
    <w:rsid w:val="00BA671C"/>
    <w:rsid w:val="00BB396D"/>
    <w:rsid w:val="00BC28D4"/>
    <w:rsid w:val="00BD385E"/>
    <w:rsid w:val="00BD660C"/>
    <w:rsid w:val="00BD7F8B"/>
    <w:rsid w:val="00BE167D"/>
    <w:rsid w:val="00BE38A3"/>
    <w:rsid w:val="00BE4B6E"/>
    <w:rsid w:val="00BF27B2"/>
    <w:rsid w:val="00C05671"/>
    <w:rsid w:val="00C06FA9"/>
    <w:rsid w:val="00C1133C"/>
    <w:rsid w:val="00C133BA"/>
    <w:rsid w:val="00C509F0"/>
    <w:rsid w:val="00C50E0E"/>
    <w:rsid w:val="00C5212D"/>
    <w:rsid w:val="00C54826"/>
    <w:rsid w:val="00C556D0"/>
    <w:rsid w:val="00C5698B"/>
    <w:rsid w:val="00C74357"/>
    <w:rsid w:val="00C808DF"/>
    <w:rsid w:val="00C8257E"/>
    <w:rsid w:val="00C83246"/>
    <w:rsid w:val="00C84B3A"/>
    <w:rsid w:val="00C868A8"/>
    <w:rsid w:val="00C947FC"/>
    <w:rsid w:val="00CA0797"/>
    <w:rsid w:val="00CA5A80"/>
    <w:rsid w:val="00CA6645"/>
    <w:rsid w:val="00CA6A96"/>
    <w:rsid w:val="00CA6E69"/>
    <w:rsid w:val="00CB6167"/>
    <w:rsid w:val="00CC0F38"/>
    <w:rsid w:val="00CC1E4B"/>
    <w:rsid w:val="00CC2199"/>
    <w:rsid w:val="00CC4465"/>
    <w:rsid w:val="00CC61D4"/>
    <w:rsid w:val="00CE75E2"/>
    <w:rsid w:val="00CF03BA"/>
    <w:rsid w:val="00CF1E92"/>
    <w:rsid w:val="00CF6E3B"/>
    <w:rsid w:val="00D3039C"/>
    <w:rsid w:val="00D30BC7"/>
    <w:rsid w:val="00D42D16"/>
    <w:rsid w:val="00D44839"/>
    <w:rsid w:val="00D460A3"/>
    <w:rsid w:val="00D47813"/>
    <w:rsid w:val="00D65421"/>
    <w:rsid w:val="00D660F5"/>
    <w:rsid w:val="00D86F0B"/>
    <w:rsid w:val="00D87F77"/>
    <w:rsid w:val="00DA04F7"/>
    <w:rsid w:val="00DA4437"/>
    <w:rsid w:val="00DA5BAF"/>
    <w:rsid w:val="00DB2EAD"/>
    <w:rsid w:val="00DD04D2"/>
    <w:rsid w:val="00DD10FF"/>
    <w:rsid w:val="00DD3A9B"/>
    <w:rsid w:val="00DD7338"/>
    <w:rsid w:val="00DE26B0"/>
    <w:rsid w:val="00DE3A90"/>
    <w:rsid w:val="00DE3F4F"/>
    <w:rsid w:val="00DE6105"/>
    <w:rsid w:val="00DE658F"/>
    <w:rsid w:val="00DF1460"/>
    <w:rsid w:val="00DF2431"/>
    <w:rsid w:val="00DF48EA"/>
    <w:rsid w:val="00DF517B"/>
    <w:rsid w:val="00E06A75"/>
    <w:rsid w:val="00E06BD1"/>
    <w:rsid w:val="00E22B84"/>
    <w:rsid w:val="00E232F0"/>
    <w:rsid w:val="00E23731"/>
    <w:rsid w:val="00E33C80"/>
    <w:rsid w:val="00E35721"/>
    <w:rsid w:val="00E4345D"/>
    <w:rsid w:val="00E47172"/>
    <w:rsid w:val="00E5108F"/>
    <w:rsid w:val="00E52050"/>
    <w:rsid w:val="00E528D4"/>
    <w:rsid w:val="00E52EA0"/>
    <w:rsid w:val="00E83DA3"/>
    <w:rsid w:val="00E84375"/>
    <w:rsid w:val="00E90473"/>
    <w:rsid w:val="00E93B2E"/>
    <w:rsid w:val="00E93B94"/>
    <w:rsid w:val="00EA4AD1"/>
    <w:rsid w:val="00EA7A6C"/>
    <w:rsid w:val="00EB0C01"/>
    <w:rsid w:val="00EB646D"/>
    <w:rsid w:val="00EC20EA"/>
    <w:rsid w:val="00EC3593"/>
    <w:rsid w:val="00EC4745"/>
    <w:rsid w:val="00EC48DF"/>
    <w:rsid w:val="00EC58EE"/>
    <w:rsid w:val="00ED1858"/>
    <w:rsid w:val="00ED61E0"/>
    <w:rsid w:val="00EE5F1E"/>
    <w:rsid w:val="00EF5923"/>
    <w:rsid w:val="00EF6A80"/>
    <w:rsid w:val="00EF702C"/>
    <w:rsid w:val="00F0207C"/>
    <w:rsid w:val="00F041A1"/>
    <w:rsid w:val="00F053FC"/>
    <w:rsid w:val="00F21F20"/>
    <w:rsid w:val="00F22186"/>
    <w:rsid w:val="00F26889"/>
    <w:rsid w:val="00F30BDE"/>
    <w:rsid w:val="00F3306D"/>
    <w:rsid w:val="00F36CA9"/>
    <w:rsid w:val="00F37F8D"/>
    <w:rsid w:val="00F427F0"/>
    <w:rsid w:val="00F43E02"/>
    <w:rsid w:val="00F52922"/>
    <w:rsid w:val="00F601DB"/>
    <w:rsid w:val="00F60F0A"/>
    <w:rsid w:val="00F61E0A"/>
    <w:rsid w:val="00F62880"/>
    <w:rsid w:val="00F62A2F"/>
    <w:rsid w:val="00F62D24"/>
    <w:rsid w:val="00F633BB"/>
    <w:rsid w:val="00F66760"/>
    <w:rsid w:val="00F73791"/>
    <w:rsid w:val="00F76F80"/>
    <w:rsid w:val="00F91316"/>
    <w:rsid w:val="00F92176"/>
    <w:rsid w:val="00FA0CD4"/>
    <w:rsid w:val="00FA15D7"/>
    <w:rsid w:val="00FB1145"/>
    <w:rsid w:val="00FB2365"/>
    <w:rsid w:val="00FC22F2"/>
    <w:rsid w:val="00FC244E"/>
    <w:rsid w:val="00FC5286"/>
    <w:rsid w:val="00FD545A"/>
    <w:rsid w:val="00FD6EC8"/>
    <w:rsid w:val="00FE04F9"/>
    <w:rsid w:val="00FE2D3E"/>
    <w:rsid w:val="00FE3740"/>
    <w:rsid w:val="00FE642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Bullet" w:qFormat="1"/>
    <w:lsdException w:name="Body Text" w:qFormat="1"/>
    <w:lsdException w:name="Hyperlink" w:uiPriority="99"/>
    <w:lsdException w:name="Plai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14"/>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073A2E"/>
    <w:pPr>
      <w:keepNext/>
      <w:numPr>
        <w:ilvl w:val="1"/>
        <w:numId w:val="14"/>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14"/>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5"/>
      </w:numPr>
    </w:pPr>
  </w:style>
  <w:style w:type="paragraph" w:styleId="Fotnotstext">
    <w:name w:val="footnote text"/>
    <w:basedOn w:val="Normal"/>
    <w:semiHidden/>
    <w:rsid w:val="00073A2E"/>
    <w:rPr>
      <w:sz w:val="20"/>
      <w:szCs w:val="20"/>
    </w:rPr>
  </w:style>
  <w:style w:type="character" w:styleId="Fotnotsreferens">
    <w:name w:val="footnote reference"/>
    <w:basedOn w:val="Standardstycketeckensnitt"/>
    <w:semiHidden/>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semiHidden/>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26"/>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Ind w:w="0" w:type="dxa"/>
      <w:tblBorders>
        <w:bottom w:val="single" w:sz="12" w:space="0" w:color="auto"/>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Liststycke">
    <w:name w:val="List Paragraph"/>
    <w:basedOn w:val="Normal"/>
    <w:uiPriority w:val="34"/>
    <w:rsid w:val="00DF2431"/>
    <w:pPr>
      <w:ind w:left="720"/>
      <w:contextualSpacing/>
    </w:pPr>
  </w:style>
  <w:style w:type="paragraph" w:styleId="Ballongtext">
    <w:name w:val="Balloon Text"/>
    <w:basedOn w:val="Normal"/>
    <w:link w:val="BallongtextChar"/>
    <w:rsid w:val="008264A9"/>
    <w:rPr>
      <w:rFonts w:ascii="Tahoma" w:hAnsi="Tahoma" w:cs="Tahoma"/>
      <w:sz w:val="16"/>
      <w:szCs w:val="16"/>
    </w:rPr>
  </w:style>
  <w:style w:type="character" w:customStyle="1" w:styleId="BallongtextChar">
    <w:name w:val="Ballongtext Char"/>
    <w:basedOn w:val="Standardstycketeckensnitt"/>
    <w:link w:val="Ballongtext"/>
    <w:rsid w:val="008264A9"/>
    <w:rPr>
      <w:rFonts w:ascii="Tahoma" w:hAnsi="Tahoma" w:cs="Tahoma"/>
      <w:sz w:val="16"/>
      <w:szCs w:val="16"/>
    </w:rPr>
  </w:style>
  <w:style w:type="paragraph" w:customStyle="1" w:styleId="Default">
    <w:name w:val="Default"/>
    <w:rsid w:val="008A5CC3"/>
    <w:pPr>
      <w:autoSpaceDE w:val="0"/>
      <w:autoSpaceDN w:val="0"/>
      <w:adjustRightInd w:val="0"/>
    </w:pPr>
    <w:rPr>
      <w:rFonts w:ascii="EUAlbertina" w:hAnsi="EUAlbertina" w:cs="EUAlbertina"/>
      <w:color w:val="000000"/>
      <w:sz w:val="24"/>
      <w:szCs w:val="24"/>
    </w:rPr>
  </w:style>
  <w:style w:type="paragraph" w:customStyle="1" w:styleId="lead">
    <w:name w:val="lead"/>
    <w:basedOn w:val="Normal"/>
    <w:rsid w:val="00D65421"/>
    <w:pPr>
      <w:spacing w:before="100" w:beforeAutospacing="1" w:after="100" w:afterAutospacing="1"/>
    </w:pPr>
  </w:style>
  <w:style w:type="paragraph" w:customStyle="1" w:styleId="first">
    <w:name w:val="first"/>
    <w:basedOn w:val="Normal"/>
    <w:rsid w:val="00D65421"/>
    <w:pPr>
      <w:spacing w:before="100" w:beforeAutospacing="1" w:after="100" w:afterAutospacing="1"/>
    </w:pPr>
  </w:style>
  <w:style w:type="character" w:customStyle="1" w:styleId="BrdtextChar">
    <w:name w:val="Brödtext Char"/>
    <w:basedOn w:val="Standardstycketeckensnitt"/>
    <w:link w:val="Brdtext"/>
    <w:rsid w:val="004F451F"/>
    <w:rPr>
      <w:sz w:val="24"/>
      <w:szCs w:val="24"/>
    </w:rPr>
  </w:style>
  <w:style w:type="character" w:customStyle="1" w:styleId="Rubrik2Char">
    <w:name w:val="Rubrik 2 Char"/>
    <w:basedOn w:val="Standardstycketeckensnitt"/>
    <w:link w:val="Rubrik2"/>
    <w:rsid w:val="00EC3593"/>
    <w:rPr>
      <w:rFonts w:ascii="Arial" w:hAnsi="Arial" w:cs="Arial"/>
      <w:b/>
      <w:bCs/>
      <w:iCs/>
      <w:sz w:val="28"/>
      <w:szCs w:val="28"/>
    </w:rPr>
  </w:style>
  <w:style w:type="character" w:styleId="Kommentarsreferens">
    <w:name w:val="annotation reference"/>
    <w:basedOn w:val="Standardstycketeckensnitt"/>
    <w:rsid w:val="00BA0A3D"/>
    <w:rPr>
      <w:sz w:val="16"/>
      <w:szCs w:val="16"/>
    </w:rPr>
  </w:style>
  <w:style w:type="paragraph" w:styleId="Kommentarer">
    <w:name w:val="annotation text"/>
    <w:basedOn w:val="Normal"/>
    <w:link w:val="KommentarerChar"/>
    <w:rsid w:val="00BA0A3D"/>
    <w:rPr>
      <w:sz w:val="20"/>
      <w:szCs w:val="20"/>
    </w:rPr>
  </w:style>
  <w:style w:type="character" w:customStyle="1" w:styleId="KommentarerChar">
    <w:name w:val="Kommentarer Char"/>
    <w:basedOn w:val="Standardstycketeckensnitt"/>
    <w:link w:val="Kommentarer"/>
    <w:rsid w:val="00BA0A3D"/>
  </w:style>
  <w:style w:type="paragraph" w:styleId="Kommentarsmne">
    <w:name w:val="annotation subject"/>
    <w:basedOn w:val="Kommentarer"/>
    <w:next w:val="Kommentarer"/>
    <w:link w:val="KommentarsmneChar"/>
    <w:rsid w:val="00BA0A3D"/>
    <w:rPr>
      <w:b/>
      <w:bCs/>
    </w:rPr>
  </w:style>
  <w:style w:type="character" w:customStyle="1" w:styleId="KommentarsmneChar">
    <w:name w:val="Kommentarsämne Char"/>
    <w:basedOn w:val="KommentarerChar"/>
    <w:link w:val="Kommentarsmne"/>
    <w:rsid w:val="00BA0A3D"/>
    <w:rPr>
      <w:b/>
      <w:bCs/>
    </w:rPr>
  </w:style>
  <w:style w:type="paragraph" w:styleId="Revision">
    <w:name w:val="Revision"/>
    <w:hidden/>
    <w:uiPriority w:val="99"/>
    <w:semiHidden/>
    <w:rsid w:val="00BA0A3D"/>
    <w:rPr>
      <w:sz w:val="24"/>
      <w:szCs w:val="24"/>
    </w:rPr>
  </w:style>
  <w:style w:type="paragraph" w:styleId="Oformateradtext">
    <w:name w:val="Plain Text"/>
    <w:basedOn w:val="Normal"/>
    <w:link w:val="OformateradtextChar"/>
    <w:uiPriority w:val="99"/>
    <w:unhideWhenUsed/>
    <w:rsid w:val="00EF702C"/>
    <w:rPr>
      <w:rFonts w:ascii="Calibri" w:eastAsiaTheme="minorHAnsi" w:hAnsi="Calibri" w:cstheme="minorBidi"/>
      <w:sz w:val="22"/>
      <w:szCs w:val="21"/>
      <w:lang w:eastAsia="en-US"/>
    </w:rPr>
  </w:style>
  <w:style w:type="character" w:customStyle="1" w:styleId="OformateradtextChar">
    <w:name w:val="Oformaterad text Char"/>
    <w:basedOn w:val="Standardstycketeckensnitt"/>
    <w:link w:val="Oformateradtext"/>
    <w:uiPriority w:val="99"/>
    <w:rsid w:val="00EF702C"/>
    <w:rPr>
      <w:rFonts w:ascii="Calibri" w:eastAsiaTheme="minorHAnsi" w:hAnsi="Calibri" w:cstheme="minorBid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Bullet" w:qFormat="1"/>
    <w:lsdException w:name="Body Text" w:qFormat="1"/>
    <w:lsdException w:name="Hyperlink" w:uiPriority="99"/>
    <w:lsdException w:name="Plai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14"/>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073A2E"/>
    <w:pPr>
      <w:keepNext/>
      <w:numPr>
        <w:ilvl w:val="1"/>
        <w:numId w:val="14"/>
      </w:numPr>
      <w:spacing w:before="360" w:after="120"/>
      <w:outlineLvl w:val="1"/>
    </w:pPr>
    <w:rPr>
      <w:rFonts w:ascii="Arial" w:hAnsi="Arial" w:cs="Arial"/>
      <w:b/>
      <w:bCs/>
      <w:iCs/>
      <w:sz w:val="28"/>
      <w:szCs w:val="28"/>
    </w:rPr>
  </w:style>
  <w:style w:type="paragraph" w:styleId="Rubrik3">
    <w:name w:val="heading 3"/>
    <w:basedOn w:val="Normal"/>
    <w:next w:val="Brdtext"/>
    <w:qFormat/>
    <w:rsid w:val="00BA652B"/>
    <w:pPr>
      <w:keepNext/>
      <w:numPr>
        <w:ilvl w:val="2"/>
        <w:numId w:val="14"/>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5"/>
      </w:numPr>
    </w:pPr>
  </w:style>
  <w:style w:type="paragraph" w:styleId="Fotnotstext">
    <w:name w:val="footnote text"/>
    <w:basedOn w:val="Normal"/>
    <w:semiHidden/>
    <w:rsid w:val="00073A2E"/>
    <w:rPr>
      <w:sz w:val="20"/>
      <w:szCs w:val="20"/>
    </w:rPr>
  </w:style>
  <w:style w:type="character" w:styleId="Fotnotsreferens">
    <w:name w:val="footnote reference"/>
    <w:basedOn w:val="Standardstycketeckensnitt"/>
    <w:semiHidden/>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semiHidden/>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26"/>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Ind w:w="0" w:type="dxa"/>
      <w:tblBorders>
        <w:bottom w:val="single" w:sz="12" w:space="0" w:color="auto"/>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Liststycke">
    <w:name w:val="List Paragraph"/>
    <w:basedOn w:val="Normal"/>
    <w:uiPriority w:val="34"/>
    <w:rsid w:val="00DF2431"/>
    <w:pPr>
      <w:ind w:left="720"/>
      <w:contextualSpacing/>
    </w:pPr>
  </w:style>
  <w:style w:type="paragraph" w:styleId="Ballongtext">
    <w:name w:val="Balloon Text"/>
    <w:basedOn w:val="Normal"/>
    <w:link w:val="BallongtextChar"/>
    <w:rsid w:val="008264A9"/>
    <w:rPr>
      <w:rFonts w:ascii="Tahoma" w:hAnsi="Tahoma" w:cs="Tahoma"/>
      <w:sz w:val="16"/>
      <w:szCs w:val="16"/>
    </w:rPr>
  </w:style>
  <w:style w:type="character" w:customStyle="1" w:styleId="BallongtextChar">
    <w:name w:val="Ballongtext Char"/>
    <w:basedOn w:val="Standardstycketeckensnitt"/>
    <w:link w:val="Ballongtext"/>
    <w:rsid w:val="008264A9"/>
    <w:rPr>
      <w:rFonts w:ascii="Tahoma" w:hAnsi="Tahoma" w:cs="Tahoma"/>
      <w:sz w:val="16"/>
      <w:szCs w:val="16"/>
    </w:rPr>
  </w:style>
  <w:style w:type="paragraph" w:customStyle="1" w:styleId="Default">
    <w:name w:val="Default"/>
    <w:rsid w:val="008A5CC3"/>
    <w:pPr>
      <w:autoSpaceDE w:val="0"/>
      <w:autoSpaceDN w:val="0"/>
      <w:adjustRightInd w:val="0"/>
    </w:pPr>
    <w:rPr>
      <w:rFonts w:ascii="EUAlbertina" w:hAnsi="EUAlbertina" w:cs="EUAlbertina"/>
      <w:color w:val="000000"/>
      <w:sz w:val="24"/>
      <w:szCs w:val="24"/>
    </w:rPr>
  </w:style>
  <w:style w:type="paragraph" w:customStyle="1" w:styleId="lead">
    <w:name w:val="lead"/>
    <w:basedOn w:val="Normal"/>
    <w:rsid w:val="00D65421"/>
    <w:pPr>
      <w:spacing w:before="100" w:beforeAutospacing="1" w:after="100" w:afterAutospacing="1"/>
    </w:pPr>
  </w:style>
  <w:style w:type="paragraph" w:customStyle="1" w:styleId="first">
    <w:name w:val="first"/>
    <w:basedOn w:val="Normal"/>
    <w:rsid w:val="00D65421"/>
    <w:pPr>
      <w:spacing w:before="100" w:beforeAutospacing="1" w:after="100" w:afterAutospacing="1"/>
    </w:pPr>
  </w:style>
  <w:style w:type="character" w:customStyle="1" w:styleId="BrdtextChar">
    <w:name w:val="Brödtext Char"/>
    <w:basedOn w:val="Standardstycketeckensnitt"/>
    <w:link w:val="Brdtext"/>
    <w:rsid w:val="004F451F"/>
    <w:rPr>
      <w:sz w:val="24"/>
      <w:szCs w:val="24"/>
    </w:rPr>
  </w:style>
  <w:style w:type="character" w:customStyle="1" w:styleId="Rubrik2Char">
    <w:name w:val="Rubrik 2 Char"/>
    <w:basedOn w:val="Standardstycketeckensnitt"/>
    <w:link w:val="Rubrik2"/>
    <w:rsid w:val="00EC3593"/>
    <w:rPr>
      <w:rFonts w:ascii="Arial" w:hAnsi="Arial" w:cs="Arial"/>
      <w:b/>
      <w:bCs/>
      <w:iCs/>
      <w:sz w:val="28"/>
      <w:szCs w:val="28"/>
    </w:rPr>
  </w:style>
  <w:style w:type="character" w:styleId="Kommentarsreferens">
    <w:name w:val="annotation reference"/>
    <w:basedOn w:val="Standardstycketeckensnitt"/>
    <w:rsid w:val="00BA0A3D"/>
    <w:rPr>
      <w:sz w:val="16"/>
      <w:szCs w:val="16"/>
    </w:rPr>
  </w:style>
  <w:style w:type="paragraph" w:styleId="Kommentarer">
    <w:name w:val="annotation text"/>
    <w:basedOn w:val="Normal"/>
    <w:link w:val="KommentarerChar"/>
    <w:rsid w:val="00BA0A3D"/>
    <w:rPr>
      <w:sz w:val="20"/>
      <w:szCs w:val="20"/>
    </w:rPr>
  </w:style>
  <w:style w:type="character" w:customStyle="1" w:styleId="KommentarerChar">
    <w:name w:val="Kommentarer Char"/>
    <w:basedOn w:val="Standardstycketeckensnitt"/>
    <w:link w:val="Kommentarer"/>
    <w:rsid w:val="00BA0A3D"/>
  </w:style>
  <w:style w:type="paragraph" w:styleId="Kommentarsmne">
    <w:name w:val="annotation subject"/>
    <w:basedOn w:val="Kommentarer"/>
    <w:next w:val="Kommentarer"/>
    <w:link w:val="KommentarsmneChar"/>
    <w:rsid w:val="00BA0A3D"/>
    <w:rPr>
      <w:b/>
      <w:bCs/>
    </w:rPr>
  </w:style>
  <w:style w:type="character" w:customStyle="1" w:styleId="KommentarsmneChar">
    <w:name w:val="Kommentarsämne Char"/>
    <w:basedOn w:val="KommentarerChar"/>
    <w:link w:val="Kommentarsmne"/>
    <w:rsid w:val="00BA0A3D"/>
    <w:rPr>
      <w:b/>
      <w:bCs/>
    </w:rPr>
  </w:style>
  <w:style w:type="paragraph" w:styleId="Revision">
    <w:name w:val="Revision"/>
    <w:hidden/>
    <w:uiPriority w:val="99"/>
    <w:semiHidden/>
    <w:rsid w:val="00BA0A3D"/>
    <w:rPr>
      <w:sz w:val="24"/>
      <w:szCs w:val="24"/>
    </w:rPr>
  </w:style>
  <w:style w:type="paragraph" w:styleId="Oformateradtext">
    <w:name w:val="Plain Text"/>
    <w:basedOn w:val="Normal"/>
    <w:link w:val="OformateradtextChar"/>
    <w:uiPriority w:val="99"/>
    <w:unhideWhenUsed/>
    <w:rsid w:val="00EF702C"/>
    <w:rPr>
      <w:rFonts w:ascii="Calibri" w:eastAsiaTheme="minorHAnsi" w:hAnsi="Calibri" w:cstheme="minorBidi"/>
      <w:sz w:val="22"/>
      <w:szCs w:val="21"/>
      <w:lang w:eastAsia="en-US"/>
    </w:rPr>
  </w:style>
  <w:style w:type="character" w:customStyle="1" w:styleId="OformateradtextChar">
    <w:name w:val="Oformaterad text Char"/>
    <w:basedOn w:val="Standardstycketeckensnitt"/>
    <w:link w:val="Oformateradtext"/>
    <w:uiPriority w:val="99"/>
    <w:rsid w:val="00EF702C"/>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11885">
      <w:bodyDiv w:val="1"/>
      <w:marLeft w:val="0"/>
      <w:marRight w:val="0"/>
      <w:marTop w:val="0"/>
      <w:marBottom w:val="0"/>
      <w:divBdr>
        <w:top w:val="none" w:sz="0" w:space="0" w:color="auto"/>
        <w:left w:val="none" w:sz="0" w:space="0" w:color="auto"/>
        <w:bottom w:val="none" w:sz="0" w:space="0" w:color="auto"/>
        <w:right w:val="none" w:sz="0" w:space="0" w:color="auto"/>
      </w:divBdr>
      <w:divsChild>
        <w:div w:id="546768143">
          <w:marLeft w:val="0"/>
          <w:marRight w:val="0"/>
          <w:marTop w:val="0"/>
          <w:marBottom w:val="0"/>
          <w:divBdr>
            <w:top w:val="none" w:sz="0" w:space="0" w:color="auto"/>
            <w:left w:val="none" w:sz="0" w:space="0" w:color="auto"/>
            <w:bottom w:val="none" w:sz="0" w:space="0" w:color="auto"/>
            <w:right w:val="none" w:sz="0" w:space="0" w:color="auto"/>
          </w:divBdr>
          <w:divsChild>
            <w:div w:id="999768032">
              <w:marLeft w:val="0"/>
              <w:marRight w:val="0"/>
              <w:marTop w:val="0"/>
              <w:marBottom w:val="0"/>
              <w:divBdr>
                <w:top w:val="none" w:sz="0" w:space="0" w:color="auto"/>
                <w:left w:val="none" w:sz="0" w:space="0" w:color="auto"/>
                <w:bottom w:val="none" w:sz="0" w:space="0" w:color="auto"/>
                <w:right w:val="none" w:sz="0" w:space="0" w:color="auto"/>
              </w:divBdr>
              <w:divsChild>
                <w:div w:id="1668828887">
                  <w:marLeft w:val="0"/>
                  <w:marRight w:val="0"/>
                  <w:marTop w:val="0"/>
                  <w:marBottom w:val="0"/>
                  <w:divBdr>
                    <w:top w:val="none" w:sz="0" w:space="0" w:color="auto"/>
                    <w:left w:val="none" w:sz="0" w:space="0" w:color="auto"/>
                    <w:bottom w:val="none" w:sz="0" w:space="0" w:color="auto"/>
                    <w:right w:val="none" w:sz="0" w:space="0" w:color="auto"/>
                  </w:divBdr>
                  <w:divsChild>
                    <w:div w:id="2028481068">
                      <w:marLeft w:val="0"/>
                      <w:marRight w:val="0"/>
                      <w:marTop w:val="0"/>
                      <w:marBottom w:val="0"/>
                      <w:divBdr>
                        <w:top w:val="none" w:sz="0" w:space="0" w:color="auto"/>
                        <w:left w:val="none" w:sz="0" w:space="0" w:color="auto"/>
                        <w:bottom w:val="none" w:sz="0" w:space="0" w:color="auto"/>
                        <w:right w:val="none" w:sz="0" w:space="0" w:color="auto"/>
                      </w:divBdr>
                      <w:divsChild>
                        <w:div w:id="1759711733">
                          <w:marLeft w:val="0"/>
                          <w:marRight w:val="0"/>
                          <w:marTop w:val="0"/>
                          <w:marBottom w:val="0"/>
                          <w:divBdr>
                            <w:top w:val="none" w:sz="0" w:space="0" w:color="auto"/>
                            <w:left w:val="none" w:sz="0" w:space="0" w:color="auto"/>
                            <w:bottom w:val="none" w:sz="0" w:space="0" w:color="auto"/>
                            <w:right w:val="none" w:sz="0" w:space="0" w:color="auto"/>
                          </w:divBdr>
                          <w:divsChild>
                            <w:div w:id="1238124986">
                              <w:marLeft w:val="0"/>
                              <w:marRight w:val="0"/>
                              <w:marTop w:val="0"/>
                              <w:marBottom w:val="0"/>
                              <w:divBdr>
                                <w:top w:val="none" w:sz="0" w:space="0" w:color="auto"/>
                                <w:left w:val="none" w:sz="0" w:space="0" w:color="auto"/>
                                <w:bottom w:val="none" w:sz="0" w:space="0" w:color="auto"/>
                                <w:right w:val="none" w:sz="0" w:space="0" w:color="auto"/>
                              </w:divBdr>
                            </w:div>
                            <w:div w:id="1987470619">
                              <w:marLeft w:val="135"/>
                              <w:marRight w:val="1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971826">
      <w:bodyDiv w:val="1"/>
      <w:marLeft w:val="0"/>
      <w:marRight w:val="0"/>
      <w:marTop w:val="0"/>
      <w:marBottom w:val="0"/>
      <w:divBdr>
        <w:top w:val="none" w:sz="0" w:space="0" w:color="auto"/>
        <w:left w:val="none" w:sz="0" w:space="0" w:color="auto"/>
        <w:bottom w:val="none" w:sz="0" w:space="0" w:color="auto"/>
        <w:right w:val="none" w:sz="0" w:space="0" w:color="auto"/>
      </w:divBdr>
    </w:div>
    <w:div w:id="1304457798">
      <w:bodyDiv w:val="1"/>
      <w:marLeft w:val="0"/>
      <w:marRight w:val="0"/>
      <w:marTop w:val="0"/>
      <w:marBottom w:val="0"/>
      <w:divBdr>
        <w:top w:val="none" w:sz="0" w:space="0" w:color="auto"/>
        <w:left w:val="none" w:sz="0" w:space="0" w:color="auto"/>
        <w:bottom w:val="none" w:sz="0" w:space="0" w:color="auto"/>
        <w:right w:val="none" w:sz="0" w:space="0" w:color="auto"/>
      </w:divBdr>
    </w:div>
    <w:div w:id="163166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ergimyndigheten.se/sv/Foretag/Energieffektivt-byggande/Certifiering-av-installatorer-av-fornybar-energi-/" TargetMode="External"/><Relationship Id="rId18"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overket.se/Bygga--forvalta/Bygga-andra-och-underhalla/Certifierade-installatorer/"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c\AppData\Local\Axalon\SPSeries\3.0\OfficeConnector\Local%20Templates\Mallar\Rapporter\Rapport.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FD038F19F9F0340A721FA52587D2005" ma:contentTypeVersion="2" ma:contentTypeDescription="Skapa ett nytt dokument." ma:contentTypeScope="" ma:versionID="d47009f76018dea9d7080ad2d457bf77">
  <xsd:schema xmlns:xsd="http://www.w3.org/2001/XMLSchema" xmlns:xs="http://www.w3.org/2001/XMLSchema" xmlns:p="http://schemas.microsoft.com/office/2006/metadata/properties" xmlns:ns1="http://schemas.microsoft.com/sharepoint/v3" targetNamespace="http://schemas.microsoft.com/office/2006/metadata/properties" ma:root="true" ma:fieldsID="36a4748026b987d4ec0fc644cced549a"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A03C17-66CE-426C-B1EE-E1DFCB9685B2}">
  <ds:schemaRefs>
    <ds:schemaRef ds:uri="http://schemas.microsoft.com/sharepoint/v3/contenttype/forms"/>
  </ds:schemaRefs>
</ds:datastoreItem>
</file>

<file path=customXml/itemProps2.xml><?xml version="1.0" encoding="utf-8"?>
<ds:datastoreItem xmlns:ds="http://schemas.openxmlformats.org/officeDocument/2006/customXml" ds:itemID="{F65DF983-4C50-43B7-AC5A-B48CFC57C4FB}">
  <ds:schemaRefs>
    <ds:schemaRef ds:uri="http://schemas.microsoft.com/office/2006/documentManagement/types"/>
    <ds:schemaRef ds:uri="http://schemas.microsoft.com/office/infopath/2007/PartnerControls"/>
    <ds:schemaRef ds:uri="http://purl.org/dc/dcmitype/"/>
    <ds:schemaRef ds:uri="http://schemas.microsoft.com/office/2006/metadata/properties"/>
    <ds:schemaRef ds:uri="http://purl.org/dc/terms/"/>
    <ds:schemaRef ds:uri="http://purl.org/dc/elements/1.1/"/>
    <ds:schemaRef ds:uri="http://schemas.openxmlformats.org/package/2006/metadata/core-properties"/>
    <ds:schemaRef ds:uri="http://schemas.microsoft.com/sharepoint/v3"/>
    <ds:schemaRef ds:uri="http://www.w3.org/XML/1998/namespace"/>
  </ds:schemaRefs>
</ds:datastoreItem>
</file>

<file path=customXml/itemProps3.xml><?xml version="1.0" encoding="utf-8"?>
<ds:datastoreItem xmlns:ds="http://schemas.openxmlformats.org/officeDocument/2006/customXml" ds:itemID="{34DF9E79-FF68-4611-9BC7-BD58ECD07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Rapport</Template>
  <TotalTime>1</TotalTime>
  <Pages>28</Pages>
  <Words>8578</Words>
  <Characters>45467</Characters>
  <Application>Microsoft Office Word</Application>
  <DocSecurity>4</DocSecurity>
  <Lines>378</Lines>
  <Paragraphs>107</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53938</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Carlén</dc:creator>
  <dc:description>EM5000 W-4.0, 2010-11-22</dc:description>
  <cp:lastModifiedBy>Marie Nilsson</cp:lastModifiedBy>
  <cp:revision>2</cp:revision>
  <cp:lastPrinted>2014-03-21T12:43:00Z</cp:lastPrinted>
  <dcterms:created xsi:type="dcterms:W3CDTF">2014-04-03T05:42:00Z</dcterms:created>
  <dcterms:modified xsi:type="dcterms:W3CDTF">2014-04-03T05:42:00Z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0x010100BFD038F19F9F0340A721FA52587D2005</vt:lpwstr>
  </property>
</Properties>
</file>