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2F0D2E" w14:textId="776A8308" w:rsidR="002507E2" w:rsidRDefault="001B2D35" w:rsidP="001522D9">
      <w:pPr>
        <w:pStyle w:val="Rubrik1"/>
      </w:pPr>
      <w:sdt>
        <w:sdtPr>
          <w:alias w:val="Titel"/>
          <w:tag w:val=""/>
          <w:id w:val="-1255363573"/>
          <w:placeholder>
            <w:docPart w:val="969F7E6A11554E0886BEA80AA2B635A6"/>
          </w:placeholder>
          <w:dataBinding w:prefixMappings="xmlns:ns0='http://purl.org/dc/elements/1.1/' xmlns:ns1='http://schemas.openxmlformats.org/package/2006/metadata/core-properties' " w:xpath="/ns1:coreProperties[1]/ns0:title[1]" w:storeItemID="{6C3C8BC8-F283-45AE-878A-BAB7291924A1}"/>
          <w:text/>
        </w:sdtPr>
        <w:sdtEndPr/>
        <w:sdtContent>
          <w:r w:rsidR="004303CB">
            <w:t xml:space="preserve">Yttrande över </w:t>
          </w:r>
          <w:r w:rsidR="00B82BE5">
            <w:t>V</w:t>
          </w:r>
          <w:r w:rsidR="004303CB">
            <w:t xml:space="preserve">ägvalsutredningen </w:t>
          </w:r>
          <w:r w:rsidR="00B82BE5">
            <w:t>SOU 2020:4</w:t>
          </w:r>
        </w:sdtContent>
      </w:sdt>
    </w:p>
    <w:p w14:paraId="0A1701E8" w14:textId="77777777" w:rsidR="00726886" w:rsidRDefault="00726886" w:rsidP="00726886">
      <w:pPr>
        <w:pStyle w:val="Rubrik2"/>
      </w:pPr>
      <w:r>
        <w:t>Sammanfattning</w:t>
      </w:r>
    </w:p>
    <w:p w14:paraId="2FB0CB05" w14:textId="77777777" w:rsidR="00726886" w:rsidRDefault="00726886" w:rsidP="00726886">
      <w:pPr>
        <w:pStyle w:val="Punktlista"/>
        <w:numPr>
          <w:ilvl w:val="0"/>
          <w:numId w:val="15"/>
        </w:numPr>
      </w:pPr>
      <w:r>
        <w:t xml:space="preserve">Energimyndigheten tillstyrker förslaget i sin helhet, åtgärderna som föreslås gör sammantaget att Sverige har goda möjligheter att nå de uppsatta målen i det klimatpolitiska ramverket. Energimyndigheten ser positivt på de nya uppgifter inom klimatområdet som förslagen från utredningen innebär för myndigheten. </w:t>
      </w:r>
    </w:p>
    <w:p w14:paraId="2C6938F6" w14:textId="57BF89B9" w:rsidR="00726886" w:rsidRDefault="00726886" w:rsidP="00726886">
      <w:pPr>
        <w:pStyle w:val="Punktlista"/>
        <w:numPr>
          <w:ilvl w:val="0"/>
          <w:numId w:val="15"/>
        </w:numPr>
      </w:pPr>
      <w:r>
        <w:t xml:space="preserve">Energimyndigheten har inga synpunkter på </w:t>
      </w:r>
      <w:r w:rsidR="00AC685F">
        <w:t>försla</w:t>
      </w:r>
      <w:r w:rsidR="00224900">
        <w:t xml:space="preserve">gen </w:t>
      </w:r>
      <w:r>
        <w:t>som rör åtgärder rörande markanvändning inom jord-</w:t>
      </w:r>
      <w:r w:rsidR="008C451B">
        <w:t xml:space="preserve"> </w:t>
      </w:r>
      <w:r>
        <w:t>och skogsbruk.</w:t>
      </w:r>
    </w:p>
    <w:p w14:paraId="5BBB0D68" w14:textId="77777777" w:rsidR="00726886" w:rsidRDefault="00726886" w:rsidP="00726886">
      <w:pPr>
        <w:pStyle w:val="Punktlista"/>
        <w:numPr>
          <w:ilvl w:val="0"/>
          <w:numId w:val="15"/>
        </w:numPr>
      </w:pPr>
      <w:r>
        <w:t xml:space="preserve">Energimyndigheten har dock ett antal viktiga synpunkter som rör genomförandet av de delar av utredningens förslag som föreslås verkställas av myndigheten: </w:t>
      </w:r>
    </w:p>
    <w:p w14:paraId="31FE3908" w14:textId="77777777" w:rsidR="00726886" w:rsidRDefault="00726886" w:rsidP="00726886">
      <w:pPr>
        <w:pStyle w:val="Punktlista"/>
        <w:numPr>
          <w:ilvl w:val="0"/>
          <w:numId w:val="0"/>
        </w:numPr>
        <w:ind w:left="284"/>
      </w:pPr>
    </w:p>
    <w:p w14:paraId="00DEB11E" w14:textId="47C5F3BC" w:rsidR="00726886" w:rsidRDefault="00726886" w:rsidP="00726886">
      <w:pPr>
        <w:pStyle w:val="Punktlista"/>
        <w:numPr>
          <w:ilvl w:val="0"/>
          <w:numId w:val="0"/>
        </w:numPr>
        <w:ind w:left="284"/>
      </w:pPr>
      <w:r>
        <w:t xml:space="preserve">För att möjliggöra genomförandet av utredningens förslag krävs att Energimyndigheten ges </w:t>
      </w:r>
      <w:r w:rsidR="00D17C2A">
        <w:t>tillräckliga</w:t>
      </w:r>
      <w:r>
        <w:t xml:space="preserve"> förutsättningar. </w:t>
      </w:r>
      <w:r w:rsidR="004303CB" w:rsidRPr="004303CB">
        <w:t>Framför allt är god framförhållning (tid) samt ekonomiska resurser av tillräcklig omfattning helt avgörande för ett genomförande med goda resultat.</w:t>
      </w:r>
      <w:r w:rsidR="004303CB">
        <w:t xml:space="preserve"> </w:t>
      </w:r>
      <w:r>
        <w:t xml:space="preserve">Både de åtgärder som föreslås inom bio-CCS och </w:t>
      </w:r>
      <w:r w:rsidR="0000780D">
        <w:t xml:space="preserve">att genomföra </w:t>
      </w:r>
      <w:r>
        <w:t>utsläppsminskningar i andra länder har långa ledtider</w:t>
      </w:r>
      <w:r w:rsidR="0000780D">
        <w:t>,</w:t>
      </w:r>
      <w:r>
        <w:t xml:space="preserve"> men av olika skäl. </w:t>
      </w:r>
      <w:r w:rsidR="00DC61F5">
        <w:t>F</w:t>
      </w:r>
      <w:r>
        <w:t>ör att de kompletterande åtgärderna inom bio-CCS och utsläppsminskningar i andra länder ska kunna bidra till att nå klimatmålet till 2030</w:t>
      </w:r>
      <w:r w:rsidR="00DC61F5">
        <w:t xml:space="preserve"> är det viktigt att Energimyndigheten </w:t>
      </w:r>
      <w:r w:rsidR="007D0A29">
        <w:t xml:space="preserve">så snart som möjligt, </w:t>
      </w:r>
      <w:r w:rsidR="00DC61F5">
        <w:t>ges i uppdrag att genomföra dessa förslag</w:t>
      </w:r>
      <w:r>
        <w:t xml:space="preserve">. </w:t>
      </w:r>
    </w:p>
    <w:p w14:paraId="5B6C0F1A" w14:textId="192A39BD" w:rsidR="0015428C" w:rsidRDefault="0015428C" w:rsidP="00726886">
      <w:pPr>
        <w:pStyle w:val="Punktlista"/>
        <w:numPr>
          <w:ilvl w:val="0"/>
          <w:numId w:val="0"/>
        </w:numPr>
        <w:ind w:left="284"/>
      </w:pPr>
    </w:p>
    <w:p w14:paraId="2A192B4B" w14:textId="599D1B23" w:rsidR="004303CB" w:rsidRPr="004303CB" w:rsidRDefault="0015428C" w:rsidP="00DB722C">
      <w:pPr>
        <w:pStyle w:val="Punktlista"/>
        <w:numPr>
          <w:ilvl w:val="0"/>
          <w:numId w:val="0"/>
        </w:numPr>
        <w:ind w:left="284"/>
      </w:pPr>
      <w:r w:rsidRPr="0015428C">
        <w:t>En omfattande satsning på bio-CCS såsom utredningen föreslår innebär att Energimyndigheten tillförs nya uppgifter. För att insatserna ska nå resultat be</w:t>
      </w:r>
      <w:r w:rsidR="002D07B3">
        <w:t>dömer</w:t>
      </w:r>
      <w:r w:rsidRPr="0015428C">
        <w:t xml:space="preserve"> myndigheten</w:t>
      </w:r>
      <w:r w:rsidR="00556D03">
        <w:t>,</w:t>
      </w:r>
      <w:r w:rsidR="00704037">
        <w:t xml:space="preserve"> i linje med</w:t>
      </w:r>
      <w:r w:rsidR="003D5530">
        <w:t xml:space="preserve"> </w:t>
      </w:r>
      <w:r w:rsidR="00827304">
        <w:t>utredningen</w:t>
      </w:r>
      <w:r w:rsidR="00704037">
        <w:t xml:space="preserve">s </w:t>
      </w:r>
      <w:r w:rsidR="00D96E30">
        <w:t>förslag</w:t>
      </w:r>
      <w:r w:rsidR="00556D03">
        <w:t>,</w:t>
      </w:r>
      <w:r w:rsidR="00827304">
        <w:t xml:space="preserve"> </w:t>
      </w:r>
      <w:r w:rsidR="00D96E30">
        <w:t xml:space="preserve">att det </w:t>
      </w:r>
      <w:r w:rsidR="000670AF">
        <w:t xml:space="preserve">behövs </w:t>
      </w:r>
      <w:r w:rsidRPr="0015428C">
        <w:t xml:space="preserve">tillföras </w:t>
      </w:r>
      <w:r w:rsidR="00D2610A">
        <w:t>ytterligare</w:t>
      </w:r>
      <w:r w:rsidRPr="0015428C">
        <w:t xml:space="preserve"> medel för genomförandet. Det råder idag stor osäkerhet gällande kostnader för förvärv av utsläppsreduktioner i andra </w:t>
      </w:r>
      <w:r w:rsidR="000D431A">
        <w:t>länder</w:t>
      </w:r>
      <w:r w:rsidR="004303CB">
        <w:t xml:space="preserve">. </w:t>
      </w:r>
      <w:r w:rsidR="004303CB" w:rsidRPr="004303CB">
        <w:t>Detta innebär att det kan behöva avsättas ytterligare medel för att uppnå de eftersträvade resultaten.</w:t>
      </w:r>
    </w:p>
    <w:p w14:paraId="2B2BBE3E" w14:textId="30BD24E7" w:rsidR="0015428C" w:rsidRDefault="0015428C" w:rsidP="00DB722C">
      <w:pPr>
        <w:pStyle w:val="Punktlista"/>
        <w:numPr>
          <w:ilvl w:val="0"/>
          <w:numId w:val="0"/>
        </w:numPr>
        <w:ind w:left="284"/>
      </w:pPr>
    </w:p>
    <w:p w14:paraId="2A23BAEF" w14:textId="77777777" w:rsidR="00726886" w:rsidRDefault="00726886" w:rsidP="00726886">
      <w:pPr>
        <w:pStyle w:val="Rubrik2"/>
      </w:pPr>
      <w:r>
        <w:lastRenderedPageBreak/>
        <w:t>Energimyndighetens ställningstagande</w:t>
      </w:r>
    </w:p>
    <w:p w14:paraId="37C71CAB" w14:textId="77777777" w:rsidR="00726886" w:rsidRDefault="00726886" w:rsidP="00726886">
      <w:pPr>
        <w:pStyle w:val="Punktlista"/>
        <w:numPr>
          <w:ilvl w:val="0"/>
          <w:numId w:val="0"/>
        </w:numPr>
        <w:ind w:left="284"/>
      </w:pPr>
    </w:p>
    <w:p w14:paraId="6CA3AEA6" w14:textId="77777777" w:rsidR="00726886" w:rsidRDefault="00726886" w:rsidP="00726886">
      <w:pPr>
        <w:pStyle w:val="Punktlista"/>
        <w:numPr>
          <w:ilvl w:val="0"/>
          <w:numId w:val="0"/>
        </w:numPr>
        <w:ind w:left="284"/>
      </w:pPr>
      <w:r>
        <w:t>Myndigheten delar uppfattningen att det är positivt att den slutliga fördelningen mellan de olika kompletterande åtgärderna inte slås fast utan att de istället gemensamt kan bidra till den efterfrågade totala utsläppsminskningen beroende på deras inbördes kostnader och tillgängliga volymer.</w:t>
      </w:r>
    </w:p>
    <w:p w14:paraId="0C4A747E" w14:textId="77777777" w:rsidR="00726886" w:rsidRDefault="00726886" w:rsidP="00A216BD">
      <w:pPr>
        <w:pStyle w:val="Rubrik3"/>
      </w:pPr>
      <w:r>
        <w:t>Förberedelsetid</w:t>
      </w:r>
    </w:p>
    <w:p w14:paraId="1F63C0AB" w14:textId="77777777" w:rsidR="00726886" w:rsidRDefault="00726886" w:rsidP="00726886">
      <w:pPr>
        <w:pStyle w:val="Punktlista"/>
        <w:numPr>
          <w:ilvl w:val="0"/>
          <w:numId w:val="0"/>
        </w:numPr>
        <w:ind w:left="284"/>
      </w:pPr>
    </w:p>
    <w:p w14:paraId="69039EC2" w14:textId="4522697A" w:rsidR="00EE04A2" w:rsidRDefault="00726886" w:rsidP="00EE04A2">
      <w:pPr>
        <w:pStyle w:val="Punktlista"/>
        <w:numPr>
          <w:ilvl w:val="0"/>
          <w:numId w:val="0"/>
        </w:numPr>
        <w:ind w:left="284"/>
      </w:pPr>
      <w:r>
        <w:t xml:space="preserve">För att myndigheten ska kunna bidra med </w:t>
      </w:r>
      <w:r w:rsidR="007C18A9">
        <w:t xml:space="preserve">sin del av de kompletterande åtgärderna </w:t>
      </w:r>
      <w:r w:rsidR="00093526">
        <w:t xml:space="preserve">redan till 2030 </w:t>
      </w:r>
      <w:r>
        <w:t>krävs</w:t>
      </w:r>
      <w:r w:rsidR="00293A88">
        <w:t xml:space="preserve"> det</w:t>
      </w:r>
      <w:r>
        <w:t xml:space="preserve"> omfattande förberedelser. </w:t>
      </w:r>
      <w:r w:rsidR="00A37C20">
        <w:t xml:space="preserve">Det är också nödvändigt att ha en bra grund </w:t>
      </w:r>
      <w:r w:rsidR="00C87CA6">
        <w:t xml:space="preserve">för </w:t>
      </w:r>
      <w:r w:rsidR="00A37C20">
        <w:t xml:space="preserve">att bygga vidare mot </w:t>
      </w:r>
      <w:r w:rsidR="00463B05">
        <w:t xml:space="preserve">de insatser som krävs för att nå </w:t>
      </w:r>
      <w:r w:rsidR="00A37C20">
        <w:t>klimatneutralitet 2045</w:t>
      </w:r>
      <w:r w:rsidR="00463B05">
        <w:t>.</w:t>
      </w:r>
      <w:r w:rsidR="00EE04A2" w:rsidRPr="00EE04A2">
        <w:t xml:space="preserve"> </w:t>
      </w:r>
    </w:p>
    <w:p w14:paraId="36B5BE1F" w14:textId="77777777" w:rsidR="00EE04A2" w:rsidRDefault="00EE04A2" w:rsidP="00EE04A2">
      <w:pPr>
        <w:pStyle w:val="Punktlista"/>
        <w:numPr>
          <w:ilvl w:val="0"/>
          <w:numId w:val="0"/>
        </w:numPr>
        <w:ind w:left="284"/>
      </w:pPr>
    </w:p>
    <w:p w14:paraId="31D2EECF" w14:textId="4AEE656C" w:rsidR="00EE04A2" w:rsidRDefault="00EE04A2" w:rsidP="00EE04A2">
      <w:pPr>
        <w:pStyle w:val="Punktlista"/>
        <w:numPr>
          <w:ilvl w:val="0"/>
          <w:numId w:val="0"/>
        </w:numPr>
        <w:ind w:left="284"/>
      </w:pPr>
      <w:r>
        <w:t xml:space="preserve">De insatser som föreslås inom bio-CCS respektive utsläppsminskningar i andra länder är väsensskilda och ställer därför krav på olika typer av förberedelser. </w:t>
      </w:r>
    </w:p>
    <w:p w14:paraId="36E0334D" w14:textId="77777777" w:rsidR="00726886" w:rsidRDefault="00726886" w:rsidP="00293A88">
      <w:pPr>
        <w:pStyle w:val="Punktlista"/>
        <w:numPr>
          <w:ilvl w:val="0"/>
          <w:numId w:val="0"/>
        </w:numPr>
        <w:ind w:left="357" w:hanging="357"/>
        <w:rPr>
          <w:i/>
          <w:iCs/>
        </w:rPr>
      </w:pPr>
    </w:p>
    <w:p w14:paraId="1A5A6ECA" w14:textId="0B157733" w:rsidR="00726886" w:rsidRDefault="00726886" w:rsidP="00A216BD">
      <w:pPr>
        <w:pStyle w:val="Punktlista"/>
        <w:numPr>
          <w:ilvl w:val="0"/>
          <w:numId w:val="0"/>
        </w:numPr>
        <w:spacing w:after="0"/>
        <w:ind w:left="284"/>
      </w:pPr>
      <w:r>
        <w:rPr>
          <w:i/>
          <w:iCs/>
        </w:rPr>
        <w:t>Bio-CCS</w:t>
      </w:r>
    </w:p>
    <w:p w14:paraId="1A58FF0C" w14:textId="77777777" w:rsidR="00726886" w:rsidRDefault="00726886" w:rsidP="00726886">
      <w:pPr>
        <w:pStyle w:val="Punktlista"/>
        <w:numPr>
          <w:ilvl w:val="0"/>
          <w:numId w:val="0"/>
        </w:numPr>
        <w:ind w:left="284"/>
      </w:pPr>
      <w:r>
        <w:t xml:space="preserve">Energimyndigheten ser positivt på att det tas ett samlat grepp kring CCS då det ger klara synergieffekter eftersom utvecklingen av CCS och bio-CCS i stor utsträckning bedrivs parallellt. Det kommer med stor sannolikhet att behövas åtgärder inom båda dessa områden för att klara de uppsatta klimatmålen vilket redovisas i betänkandet. </w:t>
      </w:r>
    </w:p>
    <w:p w14:paraId="633D23A8" w14:textId="77777777" w:rsidR="00726886" w:rsidRDefault="00726886" w:rsidP="00726886">
      <w:pPr>
        <w:pStyle w:val="Punktlista"/>
        <w:numPr>
          <w:ilvl w:val="0"/>
          <w:numId w:val="0"/>
        </w:numPr>
        <w:ind w:left="284"/>
      </w:pPr>
    </w:p>
    <w:p w14:paraId="3B8DDBFE" w14:textId="3B00C1A9" w:rsidR="00726886" w:rsidRDefault="00726886" w:rsidP="00726886">
      <w:pPr>
        <w:pStyle w:val="Punktlista"/>
        <w:numPr>
          <w:ilvl w:val="0"/>
          <w:numId w:val="0"/>
        </w:numPr>
        <w:ind w:left="284"/>
      </w:pPr>
      <w:r>
        <w:t xml:space="preserve">För att kunna genomföra utredningens förslag krävs det att ett inledande arbete </w:t>
      </w:r>
      <w:r w:rsidR="004252EE">
        <w:t>påbörjas</w:t>
      </w:r>
      <w:r>
        <w:t xml:space="preserve"> skyndsamt och </w:t>
      </w:r>
      <w:r w:rsidR="00C36F66">
        <w:t xml:space="preserve">för </w:t>
      </w:r>
      <w:r>
        <w:t xml:space="preserve">att </w:t>
      </w:r>
      <w:r w:rsidR="00C36F66">
        <w:t xml:space="preserve">möjliggöra ett </w:t>
      </w:r>
      <w:r w:rsidR="006A56A7">
        <w:t xml:space="preserve">effektivt genomförande att </w:t>
      </w:r>
      <w:r>
        <w:t>Energimyndigheten tillförs nödvändiga resurser</w:t>
      </w:r>
      <w:r w:rsidR="006A56A7">
        <w:t xml:space="preserve"> för detta ändamål</w:t>
      </w:r>
      <w:r>
        <w:t xml:space="preserve">. Energimyndigheten ser klara fördelar med ett styrmedel som omvända auktioner då det skapar goda förutsättningar för att nå kostnadseffektiva lösningar. Energimyndigheten vill dock understryka att så kallade omvända auktioner hittills är ett oprövat styrmedel inom den svenska energipolitiken. Det kommer därför att behövas ett omfattande analys- och förberedelsearbete. </w:t>
      </w:r>
    </w:p>
    <w:p w14:paraId="4C3D71B2" w14:textId="77777777" w:rsidR="00726886" w:rsidRDefault="00726886" w:rsidP="00726886">
      <w:pPr>
        <w:pStyle w:val="Punktlista"/>
        <w:numPr>
          <w:ilvl w:val="0"/>
          <w:numId w:val="0"/>
        </w:numPr>
        <w:ind w:left="284"/>
      </w:pPr>
    </w:p>
    <w:p w14:paraId="2EB75407" w14:textId="4C89BB49" w:rsidR="00B85C54" w:rsidRDefault="00726886" w:rsidP="00A216BD">
      <w:pPr>
        <w:pStyle w:val="Punktlista"/>
        <w:numPr>
          <w:ilvl w:val="0"/>
          <w:numId w:val="0"/>
        </w:numPr>
        <w:spacing w:after="0"/>
        <w:ind w:left="284"/>
        <w:rPr>
          <w:i/>
          <w:iCs/>
        </w:rPr>
      </w:pPr>
      <w:r>
        <w:rPr>
          <w:i/>
          <w:iCs/>
        </w:rPr>
        <w:t>Åtgärder i andra länder</w:t>
      </w:r>
    </w:p>
    <w:p w14:paraId="67A353B0" w14:textId="633D9233" w:rsidR="00D128F8" w:rsidRDefault="00673249" w:rsidP="00673249">
      <w:pPr>
        <w:pStyle w:val="Punktlista"/>
        <w:numPr>
          <w:ilvl w:val="0"/>
          <w:numId w:val="0"/>
        </w:numPr>
        <w:ind w:left="284"/>
      </w:pPr>
      <w:r>
        <w:t xml:space="preserve">Först vill myndigheten peka på den mest centrala delen i förberedelsearbetet </w:t>
      </w:r>
      <w:r w:rsidR="006E2E77">
        <w:t>för förvärv av utsläppsreduktioner</w:t>
      </w:r>
      <w:r w:rsidR="007D0A29">
        <w:t>,</w:t>
      </w:r>
      <w:r w:rsidR="006E2E77">
        <w:t xml:space="preserve"> vilke</w:t>
      </w:r>
      <w:r w:rsidR="007D0A29">
        <w:t>n</w:t>
      </w:r>
      <w:r w:rsidR="006E2E77">
        <w:t xml:space="preserve"> </w:t>
      </w:r>
      <w:r>
        <w:t>är tecknande av avtal med projektägarna. Ett bindande avtal är en förutsättning för att dessa åtgärder ska kunna få finansiering och inleda</w:t>
      </w:r>
      <w:r w:rsidR="00B1156A">
        <w:t xml:space="preserve"> konkret</w:t>
      </w:r>
      <w:r>
        <w:t xml:space="preserve"> projektering.</w:t>
      </w:r>
    </w:p>
    <w:p w14:paraId="54C6E0CC" w14:textId="77777777" w:rsidR="00D128F8" w:rsidRDefault="00D128F8" w:rsidP="00673249">
      <w:pPr>
        <w:pStyle w:val="Punktlista"/>
        <w:numPr>
          <w:ilvl w:val="0"/>
          <w:numId w:val="0"/>
        </w:numPr>
        <w:ind w:left="284"/>
      </w:pPr>
    </w:p>
    <w:p w14:paraId="5EBF1E9D" w14:textId="46CD807C" w:rsidR="00673249" w:rsidRDefault="00D128F8" w:rsidP="00673249">
      <w:pPr>
        <w:pStyle w:val="Punktlista"/>
        <w:numPr>
          <w:ilvl w:val="0"/>
          <w:numId w:val="0"/>
        </w:numPr>
        <w:ind w:left="284"/>
      </w:pPr>
      <w:r w:rsidRPr="00D128F8">
        <w:t>I och med att det ofta tar flera år efter ett avtal är undertecknat till det att utsläppsminskningsenheter levereras krävs att EM ges möjlighet att teckna långsiktiga avtal. Den möjligheten bör sträckas fram till 2032 för att säkerställa att utsläppsreduktioner kan levereras för perioden till 2030.</w:t>
      </w:r>
    </w:p>
    <w:p w14:paraId="3FA870B7" w14:textId="77777777" w:rsidR="00673249" w:rsidRDefault="00673249" w:rsidP="00673249">
      <w:pPr>
        <w:pStyle w:val="Punktlista"/>
        <w:numPr>
          <w:ilvl w:val="0"/>
          <w:numId w:val="0"/>
        </w:numPr>
        <w:ind w:left="284"/>
      </w:pPr>
    </w:p>
    <w:p w14:paraId="5CEB1A77" w14:textId="38D611FD" w:rsidR="00726886" w:rsidRDefault="00726886" w:rsidP="00726886">
      <w:pPr>
        <w:pStyle w:val="Punktlista"/>
        <w:numPr>
          <w:ilvl w:val="0"/>
          <w:numId w:val="0"/>
        </w:numPr>
        <w:ind w:left="284"/>
      </w:pPr>
      <w:r>
        <w:lastRenderedPageBreak/>
        <w:t>För att verifierade utsläppsminskningar i andra länder (via artikel 6 samarbeten) ska kunna redovisas mot Sveriges utsläppsminskningsmål till 2030 respektive mål</w:t>
      </w:r>
      <w:r w:rsidR="00794171">
        <w:t>et</w:t>
      </w:r>
      <w:r>
        <w:t xml:space="preserve"> </w:t>
      </w:r>
      <w:r w:rsidR="007C540A">
        <w:t>om</w:t>
      </w:r>
      <w:r>
        <w:t xml:space="preserve"> klimatneutralitet 2045 måste ett antal krav </w:t>
      </w:r>
      <w:r w:rsidR="00D76FD0">
        <w:t xml:space="preserve">på dessa åtgärder </w:t>
      </w:r>
      <w:r>
        <w:t xml:space="preserve">uppfyllas.  </w:t>
      </w:r>
    </w:p>
    <w:p w14:paraId="1C10BD67" w14:textId="77777777" w:rsidR="00427B00" w:rsidRDefault="00427B00" w:rsidP="000D5E99">
      <w:pPr>
        <w:pStyle w:val="Punktlista"/>
        <w:numPr>
          <w:ilvl w:val="0"/>
          <w:numId w:val="0"/>
        </w:numPr>
        <w:ind w:left="284"/>
      </w:pPr>
    </w:p>
    <w:p w14:paraId="74315095" w14:textId="4C1E9807" w:rsidR="00726886" w:rsidRDefault="00726886" w:rsidP="00726886">
      <w:pPr>
        <w:pStyle w:val="Punktlista"/>
        <w:numPr>
          <w:ilvl w:val="0"/>
          <w:numId w:val="0"/>
        </w:numPr>
        <w:ind w:left="284"/>
      </w:pPr>
      <w:r>
        <w:t>Utsläppsminskningarna ska ha en hög miljöintegritet</w:t>
      </w:r>
      <w:r w:rsidR="000E6E6E">
        <w:t xml:space="preserve">, </w:t>
      </w:r>
      <w:r>
        <w:t>dvs innebära att dessa bara bokförs i ett lands räkenskaper. Detta innebär att myndigheten behöver göra en överenskommelse med genomföraren av aktivitet samt en överenskommelse med det land där aktiviteten genomförs. En sådan överenskommelse om en gemensam utsläppsjustering kräver att betydande insatser inom de olika ländernas myndigheter</w:t>
      </w:r>
      <w:r w:rsidR="000E6E6E">
        <w:t>,</w:t>
      </w:r>
      <w:r>
        <w:t xml:space="preserve"> inte minst på statistikområdet. Miljöintegritet innebär också att de överförda enheterna ska motsvara verkliga och varaktiga utsläppsminskningar och ställer därför höga krav på utveckling av utsläppsinventering och kontroll.   </w:t>
      </w:r>
    </w:p>
    <w:p w14:paraId="22ED54E6" w14:textId="77777777" w:rsidR="00726886" w:rsidRDefault="00726886" w:rsidP="00726886">
      <w:pPr>
        <w:pStyle w:val="Punktlista"/>
        <w:numPr>
          <w:ilvl w:val="0"/>
          <w:numId w:val="0"/>
        </w:numPr>
        <w:ind w:left="284"/>
      </w:pPr>
    </w:p>
    <w:p w14:paraId="05DEBD45" w14:textId="401977D4" w:rsidR="00726886" w:rsidRDefault="00726886" w:rsidP="00726886">
      <w:pPr>
        <w:pStyle w:val="Punktlista"/>
        <w:numPr>
          <w:ilvl w:val="0"/>
          <w:numId w:val="0"/>
        </w:numPr>
        <w:ind w:left="284"/>
      </w:pPr>
      <w:r>
        <w:t>Regelverket som styr artikel 6</w:t>
      </w:r>
      <w:r w:rsidR="000E6E6E">
        <w:t>-</w:t>
      </w:r>
      <w:r>
        <w:t xml:space="preserve">samarbeten är ännu inte beslutat, vilket innebär att myndigheten behöver följa utvecklingen av regelverket parallellt med genomförandet av dessa aktiviteter och bygga in en flexibilitet för att hantera förändringar. </w:t>
      </w:r>
    </w:p>
    <w:p w14:paraId="4D0FBF01" w14:textId="77777777" w:rsidR="00726886" w:rsidRDefault="00726886" w:rsidP="00726886">
      <w:pPr>
        <w:pStyle w:val="Punktlista"/>
        <w:numPr>
          <w:ilvl w:val="0"/>
          <w:numId w:val="0"/>
        </w:numPr>
        <w:ind w:left="284"/>
      </w:pPr>
    </w:p>
    <w:p w14:paraId="13ED447E" w14:textId="75C17EDF" w:rsidR="00726886" w:rsidRDefault="00726886" w:rsidP="00726886">
      <w:pPr>
        <w:pStyle w:val="Punktlista"/>
        <w:numPr>
          <w:ilvl w:val="0"/>
          <w:numId w:val="0"/>
        </w:numPr>
        <w:ind w:left="284"/>
      </w:pPr>
      <w:r>
        <w:t>Artikel 6</w:t>
      </w:r>
      <w:r w:rsidR="007E7107">
        <w:t xml:space="preserve"> </w:t>
      </w:r>
      <w:r w:rsidR="000E6E6E">
        <w:t>-</w:t>
      </w:r>
      <w:r w:rsidR="007E7107">
        <w:t xml:space="preserve"> </w:t>
      </w:r>
      <w:r>
        <w:t>samarbeten inom energiområdet innebär ofta investeringar i relativt kapitalintensiv infrastruktur som kräver exempelvis olika typer av tillstånd för att komma till stånd. Själva genomförandet av aktiviteten förutsätter inte sällan byggnationer mm som i sig är tidskrävande men nödvändiga för att utsläppsreduktioner ska kunna börja verkställas.</w:t>
      </w:r>
    </w:p>
    <w:p w14:paraId="10694762" w14:textId="77777777" w:rsidR="00726886" w:rsidRDefault="00726886" w:rsidP="00726886">
      <w:pPr>
        <w:pStyle w:val="Punktlista"/>
        <w:numPr>
          <w:ilvl w:val="0"/>
          <w:numId w:val="0"/>
        </w:numPr>
        <w:ind w:left="284"/>
      </w:pPr>
    </w:p>
    <w:p w14:paraId="31E42829" w14:textId="10B9E685" w:rsidR="00726886" w:rsidRDefault="00726886" w:rsidP="00726886">
      <w:pPr>
        <w:pStyle w:val="Punktlista"/>
        <w:numPr>
          <w:ilvl w:val="0"/>
          <w:numId w:val="0"/>
        </w:numPr>
        <w:ind w:left="284"/>
      </w:pPr>
      <w:r>
        <w:t>Sammantaget ser myndigheten att för att leva upp till dessa krav så är tiden en central faktor. Överenskommelser med andra länder om så betydelsefulla och ekonomiskt centrala faktorer kommer att ta tid att genomföra. Aktiviteterna i dessa</w:t>
      </w:r>
      <w:r w:rsidR="00480C79">
        <w:t xml:space="preserve"> </w:t>
      </w:r>
      <w:r>
        <w:t>artikel 6</w:t>
      </w:r>
      <w:r w:rsidR="00480C79">
        <w:t xml:space="preserve"> </w:t>
      </w:r>
      <w:r w:rsidR="000E6E6E">
        <w:t>-</w:t>
      </w:r>
      <w:r>
        <w:t xml:space="preserve"> samarbeten kommer dessutom att vara av en mer komplex karaktär jämfört med de som myndigheten tidigare genomfört (under </w:t>
      </w:r>
      <w:r w:rsidR="00976533">
        <w:t>Kyotopr</w:t>
      </w:r>
      <w:r w:rsidR="00CD5CE8">
        <w:t>otokollet</w:t>
      </w:r>
      <w:r>
        <w:t xml:space="preserve">) och därmed mer tidskrävande. </w:t>
      </w:r>
    </w:p>
    <w:p w14:paraId="3532D137" w14:textId="77777777" w:rsidR="00726886" w:rsidRDefault="00726886" w:rsidP="00A216BD">
      <w:pPr>
        <w:pStyle w:val="Rubrik3"/>
      </w:pPr>
      <w:r>
        <w:t>Kostnader</w:t>
      </w:r>
    </w:p>
    <w:p w14:paraId="799101F8" w14:textId="77777777" w:rsidR="00726886" w:rsidRDefault="00726886" w:rsidP="00726886">
      <w:pPr>
        <w:pStyle w:val="Punktlista"/>
        <w:numPr>
          <w:ilvl w:val="0"/>
          <w:numId w:val="0"/>
        </w:numPr>
        <w:ind w:left="284"/>
      </w:pPr>
    </w:p>
    <w:p w14:paraId="4B0582E0" w14:textId="77777777" w:rsidR="00726886" w:rsidRDefault="00726886" w:rsidP="00726886">
      <w:pPr>
        <w:pStyle w:val="Punktlista"/>
        <w:numPr>
          <w:ilvl w:val="0"/>
          <w:numId w:val="0"/>
        </w:numPr>
        <w:ind w:left="284"/>
      </w:pPr>
      <w:r>
        <w:t xml:space="preserve">Kostnaderna för de förslag som läggs är behäftade med stora osäkerheter och sträcker sig över en lång tidsperiod. Detta hanteras i viss utsträckning av utredningen men inte tillräckligt. </w:t>
      </w:r>
    </w:p>
    <w:p w14:paraId="2D7AA7EA" w14:textId="77777777" w:rsidR="00726886" w:rsidRDefault="00726886" w:rsidP="00726886">
      <w:pPr>
        <w:pStyle w:val="Punktlista"/>
        <w:numPr>
          <w:ilvl w:val="0"/>
          <w:numId w:val="0"/>
        </w:numPr>
        <w:ind w:left="284"/>
      </w:pPr>
    </w:p>
    <w:p w14:paraId="380F05F7" w14:textId="4632F880" w:rsidR="00B85C54" w:rsidRDefault="00726886" w:rsidP="00A216BD">
      <w:pPr>
        <w:pStyle w:val="Punktlista"/>
        <w:numPr>
          <w:ilvl w:val="0"/>
          <w:numId w:val="0"/>
        </w:numPr>
        <w:spacing w:after="0"/>
        <w:ind w:left="284"/>
        <w:rPr>
          <w:i/>
          <w:iCs/>
        </w:rPr>
      </w:pPr>
      <w:r>
        <w:rPr>
          <w:i/>
          <w:iCs/>
        </w:rPr>
        <w:t>Bio-CCS</w:t>
      </w:r>
    </w:p>
    <w:p w14:paraId="7009C41E" w14:textId="77777777" w:rsidR="00726886" w:rsidRDefault="00726886" w:rsidP="00726886">
      <w:pPr>
        <w:pStyle w:val="Punktlista"/>
        <w:numPr>
          <w:ilvl w:val="0"/>
          <w:numId w:val="0"/>
        </w:numPr>
        <w:ind w:left="284"/>
      </w:pPr>
      <w:r>
        <w:t xml:space="preserve">För åtgärderna inom bio-CCS så innebär dessa helt nya uppgifter och kräver därför resurstillskott även genom ökat förvaltningsanslag för att möjliggöra genomförandet. </w:t>
      </w:r>
    </w:p>
    <w:p w14:paraId="41B5B4F9" w14:textId="77777777" w:rsidR="00726886" w:rsidRDefault="00726886" w:rsidP="00726886">
      <w:pPr>
        <w:pStyle w:val="Punktlista"/>
        <w:numPr>
          <w:ilvl w:val="0"/>
          <w:numId w:val="0"/>
        </w:numPr>
        <w:ind w:left="284"/>
      </w:pPr>
    </w:p>
    <w:p w14:paraId="72EC9AE2" w14:textId="732AB9F8" w:rsidR="00726886" w:rsidRDefault="00726886" w:rsidP="00726886">
      <w:pPr>
        <w:pStyle w:val="Punktlista"/>
        <w:numPr>
          <w:ilvl w:val="0"/>
          <w:numId w:val="0"/>
        </w:numPr>
        <w:ind w:left="284"/>
      </w:pPr>
      <w:r>
        <w:t xml:space="preserve">Förslaget om ett nationellt centrum för CCS ser Energimyndigheten positivt på och erfarenheter från vindkraftområdet visar tydligt vilken betydelse ett sådant centrum kan ha. Erfarenheter </w:t>
      </w:r>
      <w:r w:rsidR="00AB29BE">
        <w:t>som myndigheten gjort från exempelvis</w:t>
      </w:r>
      <w:r>
        <w:t xml:space="preserve"> </w:t>
      </w:r>
      <w:r w:rsidR="00CD10D9">
        <w:lastRenderedPageBreak/>
        <w:t xml:space="preserve">arbetet med </w:t>
      </w:r>
      <w:r>
        <w:t xml:space="preserve">vindkraft gör att </w:t>
      </w:r>
      <w:r w:rsidR="009909BC">
        <w:t xml:space="preserve">det är viktigt </w:t>
      </w:r>
      <w:r>
        <w:t xml:space="preserve">att centrumet </w:t>
      </w:r>
      <w:r w:rsidR="009909BC">
        <w:t>blir</w:t>
      </w:r>
      <w:r>
        <w:t xml:space="preserve"> en del av Energimyndigheten för att önskade effekter ska uppnås. Med tanke på industrins planer och utveckling och samarbete med Norge bör </w:t>
      </w:r>
      <w:r w:rsidR="00AE33D6">
        <w:t xml:space="preserve">detta center </w:t>
      </w:r>
      <w:r>
        <w:t>därför byggas upp snarast.</w:t>
      </w:r>
    </w:p>
    <w:p w14:paraId="79FEB58D" w14:textId="77777777" w:rsidR="00726886" w:rsidRDefault="00726886" w:rsidP="00726886">
      <w:pPr>
        <w:pStyle w:val="Punktlista"/>
        <w:numPr>
          <w:ilvl w:val="0"/>
          <w:numId w:val="0"/>
        </w:numPr>
        <w:ind w:left="284"/>
      </w:pPr>
    </w:p>
    <w:p w14:paraId="3B87E054" w14:textId="77777777" w:rsidR="00726886" w:rsidRDefault="00726886" w:rsidP="00726886">
      <w:pPr>
        <w:pStyle w:val="Punktlista"/>
        <w:numPr>
          <w:ilvl w:val="0"/>
          <w:numId w:val="0"/>
        </w:numPr>
        <w:ind w:left="284"/>
      </w:pPr>
      <w:r>
        <w:t xml:space="preserve">Utredningens förslag om att en del av centrets verksamhet i form av genomförbarhetsstudier, projektering av hubbar mm. ska finansieras med medel från program för stöd och utveckling (dvs. Industriklivet) finner Energimyndigheten mindre lämpligt. Skälet är att det innebär att myndigheten söker medel av sig själv. </w:t>
      </w:r>
    </w:p>
    <w:p w14:paraId="66B5C4F7" w14:textId="77777777" w:rsidR="00726886" w:rsidRDefault="00726886" w:rsidP="00726886">
      <w:pPr>
        <w:pStyle w:val="Punktlista"/>
        <w:numPr>
          <w:ilvl w:val="0"/>
          <w:numId w:val="0"/>
        </w:numPr>
        <w:ind w:left="284"/>
      </w:pPr>
    </w:p>
    <w:p w14:paraId="767E73F0" w14:textId="2C741F37" w:rsidR="00726886" w:rsidRDefault="00726886" w:rsidP="00A216BD">
      <w:pPr>
        <w:pStyle w:val="Punktlista"/>
        <w:numPr>
          <w:ilvl w:val="0"/>
          <w:numId w:val="0"/>
        </w:numPr>
        <w:spacing w:after="0"/>
        <w:ind w:left="284"/>
      </w:pPr>
      <w:r>
        <w:rPr>
          <w:i/>
          <w:iCs/>
        </w:rPr>
        <w:t>Åtgärder i andra länder</w:t>
      </w:r>
    </w:p>
    <w:p w14:paraId="6C32C68E" w14:textId="35167972" w:rsidR="00726886" w:rsidRDefault="00726886" w:rsidP="00726886">
      <w:pPr>
        <w:pStyle w:val="Punktlista"/>
        <w:numPr>
          <w:ilvl w:val="0"/>
          <w:numId w:val="0"/>
        </w:numPr>
        <w:ind w:left="284"/>
      </w:pPr>
      <w:r>
        <w:t>Idag finns ingen marknad för förvärv av verifierade utsläppsminskningar från andra länder inom ramen för artikel 6</w:t>
      </w:r>
      <w:r w:rsidR="000E6E6E">
        <w:t>,</w:t>
      </w:r>
      <w:r>
        <w:t xml:space="preserve"> vilket också utredningen noterat. Det finns en betydande osäkerhet för den framtida prisnivån för </w:t>
      </w:r>
      <w:proofErr w:type="spellStart"/>
      <w:r>
        <w:t>sk</w:t>
      </w:r>
      <w:proofErr w:type="spellEnd"/>
      <w:r>
        <w:t xml:space="preserve"> ITMOS (Internationellt överförbara utsläppsbegränsningsresultat) vilket myndigheten behöver hantera. </w:t>
      </w:r>
    </w:p>
    <w:p w14:paraId="72F825E7" w14:textId="77777777" w:rsidR="00726886" w:rsidRDefault="00726886" w:rsidP="00726886">
      <w:pPr>
        <w:pStyle w:val="Punktlista"/>
        <w:numPr>
          <w:ilvl w:val="0"/>
          <w:numId w:val="0"/>
        </w:numPr>
        <w:ind w:left="284"/>
      </w:pPr>
    </w:p>
    <w:p w14:paraId="34D2F38C" w14:textId="26E7B2F4" w:rsidR="00726886" w:rsidRDefault="00726886" w:rsidP="00726886">
      <w:pPr>
        <w:pStyle w:val="Punktlista"/>
        <w:numPr>
          <w:ilvl w:val="0"/>
          <w:numId w:val="0"/>
        </w:numPr>
        <w:ind w:left="284"/>
      </w:pPr>
      <w:r>
        <w:t>Utredningens sammantagna bedömning som ligger till grund för den föreslagna anslagsnivån är att priset kommer vara 20 Euro/ton koldioxidekvivalenter. I betänkandet noteras dock den stora osäkerheten och det anges ett intervall på 20 - 40 Euro/ton som en sannolik utveckling. Energimyndighetens erfarenheter i det löpande arbetet med att utveckla artikel 6</w:t>
      </w:r>
      <w:r w:rsidR="00E03D84">
        <w:t xml:space="preserve"> </w:t>
      </w:r>
      <w:r w:rsidR="000E6E6E">
        <w:t>-</w:t>
      </w:r>
      <w:r w:rsidR="00E03D84">
        <w:t xml:space="preserve"> </w:t>
      </w:r>
      <w:r>
        <w:t>samarbeten är att 20 Euro/ton närmast är att betrakta som ett golv. En rimlig bedömning av prisnivån idag är 20 - 40 Euro/ton</w:t>
      </w:r>
      <w:r w:rsidR="000E6E6E">
        <w:t xml:space="preserve">, </w:t>
      </w:r>
      <w:r>
        <w:t xml:space="preserve">vilket </w:t>
      </w:r>
      <w:r w:rsidR="000E6E6E">
        <w:t xml:space="preserve">indikerar </w:t>
      </w:r>
      <w:r>
        <w:t>ett behov av en betydligt högre anslagsnivå</w:t>
      </w:r>
      <w:r w:rsidR="000E6E6E">
        <w:t>. Utöver detta</w:t>
      </w:r>
      <w:r>
        <w:t xml:space="preserve"> behövs</w:t>
      </w:r>
      <w:r w:rsidR="000E6E6E">
        <w:t xml:space="preserve"> även </w:t>
      </w:r>
      <w:r>
        <w:t>en handlingsberedskap för att priserna kan bli betydligt högre om några år när avtalen kommer tecknas för leveranser fram till 2030.</w:t>
      </w:r>
    </w:p>
    <w:p w14:paraId="1BD6199A" w14:textId="77777777" w:rsidR="00726886" w:rsidRDefault="00726886" w:rsidP="00726886">
      <w:pPr>
        <w:pStyle w:val="Punktlista"/>
        <w:numPr>
          <w:ilvl w:val="0"/>
          <w:numId w:val="0"/>
        </w:numPr>
        <w:ind w:left="284"/>
      </w:pPr>
    </w:p>
    <w:p w14:paraId="7FA0F751" w14:textId="36D94A40" w:rsidR="00726886" w:rsidRDefault="00726886" w:rsidP="00726886">
      <w:pPr>
        <w:pStyle w:val="Punktlista"/>
        <w:numPr>
          <w:ilvl w:val="0"/>
          <w:numId w:val="0"/>
        </w:numPr>
        <w:ind w:left="284"/>
      </w:pPr>
      <w:r>
        <w:t>Med hänsyn till hur artikel 6</w:t>
      </w:r>
      <w:r w:rsidR="00E03D84">
        <w:t xml:space="preserve"> </w:t>
      </w:r>
      <w:r w:rsidR="000E6E6E">
        <w:t>-</w:t>
      </w:r>
      <w:r w:rsidR="00E03D84">
        <w:t xml:space="preserve"> </w:t>
      </w:r>
      <w:r>
        <w:t>samarbeten kan komma att utformas är det inte sannolikt att användningen av medel kommer att vara jäm</w:t>
      </w:r>
      <w:r w:rsidR="000E6E6E">
        <w:t>n</w:t>
      </w:r>
      <w:r>
        <w:t xml:space="preserve">t fördelad mellan åren 2021–2030, som föreslås i betänkandet. Istället är det troligt att av de utsläppsminskningsenheter motsvarande minst 20 miljoner ton koldioxidekvivalenter som myndigheten föreslås förvärva under perioden 2021–2030 i huvudsak kommer att realiseras och överföras under den senare delen av denna period. Det medför att även betalningarna för utsläppsminskningsenheterna och således även kostnaderna för programmet i huvudsak kommer att uppstå efter 2025. </w:t>
      </w:r>
    </w:p>
    <w:p w14:paraId="5D3CDE7A" w14:textId="77777777" w:rsidR="00726886" w:rsidRDefault="00726886" w:rsidP="00726886">
      <w:pPr>
        <w:pStyle w:val="Punktlista"/>
        <w:numPr>
          <w:ilvl w:val="0"/>
          <w:numId w:val="0"/>
        </w:numPr>
        <w:ind w:left="284"/>
      </w:pPr>
    </w:p>
    <w:p w14:paraId="28AC263C" w14:textId="77777777" w:rsidR="00726886" w:rsidRDefault="00726886" w:rsidP="00726886">
      <w:pPr>
        <w:pStyle w:val="Punktlista"/>
        <w:numPr>
          <w:ilvl w:val="0"/>
          <w:numId w:val="0"/>
        </w:numPr>
        <w:ind w:left="284"/>
      </w:pPr>
      <w:r>
        <w:t>Vidare krävs att programmet fortsätter även efter 2030 med hänsyn till att det finns en eftersläpning i utsläppsstatistiken som gör att utsläppsminskningar som ska tillgodoräknas Sveriges utsläppsinventering för 2030 kan rapporteras först 2032. När det gäller de åtgärder som tar fasta på målet till 2045 så bör det behovet av åtgärder inom energisektorn i andra länder analyseras närmare och vägas mot åtgärder i andra sektorer. Förberedelser för denna senare period bör inledas i god tid innan 2030.</w:t>
      </w:r>
    </w:p>
    <w:p w14:paraId="6F438F9B" w14:textId="77777777" w:rsidR="00726886" w:rsidRDefault="00726886" w:rsidP="00726886">
      <w:pPr>
        <w:pStyle w:val="Rubrik2"/>
      </w:pPr>
      <w:r>
        <w:lastRenderedPageBreak/>
        <w:t>Specifika synpunkter</w:t>
      </w:r>
    </w:p>
    <w:p w14:paraId="0DE915E9" w14:textId="77777777" w:rsidR="00726886" w:rsidRDefault="00726886" w:rsidP="00726886">
      <w:pPr>
        <w:pStyle w:val="Punktlista"/>
        <w:numPr>
          <w:ilvl w:val="0"/>
          <w:numId w:val="0"/>
        </w:numPr>
        <w:ind w:left="284"/>
      </w:pPr>
    </w:p>
    <w:p w14:paraId="41FA5500" w14:textId="77777777" w:rsidR="00726886" w:rsidRDefault="00726886" w:rsidP="00726886">
      <w:pPr>
        <w:pStyle w:val="Punktlista"/>
        <w:numPr>
          <w:ilvl w:val="0"/>
          <w:numId w:val="0"/>
        </w:numPr>
        <w:ind w:left="284"/>
      </w:pPr>
      <w:r>
        <w:t xml:space="preserve">Energimyndigheten vill understryka vikten av att myndigheten ges ett tydligt uppdrag i linje med det resonemang som utredningen redovisar om att förvärva reduktioner på en volym av 20 </w:t>
      </w:r>
      <w:proofErr w:type="spellStart"/>
      <w:r>
        <w:t>Mt</w:t>
      </w:r>
      <w:proofErr w:type="spellEnd"/>
      <w:r>
        <w:t xml:space="preserve"> under hela perioden (s 525) till och med 2030 och inte bara 0,7 </w:t>
      </w:r>
      <w:proofErr w:type="spellStart"/>
      <w:r>
        <w:t>Mt</w:t>
      </w:r>
      <w:proofErr w:type="spellEnd"/>
      <w:r>
        <w:t xml:space="preserve"> för </w:t>
      </w:r>
      <w:proofErr w:type="spellStart"/>
      <w:r>
        <w:t>målåret</w:t>
      </w:r>
      <w:proofErr w:type="spellEnd"/>
      <w:r>
        <w:t xml:space="preserve"> 2030. Ett sådant förfarande är en nödvändighet för att verifierade utsläppsminskningar ska kunna vara en buffert om övriga åtgärder inte bidrar med utsläppsreduktioner i förväntad utsträckning. Det är också viktigt för genomförandet eftersom det handlar om avtal med långa ledtider och genomförandeperioder. </w:t>
      </w:r>
    </w:p>
    <w:p w14:paraId="3B9BB42C" w14:textId="77777777" w:rsidR="00726886" w:rsidRDefault="00726886" w:rsidP="00726886">
      <w:pPr>
        <w:pStyle w:val="Punktlista"/>
        <w:numPr>
          <w:ilvl w:val="0"/>
          <w:numId w:val="0"/>
        </w:numPr>
        <w:ind w:left="284"/>
      </w:pPr>
    </w:p>
    <w:p w14:paraId="5F5BC749" w14:textId="77777777" w:rsidR="00726886" w:rsidRDefault="00726886" w:rsidP="00726886">
      <w:pPr>
        <w:pStyle w:val="Punktlista"/>
        <w:numPr>
          <w:ilvl w:val="0"/>
          <w:numId w:val="0"/>
        </w:numPr>
        <w:ind w:left="284"/>
      </w:pPr>
      <w:r>
        <w:t xml:space="preserve">Energimyndigheten delar inte uppfattningen att det är problematiskt att göra åtgärder med låga kostnader i andra länder (s 522). Åtgärder med låga kostnader är ofta bäst att göra först för att de skapar en grund för att gå vidare med dyrare och mer komplexa åtgärder. Det finns svårigheter med att ta för stora tekniksprång som inte är förankrade och synkroniserade med landets energisystem. Det är dock viktigt att i de fall myndigheten genomför lågkostnadsåtgärder att priset som myndigheten betalar för dessa utsläppsminskningar överstiger åtgärdskostnaderna så att de möjliggör för landet att genomföra framtida dyrare åtgärder som underlättar för landet att nå sitt åtagande och öka sin ambition. </w:t>
      </w:r>
    </w:p>
    <w:p w14:paraId="5EF92A69" w14:textId="77777777" w:rsidR="00726886" w:rsidRDefault="00726886" w:rsidP="00726886">
      <w:pPr>
        <w:pStyle w:val="Punktlista"/>
        <w:numPr>
          <w:ilvl w:val="0"/>
          <w:numId w:val="0"/>
        </w:numPr>
        <w:ind w:left="284"/>
      </w:pPr>
    </w:p>
    <w:p w14:paraId="17DCF7C2" w14:textId="3512AEAF" w:rsidR="00726886" w:rsidRDefault="00726886" w:rsidP="00726886">
      <w:pPr>
        <w:pStyle w:val="Punktlista"/>
        <w:numPr>
          <w:ilvl w:val="0"/>
          <w:numId w:val="0"/>
        </w:numPr>
        <w:ind w:left="284"/>
      </w:pPr>
      <w:r>
        <w:t>Energimyndigheten vill betona vikten av att genomföra åtgärder inom energisektorn även i de minst utvecklade länder</w:t>
      </w:r>
      <w:r w:rsidR="00E97695">
        <w:t>na</w:t>
      </w:r>
      <w:r>
        <w:t xml:space="preserve"> vid sidan </w:t>
      </w:r>
      <w:r w:rsidR="00E97695">
        <w:t xml:space="preserve">av </w:t>
      </w:r>
      <w:r>
        <w:t>åtgärder för upptag av koldioxid. Anledningen är att det är viktigt att undvika att dessa länder bygger in sig i ett energisystem baserat på fossila bränslen (s 635).</w:t>
      </w:r>
    </w:p>
    <w:p w14:paraId="46E97F41" w14:textId="06C3BAFB" w:rsidR="008373CB" w:rsidRDefault="008373CB" w:rsidP="00726886">
      <w:pPr>
        <w:pStyle w:val="Punktlista"/>
        <w:numPr>
          <w:ilvl w:val="0"/>
          <w:numId w:val="0"/>
        </w:numPr>
        <w:ind w:left="284"/>
      </w:pPr>
    </w:p>
    <w:p w14:paraId="1DE8E4E9" w14:textId="046A81A5" w:rsidR="008373CB" w:rsidRDefault="00DD71A1" w:rsidP="00726886">
      <w:pPr>
        <w:pStyle w:val="Punktlista"/>
        <w:numPr>
          <w:ilvl w:val="0"/>
          <w:numId w:val="0"/>
        </w:numPr>
        <w:ind w:left="284"/>
      </w:pPr>
      <w:r w:rsidRPr="00DD71A1">
        <w:t xml:space="preserve">Myndigheten vill i sammanhanget uppmärksamma kopplingen mellan de markanvändningsåtgärder som nämns i betänkandet och regelverket för hålbarhetskriterier, exempelvis finns vissa synergieffekter som är värda att uppmärksamma.  Minskade utsläpp genom kolinlagring genom förbättrade jordbruksmetoder samt avskiljning av koldioxid och geologisk lagring kan tillgodoräknas vid beräkning av växthusgasutsläpp för biodrivmedel och flytande biobränslen, under systemet för hålbarhetskriterier i Sverige (https://www.riksdagen.se/sv/dokument-lagar/dokument/svensk-forfattningssamling/lag-2010598-om-hallbarhetskriterier-for_sfs-2010-598). </w:t>
      </w:r>
      <w:r w:rsidR="009D1A2C">
        <w:t xml:space="preserve">Synergieffekten ger </w:t>
      </w:r>
      <w:r w:rsidRPr="00DD71A1">
        <w:t xml:space="preserve">ett lägre utsläppsvärde </w:t>
      </w:r>
      <w:r w:rsidR="009D1A2C">
        <w:t xml:space="preserve">vilket </w:t>
      </w:r>
      <w:r w:rsidRPr="00DD71A1">
        <w:t xml:space="preserve">är en konkurrensfördel inom </w:t>
      </w:r>
      <w:proofErr w:type="gramStart"/>
      <w:r w:rsidRPr="00DD71A1">
        <w:t>t.ex.</w:t>
      </w:r>
      <w:proofErr w:type="gramEnd"/>
      <w:r w:rsidRPr="00DD71A1">
        <w:t xml:space="preserve"> reduktionsplikten för ett biodrivmedel och </w:t>
      </w:r>
      <w:r w:rsidR="00314010">
        <w:t>underlättar</w:t>
      </w:r>
      <w:r w:rsidRPr="00DD71A1">
        <w:t xml:space="preserve"> uppfylla</w:t>
      </w:r>
      <w:r w:rsidR="00314010">
        <w:t>ndet av</w:t>
      </w:r>
      <w:r w:rsidRPr="00DD71A1">
        <w:t xml:space="preserve"> kravet </w:t>
      </w:r>
      <w:r w:rsidR="00314010">
        <w:t>på</w:t>
      </w:r>
      <w:r w:rsidRPr="00DD71A1">
        <w:t xml:space="preserve"> en minskning av växthusgasutsläpp inom regelverket.</w:t>
      </w:r>
    </w:p>
    <w:p w14:paraId="13197963" w14:textId="77777777" w:rsidR="00726886" w:rsidRDefault="00726886" w:rsidP="00726886">
      <w:pPr>
        <w:pStyle w:val="Punktlista"/>
        <w:numPr>
          <w:ilvl w:val="0"/>
          <w:numId w:val="0"/>
        </w:numPr>
        <w:ind w:left="284"/>
      </w:pPr>
    </w:p>
    <w:p w14:paraId="58FC111F" w14:textId="5B9008F4" w:rsidR="006B0843" w:rsidRDefault="000966EA" w:rsidP="006B0843">
      <w:pPr>
        <w:pStyle w:val="Brdtext"/>
      </w:pPr>
      <w:r>
        <w:t>B</w:t>
      </w:r>
      <w:r w:rsidR="006B0843">
        <w:t xml:space="preserve">eslut i detta ärende har fattats av </w:t>
      </w:r>
      <w:bookmarkStart w:id="0" w:name="spcDeciderTitle_01"/>
      <w:r w:rsidR="00372760">
        <w:t>generaldirektören</w:t>
      </w:r>
      <w:bookmarkEnd w:id="0"/>
      <w:r w:rsidR="006B0843">
        <w:t xml:space="preserve"> </w:t>
      </w:r>
      <w:bookmarkStart w:id="1" w:name="spcDecider_01"/>
      <w:r w:rsidR="00372760">
        <w:t>Robert Andrén</w:t>
      </w:r>
      <w:bookmarkEnd w:id="1"/>
      <w:r w:rsidR="006B0843">
        <w:t xml:space="preserve">. Vid den slutliga handläggningen har därutöver deltagit </w:t>
      </w:r>
      <w:bookmarkStart w:id="2" w:name="spcOvriga_01"/>
      <w:r w:rsidR="00372760">
        <w:t>avdelningschefe</w:t>
      </w:r>
      <w:r w:rsidR="004303CB">
        <w:t>n</w:t>
      </w:r>
      <w:r w:rsidR="00372760">
        <w:t xml:space="preserve"> Caroline Asserup</w:t>
      </w:r>
      <w:r w:rsidR="004303CB">
        <w:t xml:space="preserve"> och</w:t>
      </w:r>
      <w:r w:rsidR="00372760">
        <w:t xml:space="preserve"> chefsjuristen Rikard Janson</w:t>
      </w:r>
      <w:r w:rsidR="004303CB">
        <w:t>.</w:t>
      </w:r>
      <w:r w:rsidR="00372760">
        <w:t xml:space="preserve"> </w:t>
      </w:r>
      <w:bookmarkEnd w:id="2"/>
      <w:r w:rsidR="006B0843">
        <w:t>Föredragande har varit handläggaren</w:t>
      </w:r>
      <w:r w:rsidR="00E522D4">
        <w:t xml:space="preserve"> Lars Andersson</w:t>
      </w:r>
      <w:r w:rsidR="006B0843">
        <w:t>.</w:t>
      </w:r>
    </w:p>
    <w:p w14:paraId="5929C4E7" w14:textId="77777777" w:rsidR="006B0843" w:rsidRDefault="006B0843" w:rsidP="006B0843">
      <w:pPr>
        <w:pStyle w:val="Brdtext"/>
      </w:pPr>
    </w:p>
    <w:p w14:paraId="3273A850" w14:textId="77777777" w:rsidR="006B0843" w:rsidRDefault="006B0843" w:rsidP="006B0843">
      <w:pPr>
        <w:pStyle w:val="Brdtext"/>
      </w:pPr>
    </w:p>
    <w:p w14:paraId="1A0CC91A" w14:textId="77777777" w:rsidR="006B0843" w:rsidRDefault="00372760" w:rsidP="006B0843">
      <w:pPr>
        <w:pStyle w:val="Brdtext"/>
      </w:pPr>
      <w:bookmarkStart w:id="3" w:name="spcDecider_02"/>
      <w:r>
        <w:t>Robert Andrén</w:t>
      </w:r>
      <w:bookmarkEnd w:id="3"/>
    </w:p>
    <w:p w14:paraId="778B9B38" w14:textId="28A1B616" w:rsidR="0032522D" w:rsidRDefault="006B0843" w:rsidP="00EC5FEB">
      <w:pPr>
        <w:pStyle w:val="Brdtext"/>
        <w:tabs>
          <w:tab w:val="left" w:pos="3960"/>
        </w:tabs>
      </w:pPr>
      <w:r>
        <w:tab/>
      </w:r>
      <w:r w:rsidR="00726886">
        <w:t>Lars Andersson</w:t>
      </w:r>
    </w:p>
    <w:p w14:paraId="5ED3330C" w14:textId="675A3105" w:rsidR="001A2D2F" w:rsidRDefault="001A2D2F" w:rsidP="00EC5FEB">
      <w:pPr>
        <w:pStyle w:val="Brdtext"/>
        <w:tabs>
          <w:tab w:val="left" w:pos="3960"/>
        </w:tabs>
      </w:pPr>
    </w:p>
    <w:p w14:paraId="0A17689B" w14:textId="1CE3A985" w:rsidR="001A2D2F" w:rsidRPr="0032522D" w:rsidRDefault="001A2D2F" w:rsidP="00EC5FEB">
      <w:pPr>
        <w:pStyle w:val="Brdtext"/>
        <w:tabs>
          <w:tab w:val="left" w:pos="3960"/>
        </w:tabs>
      </w:pPr>
      <w:r w:rsidRPr="001A2D2F">
        <w:t>Beslutet har fattats elektroniskt i Energimyndighetens ärendehanteringssystem.</w:t>
      </w:r>
    </w:p>
    <w:sectPr w:rsidR="001A2D2F" w:rsidRPr="0032522D" w:rsidSect="00C7330A">
      <w:headerReference w:type="default" r:id="rId11"/>
      <w:headerReference w:type="first" r:id="rId12"/>
      <w:footerReference w:type="first" r:id="rId13"/>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3C7A5" w14:textId="77777777" w:rsidR="00B257D3" w:rsidRDefault="00B257D3" w:rsidP="0032522D">
      <w:r>
        <w:separator/>
      </w:r>
    </w:p>
  </w:endnote>
  <w:endnote w:type="continuationSeparator" w:id="0">
    <w:p w14:paraId="378D40F2" w14:textId="77777777" w:rsidR="00B257D3" w:rsidRDefault="00B257D3" w:rsidP="0032522D">
      <w:r>
        <w:continuationSeparator/>
      </w:r>
    </w:p>
  </w:endnote>
  <w:endnote w:type="continuationNotice" w:id="1">
    <w:p w14:paraId="685D55FD" w14:textId="77777777" w:rsidR="00B257D3" w:rsidRDefault="00B257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F20FE8" w:rsidRPr="004D6078" w14:paraId="51AE94F4" w14:textId="77777777" w:rsidTr="006E5F0F">
      <w:trPr>
        <w:cantSplit/>
        <w:trHeight w:val="397"/>
      </w:trPr>
      <w:tc>
        <w:tcPr>
          <w:tcW w:w="10261" w:type="dxa"/>
          <w:shd w:val="clear" w:color="auto" w:fill="auto"/>
        </w:tcPr>
        <w:p w14:paraId="253DDF5C" w14:textId="77777777" w:rsidR="00372760" w:rsidRPr="004D6078" w:rsidRDefault="00372760" w:rsidP="00CF4892">
          <w:pPr>
            <w:pStyle w:val="Sidfotstext"/>
            <w:rPr>
              <w:rFonts w:ascii="Arial" w:eastAsia="Calibri" w:hAnsi="Arial"/>
            </w:rPr>
          </w:pPr>
        </w:p>
      </w:tc>
    </w:tr>
    <w:tr w:rsidR="00F20FE8" w:rsidRPr="004572E5" w14:paraId="422801BC" w14:textId="77777777" w:rsidTr="006E5F0F">
      <w:trPr>
        <w:cantSplit/>
        <w:trHeight w:val="907"/>
      </w:trPr>
      <w:tc>
        <w:tcPr>
          <w:tcW w:w="10261" w:type="dxa"/>
          <w:shd w:val="clear" w:color="auto" w:fill="auto"/>
        </w:tcPr>
        <w:p w14:paraId="319527E3" w14:textId="77777777" w:rsidR="00372760" w:rsidRPr="004572E5" w:rsidRDefault="00372760" w:rsidP="00CF4892">
          <w:pPr>
            <w:pStyle w:val="Sidfotstext"/>
          </w:pPr>
          <w:bookmarkStart w:id="25" w:name="ftiFooter_02"/>
          <w:r>
            <w:t xml:space="preserve">Postadress: Box 310 • 631 04 Eskilstuna • Besöksadress </w:t>
          </w:r>
          <w:proofErr w:type="spellStart"/>
          <w:r>
            <w:t>Gredbyvägen</w:t>
          </w:r>
          <w:proofErr w:type="spellEnd"/>
          <w:r>
            <w:t xml:space="preserve"> 10</w:t>
          </w:r>
          <w:r>
            <w:br/>
            <w:t>Telefon 016-544 20 00 • Telefax 016-544 20 99</w:t>
          </w:r>
          <w:r>
            <w:br/>
            <w:t>registrator@energimyndigheten.se</w:t>
          </w:r>
          <w:r>
            <w:br/>
            <w:t>www.energimyndigheten.se</w:t>
          </w:r>
          <w:r>
            <w:br/>
            <w:t xml:space="preserve">Org.nr </w:t>
          </w:r>
          <w:proofErr w:type="gramStart"/>
          <w:r>
            <w:t>202100-5000</w:t>
          </w:r>
          <w:bookmarkEnd w:id="25"/>
          <w:proofErr w:type="gramEnd"/>
        </w:p>
      </w:tc>
    </w:tr>
  </w:tbl>
  <w:p w14:paraId="13D77413" w14:textId="77777777" w:rsidR="00372760" w:rsidRPr="00E93B78" w:rsidRDefault="00372760" w:rsidP="00CF4892">
    <w:pPr>
      <w:pStyle w:val="Sidfot"/>
    </w:pPr>
    <w:bookmarkStart w:id="26" w:name="insFirstFooter_01"/>
    <w:bookmarkEnd w:id="26"/>
  </w:p>
  <w:p w14:paraId="4B8CAA29" w14:textId="77777777" w:rsidR="00F30C4B" w:rsidRPr="00372760" w:rsidRDefault="00F30C4B" w:rsidP="00372760">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DD221" w14:textId="77777777" w:rsidR="00B257D3" w:rsidRDefault="00B257D3" w:rsidP="0032522D">
      <w:r>
        <w:separator/>
      </w:r>
    </w:p>
  </w:footnote>
  <w:footnote w:type="continuationSeparator" w:id="0">
    <w:p w14:paraId="0489A56B" w14:textId="77777777" w:rsidR="00B257D3" w:rsidRDefault="00B257D3" w:rsidP="0032522D">
      <w:r>
        <w:continuationSeparator/>
      </w:r>
    </w:p>
  </w:footnote>
  <w:footnote w:type="continuationNotice" w:id="1">
    <w:p w14:paraId="7FBDFEE0" w14:textId="77777777" w:rsidR="00B257D3" w:rsidRDefault="00B257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4" w:name="insFollowingHeader_01"/>
  <w:bookmarkEnd w:id="4"/>
  <w:p w14:paraId="19E0DD3A" w14:textId="77777777" w:rsidR="00372760" w:rsidRPr="00811F35" w:rsidRDefault="00372760" w:rsidP="00CF4892">
    <w:pPr>
      <w:pStyle w:val="Sidhuvud"/>
      <w:rPr>
        <w:szCs w:val="2"/>
      </w:rPr>
    </w:pPr>
    <w:r>
      <w:rPr>
        <w:noProof/>
        <w:szCs w:val="2"/>
      </w:rPr>
      <mc:AlternateContent>
        <mc:Choice Requires="wps">
          <w:drawing>
            <wp:anchor distT="0" distB="0" distL="114300" distR="114300" simplePos="0" relativeHeight="251658242" behindDoc="0" locked="1" layoutInCell="0" allowOverlap="1" wp14:anchorId="13ED74D1" wp14:editId="17A74102">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5F348D" id="LogoFollowingPages" o:spid="_x0000_s1026" alt="Statens energimyndighets logo" style="position:absolute;margin-left:56.7pt;margin-top:25.5pt;width:117.9pt;height:25.2pt;z-index:25165824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hURyAbCiAbCiAbCiAb&#10;CiAbCiAbCiAbCiAbCiAbCiAbCiAbCiAbCiAbCiAbCiAbCiAbCiAbCiAbCiAbCqupo///////////&#10;/////////////////////////////////////////////////////////////6upoyAbCiAbCiAb&#10;CiAbCiAbCiAbCiAbCiAbCiAbCiAbCiAbCiAbCiAbCiAbCiAbCiAbCiAbCiAbCiAbCiAbCiAbCiAb&#10;CiAbCiAbCi4pGZ2bk///////////////////////////////////////////////////////////&#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10;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10;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10;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&#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Hx8CAbCiAbCiAbCiAbCiAbCiAbCiAbCiAbCiAbCiAbCiAbCiAbCiAbCiAbCiAb&#10;CiAbCiAbCkpGOP///////////////////////////////////////////////////////////+Pi&#10;4CAbCiAbCiAbCiAbCiAbCiAbCiAbCiAbCiAbCiAbCiAbCiAbCiAbCiAbCiAbCiAbCiAbCiAbCjw4&#10;Kf//////////////////////////////////////////////////////////////////////////&#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6upoyAbCiAbCiAbCiAbCiAbCiAbCiAbCiAbCiAbCiAbCiAbCiAbCiAbCiAbCiAbCiAbCiAbCp2b&#10;k////////////////////////////////////////////////////////////4+NhCAbCiAbCiAb&#10;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&#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10;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10;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&#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DA3EE5" w14:paraId="0BDA12E1" w14:textId="77777777" w:rsidTr="006E5F0F">
      <w:trPr>
        <w:trHeight w:val="340"/>
      </w:trPr>
      <w:tc>
        <w:tcPr>
          <w:tcW w:w="5222" w:type="dxa"/>
          <w:vMerge w:val="restart"/>
          <w:shd w:val="clear" w:color="auto" w:fill="auto"/>
        </w:tcPr>
        <w:p w14:paraId="6293CC6A" w14:textId="77777777" w:rsidR="00372760" w:rsidRPr="00A07447" w:rsidRDefault="00372760" w:rsidP="00CF4892">
          <w:pPr>
            <w:pStyle w:val="Sidhuvudstext"/>
          </w:pPr>
          <w:bookmarkStart w:id="5" w:name="objLogoFollowingPages_01"/>
          <w:r>
            <w:t xml:space="preserve"> </w:t>
          </w:r>
          <w:bookmarkEnd w:id="5"/>
        </w:p>
      </w:tc>
      <w:tc>
        <w:tcPr>
          <w:tcW w:w="3924" w:type="dxa"/>
          <w:gridSpan w:val="2"/>
          <w:shd w:val="clear" w:color="auto" w:fill="auto"/>
          <w:hideMark/>
        </w:tcPr>
        <w:p w14:paraId="5B15F03F" w14:textId="77777777" w:rsidR="00372760" w:rsidRDefault="00372760" w:rsidP="00CF4892">
          <w:pPr>
            <w:pStyle w:val="Dokumentinformation"/>
          </w:pPr>
        </w:p>
      </w:tc>
      <w:bookmarkStart w:id="6" w:name="objPageNo_02"/>
      <w:tc>
        <w:tcPr>
          <w:tcW w:w="1113" w:type="dxa"/>
          <w:shd w:val="clear" w:color="auto" w:fill="auto"/>
        </w:tcPr>
        <w:p w14:paraId="73AE96BF" w14:textId="77777777" w:rsidR="00372760" w:rsidRPr="00A07447" w:rsidRDefault="00372760" w:rsidP="00CF4892">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6"/>
        </w:p>
      </w:tc>
    </w:tr>
    <w:tr w:rsidR="0056750B" w14:paraId="01D5EA37" w14:textId="77777777" w:rsidTr="006E5F0F">
      <w:tc>
        <w:tcPr>
          <w:tcW w:w="5222" w:type="dxa"/>
          <w:vMerge/>
          <w:shd w:val="clear" w:color="auto" w:fill="auto"/>
          <w:vAlign w:val="center"/>
          <w:hideMark/>
        </w:tcPr>
        <w:p w14:paraId="4812EE05" w14:textId="77777777" w:rsidR="00372760" w:rsidRDefault="00372760" w:rsidP="00CF4892"/>
      </w:tc>
      <w:tc>
        <w:tcPr>
          <w:tcW w:w="2604" w:type="dxa"/>
          <w:shd w:val="clear" w:color="auto" w:fill="auto"/>
          <w:hideMark/>
        </w:tcPr>
        <w:p w14:paraId="19421D12" w14:textId="77777777" w:rsidR="00372760" w:rsidRDefault="00372760" w:rsidP="00CF4892">
          <w:pPr>
            <w:pStyle w:val="Ledtext"/>
          </w:pPr>
          <w:bookmarkStart w:id="7" w:name="capDocDate_02"/>
          <w:r>
            <w:t>Datum</w:t>
          </w:r>
          <w:bookmarkEnd w:id="7"/>
        </w:p>
      </w:tc>
      <w:tc>
        <w:tcPr>
          <w:tcW w:w="2433" w:type="dxa"/>
          <w:gridSpan w:val="2"/>
          <w:shd w:val="clear" w:color="auto" w:fill="auto"/>
          <w:hideMark/>
        </w:tcPr>
        <w:p w14:paraId="1861FA8E" w14:textId="77777777" w:rsidR="00372760" w:rsidRDefault="00372760" w:rsidP="00CF4892">
          <w:pPr>
            <w:pStyle w:val="Ledtext"/>
          </w:pPr>
          <w:bookmarkStart w:id="8" w:name="capOurRef_02"/>
          <w:proofErr w:type="spellStart"/>
          <w:r>
            <w:t>Diarienr</w:t>
          </w:r>
          <w:bookmarkEnd w:id="8"/>
          <w:proofErr w:type="spellEnd"/>
        </w:p>
      </w:tc>
    </w:tr>
    <w:tr w:rsidR="0056750B" w14:paraId="653B87BC" w14:textId="77777777" w:rsidTr="006E5F0F">
      <w:trPr>
        <w:trHeight w:val="357"/>
      </w:trPr>
      <w:tc>
        <w:tcPr>
          <w:tcW w:w="5222" w:type="dxa"/>
          <w:vMerge/>
          <w:shd w:val="clear" w:color="auto" w:fill="auto"/>
          <w:vAlign w:val="center"/>
          <w:hideMark/>
        </w:tcPr>
        <w:p w14:paraId="0686DE2E" w14:textId="77777777" w:rsidR="00372760" w:rsidRDefault="00372760" w:rsidP="00CF4892"/>
      </w:tc>
      <w:tc>
        <w:tcPr>
          <w:tcW w:w="2604" w:type="dxa"/>
          <w:shd w:val="clear" w:color="auto" w:fill="auto"/>
          <w:hideMark/>
        </w:tcPr>
        <w:p w14:paraId="7F0645E7" w14:textId="622EE05E" w:rsidR="00372760" w:rsidRPr="00A07447" w:rsidRDefault="00296174" w:rsidP="00CF4892">
          <w:pPr>
            <w:pStyle w:val="Dokumentinformation"/>
          </w:pPr>
          <w:bookmarkStart w:id="9" w:name="bmkDocDate_02"/>
          <w:r>
            <w:t>2020-0</w:t>
          </w:r>
          <w:r w:rsidR="00726886">
            <w:t>5</w:t>
          </w:r>
          <w:r>
            <w:t>-</w:t>
          </w:r>
          <w:bookmarkEnd w:id="9"/>
          <w:r w:rsidR="00726886">
            <w:t>04</w:t>
          </w:r>
        </w:p>
      </w:tc>
      <w:tc>
        <w:tcPr>
          <w:tcW w:w="2433" w:type="dxa"/>
          <w:gridSpan w:val="2"/>
          <w:shd w:val="clear" w:color="auto" w:fill="auto"/>
          <w:hideMark/>
        </w:tcPr>
        <w:p w14:paraId="25A91246" w14:textId="77777777" w:rsidR="00372760" w:rsidRDefault="00372760" w:rsidP="00CF4892">
          <w:pPr>
            <w:pStyle w:val="Dokumentinformation"/>
          </w:pPr>
          <w:bookmarkStart w:id="10" w:name="bmkOurRef_02"/>
          <w:proofErr w:type="gramStart"/>
          <w:r>
            <w:t>2020-20000</w:t>
          </w:r>
          <w:bookmarkEnd w:id="10"/>
          <w:r w:rsidR="00726886">
            <w:t>9</w:t>
          </w:r>
          <w:proofErr w:type="gramEnd"/>
        </w:p>
        <w:p w14:paraId="2EB4B2C9" w14:textId="6DAD1FC7" w:rsidR="00726886" w:rsidRPr="00A07447" w:rsidRDefault="00726886" w:rsidP="00CF4892">
          <w:pPr>
            <w:pStyle w:val="Dokumentinformation"/>
          </w:pPr>
        </w:p>
      </w:tc>
    </w:tr>
  </w:tbl>
  <w:p w14:paraId="37D31269" w14:textId="77777777" w:rsidR="00372760" w:rsidRPr="00663114" w:rsidRDefault="00372760" w:rsidP="00CF4892">
    <w:pPr>
      <w:pStyle w:val="Sidhuvud"/>
      <w:rPr>
        <w:szCs w:val="2"/>
      </w:rPr>
    </w:pPr>
  </w:p>
  <w:p w14:paraId="37761B30" w14:textId="77777777" w:rsidR="0032522D" w:rsidRPr="00372760" w:rsidRDefault="0032522D" w:rsidP="00372760">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1" w:name="insFirstHeader_01"/>
  <w:bookmarkEnd w:id="11"/>
  <w:p w14:paraId="3914DDF8" w14:textId="77777777" w:rsidR="00372760" w:rsidRPr="00811F35" w:rsidRDefault="00372760" w:rsidP="00CF4892">
    <w:pPr>
      <w:pStyle w:val="Sidhuvud"/>
      <w:rPr>
        <w:szCs w:val="2"/>
      </w:rPr>
    </w:pPr>
    <w:r>
      <w:rPr>
        <w:noProof/>
        <w:szCs w:val="2"/>
      </w:rPr>
      <mc:AlternateContent>
        <mc:Choice Requires="wps">
          <w:drawing>
            <wp:anchor distT="0" distB="0" distL="114300" distR="114300" simplePos="0" relativeHeight="251658241" behindDoc="0" locked="1" layoutInCell="0" allowOverlap="1" wp14:anchorId="06759D5B" wp14:editId="6922654D">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4A1411" id="LogoFirstPage" o:spid="_x0000_s1026" alt="Statens energimyndighets logo" style="position:absolute;margin-left:56.7pt;margin-top:25.45pt;width:198.4pt;height:42.5pt;z-index:25165824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9YVEcgGwogGwogGwogGwogGwog&#10;GwogGwogGwogGwogGwogGwogGwogGwogGwogGwogGwogGwogGwogGwqrqaP/////////////////&#10;//////////////////////////////////////////////////////+rqaMgGwogGwogGwogGwog&#10;GwogGwogGwogGwogGwogGwogGwogGwogGwogGwogGwogGwogGwogGwogGwogGwogGwogGwogGwog&#10;GwouKRmdm5P/////////////////////////////////////////////////////////////////&#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10;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10;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10;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10;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10;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DA3EE5" w14:paraId="113F3CAD" w14:textId="77777777" w:rsidTr="006E5F0F">
      <w:tc>
        <w:tcPr>
          <w:tcW w:w="5222" w:type="dxa"/>
          <w:vMerge w:val="restart"/>
          <w:shd w:val="clear" w:color="auto" w:fill="auto"/>
        </w:tcPr>
        <w:p w14:paraId="709455FF" w14:textId="77777777" w:rsidR="00372760" w:rsidRPr="00A07447" w:rsidRDefault="00372760" w:rsidP="00CF4892">
          <w:pPr>
            <w:pStyle w:val="Sidhuvudstext"/>
          </w:pPr>
          <w:bookmarkStart w:id="12" w:name="objLogoFirstPage_01"/>
          <w:r>
            <w:t xml:space="preserve"> </w:t>
          </w:r>
          <w:bookmarkEnd w:id="12"/>
        </w:p>
      </w:tc>
      <w:tc>
        <w:tcPr>
          <w:tcW w:w="3924" w:type="dxa"/>
          <w:gridSpan w:val="2"/>
          <w:shd w:val="clear" w:color="auto" w:fill="auto"/>
          <w:hideMark/>
        </w:tcPr>
        <w:p w14:paraId="05B40EDA" w14:textId="77777777" w:rsidR="00372760" w:rsidRDefault="00372760" w:rsidP="00CF4892">
          <w:pPr>
            <w:pStyle w:val="Dokumentkategori"/>
          </w:pPr>
          <w:bookmarkStart w:id="13" w:name="bmkDocType_01"/>
          <w:r>
            <w:t>BESLUT</w:t>
          </w:r>
          <w:bookmarkEnd w:id="13"/>
        </w:p>
      </w:tc>
      <w:bookmarkStart w:id="14" w:name="objPageNo_01"/>
      <w:tc>
        <w:tcPr>
          <w:tcW w:w="1113" w:type="dxa"/>
          <w:shd w:val="clear" w:color="auto" w:fill="auto"/>
        </w:tcPr>
        <w:p w14:paraId="67AA745F" w14:textId="77777777" w:rsidR="00372760" w:rsidRPr="00A07447" w:rsidRDefault="00372760" w:rsidP="00CF4892">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w:t>
          </w:r>
          <w:r>
            <w:rPr>
              <w:rStyle w:val="Sidnummer"/>
            </w:rPr>
            <w:fldChar w:fldCharType="end"/>
          </w:r>
          <w:r>
            <w:rPr>
              <w:rStyle w:val="Sidnummer"/>
            </w:rPr>
            <w:t>)</w:t>
          </w:r>
          <w:r w:rsidRPr="00A07447">
            <w:rPr>
              <w:rStyle w:val="Sidnummer"/>
            </w:rPr>
            <w:t xml:space="preserve"> </w:t>
          </w:r>
          <w:bookmarkEnd w:id="14"/>
        </w:p>
      </w:tc>
    </w:tr>
    <w:tr w:rsidR="0056750B" w14:paraId="5B273C9D" w14:textId="77777777" w:rsidTr="006E5F0F">
      <w:tc>
        <w:tcPr>
          <w:tcW w:w="5222" w:type="dxa"/>
          <w:vMerge/>
          <w:shd w:val="clear" w:color="auto" w:fill="auto"/>
          <w:vAlign w:val="center"/>
          <w:hideMark/>
        </w:tcPr>
        <w:p w14:paraId="42077C5C" w14:textId="77777777" w:rsidR="00372760" w:rsidRDefault="00372760" w:rsidP="00CF4892"/>
      </w:tc>
      <w:tc>
        <w:tcPr>
          <w:tcW w:w="2604" w:type="dxa"/>
          <w:shd w:val="clear" w:color="auto" w:fill="auto"/>
          <w:hideMark/>
        </w:tcPr>
        <w:p w14:paraId="343AA226" w14:textId="77777777" w:rsidR="00372760" w:rsidRDefault="00372760" w:rsidP="00CF4892">
          <w:pPr>
            <w:pStyle w:val="Ledtext"/>
          </w:pPr>
          <w:bookmarkStart w:id="15" w:name="capDocDate_01"/>
          <w:r>
            <w:t>Datum</w:t>
          </w:r>
          <w:bookmarkEnd w:id="15"/>
        </w:p>
      </w:tc>
      <w:tc>
        <w:tcPr>
          <w:tcW w:w="2433" w:type="dxa"/>
          <w:gridSpan w:val="2"/>
          <w:shd w:val="clear" w:color="auto" w:fill="auto"/>
          <w:hideMark/>
        </w:tcPr>
        <w:p w14:paraId="486B65A5" w14:textId="77777777" w:rsidR="00372760" w:rsidRDefault="00372760" w:rsidP="00CF4892">
          <w:pPr>
            <w:pStyle w:val="Ledtext"/>
          </w:pPr>
          <w:bookmarkStart w:id="16" w:name="capOurRef_01"/>
          <w:proofErr w:type="spellStart"/>
          <w:r>
            <w:t>Diarienr</w:t>
          </w:r>
          <w:bookmarkEnd w:id="16"/>
          <w:proofErr w:type="spellEnd"/>
        </w:p>
      </w:tc>
    </w:tr>
    <w:tr w:rsidR="0056750B" w14:paraId="42943AC2" w14:textId="77777777" w:rsidTr="006E5F0F">
      <w:trPr>
        <w:trHeight w:val="493"/>
      </w:trPr>
      <w:tc>
        <w:tcPr>
          <w:tcW w:w="5222" w:type="dxa"/>
          <w:vMerge/>
          <w:shd w:val="clear" w:color="auto" w:fill="auto"/>
          <w:vAlign w:val="center"/>
          <w:hideMark/>
        </w:tcPr>
        <w:p w14:paraId="0B4D2C6E" w14:textId="77777777" w:rsidR="00372760" w:rsidRDefault="00372760" w:rsidP="00CF4892"/>
      </w:tc>
      <w:tc>
        <w:tcPr>
          <w:tcW w:w="2604" w:type="dxa"/>
          <w:shd w:val="clear" w:color="auto" w:fill="auto"/>
          <w:hideMark/>
        </w:tcPr>
        <w:p w14:paraId="2AAE1FD3" w14:textId="619F7D4C" w:rsidR="00372760" w:rsidRPr="00A07447" w:rsidRDefault="00372760" w:rsidP="00CF4892">
          <w:pPr>
            <w:pStyle w:val="Dokumentinformation"/>
          </w:pPr>
          <w:bookmarkStart w:id="17" w:name="bmkDocDate_01"/>
          <w:r>
            <w:t>2020-0</w:t>
          </w:r>
          <w:r w:rsidR="00C14354">
            <w:t>5</w:t>
          </w:r>
          <w:r>
            <w:t>-</w:t>
          </w:r>
          <w:bookmarkEnd w:id="17"/>
          <w:r w:rsidR="00C14354">
            <w:t>04</w:t>
          </w:r>
        </w:p>
      </w:tc>
      <w:tc>
        <w:tcPr>
          <w:tcW w:w="2433" w:type="dxa"/>
          <w:gridSpan w:val="2"/>
          <w:shd w:val="clear" w:color="auto" w:fill="auto"/>
          <w:hideMark/>
        </w:tcPr>
        <w:p w14:paraId="7507AD67" w14:textId="3623E0CA" w:rsidR="00372760" w:rsidRPr="00A07447" w:rsidRDefault="00372760" w:rsidP="00CF4892">
          <w:pPr>
            <w:pStyle w:val="Dokumentinformation"/>
          </w:pPr>
          <w:bookmarkStart w:id="18" w:name="bmkOurRef_01"/>
          <w:proofErr w:type="gramStart"/>
          <w:r>
            <w:t>2020-2000</w:t>
          </w:r>
          <w:bookmarkEnd w:id="18"/>
          <w:r w:rsidR="00D33C8F">
            <w:t>09</w:t>
          </w:r>
          <w:proofErr w:type="gramEnd"/>
        </w:p>
      </w:tc>
    </w:tr>
    <w:tr w:rsidR="0056750B" w14:paraId="2C588EA6" w14:textId="77777777" w:rsidTr="006E5F0F">
      <w:tc>
        <w:tcPr>
          <w:tcW w:w="5222" w:type="dxa"/>
          <w:vMerge/>
          <w:shd w:val="clear" w:color="auto" w:fill="auto"/>
          <w:vAlign w:val="center"/>
          <w:hideMark/>
        </w:tcPr>
        <w:p w14:paraId="4B9F0582" w14:textId="77777777" w:rsidR="00372760" w:rsidRDefault="00372760" w:rsidP="00CF4892"/>
      </w:tc>
      <w:tc>
        <w:tcPr>
          <w:tcW w:w="2604" w:type="dxa"/>
          <w:shd w:val="clear" w:color="auto" w:fill="auto"/>
          <w:hideMark/>
        </w:tcPr>
        <w:p w14:paraId="2EA32EAF" w14:textId="77777777" w:rsidR="00372760" w:rsidRDefault="00372760" w:rsidP="00CF4892">
          <w:pPr>
            <w:pStyle w:val="Ledtext"/>
          </w:pPr>
          <w:bookmarkStart w:id="19" w:name="capYourDate_01"/>
          <w:r>
            <w:t>Ert datum</w:t>
          </w:r>
          <w:bookmarkEnd w:id="19"/>
        </w:p>
      </w:tc>
      <w:tc>
        <w:tcPr>
          <w:tcW w:w="2433" w:type="dxa"/>
          <w:gridSpan w:val="2"/>
          <w:shd w:val="clear" w:color="auto" w:fill="auto"/>
          <w:hideMark/>
        </w:tcPr>
        <w:p w14:paraId="4542BCFA" w14:textId="77777777" w:rsidR="00372760" w:rsidRDefault="00372760" w:rsidP="00CF4892">
          <w:pPr>
            <w:pStyle w:val="Ledtext"/>
          </w:pPr>
          <w:bookmarkStart w:id="20" w:name="capYourRef_01"/>
          <w:r>
            <w:t>Ert dnr</w:t>
          </w:r>
          <w:bookmarkEnd w:id="20"/>
        </w:p>
      </w:tc>
    </w:tr>
    <w:tr w:rsidR="0056750B" w14:paraId="65D6E1AB" w14:textId="77777777" w:rsidTr="006E5F0F">
      <w:trPr>
        <w:trHeight w:val="391"/>
      </w:trPr>
      <w:tc>
        <w:tcPr>
          <w:tcW w:w="5222" w:type="dxa"/>
          <w:vMerge/>
          <w:shd w:val="clear" w:color="auto" w:fill="auto"/>
          <w:vAlign w:val="center"/>
          <w:hideMark/>
        </w:tcPr>
        <w:p w14:paraId="5C654940" w14:textId="77777777" w:rsidR="00372760" w:rsidRDefault="00372760" w:rsidP="00CF4892"/>
      </w:tc>
      <w:tc>
        <w:tcPr>
          <w:tcW w:w="2604" w:type="dxa"/>
          <w:shd w:val="clear" w:color="auto" w:fill="auto"/>
          <w:hideMark/>
        </w:tcPr>
        <w:p w14:paraId="34B7F903" w14:textId="5548AB13" w:rsidR="00372760" w:rsidRPr="00A07447" w:rsidRDefault="00372760" w:rsidP="00CF4892">
          <w:pPr>
            <w:pStyle w:val="Dokumentinformation"/>
          </w:pPr>
          <w:bookmarkStart w:id="21" w:name="bmkYourDate_01"/>
          <w:r>
            <w:t>2020-02-</w:t>
          </w:r>
          <w:bookmarkEnd w:id="21"/>
          <w:r w:rsidR="001720DF">
            <w:t>19</w:t>
          </w:r>
        </w:p>
      </w:tc>
      <w:tc>
        <w:tcPr>
          <w:tcW w:w="2433" w:type="dxa"/>
          <w:gridSpan w:val="2"/>
          <w:shd w:val="clear" w:color="auto" w:fill="auto"/>
          <w:hideMark/>
        </w:tcPr>
        <w:p w14:paraId="10D8BCFD" w14:textId="6172161A" w:rsidR="00372760" w:rsidRPr="00A07447" w:rsidRDefault="00E34BB8" w:rsidP="00CF4892">
          <w:pPr>
            <w:pStyle w:val="Dokumentinformation"/>
          </w:pPr>
          <w:r>
            <w:t>M2020/00166/</w:t>
          </w:r>
          <w:proofErr w:type="spellStart"/>
          <w:r>
            <w:t>Kl</w:t>
          </w:r>
          <w:proofErr w:type="spellEnd"/>
        </w:p>
      </w:tc>
    </w:tr>
    <w:tr w:rsidR="00DA3EE5" w14:paraId="37DEC642" w14:textId="77777777" w:rsidTr="006E5F0F">
      <w:trPr>
        <w:trHeight w:val="227"/>
      </w:trPr>
      <w:tc>
        <w:tcPr>
          <w:tcW w:w="5222" w:type="dxa"/>
          <w:vMerge w:val="restart"/>
          <w:shd w:val="clear" w:color="auto" w:fill="auto"/>
        </w:tcPr>
        <w:p w14:paraId="7F9C39F4" w14:textId="34B962EA" w:rsidR="00372760" w:rsidRDefault="00372760" w:rsidP="00CF4892">
          <w:pPr>
            <w:pStyle w:val="Sidhuvudstext"/>
          </w:pPr>
          <w:bookmarkStart w:id="22" w:name="chkPersonalProfile_01"/>
          <w:r>
            <w:t xml:space="preserve">Avdelningen för </w:t>
          </w:r>
          <w:r w:rsidR="00555AFF">
            <w:t>f</w:t>
          </w:r>
          <w:r w:rsidR="00411C85">
            <w:t>örnybar energi och internationellt samarbete</w:t>
          </w:r>
          <w:r>
            <w:br/>
          </w:r>
          <w:r w:rsidR="00411C85">
            <w:t>Lars Anderss</w:t>
          </w:r>
          <w:r w:rsidR="0038365A">
            <w:t>on</w:t>
          </w:r>
          <w:r>
            <w:br/>
            <w:t>016-54</w:t>
          </w:r>
          <w:r w:rsidR="0038365A">
            <w:t>2</w:t>
          </w:r>
          <w:r w:rsidR="00555AFF">
            <w:t xml:space="preserve"> 06 134</w:t>
          </w:r>
          <w:r>
            <w:br/>
          </w:r>
          <w:r w:rsidR="004B6E11">
            <w:t>l</w:t>
          </w:r>
          <w:r w:rsidR="00555AFF">
            <w:t>ars</w:t>
          </w:r>
          <w:r w:rsidR="004B6E11">
            <w:t>.o.andersson</w:t>
          </w:r>
          <w:r>
            <w:t>@energimyndigheten.se</w:t>
          </w:r>
          <w:bookmarkEnd w:id="22"/>
        </w:p>
      </w:tc>
      <w:tc>
        <w:tcPr>
          <w:tcW w:w="2600" w:type="dxa"/>
          <w:shd w:val="clear" w:color="auto" w:fill="auto"/>
        </w:tcPr>
        <w:p w14:paraId="276847DE" w14:textId="77777777" w:rsidR="00372760" w:rsidRPr="00A07447" w:rsidRDefault="00372760" w:rsidP="00CF4892">
          <w:pPr>
            <w:pStyle w:val="Sidhuvudstext"/>
          </w:pPr>
        </w:p>
      </w:tc>
      <w:tc>
        <w:tcPr>
          <w:tcW w:w="2437" w:type="dxa"/>
          <w:gridSpan w:val="2"/>
          <w:shd w:val="clear" w:color="auto" w:fill="auto"/>
        </w:tcPr>
        <w:p w14:paraId="6699DDCC" w14:textId="77777777" w:rsidR="00372760" w:rsidRPr="00A07447" w:rsidRDefault="00372760" w:rsidP="00CF4892">
          <w:pPr>
            <w:pStyle w:val="Sidhuvudstext"/>
          </w:pPr>
          <w:bookmarkStart w:id="23" w:name="objLogoDecor_01"/>
          <w:r>
            <w:t xml:space="preserve"> </w:t>
          </w:r>
          <w:bookmarkEnd w:id="23"/>
        </w:p>
      </w:tc>
    </w:tr>
    <w:tr w:rsidR="0056750B" w14:paraId="6D09FB2F" w14:textId="77777777" w:rsidTr="006E5F0F">
      <w:trPr>
        <w:trHeight w:val="1871"/>
      </w:trPr>
      <w:tc>
        <w:tcPr>
          <w:tcW w:w="5222" w:type="dxa"/>
          <w:vMerge/>
          <w:shd w:val="clear" w:color="auto" w:fill="auto"/>
          <w:vAlign w:val="center"/>
        </w:tcPr>
        <w:p w14:paraId="7868A212" w14:textId="77777777" w:rsidR="00372760" w:rsidRDefault="00372760" w:rsidP="00CF4892"/>
      </w:tc>
      <w:tc>
        <w:tcPr>
          <w:tcW w:w="5037" w:type="dxa"/>
          <w:gridSpan w:val="3"/>
          <w:shd w:val="clear" w:color="auto" w:fill="auto"/>
        </w:tcPr>
        <w:p w14:paraId="611E9369" w14:textId="427D0918" w:rsidR="00372760" w:rsidRPr="00A07447" w:rsidRDefault="004B6E11" w:rsidP="00CF4892">
          <w:pPr>
            <w:pStyle w:val="Brdtext"/>
          </w:pPr>
          <w:bookmarkStart w:id="24" w:name="bmkAddress_01"/>
          <w:r>
            <w:t>Miljö</w:t>
          </w:r>
          <w:r w:rsidR="00372760">
            <w:t>departementet</w:t>
          </w:r>
          <w:bookmarkEnd w:id="24"/>
        </w:p>
      </w:tc>
    </w:tr>
  </w:tbl>
  <w:p w14:paraId="32F62453" w14:textId="77777777" w:rsidR="00372760" w:rsidRPr="00663114" w:rsidRDefault="00372760" w:rsidP="00CF4892">
    <w:pPr>
      <w:pStyle w:val="Sidhuvud"/>
      <w:rPr>
        <w:szCs w:val="2"/>
      </w:rPr>
    </w:pPr>
    <w:r>
      <w:rPr>
        <w:noProof/>
        <w:sz w:val="24"/>
        <w:lang w:eastAsia="sv-SE"/>
      </w:rPr>
      <mc:AlternateContent>
        <mc:Choice Requires="wps">
          <w:drawing>
            <wp:anchor distT="0" distB="0" distL="114300" distR="114300" simplePos="0" relativeHeight="251658240" behindDoc="0" locked="1" layoutInCell="1" allowOverlap="1" wp14:anchorId="6795327B" wp14:editId="61BE8E05">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B40E3" w14:textId="77777777" w:rsidR="00372760" w:rsidRDefault="001B2D35" w:rsidP="00CF4892">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372760">
                                <w:t>EM1004, v5.2, 2017-10-30</w:t>
                              </w:r>
                            </w:sdtContent>
                          </w:sdt>
                          <w:r w:rsidR="00372760">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95327B"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" filled="f" stroked="f">
              <v:textbox style="layout-flow:vertical;mso-layout-flow-alt:bottom-to-top" inset="0,0,0,0">
                <w:txbxContent>
                  <w:p w14:paraId="665B40E3" w14:textId="77777777" w:rsidR="00372760" w:rsidRDefault="001B2D35" w:rsidP="00CF4892">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372760">
                          <w:t>EM1004, v5.2, 2017-10-30</w:t>
                        </w:r>
                      </w:sdtContent>
                    </w:sdt>
                    <w:r w:rsidR="00372760">
                      <w:t xml:space="preserve">       </w:t>
                    </w:r>
                  </w:p>
                </w:txbxContent>
              </v:textbox>
              <w10:wrap anchory="page"/>
              <w10:anchorlock/>
            </v:shape>
          </w:pict>
        </mc:Fallback>
      </mc:AlternateContent>
    </w:r>
  </w:p>
  <w:p w14:paraId="27DC4D82" w14:textId="77777777" w:rsidR="00C91EBB" w:rsidRPr="00372760" w:rsidRDefault="00C91EBB" w:rsidP="0037276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4"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5"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6"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1"/>
  </w:num>
  <w:num w:numId="2">
    <w:abstractNumId w:val="4"/>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
  </w:num>
  <w:num w:numId="9">
    <w:abstractNumId w:val="5"/>
  </w:num>
  <w:num w:numId="10">
    <w:abstractNumId w:val="6"/>
  </w:num>
  <w:num w:numId="11">
    <w:abstractNumId w:val="0"/>
  </w:num>
  <w:num w:numId="12">
    <w:abstractNumId w:val="5"/>
  </w:num>
  <w:num w:numId="13">
    <w:abstractNumId w:val="6"/>
  </w:num>
  <w:num w:numId="14">
    <w:abstractNumId w:val="6"/>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1304"/>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760"/>
    <w:rsid w:val="0000032D"/>
    <w:rsid w:val="000021EF"/>
    <w:rsid w:val="0000780D"/>
    <w:rsid w:val="000102FA"/>
    <w:rsid w:val="0001090C"/>
    <w:rsid w:val="00014FB4"/>
    <w:rsid w:val="000170AF"/>
    <w:rsid w:val="0002488C"/>
    <w:rsid w:val="00024B2B"/>
    <w:rsid w:val="000309EC"/>
    <w:rsid w:val="0003240B"/>
    <w:rsid w:val="00034097"/>
    <w:rsid w:val="000405D7"/>
    <w:rsid w:val="00043465"/>
    <w:rsid w:val="000474DA"/>
    <w:rsid w:val="00051A33"/>
    <w:rsid w:val="00054A8D"/>
    <w:rsid w:val="00056014"/>
    <w:rsid w:val="0005623D"/>
    <w:rsid w:val="000576A3"/>
    <w:rsid w:val="0006386C"/>
    <w:rsid w:val="000670AF"/>
    <w:rsid w:val="000702B1"/>
    <w:rsid w:val="00072A4A"/>
    <w:rsid w:val="00073844"/>
    <w:rsid w:val="00080B44"/>
    <w:rsid w:val="00083051"/>
    <w:rsid w:val="00085215"/>
    <w:rsid w:val="00091EA8"/>
    <w:rsid w:val="00091F7F"/>
    <w:rsid w:val="00093526"/>
    <w:rsid w:val="00094612"/>
    <w:rsid w:val="000966EA"/>
    <w:rsid w:val="00096EC6"/>
    <w:rsid w:val="000971DD"/>
    <w:rsid w:val="000976EA"/>
    <w:rsid w:val="000A3BC6"/>
    <w:rsid w:val="000A443E"/>
    <w:rsid w:val="000B09EA"/>
    <w:rsid w:val="000B0C93"/>
    <w:rsid w:val="000B3BBF"/>
    <w:rsid w:val="000B4651"/>
    <w:rsid w:val="000C2DCB"/>
    <w:rsid w:val="000D431A"/>
    <w:rsid w:val="000D5E99"/>
    <w:rsid w:val="000D5EA5"/>
    <w:rsid w:val="000E6E6E"/>
    <w:rsid w:val="000E75AC"/>
    <w:rsid w:val="000F3FA5"/>
    <w:rsid w:val="000F404D"/>
    <w:rsid w:val="000F73C1"/>
    <w:rsid w:val="001016E8"/>
    <w:rsid w:val="00104807"/>
    <w:rsid w:val="00106AE5"/>
    <w:rsid w:val="00107F09"/>
    <w:rsid w:val="00114A94"/>
    <w:rsid w:val="00120803"/>
    <w:rsid w:val="00131819"/>
    <w:rsid w:val="00136C5B"/>
    <w:rsid w:val="00137511"/>
    <w:rsid w:val="00142BA4"/>
    <w:rsid w:val="00142C3D"/>
    <w:rsid w:val="00143715"/>
    <w:rsid w:val="00147AEA"/>
    <w:rsid w:val="001516D3"/>
    <w:rsid w:val="001522D9"/>
    <w:rsid w:val="0015428C"/>
    <w:rsid w:val="00163BF1"/>
    <w:rsid w:val="001720DF"/>
    <w:rsid w:val="00175B98"/>
    <w:rsid w:val="001768B1"/>
    <w:rsid w:val="00191926"/>
    <w:rsid w:val="00194056"/>
    <w:rsid w:val="00196BE2"/>
    <w:rsid w:val="001A2D2F"/>
    <w:rsid w:val="001A40D0"/>
    <w:rsid w:val="001A48CC"/>
    <w:rsid w:val="001A7AEB"/>
    <w:rsid w:val="001B2D35"/>
    <w:rsid w:val="001B3994"/>
    <w:rsid w:val="001B7619"/>
    <w:rsid w:val="001C7865"/>
    <w:rsid w:val="001D14BC"/>
    <w:rsid w:val="001D2803"/>
    <w:rsid w:val="001D49C8"/>
    <w:rsid w:val="001D567A"/>
    <w:rsid w:val="001D6A67"/>
    <w:rsid w:val="001E1A4A"/>
    <w:rsid w:val="001E1F6F"/>
    <w:rsid w:val="001E49C9"/>
    <w:rsid w:val="001E4D3A"/>
    <w:rsid w:val="001F0AAE"/>
    <w:rsid w:val="001F0B5B"/>
    <w:rsid w:val="001F141A"/>
    <w:rsid w:val="001F1A41"/>
    <w:rsid w:val="001F5803"/>
    <w:rsid w:val="00201F09"/>
    <w:rsid w:val="00204ED5"/>
    <w:rsid w:val="00206F49"/>
    <w:rsid w:val="00207BD7"/>
    <w:rsid w:val="00213BCC"/>
    <w:rsid w:val="00214333"/>
    <w:rsid w:val="002231DF"/>
    <w:rsid w:val="00224900"/>
    <w:rsid w:val="00227C95"/>
    <w:rsid w:val="00227E8B"/>
    <w:rsid w:val="00241FE4"/>
    <w:rsid w:val="002507E2"/>
    <w:rsid w:val="0025326C"/>
    <w:rsid w:val="00253930"/>
    <w:rsid w:val="00255F8F"/>
    <w:rsid w:val="0026301A"/>
    <w:rsid w:val="00263FCB"/>
    <w:rsid w:val="002677C7"/>
    <w:rsid w:val="00273AA1"/>
    <w:rsid w:val="002759C3"/>
    <w:rsid w:val="002858B7"/>
    <w:rsid w:val="00292CB2"/>
    <w:rsid w:val="00293A88"/>
    <w:rsid w:val="00296174"/>
    <w:rsid w:val="002A3529"/>
    <w:rsid w:val="002A3FC7"/>
    <w:rsid w:val="002A59FF"/>
    <w:rsid w:val="002B2B08"/>
    <w:rsid w:val="002B2EDC"/>
    <w:rsid w:val="002C0801"/>
    <w:rsid w:val="002C3B60"/>
    <w:rsid w:val="002C44C8"/>
    <w:rsid w:val="002D024F"/>
    <w:rsid w:val="002D07B3"/>
    <w:rsid w:val="002D244E"/>
    <w:rsid w:val="002D5EDE"/>
    <w:rsid w:val="002D61F1"/>
    <w:rsid w:val="002D6A61"/>
    <w:rsid w:val="002E73BA"/>
    <w:rsid w:val="002E7F20"/>
    <w:rsid w:val="002F14A4"/>
    <w:rsid w:val="002F513B"/>
    <w:rsid w:val="00305F83"/>
    <w:rsid w:val="00314010"/>
    <w:rsid w:val="00314E8A"/>
    <w:rsid w:val="00320083"/>
    <w:rsid w:val="003226C0"/>
    <w:rsid w:val="0032522D"/>
    <w:rsid w:val="00327251"/>
    <w:rsid w:val="0032947F"/>
    <w:rsid w:val="00334675"/>
    <w:rsid w:val="00334855"/>
    <w:rsid w:val="00344CD4"/>
    <w:rsid w:val="0035167A"/>
    <w:rsid w:val="0035489D"/>
    <w:rsid w:val="00357A27"/>
    <w:rsid w:val="003647A1"/>
    <w:rsid w:val="0037003C"/>
    <w:rsid w:val="00372760"/>
    <w:rsid w:val="00374EC5"/>
    <w:rsid w:val="003755AA"/>
    <w:rsid w:val="0037604F"/>
    <w:rsid w:val="00376C2B"/>
    <w:rsid w:val="003801CF"/>
    <w:rsid w:val="003823C8"/>
    <w:rsid w:val="0038365A"/>
    <w:rsid w:val="0038408F"/>
    <w:rsid w:val="00385516"/>
    <w:rsid w:val="003867AA"/>
    <w:rsid w:val="00391CCD"/>
    <w:rsid w:val="0039637B"/>
    <w:rsid w:val="003A4ADF"/>
    <w:rsid w:val="003A5DA8"/>
    <w:rsid w:val="003B2113"/>
    <w:rsid w:val="003B68C0"/>
    <w:rsid w:val="003B6C5A"/>
    <w:rsid w:val="003B746A"/>
    <w:rsid w:val="003C08F6"/>
    <w:rsid w:val="003C2D81"/>
    <w:rsid w:val="003C344F"/>
    <w:rsid w:val="003C6813"/>
    <w:rsid w:val="003D1180"/>
    <w:rsid w:val="003D15C9"/>
    <w:rsid w:val="003D2DF7"/>
    <w:rsid w:val="003D4080"/>
    <w:rsid w:val="003D418B"/>
    <w:rsid w:val="003D5530"/>
    <w:rsid w:val="003E4F4C"/>
    <w:rsid w:val="003E6114"/>
    <w:rsid w:val="003F4203"/>
    <w:rsid w:val="003F7702"/>
    <w:rsid w:val="003F78A9"/>
    <w:rsid w:val="0040108A"/>
    <w:rsid w:val="00405C04"/>
    <w:rsid w:val="00411C85"/>
    <w:rsid w:val="0041569B"/>
    <w:rsid w:val="00423757"/>
    <w:rsid w:val="0042410C"/>
    <w:rsid w:val="004249B7"/>
    <w:rsid w:val="004252EE"/>
    <w:rsid w:val="004279EE"/>
    <w:rsid w:val="00427B00"/>
    <w:rsid w:val="004303CB"/>
    <w:rsid w:val="00431921"/>
    <w:rsid w:val="0043195D"/>
    <w:rsid w:val="0044504D"/>
    <w:rsid w:val="0045541C"/>
    <w:rsid w:val="00456487"/>
    <w:rsid w:val="004568E6"/>
    <w:rsid w:val="00460414"/>
    <w:rsid w:val="00460EA4"/>
    <w:rsid w:val="00461922"/>
    <w:rsid w:val="00463B05"/>
    <w:rsid w:val="00465FA5"/>
    <w:rsid w:val="00467C1D"/>
    <w:rsid w:val="0047612C"/>
    <w:rsid w:val="00476374"/>
    <w:rsid w:val="00477CDB"/>
    <w:rsid w:val="00480C79"/>
    <w:rsid w:val="004812B2"/>
    <w:rsid w:val="00484BFD"/>
    <w:rsid w:val="004913C6"/>
    <w:rsid w:val="004965B3"/>
    <w:rsid w:val="004A1DAC"/>
    <w:rsid w:val="004A1F60"/>
    <w:rsid w:val="004A4DFF"/>
    <w:rsid w:val="004A60A9"/>
    <w:rsid w:val="004A6F9E"/>
    <w:rsid w:val="004B06CE"/>
    <w:rsid w:val="004B120E"/>
    <w:rsid w:val="004B32F6"/>
    <w:rsid w:val="004B674F"/>
    <w:rsid w:val="004B6E11"/>
    <w:rsid w:val="004C1F17"/>
    <w:rsid w:val="004C34C6"/>
    <w:rsid w:val="004C4CAC"/>
    <w:rsid w:val="004D6BBD"/>
    <w:rsid w:val="004D7693"/>
    <w:rsid w:val="004D7BD4"/>
    <w:rsid w:val="004E1D02"/>
    <w:rsid w:val="004E1D7A"/>
    <w:rsid w:val="004E77E8"/>
    <w:rsid w:val="004F15F7"/>
    <w:rsid w:val="004F1B49"/>
    <w:rsid w:val="004F482C"/>
    <w:rsid w:val="005042A0"/>
    <w:rsid w:val="00510FBF"/>
    <w:rsid w:val="0051174C"/>
    <w:rsid w:val="005129B7"/>
    <w:rsid w:val="00514943"/>
    <w:rsid w:val="0052499B"/>
    <w:rsid w:val="00526CE3"/>
    <w:rsid w:val="00530402"/>
    <w:rsid w:val="00531033"/>
    <w:rsid w:val="00532753"/>
    <w:rsid w:val="005332CC"/>
    <w:rsid w:val="00534C33"/>
    <w:rsid w:val="00537117"/>
    <w:rsid w:val="005447BB"/>
    <w:rsid w:val="0054650E"/>
    <w:rsid w:val="00555AFF"/>
    <w:rsid w:val="0055663B"/>
    <w:rsid w:val="00556D03"/>
    <w:rsid w:val="00557DE9"/>
    <w:rsid w:val="0056750B"/>
    <w:rsid w:val="00567B9E"/>
    <w:rsid w:val="00571BEF"/>
    <w:rsid w:val="00571FA8"/>
    <w:rsid w:val="00577F25"/>
    <w:rsid w:val="00582FCD"/>
    <w:rsid w:val="00587277"/>
    <w:rsid w:val="00593869"/>
    <w:rsid w:val="005A1CBA"/>
    <w:rsid w:val="005A2D5D"/>
    <w:rsid w:val="005A52FA"/>
    <w:rsid w:val="005B5A39"/>
    <w:rsid w:val="005D0682"/>
    <w:rsid w:val="005D32FE"/>
    <w:rsid w:val="005D36CF"/>
    <w:rsid w:val="005E4C0F"/>
    <w:rsid w:val="005E4C91"/>
    <w:rsid w:val="005F56EA"/>
    <w:rsid w:val="005F6B80"/>
    <w:rsid w:val="005F790B"/>
    <w:rsid w:val="00602F80"/>
    <w:rsid w:val="00604E6D"/>
    <w:rsid w:val="006149E2"/>
    <w:rsid w:val="00614CB7"/>
    <w:rsid w:val="006155ED"/>
    <w:rsid w:val="00616138"/>
    <w:rsid w:val="006173D1"/>
    <w:rsid w:val="00617EB8"/>
    <w:rsid w:val="00621A57"/>
    <w:rsid w:val="0062692F"/>
    <w:rsid w:val="006316F1"/>
    <w:rsid w:val="00636C88"/>
    <w:rsid w:val="00645D52"/>
    <w:rsid w:val="006534C4"/>
    <w:rsid w:val="0065359C"/>
    <w:rsid w:val="00654A45"/>
    <w:rsid w:val="00670687"/>
    <w:rsid w:val="00673249"/>
    <w:rsid w:val="00675193"/>
    <w:rsid w:val="006863C6"/>
    <w:rsid w:val="006949FE"/>
    <w:rsid w:val="00695653"/>
    <w:rsid w:val="0069594A"/>
    <w:rsid w:val="00695C02"/>
    <w:rsid w:val="006A08BA"/>
    <w:rsid w:val="006A32AE"/>
    <w:rsid w:val="006A50F6"/>
    <w:rsid w:val="006A56A7"/>
    <w:rsid w:val="006B0843"/>
    <w:rsid w:val="006B2911"/>
    <w:rsid w:val="006B4128"/>
    <w:rsid w:val="006B50DF"/>
    <w:rsid w:val="006B7FC7"/>
    <w:rsid w:val="006C0617"/>
    <w:rsid w:val="006D16CC"/>
    <w:rsid w:val="006D7678"/>
    <w:rsid w:val="006E2D4B"/>
    <w:rsid w:val="006E2E77"/>
    <w:rsid w:val="006E5F0F"/>
    <w:rsid w:val="006F0AF1"/>
    <w:rsid w:val="006F38E8"/>
    <w:rsid w:val="006F50F4"/>
    <w:rsid w:val="006F5916"/>
    <w:rsid w:val="006F6A1C"/>
    <w:rsid w:val="006F72A7"/>
    <w:rsid w:val="006F7E10"/>
    <w:rsid w:val="00703B27"/>
    <w:rsid w:val="00704037"/>
    <w:rsid w:val="0070443C"/>
    <w:rsid w:val="00713318"/>
    <w:rsid w:val="007138C0"/>
    <w:rsid w:val="00713FCF"/>
    <w:rsid w:val="0071601F"/>
    <w:rsid w:val="0071632D"/>
    <w:rsid w:val="00717F58"/>
    <w:rsid w:val="00720A77"/>
    <w:rsid w:val="00726886"/>
    <w:rsid w:val="00727190"/>
    <w:rsid w:val="0073310E"/>
    <w:rsid w:val="0074398C"/>
    <w:rsid w:val="00755A33"/>
    <w:rsid w:val="00755A42"/>
    <w:rsid w:val="007563F7"/>
    <w:rsid w:val="00756B06"/>
    <w:rsid w:val="00771F44"/>
    <w:rsid w:val="00775898"/>
    <w:rsid w:val="00786E9A"/>
    <w:rsid w:val="00792607"/>
    <w:rsid w:val="00794171"/>
    <w:rsid w:val="007A07BB"/>
    <w:rsid w:val="007A1267"/>
    <w:rsid w:val="007A1351"/>
    <w:rsid w:val="007A3536"/>
    <w:rsid w:val="007B0977"/>
    <w:rsid w:val="007B112B"/>
    <w:rsid w:val="007B1609"/>
    <w:rsid w:val="007B2C29"/>
    <w:rsid w:val="007B7CBA"/>
    <w:rsid w:val="007C18A9"/>
    <w:rsid w:val="007C1FFD"/>
    <w:rsid w:val="007C540A"/>
    <w:rsid w:val="007C5A77"/>
    <w:rsid w:val="007D0A29"/>
    <w:rsid w:val="007D1C25"/>
    <w:rsid w:val="007D29A5"/>
    <w:rsid w:val="007D4F53"/>
    <w:rsid w:val="007D7034"/>
    <w:rsid w:val="007E0151"/>
    <w:rsid w:val="007E1389"/>
    <w:rsid w:val="007E313B"/>
    <w:rsid w:val="007E31C0"/>
    <w:rsid w:val="007E5CD5"/>
    <w:rsid w:val="007E6452"/>
    <w:rsid w:val="007E7107"/>
    <w:rsid w:val="007F6047"/>
    <w:rsid w:val="007F633E"/>
    <w:rsid w:val="007F648A"/>
    <w:rsid w:val="007F6C13"/>
    <w:rsid w:val="007F719B"/>
    <w:rsid w:val="007F743C"/>
    <w:rsid w:val="007F7AC4"/>
    <w:rsid w:val="00801F01"/>
    <w:rsid w:val="008032C9"/>
    <w:rsid w:val="00812A12"/>
    <w:rsid w:val="0081675E"/>
    <w:rsid w:val="00827304"/>
    <w:rsid w:val="008373CB"/>
    <w:rsid w:val="008424C1"/>
    <w:rsid w:val="00845591"/>
    <w:rsid w:val="00853A62"/>
    <w:rsid w:val="00867FCF"/>
    <w:rsid w:val="00872615"/>
    <w:rsid w:val="00876119"/>
    <w:rsid w:val="00882AB1"/>
    <w:rsid w:val="008A0970"/>
    <w:rsid w:val="008B0958"/>
    <w:rsid w:val="008B311D"/>
    <w:rsid w:val="008B3237"/>
    <w:rsid w:val="008B4869"/>
    <w:rsid w:val="008B4BC4"/>
    <w:rsid w:val="008B63E9"/>
    <w:rsid w:val="008B7298"/>
    <w:rsid w:val="008C2A01"/>
    <w:rsid w:val="008C3AEF"/>
    <w:rsid w:val="008C451B"/>
    <w:rsid w:val="008C583A"/>
    <w:rsid w:val="008C6AED"/>
    <w:rsid w:val="008D1D12"/>
    <w:rsid w:val="008D4EC1"/>
    <w:rsid w:val="008E1520"/>
    <w:rsid w:val="008F1320"/>
    <w:rsid w:val="008F2262"/>
    <w:rsid w:val="008F268B"/>
    <w:rsid w:val="008F5B65"/>
    <w:rsid w:val="0090652E"/>
    <w:rsid w:val="00907719"/>
    <w:rsid w:val="009210FF"/>
    <w:rsid w:val="00921EB1"/>
    <w:rsid w:val="009228C1"/>
    <w:rsid w:val="009348D0"/>
    <w:rsid w:val="00943F0F"/>
    <w:rsid w:val="009476DF"/>
    <w:rsid w:val="00951415"/>
    <w:rsid w:val="009531F7"/>
    <w:rsid w:val="00957950"/>
    <w:rsid w:val="0096053A"/>
    <w:rsid w:val="00972019"/>
    <w:rsid w:val="00973344"/>
    <w:rsid w:val="00973775"/>
    <w:rsid w:val="00974A05"/>
    <w:rsid w:val="00975EAE"/>
    <w:rsid w:val="00976232"/>
    <w:rsid w:val="00976533"/>
    <w:rsid w:val="00980779"/>
    <w:rsid w:val="00987425"/>
    <w:rsid w:val="009909BC"/>
    <w:rsid w:val="00992C53"/>
    <w:rsid w:val="00995623"/>
    <w:rsid w:val="009A027A"/>
    <w:rsid w:val="009A5833"/>
    <w:rsid w:val="009B07A6"/>
    <w:rsid w:val="009B1A4F"/>
    <w:rsid w:val="009B54D7"/>
    <w:rsid w:val="009C0306"/>
    <w:rsid w:val="009C136F"/>
    <w:rsid w:val="009C1756"/>
    <w:rsid w:val="009C1ABB"/>
    <w:rsid w:val="009C1CEF"/>
    <w:rsid w:val="009C76A1"/>
    <w:rsid w:val="009D1A2C"/>
    <w:rsid w:val="009D38B7"/>
    <w:rsid w:val="009D3B84"/>
    <w:rsid w:val="009D6350"/>
    <w:rsid w:val="009D7609"/>
    <w:rsid w:val="009E1204"/>
    <w:rsid w:val="009E3C0A"/>
    <w:rsid w:val="009F0113"/>
    <w:rsid w:val="009F10FC"/>
    <w:rsid w:val="009F382C"/>
    <w:rsid w:val="00A06DDC"/>
    <w:rsid w:val="00A131B3"/>
    <w:rsid w:val="00A1378D"/>
    <w:rsid w:val="00A14C89"/>
    <w:rsid w:val="00A216BD"/>
    <w:rsid w:val="00A30773"/>
    <w:rsid w:val="00A30D37"/>
    <w:rsid w:val="00A356FC"/>
    <w:rsid w:val="00A37C20"/>
    <w:rsid w:val="00A4209C"/>
    <w:rsid w:val="00A523B8"/>
    <w:rsid w:val="00A6406F"/>
    <w:rsid w:val="00A6622D"/>
    <w:rsid w:val="00A7065A"/>
    <w:rsid w:val="00A75967"/>
    <w:rsid w:val="00A874B0"/>
    <w:rsid w:val="00AA4B60"/>
    <w:rsid w:val="00AA577E"/>
    <w:rsid w:val="00AA5A03"/>
    <w:rsid w:val="00AA77C2"/>
    <w:rsid w:val="00AB29BE"/>
    <w:rsid w:val="00AB2D0C"/>
    <w:rsid w:val="00AC5D50"/>
    <w:rsid w:val="00AC6692"/>
    <w:rsid w:val="00AC685F"/>
    <w:rsid w:val="00AD77AE"/>
    <w:rsid w:val="00AE132A"/>
    <w:rsid w:val="00AE33D6"/>
    <w:rsid w:val="00AE6283"/>
    <w:rsid w:val="00AE7308"/>
    <w:rsid w:val="00AF0B40"/>
    <w:rsid w:val="00AF688E"/>
    <w:rsid w:val="00AF780B"/>
    <w:rsid w:val="00B02B6F"/>
    <w:rsid w:val="00B102AE"/>
    <w:rsid w:val="00B1156A"/>
    <w:rsid w:val="00B13A9D"/>
    <w:rsid w:val="00B15394"/>
    <w:rsid w:val="00B257D3"/>
    <w:rsid w:val="00B3125C"/>
    <w:rsid w:val="00B34FDA"/>
    <w:rsid w:val="00B40696"/>
    <w:rsid w:val="00B4535A"/>
    <w:rsid w:val="00B4692F"/>
    <w:rsid w:val="00B469BE"/>
    <w:rsid w:val="00B5018F"/>
    <w:rsid w:val="00B50628"/>
    <w:rsid w:val="00B52233"/>
    <w:rsid w:val="00B53F76"/>
    <w:rsid w:val="00B57F89"/>
    <w:rsid w:val="00B626B1"/>
    <w:rsid w:val="00B662E8"/>
    <w:rsid w:val="00B66AC1"/>
    <w:rsid w:val="00B66C97"/>
    <w:rsid w:val="00B67378"/>
    <w:rsid w:val="00B70C91"/>
    <w:rsid w:val="00B73B9B"/>
    <w:rsid w:val="00B82BE5"/>
    <w:rsid w:val="00B85C54"/>
    <w:rsid w:val="00B90A4C"/>
    <w:rsid w:val="00B923EE"/>
    <w:rsid w:val="00B93BCD"/>
    <w:rsid w:val="00BB1031"/>
    <w:rsid w:val="00BB199E"/>
    <w:rsid w:val="00BC0950"/>
    <w:rsid w:val="00BD52AD"/>
    <w:rsid w:val="00BE7155"/>
    <w:rsid w:val="00BE7738"/>
    <w:rsid w:val="00BF0269"/>
    <w:rsid w:val="00BF2276"/>
    <w:rsid w:val="00C05D2F"/>
    <w:rsid w:val="00C0722D"/>
    <w:rsid w:val="00C11097"/>
    <w:rsid w:val="00C14324"/>
    <w:rsid w:val="00C14354"/>
    <w:rsid w:val="00C21BF8"/>
    <w:rsid w:val="00C2221C"/>
    <w:rsid w:val="00C22A7D"/>
    <w:rsid w:val="00C262B0"/>
    <w:rsid w:val="00C30BF6"/>
    <w:rsid w:val="00C3122E"/>
    <w:rsid w:val="00C36F66"/>
    <w:rsid w:val="00C40EEA"/>
    <w:rsid w:val="00C458C5"/>
    <w:rsid w:val="00C472B1"/>
    <w:rsid w:val="00C516A2"/>
    <w:rsid w:val="00C5359E"/>
    <w:rsid w:val="00C535C7"/>
    <w:rsid w:val="00C55601"/>
    <w:rsid w:val="00C56656"/>
    <w:rsid w:val="00C61CE9"/>
    <w:rsid w:val="00C629EB"/>
    <w:rsid w:val="00C649A3"/>
    <w:rsid w:val="00C7330A"/>
    <w:rsid w:val="00C743E7"/>
    <w:rsid w:val="00C771FE"/>
    <w:rsid w:val="00C83A16"/>
    <w:rsid w:val="00C87CA6"/>
    <w:rsid w:val="00C91C76"/>
    <w:rsid w:val="00C91EBB"/>
    <w:rsid w:val="00C96EE9"/>
    <w:rsid w:val="00CA09B7"/>
    <w:rsid w:val="00CA142B"/>
    <w:rsid w:val="00CA4EEE"/>
    <w:rsid w:val="00CA6C3E"/>
    <w:rsid w:val="00CB49A3"/>
    <w:rsid w:val="00CB5950"/>
    <w:rsid w:val="00CB66B3"/>
    <w:rsid w:val="00CB7148"/>
    <w:rsid w:val="00CC0A26"/>
    <w:rsid w:val="00CD10D9"/>
    <w:rsid w:val="00CD5CE8"/>
    <w:rsid w:val="00CE2622"/>
    <w:rsid w:val="00CE2FF6"/>
    <w:rsid w:val="00CE5AAE"/>
    <w:rsid w:val="00CE607A"/>
    <w:rsid w:val="00CF4892"/>
    <w:rsid w:val="00D01B3C"/>
    <w:rsid w:val="00D04AB0"/>
    <w:rsid w:val="00D0541F"/>
    <w:rsid w:val="00D12394"/>
    <w:rsid w:val="00D128F8"/>
    <w:rsid w:val="00D16273"/>
    <w:rsid w:val="00D177DA"/>
    <w:rsid w:val="00D17C2A"/>
    <w:rsid w:val="00D17FF5"/>
    <w:rsid w:val="00D2366E"/>
    <w:rsid w:val="00D2610A"/>
    <w:rsid w:val="00D33C8F"/>
    <w:rsid w:val="00D3417B"/>
    <w:rsid w:val="00D34AF6"/>
    <w:rsid w:val="00D37830"/>
    <w:rsid w:val="00D40384"/>
    <w:rsid w:val="00D42633"/>
    <w:rsid w:val="00D42B90"/>
    <w:rsid w:val="00D42FD3"/>
    <w:rsid w:val="00D438C3"/>
    <w:rsid w:val="00D44521"/>
    <w:rsid w:val="00D5093A"/>
    <w:rsid w:val="00D53920"/>
    <w:rsid w:val="00D53F6A"/>
    <w:rsid w:val="00D56D13"/>
    <w:rsid w:val="00D60216"/>
    <w:rsid w:val="00D66D88"/>
    <w:rsid w:val="00D76200"/>
    <w:rsid w:val="00D76FD0"/>
    <w:rsid w:val="00D81267"/>
    <w:rsid w:val="00D86773"/>
    <w:rsid w:val="00D9380C"/>
    <w:rsid w:val="00D946DE"/>
    <w:rsid w:val="00D95692"/>
    <w:rsid w:val="00D96E30"/>
    <w:rsid w:val="00D979D2"/>
    <w:rsid w:val="00DA12F6"/>
    <w:rsid w:val="00DA14AA"/>
    <w:rsid w:val="00DA28C2"/>
    <w:rsid w:val="00DA2E51"/>
    <w:rsid w:val="00DA3315"/>
    <w:rsid w:val="00DA3EE5"/>
    <w:rsid w:val="00DA6975"/>
    <w:rsid w:val="00DB1900"/>
    <w:rsid w:val="00DB5D4F"/>
    <w:rsid w:val="00DB722C"/>
    <w:rsid w:val="00DC04F9"/>
    <w:rsid w:val="00DC339E"/>
    <w:rsid w:val="00DC51DB"/>
    <w:rsid w:val="00DC61F5"/>
    <w:rsid w:val="00DC7942"/>
    <w:rsid w:val="00DC7C30"/>
    <w:rsid w:val="00DD5F53"/>
    <w:rsid w:val="00DD71A1"/>
    <w:rsid w:val="00DE2900"/>
    <w:rsid w:val="00DF0582"/>
    <w:rsid w:val="00DF05A1"/>
    <w:rsid w:val="00DF15D5"/>
    <w:rsid w:val="00E001C6"/>
    <w:rsid w:val="00E03D84"/>
    <w:rsid w:val="00E04708"/>
    <w:rsid w:val="00E051C8"/>
    <w:rsid w:val="00E06E47"/>
    <w:rsid w:val="00E073B7"/>
    <w:rsid w:val="00E12B4E"/>
    <w:rsid w:val="00E12EC4"/>
    <w:rsid w:val="00E15326"/>
    <w:rsid w:val="00E23E95"/>
    <w:rsid w:val="00E34499"/>
    <w:rsid w:val="00E34BB8"/>
    <w:rsid w:val="00E367CB"/>
    <w:rsid w:val="00E41E70"/>
    <w:rsid w:val="00E41FD3"/>
    <w:rsid w:val="00E43038"/>
    <w:rsid w:val="00E44555"/>
    <w:rsid w:val="00E45057"/>
    <w:rsid w:val="00E522D4"/>
    <w:rsid w:val="00E54AD3"/>
    <w:rsid w:val="00E701A2"/>
    <w:rsid w:val="00E70E3E"/>
    <w:rsid w:val="00E74A5D"/>
    <w:rsid w:val="00E7718A"/>
    <w:rsid w:val="00E77D1C"/>
    <w:rsid w:val="00E82D6C"/>
    <w:rsid w:val="00E91192"/>
    <w:rsid w:val="00E96924"/>
    <w:rsid w:val="00E97019"/>
    <w:rsid w:val="00E97695"/>
    <w:rsid w:val="00EA5D9B"/>
    <w:rsid w:val="00EA6A45"/>
    <w:rsid w:val="00EA6CDA"/>
    <w:rsid w:val="00EA77FB"/>
    <w:rsid w:val="00EB1699"/>
    <w:rsid w:val="00EB3BAC"/>
    <w:rsid w:val="00EB4503"/>
    <w:rsid w:val="00EB544D"/>
    <w:rsid w:val="00EC3C0F"/>
    <w:rsid w:val="00EC5FEB"/>
    <w:rsid w:val="00EC7CEA"/>
    <w:rsid w:val="00ED050E"/>
    <w:rsid w:val="00ED18FB"/>
    <w:rsid w:val="00ED3DAE"/>
    <w:rsid w:val="00ED567B"/>
    <w:rsid w:val="00ED7482"/>
    <w:rsid w:val="00EE01A0"/>
    <w:rsid w:val="00EE04A2"/>
    <w:rsid w:val="00EE32C6"/>
    <w:rsid w:val="00EF110B"/>
    <w:rsid w:val="00EF409C"/>
    <w:rsid w:val="00EF51F8"/>
    <w:rsid w:val="00EF5704"/>
    <w:rsid w:val="00EF5768"/>
    <w:rsid w:val="00EF61BA"/>
    <w:rsid w:val="00F038E0"/>
    <w:rsid w:val="00F10264"/>
    <w:rsid w:val="00F132E2"/>
    <w:rsid w:val="00F13EB2"/>
    <w:rsid w:val="00F17493"/>
    <w:rsid w:val="00F17CCB"/>
    <w:rsid w:val="00F200DA"/>
    <w:rsid w:val="00F20FE8"/>
    <w:rsid w:val="00F30C4B"/>
    <w:rsid w:val="00F32F76"/>
    <w:rsid w:val="00F34624"/>
    <w:rsid w:val="00F3526A"/>
    <w:rsid w:val="00F3586E"/>
    <w:rsid w:val="00F35CA6"/>
    <w:rsid w:val="00F3730F"/>
    <w:rsid w:val="00F379D2"/>
    <w:rsid w:val="00F40047"/>
    <w:rsid w:val="00F4039F"/>
    <w:rsid w:val="00F42DF4"/>
    <w:rsid w:val="00F50666"/>
    <w:rsid w:val="00F51F7D"/>
    <w:rsid w:val="00F60952"/>
    <w:rsid w:val="00F60BD0"/>
    <w:rsid w:val="00F636BA"/>
    <w:rsid w:val="00F65378"/>
    <w:rsid w:val="00F6548C"/>
    <w:rsid w:val="00F664CC"/>
    <w:rsid w:val="00F70C89"/>
    <w:rsid w:val="00F766F0"/>
    <w:rsid w:val="00F768BC"/>
    <w:rsid w:val="00F80244"/>
    <w:rsid w:val="00F80576"/>
    <w:rsid w:val="00F82FF5"/>
    <w:rsid w:val="00F85A9D"/>
    <w:rsid w:val="00F90FCB"/>
    <w:rsid w:val="00F91B61"/>
    <w:rsid w:val="00F922BA"/>
    <w:rsid w:val="00F94175"/>
    <w:rsid w:val="00F9657D"/>
    <w:rsid w:val="00F97ADE"/>
    <w:rsid w:val="00F97FE4"/>
    <w:rsid w:val="00FA22B5"/>
    <w:rsid w:val="00FB15BC"/>
    <w:rsid w:val="00FB273C"/>
    <w:rsid w:val="00FC09AC"/>
    <w:rsid w:val="00FC4B20"/>
    <w:rsid w:val="00FD4B05"/>
    <w:rsid w:val="00FD7F35"/>
    <w:rsid w:val="00FE2C10"/>
    <w:rsid w:val="00FE2D27"/>
    <w:rsid w:val="00FE334F"/>
    <w:rsid w:val="00FF37C6"/>
    <w:rsid w:val="00FF65B1"/>
    <w:rsid w:val="011C611B"/>
    <w:rsid w:val="01211770"/>
    <w:rsid w:val="0128A39E"/>
    <w:rsid w:val="01B2F898"/>
    <w:rsid w:val="0222E5AE"/>
    <w:rsid w:val="024EB1AC"/>
    <w:rsid w:val="02631E14"/>
    <w:rsid w:val="026FF209"/>
    <w:rsid w:val="02736D4A"/>
    <w:rsid w:val="03D15B62"/>
    <w:rsid w:val="04A3E06E"/>
    <w:rsid w:val="04A86E22"/>
    <w:rsid w:val="04D065E1"/>
    <w:rsid w:val="04E2D582"/>
    <w:rsid w:val="0582302D"/>
    <w:rsid w:val="05F3C65B"/>
    <w:rsid w:val="061DD7FD"/>
    <w:rsid w:val="063C6D51"/>
    <w:rsid w:val="06D15016"/>
    <w:rsid w:val="06D79912"/>
    <w:rsid w:val="071C5D30"/>
    <w:rsid w:val="0736B3A5"/>
    <w:rsid w:val="076A0693"/>
    <w:rsid w:val="078C615D"/>
    <w:rsid w:val="079A3C13"/>
    <w:rsid w:val="079BFFFB"/>
    <w:rsid w:val="07F2578C"/>
    <w:rsid w:val="082EC239"/>
    <w:rsid w:val="088DD6D8"/>
    <w:rsid w:val="089989FA"/>
    <w:rsid w:val="08A7B9A9"/>
    <w:rsid w:val="08B7DCE5"/>
    <w:rsid w:val="08C7839B"/>
    <w:rsid w:val="08E0518D"/>
    <w:rsid w:val="09402331"/>
    <w:rsid w:val="0A0E02B9"/>
    <w:rsid w:val="0A3C3631"/>
    <w:rsid w:val="0A6F3D91"/>
    <w:rsid w:val="0AC0AA6E"/>
    <w:rsid w:val="0AD840DA"/>
    <w:rsid w:val="0AE919AE"/>
    <w:rsid w:val="0BECCC48"/>
    <w:rsid w:val="0BFD212B"/>
    <w:rsid w:val="0C0F9891"/>
    <w:rsid w:val="0C20C7E4"/>
    <w:rsid w:val="0C67E222"/>
    <w:rsid w:val="0C81DFAA"/>
    <w:rsid w:val="0CE47998"/>
    <w:rsid w:val="0D121BE4"/>
    <w:rsid w:val="0D77376D"/>
    <w:rsid w:val="0D7D0E1E"/>
    <w:rsid w:val="0DAD6BB9"/>
    <w:rsid w:val="0E1CB5D9"/>
    <w:rsid w:val="0E3E7783"/>
    <w:rsid w:val="0E5FB08F"/>
    <w:rsid w:val="0E7423AB"/>
    <w:rsid w:val="0F0048CD"/>
    <w:rsid w:val="0F3190D2"/>
    <w:rsid w:val="0F36339C"/>
    <w:rsid w:val="0F9F7294"/>
    <w:rsid w:val="0FC9BB07"/>
    <w:rsid w:val="0FD12C47"/>
    <w:rsid w:val="1041D3DC"/>
    <w:rsid w:val="108AA2A6"/>
    <w:rsid w:val="10A091E4"/>
    <w:rsid w:val="10CD6275"/>
    <w:rsid w:val="1102866C"/>
    <w:rsid w:val="119F3DCF"/>
    <w:rsid w:val="11CB263C"/>
    <w:rsid w:val="11F1E321"/>
    <w:rsid w:val="11F6EF1C"/>
    <w:rsid w:val="125A4C79"/>
    <w:rsid w:val="127E83D6"/>
    <w:rsid w:val="128F341A"/>
    <w:rsid w:val="12D6B4B1"/>
    <w:rsid w:val="12F512A5"/>
    <w:rsid w:val="132C1652"/>
    <w:rsid w:val="13453B2C"/>
    <w:rsid w:val="134DAEE5"/>
    <w:rsid w:val="13821C1E"/>
    <w:rsid w:val="145ED83E"/>
    <w:rsid w:val="147B002B"/>
    <w:rsid w:val="15874047"/>
    <w:rsid w:val="15D3AFC6"/>
    <w:rsid w:val="1604BAAD"/>
    <w:rsid w:val="16091DF0"/>
    <w:rsid w:val="161CBF61"/>
    <w:rsid w:val="165BA2EF"/>
    <w:rsid w:val="16869384"/>
    <w:rsid w:val="16AC377A"/>
    <w:rsid w:val="173B2401"/>
    <w:rsid w:val="17B856F8"/>
    <w:rsid w:val="182006A4"/>
    <w:rsid w:val="1823F1A0"/>
    <w:rsid w:val="182425D4"/>
    <w:rsid w:val="186A1756"/>
    <w:rsid w:val="19208F89"/>
    <w:rsid w:val="192B7B5A"/>
    <w:rsid w:val="1932FF75"/>
    <w:rsid w:val="194679B6"/>
    <w:rsid w:val="1962835D"/>
    <w:rsid w:val="196DDA83"/>
    <w:rsid w:val="19788D63"/>
    <w:rsid w:val="1994C795"/>
    <w:rsid w:val="19998CFB"/>
    <w:rsid w:val="19F3F509"/>
    <w:rsid w:val="1A1B68C9"/>
    <w:rsid w:val="1A1D48B5"/>
    <w:rsid w:val="1A3E8B38"/>
    <w:rsid w:val="1A8511A4"/>
    <w:rsid w:val="1A890735"/>
    <w:rsid w:val="1AA918CB"/>
    <w:rsid w:val="1AC6E5C2"/>
    <w:rsid w:val="1B49CD09"/>
    <w:rsid w:val="1C32FC95"/>
    <w:rsid w:val="1D19D988"/>
    <w:rsid w:val="1D330A6D"/>
    <w:rsid w:val="1D8F2652"/>
    <w:rsid w:val="1DE59D81"/>
    <w:rsid w:val="1E108FC1"/>
    <w:rsid w:val="1EBD1CE9"/>
    <w:rsid w:val="1ECF0FFB"/>
    <w:rsid w:val="1EEBE7ED"/>
    <w:rsid w:val="1F312388"/>
    <w:rsid w:val="1F7C820E"/>
    <w:rsid w:val="1F9A1E38"/>
    <w:rsid w:val="1F9E57B0"/>
    <w:rsid w:val="1FDEF167"/>
    <w:rsid w:val="1FF3685C"/>
    <w:rsid w:val="1FF9CC5F"/>
    <w:rsid w:val="20041D7B"/>
    <w:rsid w:val="209ED6E3"/>
    <w:rsid w:val="20CF14A5"/>
    <w:rsid w:val="211D995E"/>
    <w:rsid w:val="213CB9CE"/>
    <w:rsid w:val="2196F90D"/>
    <w:rsid w:val="2199A324"/>
    <w:rsid w:val="21C2A699"/>
    <w:rsid w:val="22327C8E"/>
    <w:rsid w:val="22719240"/>
    <w:rsid w:val="22892667"/>
    <w:rsid w:val="22BB710E"/>
    <w:rsid w:val="231D5998"/>
    <w:rsid w:val="232E6D56"/>
    <w:rsid w:val="233A4072"/>
    <w:rsid w:val="236064E3"/>
    <w:rsid w:val="236A80ED"/>
    <w:rsid w:val="24072E12"/>
    <w:rsid w:val="241C9B2E"/>
    <w:rsid w:val="24598266"/>
    <w:rsid w:val="24BE2F79"/>
    <w:rsid w:val="256D2B94"/>
    <w:rsid w:val="2585D8EC"/>
    <w:rsid w:val="25A52669"/>
    <w:rsid w:val="25BE672E"/>
    <w:rsid w:val="26198AA7"/>
    <w:rsid w:val="268C7A2B"/>
    <w:rsid w:val="26B8E31D"/>
    <w:rsid w:val="26DC3FF9"/>
    <w:rsid w:val="272A2A19"/>
    <w:rsid w:val="27791A7A"/>
    <w:rsid w:val="27A09677"/>
    <w:rsid w:val="27E33F79"/>
    <w:rsid w:val="2827B420"/>
    <w:rsid w:val="28D75E75"/>
    <w:rsid w:val="29251A3D"/>
    <w:rsid w:val="29A34F6E"/>
    <w:rsid w:val="29C0B560"/>
    <w:rsid w:val="29DC9FE8"/>
    <w:rsid w:val="2A4BD5AC"/>
    <w:rsid w:val="2AB1CB58"/>
    <w:rsid w:val="2ADF7968"/>
    <w:rsid w:val="2B348BE7"/>
    <w:rsid w:val="2B8E4483"/>
    <w:rsid w:val="2C07931F"/>
    <w:rsid w:val="2C0FB371"/>
    <w:rsid w:val="2D161A57"/>
    <w:rsid w:val="2DC77326"/>
    <w:rsid w:val="2E75156C"/>
    <w:rsid w:val="2E9CCBA5"/>
    <w:rsid w:val="2EC8EAAF"/>
    <w:rsid w:val="2EDD60E3"/>
    <w:rsid w:val="2F1B9145"/>
    <w:rsid w:val="2F9483FE"/>
    <w:rsid w:val="2FFDEDBF"/>
    <w:rsid w:val="301980D1"/>
    <w:rsid w:val="3057B1D9"/>
    <w:rsid w:val="305DDED3"/>
    <w:rsid w:val="3128B166"/>
    <w:rsid w:val="316D4F07"/>
    <w:rsid w:val="317686AA"/>
    <w:rsid w:val="31C609E6"/>
    <w:rsid w:val="320EFA2A"/>
    <w:rsid w:val="321B1F87"/>
    <w:rsid w:val="328026C9"/>
    <w:rsid w:val="32827FD4"/>
    <w:rsid w:val="3288A01C"/>
    <w:rsid w:val="32F03035"/>
    <w:rsid w:val="32F33188"/>
    <w:rsid w:val="33086AA4"/>
    <w:rsid w:val="33351C30"/>
    <w:rsid w:val="33AAFD02"/>
    <w:rsid w:val="340F1714"/>
    <w:rsid w:val="349FB9B4"/>
    <w:rsid w:val="3533742E"/>
    <w:rsid w:val="3559C7FD"/>
    <w:rsid w:val="35793F99"/>
    <w:rsid w:val="3595DC19"/>
    <w:rsid w:val="3598DDF5"/>
    <w:rsid w:val="35B0F208"/>
    <w:rsid w:val="35C58660"/>
    <w:rsid w:val="361A7F48"/>
    <w:rsid w:val="36268D3B"/>
    <w:rsid w:val="367A64DA"/>
    <w:rsid w:val="3726C78A"/>
    <w:rsid w:val="37378865"/>
    <w:rsid w:val="37594CF8"/>
    <w:rsid w:val="375A10FE"/>
    <w:rsid w:val="37A775D5"/>
    <w:rsid w:val="385926F8"/>
    <w:rsid w:val="3895A67C"/>
    <w:rsid w:val="38FD9DAC"/>
    <w:rsid w:val="3923250B"/>
    <w:rsid w:val="39378234"/>
    <w:rsid w:val="3998747B"/>
    <w:rsid w:val="39C21AFB"/>
    <w:rsid w:val="39C937A8"/>
    <w:rsid w:val="3A2BCEC7"/>
    <w:rsid w:val="3A3D693B"/>
    <w:rsid w:val="3A4C33CC"/>
    <w:rsid w:val="3A57E787"/>
    <w:rsid w:val="3AB51A31"/>
    <w:rsid w:val="3ABDB5FB"/>
    <w:rsid w:val="3B0D0558"/>
    <w:rsid w:val="3B23AD88"/>
    <w:rsid w:val="3B264ADC"/>
    <w:rsid w:val="3B6B7BDB"/>
    <w:rsid w:val="3B77A93C"/>
    <w:rsid w:val="3B7DD154"/>
    <w:rsid w:val="3BEF7DC4"/>
    <w:rsid w:val="3C40493D"/>
    <w:rsid w:val="3CB0CADA"/>
    <w:rsid w:val="3CC3569F"/>
    <w:rsid w:val="3D06351D"/>
    <w:rsid w:val="3DA2B01A"/>
    <w:rsid w:val="3DEB4939"/>
    <w:rsid w:val="3DF8E53E"/>
    <w:rsid w:val="3E831221"/>
    <w:rsid w:val="3EE936C4"/>
    <w:rsid w:val="3F15BA53"/>
    <w:rsid w:val="3F1A93A5"/>
    <w:rsid w:val="3FDAD6E2"/>
    <w:rsid w:val="404A5EC8"/>
    <w:rsid w:val="40913A1E"/>
    <w:rsid w:val="40A96403"/>
    <w:rsid w:val="40EB55BA"/>
    <w:rsid w:val="41DAFCA5"/>
    <w:rsid w:val="425176AC"/>
    <w:rsid w:val="430BE3A5"/>
    <w:rsid w:val="435BEDF1"/>
    <w:rsid w:val="4363FDF9"/>
    <w:rsid w:val="43AA70F1"/>
    <w:rsid w:val="44172FCB"/>
    <w:rsid w:val="449BBAEE"/>
    <w:rsid w:val="44F8225B"/>
    <w:rsid w:val="45055E2C"/>
    <w:rsid w:val="4509D62B"/>
    <w:rsid w:val="451024FC"/>
    <w:rsid w:val="45542488"/>
    <w:rsid w:val="45719512"/>
    <w:rsid w:val="45B0A1C5"/>
    <w:rsid w:val="45B586BD"/>
    <w:rsid w:val="460AFA9D"/>
    <w:rsid w:val="46125805"/>
    <w:rsid w:val="46363414"/>
    <w:rsid w:val="46391421"/>
    <w:rsid w:val="46497B12"/>
    <w:rsid w:val="46CA0BA8"/>
    <w:rsid w:val="46E754BC"/>
    <w:rsid w:val="46F3129F"/>
    <w:rsid w:val="4739922A"/>
    <w:rsid w:val="476A15A8"/>
    <w:rsid w:val="4786934C"/>
    <w:rsid w:val="479B4846"/>
    <w:rsid w:val="48145087"/>
    <w:rsid w:val="4857C5AA"/>
    <w:rsid w:val="4878FCB8"/>
    <w:rsid w:val="48A81638"/>
    <w:rsid w:val="49020D7B"/>
    <w:rsid w:val="4931093C"/>
    <w:rsid w:val="494347D4"/>
    <w:rsid w:val="497E4120"/>
    <w:rsid w:val="4996FF62"/>
    <w:rsid w:val="4A1B8905"/>
    <w:rsid w:val="4B12EF17"/>
    <w:rsid w:val="4B19B355"/>
    <w:rsid w:val="4B3F3847"/>
    <w:rsid w:val="4B4FC15E"/>
    <w:rsid w:val="4B502605"/>
    <w:rsid w:val="4BBD54BD"/>
    <w:rsid w:val="4BEDE32C"/>
    <w:rsid w:val="4C224FDB"/>
    <w:rsid w:val="4D0E6A8B"/>
    <w:rsid w:val="4D263987"/>
    <w:rsid w:val="4E2C411E"/>
    <w:rsid w:val="4E9C3ADA"/>
    <w:rsid w:val="4FEECF13"/>
    <w:rsid w:val="5049F5B0"/>
    <w:rsid w:val="507C1832"/>
    <w:rsid w:val="50924723"/>
    <w:rsid w:val="50D9991B"/>
    <w:rsid w:val="5121FB1C"/>
    <w:rsid w:val="51666A90"/>
    <w:rsid w:val="516EDD0D"/>
    <w:rsid w:val="51767904"/>
    <w:rsid w:val="5183FB63"/>
    <w:rsid w:val="519C9333"/>
    <w:rsid w:val="5219E139"/>
    <w:rsid w:val="5219EB0D"/>
    <w:rsid w:val="5243CEF6"/>
    <w:rsid w:val="5257C92A"/>
    <w:rsid w:val="532F19E1"/>
    <w:rsid w:val="536C4613"/>
    <w:rsid w:val="5386D4A6"/>
    <w:rsid w:val="53C101F4"/>
    <w:rsid w:val="53E19DE0"/>
    <w:rsid w:val="54557F5F"/>
    <w:rsid w:val="5468A438"/>
    <w:rsid w:val="54839A48"/>
    <w:rsid w:val="553B4C53"/>
    <w:rsid w:val="5573A553"/>
    <w:rsid w:val="55A253CE"/>
    <w:rsid w:val="55A9A4A7"/>
    <w:rsid w:val="55EC0FCA"/>
    <w:rsid w:val="55F497C9"/>
    <w:rsid w:val="5622BA53"/>
    <w:rsid w:val="5662D71F"/>
    <w:rsid w:val="56CDC80D"/>
    <w:rsid w:val="56D15A2E"/>
    <w:rsid w:val="5761CAEF"/>
    <w:rsid w:val="57ACB865"/>
    <w:rsid w:val="57D8EB5A"/>
    <w:rsid w:val="57F28ECD"/>
    <w:rsid w:val="5819921D"/>
    <w:rsid w:val="59045B25"/>
    <w:rsid w:val="59184555"/>
    <w:rsid w:val="594640B5"/>
    <w:rsid w:val="594724A7"/>
    <w:rsid w:val="594C1939"/>
    <w:rsid w:val="5960644F"/>
    <w:rsid w:val="59C8FCA1"/>
    <w:rsid w:val="5A24B5A7"/>
    <w:rsid w:val="5A4507CB"/>
    <w:rsid w:val="5A7BF26D"/>
    <w:rsid w:val="5A81F18F"/>
    <w:rsid w:val="5A845A5B"/>
    <w:rsid w:val="5AF4C058"/>
    <w:rsid w:val="5B3DF345"/>
    <w:rsid w:val="5B4BE684"/>
    <w:rsid w:val="5B4D1FB3"/>
    <w:rsid w:val="5B7AA10F"/>
    <w:rsid w:val="5BB472A7"/>
    <w:rsid w:val="5C66C999"/>
    <w:rsid w:val="5C705288"/>
    <w:rsid w:val="5CA52ACF"/>
    <w:rsid w:val="5CBDA8C8"/>
    <w:rsid w:val="5CD2B4D5"/>
    <w:rsid w:val="5CFF2CED"/>
    <w:rsid w:val="5D45BAE0"/>
    <w:rsid w:val="5D5C83AF"/>
    <w:rsid w:val="5DE43470"/>
    <w:rsid w:val="5DF44E38"/>
    <w:rsid w:val="5E0C9229"/>
    <w:rsid w:val="5E1A189A"/>
    <w:rsid w:val="5E74D0B1"/>
    <w:rsid w:val="5EFA4C67"/>
    <w:rsid w:val="5F0FACFC"/>
    <w:rsid w:val="5F557453"/>
    <w:rsid w:val="5F806023"/>
    <w:rsid w:val="5FD32753"/>
    <w:rsid w:val="60347A6E"/>
    <w:rsid w:val="603BFDEB"/>
    <w:rsid w:val="60558F4F"/>
    <w:rsid w:val="60D3CEBC"/>
    <w:rsid w:val="616A2346"/>
    <w:rsid w:val="618A04A2"/>
    <w:rsid w:val="61946019"/>
    <w:rsid w:val="619ED17A"/>
    <w:rsid w:val="61D563A9"/>
    <w:rsid w:val="61DC6680"/>
    <w:rsid w:val="61E8A4BF"/>
    <w:rsid w:val="62C2848A"/>
    <w:rsid w:val="62C3367C"/>
    <w:rsid w:val="62F67306"/>
    <w:rsid w:val="6329B7F9"/>
    <w:rsid w:val="6342D3D0"/>
    <w:rsid w:val="63CDA356"/>
    <w:rsid w:val="6403AF30"/>
    <w:rsid w:val="64860E10"/>
    <w:rsid w:val="64C9547F"/>
    <w:rsid w:val="64D2BCFA"/>
    <w:rsid w:val="64F389E1"/>
    <w:rsid w:val="650A2447"/>
    <w:rsid w:val="65CF66CB"/>
    <w:rsid w:val="65D5FFEF"/>
    <w:rsid w:val="66531BCB"/>
    <w:rsid w:val="666F9B2C"/>
    <w:rsid w:val="66F9E284"/>
    <w:rsid w:val="676FE6C7"/>
    <w:rsid w:val="67B4AB84"/>
    <w:rsid w:val="680E700E"/>
    <w:rsid w:val="680F12EB"/>
    <w:rsid w:val="68399117"/>
    <w:rsid w:val="685A498C"/>
    <w:rsid w:val="686E794C"/>
    <w:rsid w:val="6886A9EA"/>
    <w:rsid w:val="689615C3"/>
    <w:rsid w:val="68B28155"/>
    <w:rsid w:val="68B2E6C0"/>
    <w:rsid w:val="690E3152"/>
    <w:rsid w:val="6912369A"/>
    <w:rsid w:val="69221CFE"/>
    <w:rsid w:val="694210D0"/>
    <w:rsid w:val="6943B7EF"/>
    <w:rsid w:val="69447418"/>
    <w:rsid w:val="6A07E8EE"/>
    <w:rsid w:val="6B5899AD"/>
    <w:rsid w:val="6B605D77"/>
    <w:rsid w:val="6B630CB5"/>
    <w:rsid w:val="6B7BFDBD"/>
    <w:rsid w:val="6B85E601"/>
    <w:rsid w:val="6B8A2E4D"/>
    <w:rsid w:val="6B9ACBD0"/>
    <w:rsid w:val="6BAF23A6"/>
    <w:rsid w:val="6BC0430A"/>
    <w:rsid w:val="6BC32C2C"/>
    <w:rsid w:val="6C027D47"/>
    <w:rsid w:val="6C216686"/>
    <w:rsid w:val="6C2B944B"/>
    <w:rsid w:val="6C7E2000"/>
    <w:rsid w:val="6C9E819B"/>
    <w:rsid w:val="6CA42134"/>
    <w:rsid w:val="6D342422"/>
    <w:rsid w:val="6D419DFF"/>
    <w:rsid w:val="6D46FD28"/>
    <w:rsid w:val="6D6CF8D5"/>
    <w:rsid w:val="6D7637C7"/>
    <w:rsid w:val="6DA86971"/>
    <w:rsid w:val="6DCB38DE"/>
    <w:rsid w:val="6E0BF7CB"/>
    <w:rsid w:val="6E41E652"/>
    <w:rsid w:val="6E45B651"/>
    <w:rsid w:val="6F0554C9"/>
    <w:rsid w:val="6F311724"/>
    <w:rsid w:val="6F33E443"/>
    <w:rsid w:val="6F4E0661"/>
    <w:rsid w:val="6F61F3CC"/>
    <w:rsid w:val="6F7E025A"/>
    <w:rsid w:val="6F88BC6D"/>
    <w:rsid w:val="6F902758"/>
    <w:rsid w:val="6F968AB6"/>
    <w:rsid w:val="6F9B0423"/>
    <w:rsid w:val="6FDBA2C8"/>
    <w:rsid w:val="70365CEF"/>
    <w:rsid w:val="70CD0A63"/>
    <w:rsid w:val="717009D4"/>
    <w:rsid w:val="71802A17"/>
    <w:rsid w:val="7184A727"/>
    <w:rsid w:val="71B274E7"/>
    <w:rsid w:val="71BE932C"/>
    <w:rsid w:val="723F35AB"/>
    <w:rsid w:val="72ACBA8D"/>
    <w:rsid w:val="72C802A3"/>
    <w:rsid w:val="732A4DF8"/>
    <w:rsid w:val="736799A8"/>
    <w:rsid w:val="738ABB18"/>
    <w:rsid w:val="73AB2CF5"/>
    <w:rsid w:val="73E73D98"/>
    <w:rsid w:val="740B12A3"/>
    <w:rsid w:val="7428E2DB"/>
    <w:rsid w:val="743BC597"/>
    <w:rsid w:val="7489E630"/>
    <w:rsid w:val="74A4465B"/>
    <w:rsid w:val="750F8BCD"/>
    <w:rsid w:val="75241BE4"/>
    <w:rsid w:val="757B0C63"/>
    <w:rsid w:val="7584D2C4"/>
    <w:rsid w:val="75867F43"/>
    <w:rsid w:val="7592EF79"/>
    <w:rsid w:val="761D1415"/>
    <w:rsid w:val="76914127"/>
    <w:rsid w:val="77287ED4"/>
    <w:rsid w:val="77D9C87E"/>
    <w:rsid w:val="7807BFDA"/>
    <w:rsid w:val="782F6595"/>
    <w:rsid w:val="786ACECF"/>
    <w:rsid w:val="787A8821"/>
    <w:rsid w:val="7887AEFB"/>
    <w:rsid w:val="78C242F6"/>
    <w:rsid w:val="78D5ACDB"/>
    <w:rsid w:val="79171F0E"/>
    <w:rsid w:val="7928930D"/>
    <w:rsid w:val="7939D54E"/>
    <w:rsid w:val="794D787E"/>
    <w:rsid w:val="7962A819"/>
    <w:rsid w:val="7976D684"/>
    <w:rsid w:val="79DC5224"/>
    <w:rsid w:val="7A4A466C"/>
    <w:rsid w:val="7AB61200"/>
    <w:rsid w:val="7B2F4654"/>
    <w:rsid w:val="7BD1B632"/>
    <w:rsid w:val="7CBFF0EE"/>
    <w:rsid w:val="7D094D0C"/>
    <w:rsid w:val="7D10BA65"/>
    <w:rsid w:val="7D9946C5"/>
    <w:rsid w:val="7DAF704C"/>
    <w:rsid w:val="7E6F0A4C"/>
    <w:rsid w:val="7ED8E517"/>
    <w:rsid w:val="7EE0A293"/>
    <w:rsid w:val="7EF522EC"/>
    <w:rsid w:val="7F670BCC"/>
    <w:rsid w:val="7F6F9432"/>
    <w:rsid w:val="7F7E2AA4"/>
    <w:rsid w:val="7FC90970"/>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6FC8BC"/>
  <w15:chartTrackingRefBased/>
  <w15:docId w15:val="{78D25932-F313-4AE6-9DEB-70567C4F4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character" w:styleId="Kommentarsreferens">
    <w:name w:val="annotation reference"/>
    <w:basedOn w:val="Standardstycketeckensnitt"/>
    <w:uiPriority w:val="99"/>
    <w:semiHidden/>
    <w:unhideWhenUsed/>
    <w:rsid w:val="007F648A"/>
    <w:rPr>
      <w:sz w:val="16"/>
      <w:szCs w:val="16"/>
    </w:rPr>
  </w:style>
  <w:style w:type="paragraph" w:styleId="Kommentarer">
    <w:name w:val="annotation text"/>
    <w:basedOn w:val="Normal"/>
    <w:link w:val="KommentarerChar"/>
    <w:uiPriority w:val="99"/>
    <w:semiHidden/>
    <w:unhideWhenUsed/>
    <w:rsid w:val="007F648A"/>
    <w:rPr>
      <w:sz w:val="20"/>
      <w:szCs w:val="20"/>
    </w:rPr>
  </w:style>
  <w:style w:type="character" w:customStyle="1" w:styleId="KommentarerChar">
    <w:name w:val="Kommentarer Char"/>
    <w:basedOn w:val="Standardstycketeckensnitt"/>
    <w:link w:val="Kommentarer"/>
    <w:uiPriority w:val="99"/>
    <w:semiHidden/>
    <w:rsid w:val="007F648A"/>
    <w:rPr>
      <w:sz w:val="20"/>
      <w:szCs w:val="20"/>
    </w:rPr>
  </w:style>
  <w:style w:type="paragraph" w:styleId="Kommentarsmne">
    <w:name w:val="annotation subject"/>
    <w:basedOn w:val="Kommentarer"/>
    <w:next w:val="Kommentarer"/>
    <w:link w:val="KommentarsmneChar"/>
    <w:uiPriority w:val="99"/>
    <w:semiHidden/>
    <w:unhideWhenUsed/>
    <w:rsid w:val="007F648A"/>
    <w:rPr>
      <w:b/>
      <w:bCs/>
    </w:rPr>
  </w:style>
  <w:style w:type="character" w:customStyle="1" w:styleId="KommentarsmneChar">
    <w:name w:val="Kommentarsämne Char"/>
    <w:basedOn w:val="KommentarerChar"/>
    <w:link w:val="Kommentarsmne"/>
    <w:uiPriority w:val="99"/>
    <w:semiHidden/>
    <w:rsid w:val="007F648A"/>
    <w:rPr>
      <w:b/>
      <w:bCs/>
      <w:sz w:val="20"/>
      <w:szCs w:val="20"/>
    </w:rPr>
  </w:style>
  <w:style w:type="paragraph" w:styleId="Revision">
    <w:name w:val="Revision"/>
    <w:hidden/>
    <w:uiPriority w:val="99"/>
    <w:semiHidden/>
    <w:rsid w:val="000966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19385">
      <w:bodyDiv w:val="1"/>
      <w:marLeft w:val="0"/>
      <w:marRight w:val="0"/>
      <w:marTop w:val="0"/>
      <w:marBottom w:val="0"/>
      <w:divBdr>
        <w:top w:val="none" w:sz="0" w:space="0" w:color="auto"/>
        <w:left w:val="none" w:sz="0" w:space="0" w:color="auto"/>
        <w:bottom w:val="none" w:sz="0" w:space="0" w:color="auto"/>
        <w:right w:val="none" w:sz="0" w:space="0" w:color="auto"/>
      </w:divBdr>
    </w:div>
    <w:div w:id="460421294">
      <w:bodyDiv w:val="1"/>
      <w:marLeft w:val="0"/>
      <w:marRight w:val="0"/>
      <w:marTop w:val="0"/>
      <w:marBottom w:val="0"/>
      <w:divBdr>
        <w:top w:val="none" w:sz="0" w:space="0" w:color="auto"/>
        <w:left w:val="none" w:sz="0" w:space="0" w:color="auto"/>
        <w:bottom w:val="none" w:sz="0" w:space="0" w:color="auto"/>
        <w:right w:val="none" w:sz="0" w:space="0" w:color="auto"/>
      </w:divBdr>
    </w:div>
    <w:div w:id="146180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lha\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69F7E6A11554E0886BEA80AA2B635A6"/>
        <w:category>
          <w:name w:val="Allmänt"/>
          <w:gallery w:val="placeholder"/>
        </w:category>
        <w:types>
          <w:type w:val="bbPlcHdr"/>
        </w:types>
        <w:behaviors>
          <w:behavior w:val="content"/>
        </w:behaviors>
        <w:guid w:val="{AC8C49A1-7634-4A57-84B6-AA327F0016FC}"/>
      </w:docPartPr>
      <w:docPartBody>
        <w:p w:rsidR="000576A3" w:rsidRDefault="008C583A">
          <w:pPr>
            <w:pStyle w:val="969F7E6A11554E0886BEA80AA2B635A6"/>
          </w:pPr>
          <w:r w:rsidRPr="000F2F3A">
            <w:rPr>
              <w:rStyle w:val="Platshlla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6A3"/>
    <w:rsid w:val="000576A3"/>
    <w:rsid w:val="00303A29"/>
    <w:rsid w:val="00467EE3"/>
    <w:rsid w:val="004C7E31"/>
    <w:rsid w:val="00535596"/>
    <w:rsid w:val="00677C86"/>
    <w:rsid w:val="00755B65"/>
    <w:rsid w:val="008C583A"/>
    <w:rsid w:val="00B67C76"/>
    <w:rsid w:val="00BC14AD"/>
    <w:rsid w:val="00DD0A62"/>
    <w:rsid w:val="00DE274D"/>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FF0000"/>
    </w:rPr>
  </w:style>
  <w:style w:type="paragraph" w:customStyle="1" w:styleId="969F7E6A11554E0886BEA80AA2B635A6">
    <w:name w:val="969F7E6A11554E0886BEA80AA2B635A6"/>
  </w:style>
  <w:style w:type="paragraph" w:customStyle="1" w:styleId="03BC1CE998D14A4197DDBE2014725D70">
    <w:name w:val="03BC1CE998D14A4197DDBE2014725D70"/>
  </w:style>
  <w:style w:type="paragraph" w:customStyle="1" w:styleId="83EDD18D52A447D9B553CD2C3CB0EDB5">
    <w:name w:val="83EDD18D52A447D9B553CD2C3CB0EDB5"/>
  </w:style>
  <w:style w:type="paragraph" w:customStyle="1" w:styleId="B0A7ACEBA43D4A57AC47E3A2818CEA5E">
    <w:name w:val="B0A7ACEBA43D4A57AC47E3A2818CEA5E"/>
  </w:style>
  <w:style w:type="paragraph" w:customStyle="1" w:styleId="7FF924879C7846429AA7A71D22934F9C">
    <w:name w:val="7FF924879C7846429AA7A71D22934F9C"/>
  </w:style>
  <w:style w:type="paragraph" w:customStyle="1" w:styleId="B71B197F68BB4B31ABF7873C8D722BB3">
    <w:name w:val="B71B197F68BB4B31ABF7873C8D722B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FEB85CCCE6A7840938A7C34699BC3D6" ma:contentTypeVersion="13" ma:contentTypeDescription="Skapa ett nytt dokument." ma:contentTypeScope="" ma:versionID="9737cb84e1e3014e7adc95f14bb68417">
  <xsd:schema xmlns:xsd="http://www.w3.org/2001/XMLSchema" xmlns:xs="http://www.w3.org/2001/XMLSchema" xmlns:p="http://schemas.microsoft.com/office/2006/metadata/properties" xmlns:ns3="4c4ef309-97f5-4a6d-a82a-b417329d51b3" xmlns:ns4="17017650-3bbe-49f4-9d32-043d3bd9e578" targetNamespace="http://schemas.microsoft.com/office/2006/metadata/properties" ma:root="true" ma:fieldsID="4a6a8ed231672adf11de4fc90e6ae228" ns3:_="" ns4:_="">
    <xsd:import namespace="4c4ef309-97f5-4a6d-a82a-b417329d51b3"/>
    <xsd:import namespace="17017650-3bbe-49f4-9d32-043d3bd9e57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ef309-97f5-4a6d-a82a-b417329d51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017650-3bbe-49f4-9d32-043d3bd9e578" elementFormDefault="qualified">
    <xsd:import namespace="http://schemas.microsoft.com/office/2006/documentManagement/types"/>
    <xsd:import namespace="http://schemas.microsoft.com/office/infopath/2007/PartnerControls"/>
    <xsd:element name="SharedWithUsers" ma:index="14"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lat med information" ma:internalName="SharedWithDetails" ma:readOnly="true">
      <xsd:simpleType>
        <xsd:restriction base="dms:Note">
          <xsd:maxLength value="255"/>
        </xsd:restriction>
      </xsd:simpleType>
    </xsd:element>
    <xsd:element name="SharingHintHash" ma:index="16"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99E80-190E-4C89-AA6A-53E2399EB310}">
  <ds:schemaRefs>
    <ds:schemaRef ds:uri="http://purl.org/dc/terms/"/>
    <ds:schemaRef ds:uri="http://purl.org/dc/elements/1.1/"/>
    <ds:schemaRef ds:uri="http://schemas.microsoft.com/office/2006/documentManagement/types"/>
    <ds:schemaRef ds:uri="17017650-3bbe-49f4-9d32-043d3bd9e578"/>
    <ds:schemaRef ds:uri="http://purl.org/dc/dcmitype/"/>
    <ds:schemaRef ds:uri="http://schemas.openxmlformats.org/package/2006/metadata/core-properties"/>
    <ds:schemaRef ds:uri="4c4ef309-97f5-4a6d-a82a-b417329d51b3"/>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59082AC-CA63-4FC5-ABDA-661F9CFFB2F4}">
  <ds:schemaRefs>
    <ds:schemaRef ds:uri="http://schemas.microsoft.com/sharepoint/v3/contenttype/forms"/>
  </ds:schemaRefs>
</ds:datastoreItem>
</file>

<file path=customXml/itemProps3.xml><?xml version="1.0" encoding="utf-8"?>
<ds:datastoreItem xmlns:ds="http://schemas.openxmlformats.org/officeDocument/2006/customXml" ds:itemID="{60DE9979-6655-4A4D-A3DD-F6FAE0CBC9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ef309-97f5-4a6d-a82a-b417329d51b3"/>
    <ds:schemaRef ds:uri="17017650-3bbe-49f4-9d32-043d3bd9e5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12FFE0-F1A8-4376-A485-637EECAD3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Remissyttrande</Template>
  <TotalTime>0</TotalTime>
  <Pages>6</Pages>
  <Words>1920</Words>
  <Characters>10177</Characters>
  <Application>Microsoft Office Word</Application>
  <DocSecurity>4</DocSecurity>
  <Lines>84</Lines>
  <Paragraphs>24</Paragraphs>
  <ScaleCrop>false</ScaleCrop>
  <HeadingPairs>
    <vt:vector size="2" baseType="variant">
      <vt:variant>
        <vt:lpstr>Rubrik</vt:lpstr>
      </vt:variant>
      <vt:variant>
        <vt:i4>1</vt:i4>
      </vt:variant>
    </vt:vector>
  </HeadingPairs>
  <TitlesOfParts>
    <vt:vector size="1" baseType="lpstr">
      <vt:lpstr>Yttrande över Vägvalsutredningen SOU 2020:4</vt:lpstr>
    </vt:vector>
  </TitlesOfParts>
  <Company>HP</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över Vägvalsutredningen SOU 2020:4</dc:title>
  <dc:subject/>
  <dc:creator>Klaus Hammes</dc:creator>
  <cp:keywords/>
  <dc:description>EM1004, v5.2, 2017-10-30</dc:description>
  <cp:lastModifiedBy>AbdiRashid Mohamed</cp:lastModifiedBy>
  <cp:revision>2</cp:revision>
  <dcterms:created xsi:type="dcterms:W3CDTF">2020-10-07T10:09:00Z</dcterms:created>
  <dcterms:modified xsi:type="dcterms:W3CDTF">2020-10-07T10:09:00Z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Analys</vt:lpwstr>
  </property>
  <property fmtid="{D5CDD505-2E9C-101B-9397-08002B2CF9AE}" pid="33" name="cdpOrgLevel1">
    <vt:lpwstr>Avdelningen för systemanalys, försörjningstrygghet och statistik</vt:lpwstr>
  </property>
  <property fmtid="{D5CDD505-2E9C-101B-9397-08002B2CF9AE}" pid="34" name="cdpOrgLevel2">
    <vt:lpwstr/>
  </property>
  <property fmtid="{D5CDD505-2E9C-101B-9397-08002B2CF9AE}" pid="35" name="cdpOrgLevel3">
    <vt:lpwstr/>
  </property>
  <property fmtid="{D5CDD505-2E9C-101B-9397-08002B2CF9AE}" pid="36" name="cdpOtherOrg">
    <vt:lpwstr> </vt:lpwstr>
  </property>
  <property fmtid="{D5CDD505-2E9C-101B-9397-08002B2CF9AE}" pid="37" name="cdpName">
    <vt:lpwstr>Klaus Hammes</vt:lpwstr>
  </property>
  <property fmtid="{D5CDD505-2E9C-101B-9397-08002B2CF9AE}" pid="38" name="cdpInitials">
    <vt:lpwstr/>
  </property>
  <property fmtid="{D5CDD505-2E9C-101B-9397-08002B2CF9AE}" pid="39" name="cdpTitle">
    <vt:lpwstr>Chefsekonom</vt:lpwstr>
  </property>
  <property fmtid="{D5CDD505-2E9C-101B-9397-08002B2CF9AE}" pid="40" name="cdpPhone">
    <vt:lpwstr>016-544 421 13</vt:lpwstr>
  </property>
  <property fmtid="{D5CDD505-2E9C-101B-9397-08002B2CF9AE}" pid="41" name="cdpCellphone">
    <vt:lpwstr/>
  </property>
  <property fmtid="{D5CDD505-2E9C-101B-9397-08002B2CF9AE}" pid="42" name="cdpFax">
    <vt:lpwstr/>
  </property>
  <property fmtid="{D5CDD505-2E9C-101B-9397-08002B2CF9AE}" pid="43" name="cdpEmail">
    <vt:lpwstr>Klaus.Hammes@energimyndigheten.se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Sant,Falskt,Falskt,Sant,Falskt,Sant,Falskt,Sant,Falskt,Falskt,Falskt,Falskt,Falskt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0x0101009FEB85CCCE6A7840938A7C34699BC3D6</vt:lpwstr>
  </property>
  <property fmtid="{D5CDD505-2E9C-101B-9397-08002B2CF9AE}" pid="52" name="Order">
    <vt:r8>113500</vt:r8>
  </property>
  <property fmtid="{D5CDD505-2E9C-101B-9397-08002B2CF9AE}" pid="53" name="ÄrendeID">
    <vt:lpwstr>897</vt:lpwstr>
  </property>
  <property fmtid="{D5CDD505-2E9C-101B-9397-08002B2CF9AE}" pid="54" name="xd_Signature">
    <vt:bool>false</vt:bool>
  </property>
  <property fmtid="{D5CDD505-2E9C-101B-9397-08002B2CF9AE}" pid="55" name="xd_ProgID">
    <vt:lpwstr/>
  </property>
  <property fmtid="{D5CDD505-2E9C-101B-9397-08002B2CF9AE}" pid="56" name="Diarienummer">
    <vt:lpwstr>2020-200009 </vt:lpwstr>
  </property>
  <property fmtid="{D5CDD505-2E9C-101B-9397-08002B2CF9AE}" pid="57" name="ComplianceAssetId">
    <vt:lpwstr/>
  </property>
  <property fmtid="{D5CDD505-2E9C-101B-9397-08002B2CF9AE}" pid="58" name="TemplateUrl">
    <vt:lpwstr/>
  </property>
</Properties>
</file>