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Titel"/>
        <w:tag w:val=""/>
        <w:id w:val="1085812709"/>
        <w:placeholder>
          <w:docPart w:val="0F4FB28D5DF1410A8752F7C12ED38F5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5E89A877" w14:textId="444B29F4" w:rsidR="00FD4CF2" w:rsidRDefault="00887C65" w:rsidP="00FD4CF2">
          <w:pPr>
            <w:pStyle w:val="Rubrik1"/>
          </w:pPr>
          <w:r>
            <w:t xml:space="preserve">Beslut om </w:t>
          </w:r>
          <w:r w:rsidR="00F75903">
            <w:t>regleringsbrevsuppdrag 7 Utveckling av energiindikatorer till de nya energipolitiska målen och den pågående elektrifieringen</w:t>
          </w:r>
        </w:p>
      </w:sdtContent>
    </w:sdt>
    <w:p w14:paraId="64A7D1CF" w14:textId="77777777" w:rsidR="00111D86" w:rsidRDefault="00111D86" w:rsidP="00FD4CF2">
      <w:pPr>
        <w:pStyle w:val="Brdtext"/>
      </w:pPr>
    </w:p>
    <w:p w14:paraId="6210D3EA" w14:textId="5EF6ABD1" w:rsidR="00FD4CF2" w:rsidRDefault="00887C65" w:rsidP="00FD4CF2">
      <w:pPr>
        <w:pStyle w:val="Brdtext"/>
        <w:rPr>
          <w:sz w:val="20"/>
        </w:rPr>
      </w:pPr>
      <w:r>
        <w:t>Energimyndighetens generaldirektör</w:t>
      </w:r>
      <w:r w:rsidR="00FD4CF2">
        <w:t xml:space="preserve"> beslutar</w:t>
      </w:r>
      <w:r w:rsidR="00111D86">
        <w:rPr>
          <w:sz w:val="20"/>
        </w:rPr>
        <w:t xml:space="preserve"> </w:t>
      </w:r>
      <w:r w:rsidR="00111D86">
        <w:t xml:space="preserve">att fastställa rapporten </w:t>
      </w:r>
      <w:r w:rsidR="00F75903">
        <w:rPr>
          <w:i/>
          <w:iCs/>
        </w:rPr>
        <w:t>Utveckling av energiindikatorer till de nya energipolitiska målen och den pågående elektrifieringen</w:t>
      </w:r>
      <w:r w:rsidR="00111D86">
        <w:t>, i enlighet med bilaga.</w:t>
      </w:r>
    </w:p>
    <w:p w14:paraId="3A9EAD6C" w14:textId="77777777" w:rsidR="00FD4CF2" w:rsidRDefault="00FD4CF2" w:rsidP="00FD4CF2">
      <w:pPr>
        <w:pStyle w:val="Brdtex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4570"/>
      </w:tblGrid>
      <w:tr w:rsidR="00FD4CF2" w:rsidRPr="001C3C3B" w14:paraId="4F502785" w14:textId="77777777" w:rsidTr="00F2626C">
        <w:tc>
          <w:tcPr>
            <w:tcW w:w="3420" w:type="dxa"/>
          </w:tcPr>
          <w:sdt>
            <w:sdtPr>
              <w:rPr>
                <w:rStyle w:val="Platshllartext"/>
                <w:color w:val="auto"/>
              </w:rPr>
              <w:alias w:val="Klicka och skriv beslutande"/>
              <w:id w:val="986432495"/>
              <w:placeholder>
                <w:docPart w:val="3D1E4351AC974356B18CAB53D2850EF4"/>
              </w:placeholder>
              <w:text/>
            </w:sdtPr>
            <w:sdtContent>
              <w:p w14:paraId="746FD3E9" w14:textId="0104BB3F" w:rsidR="00452C13" w:rsidRPr="00374909" w:rsidRDefault="00887C65" w:rsidP="00374909">
                <w:pPr>
                  <w:pStyle w:val="Brdtext"/>
                  <w:rPr>
                    <w:rStyle w:val="Platshllartext"/>
                    <w:color w:val="auto"/>
                  </w:rPr>
                </w:pPr>
                <w:r>
                  <w:rPr>
                    <w:rStyle w:val="Platshllartext"/>
                    <w:color w:val="auto"/>
                  </w:rPr>
                  <w:t>Caroline Asserup</w:t>
                </w:r>
              </w:p>
            </w:sdtContent>
          </w:sdt>
          <w:p w14:paraId="01217D05" w14:textId="77777777" w:rsidR="00FD4CF2" w:rsidRPr="00374909" w:rsidRDefault="00FD4CF2" w:rsidP="00374909">
            <w:pPr>
              <w:pStyle w:val="Brdtext"/>
              <w:rPr>
                <w:rStyle w:val="Platshllartext"/>
                <w:color w:val="auto"/>
              </w:rPr>
            </w:pPr>
          </w:p>
        </w:tc>
        <w:tc>
          <w:tcPr>
            <w:tcW w:w="4570" w:type="dxa"/>
          </w:tcPr>
          <w:p w14:paraId="7CC5E787" w14:textId="77777777" w:rsidR="00FD4CF2" w:rsidRPr="00374909" w:rsidRDefault="00FD4CF2" w:rsidP="00374909">
            <w:pPr>
              <w:pStyle w:val="Brdtext"/>
              <w:rPr>
                <w:rStyle w:val="Platshllartext"/>
                <w:color w:val="auto"/>
              </w:rPr>
            </w:pPr>
          </w:p>
        </w:tc>
      </w:tr>
      <w:tr w:rsidR="00FD4CF2" w:rsidRPr="001C3C3B" w14:paraId="08F93972" w14:textId="77777777" w:rsidTr="00F2626C">
        <w:tc>
          <w:tcPr>
            <w:tcW w:w="3420" w:type="dxa"/>
          </w:tcPr>
          <w:p w14:paraId="5108F9E6" w14:textId="77777777" w:rsidR="00FD4CF2" w:rsidRPr="00374909" w:rsidRDefault="00FD4CF2" w:rsidP="00374909">
            <w:pPr>
              <w:pStyle w:val="Brdtext"/>
              <w:rPr>
                <w:rStyle w:val="Platshllartext"/>
                <w:color w:val="auto"/>
              </w:rPr>
            </w:pPr>
          </w:p>
        </w:tc>
        <w:sdt>
          <w:sdtPr>
            <w:rPr>
              <w:rStyle w:val="Platshllartext"/>
              <w:color w:val="auto"/>
            </w:rPr>
            <w:alias w:val="Klicka och skriv föredragande"/>
            <w:id w:val="-823655822"/>
            <w:placeholder>
              <w:docPart w:val="CF9DE8E941FD487288948308C8010579"/>
            </w:placeholder>
            <w:text/>
          </w:sdtPr>
          <w:sdtContent>
            <w:tc>
              <w:tcPr>
                <w:tcW w:w="4570" w:type="dxa"/>
              </w:tcPr>
              <w:p w14:paraId="6067CB90" w14:textId="7A0B6E85" w:rsidR="00FD4CF2" w:rsidRPr="00374909" w:rsidRDefault="00887C65" w:rsidP="00374909">
                <w:pPr>
                  <w:pStyle w:val="Brdtext"/>
                  <w:rPr>
                    <w:rStyle w:val="Platshllartext"/>
                    <w:color w:val="auto"/>
                  </w:rPr>
                </w:pPr>
                <w:r>
                  <w:rPr>
                    <w:rStyle w:val="Platshllartext"/>
                    <w:color w:val="auto"/>
                  </w:rPr>
                  <w:t>John Rasulov, utredningsledare</w:t>
                </w:r>
              </w:p>
            </w:tc>
          </w:sdtContent>
        </w:sdt>
      </w:tr>
    </w:tbl>
    <w:p w14:paraId="5C1D6DA1" w14:textId="77777777" w:rsidR="00FD4CF2" w:rsidRDefault="00FD4CF2" w:rsidP="00FD4CF2">
      <w:pPr>
        <w:pStyle w:val="Brdtex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4570"/>
      </w:tblGrid>
      <w:tr w:rsidR="00FD4CF2" w:rsidRPr="001C3C3B" w14:paraId="5456D50D" w14:textId="77777777" w:rsidTr="00F2626C">
        <w:tc>
          <w:tcPr>
            <w:tcW w:w="3420" w:type="dxa"/>
          </w:tcPr>
          <w:p w14:paraId="7003A190" w14:textId="77777777" w:rsidR="00FD4CF2" w:rsidRPr="00374909" w:rsidRDefault="00FD4CF2" w:rsidP="00374909">
            <w:pPr>
              <w:pStyle w:val="Brdtext"/>
              <w:rPr>
                <w:rStyle w:val="Platshllartext"/>
                <w:color w:val="auto"/>
              </w:rPr>
            </w:pPr>
            <w:r w:rsidRPr="00374909">
              <w:rPr>
                <w:rStyle w:val="Platshllartext"/>
                <w:color w:val="auto"/>
              </w:rPr>
              <w:t>Vid den slutliga handläggningen</w:t>
            </w:r>
            <w:r w:rsidRPr="00374909">
              <w:rPr>
                <w:rStyle w:val="Platshllartext"/>
                <w:color w:val="auto"/>
              </w:rPr>
              <w:br/>
              <w:t>har därutöver deltagit:</w:t>
            </w:r>
          </w:p>
        </w:tc>
        <w:sdt>
          <w:sdtPr>
            <w:rPr>
              <w:rStyle w:val="Platshllartext"/>
              <w:color w:val="auto"/>
            </w:rPr>
            <w:alias w:val="Klicka och skriv beslutsdeltagare"/>
            <w:tag w:val="Klicka och skriv beslutsdeltagare"/>
            <w:id w:val="1063447298"/>
            <w:placeholder>
              <w:docPart w:val="600DEA2B56164E649AE48E1F620FE7DB"/>
            </w:placeholder>
            <w:text w:multiLine="1"/>
          </w:sdtPr>
          <w:sdtContent>
            <w:tc>
              <w:tcPr>
                <w:tcW w:w="4570" w:type="dxa"/>
              </w:tcPr>
              <w:p w14:paraId="5659F69D" w14:textId="0E30DECF" w:rsidR="00FD4CF2" w:rsidRPr="00374909" w:rsidRDefault="00887C65" w:rsidP="00374909">
                <w:pPr>
                  <w:pStyle w:val="Brdtext"/>
                  <w:rPr>
                    <w:rStyle w:val="Platshllartext"/>
                    <w:color w:val="auto"/>
                  </w:rPr>
                </w:pPr>
                <w:r>
                  <w:rPr>
                    <w:rStyle w:val="Platshllartext"/>
                    <w:color w:val="auto"/>
                  </w:rPr>
                  <w:t>Gustav Ebenå, avdelningschef för Avdelningen för Systemanalys och statistik</w:t>
                </w:r>
                <w:r>
                  <w:rPr>
                    <w:rStyle w:val="Platshllartext"/>
                    <w:color w:val="auto"/>
                  </w:rPr>
                  <w:br/>
                </w:r>
                <w:r w:rsidR="00162C99">
                  <w:rPr>
                    <w:rStyle w:val="Platshllartext"/>
                    <w:color w:val="auto"/>
                  </w:rPr>
                  <w:t>Catarina Nauclér</w:t>
                </w:r>
                <w:r>
                  <w:rPr>
                    <w:rStyle w:val="Platshllartext"/>
                    <w:color w:val="auto"/>
                  </w:rPr>
                  <w:t>, enhetschef för enheten Policyanalys</w:t>
                </w:r>
                <w:r w:rsidR="00162C99">
                  <w:rPr>
                    <w:rStyle w:val="Platshllartext"/>
                    <w:color w:val="auto"/>
                  </w:rPr>
                  <w:br/>
                  <w:t>Mathias Normand, enhetschef för Omvärld och EU</w:t>
                </w:r>
              </w:p>
            </w:tc>
          </w:sdtContent>
        </w:sdt>
      </w:tr>
      <w:tr w:rsidR="00FD4CF2" w:rsidRPr="001C3C3B" w14:paraId="63DAB1FE" w14:textId="77777777" w:rsidTr="00F2626C">
        <w:tc>
          <w:tcPr>
            <w:tcW w:w="3420" w:type="dxa"/>
          </w:tcPr>
          <w:p w14:paraId="223842C5" w14:textId="77777777" w:rsidR="00FD4CF2" w:rsidRPr="00374909" w:rsidRDefault="00FD4CF2" w:rsidP="00374909">
            <w:pPr>
              <w:pStyle w:val="Brdtext"/>
              <w:rPr>
                <w:rStyle w:val="Platshllartext"/>
                <w:color w:val="auto"/>
              </w:rPr>
            </w:pPr>
            <w:r w:rsidRPr="00374909">
              <w:rPr>
                <w:rStyle w:val="Platshllartext"/>
                <w:color w:val="auto"/>
              </w:rPr>
              <w:t xml:space="preserve">Kopia: </w:t>
            </w:r>
          </w:p>
        </w:tc>
        <w:sdt>
          <w:sdtPr>
            <w:rPr>
              <w:rStyle w:val="Platshllartext"/>
              <w:color w:val="auto"/>
            </w:rPr>
            <w:alias w:val="Klicka och skriv kopiemottagare"/>
            <w:tag w:val="Klicka och skriv kopiemottagare"/>
            <w:id w:val="643174253"/>
            <w:placeholder>
              <w:docPart w:val="721C6D1606B44A15A5D2D6BC0DA4AC89"/>
            </w:placeholder>
            <w:text w:multiLine="1"/>
          </w:sdtPr>
          <w:sdtContent>
            <w:tc>
              <w:tcPr>
                <w:tcW w:w="4570" w:type="dxa"/>
              </w:tcPr>
              <w:p w14:paraId="63663A62" w14:textId="18587E79" w:rsidR="00FD4CF2" w:rsidRPr="00374909" w:rsidRDefault="00F62026" w:rsidP="00374909">
                <w:pPr>
                  <w:pStyle w:val="Brdtext"/>
                  <w:rPr>
                    <w:rStyle w:val="Platshllartext"/>
                    <w:color w:val="auto"/>
                  </w:rPr>
                </w:pPr>
                <w:r>
                  <w:rPr>
                    <w:rStyle w:val="Platshllartext"/>
                    <w:color w:val="auto"/>
                  </w:rPr>
                  <w:t>Registrator</w:t>
                </w:r>
              </w:p>
            </w:tc>
          </w:sdtContent>
        </w:sdt>
      </w:tr>
    </w:tbl>
    <w:p w14:paraId="57EB48CB" w14:textId="77777777" w:rsidR="00FD4CF2" w:rsidRPr="003061F2" w:rsidRDefault="00FD4CF2" w:rsidP="00FD4CF2">
      <w:pPr>
        <w:pStyle w:val="Brdtext"/>
      </w:pPr>
    </w:p>
    <w:sectPr w:rsidR="00FD4CF2" w:rsidRPr="003061F2" w:rsidSect="007E7901">
      <w:headerReference w:type="default" r:id="rId11"/>
      <w:headerReference w:type="first" r:id="rId12"/>
      <w:footerReference w:type="first" r:id="rId13"/>
      <w:pgSz w:w="11906" w:h="16838" w:code="9"/>
      <w:pgMar w:top="1701" w:right="2353" w:bottom="1985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64A5" w14:textId="77777777" w:rsidR="00A76391" w:rsidRDefault="00A76391" w:rsidP="0032522D">
      <w:r>
        <w:separator/>
      </w:r>
    </w:p>
  </w:endnote>
  <w:endnote w:type="continuationSeparator" w:id="0">
    <w:p w14:paraId="36F58BC6" w14:textId="77777777" w:rsidR="00A76391" w:rsidRDefault="00A76391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035971" w:rsidRPr="004D6078" w14:paraId="07D522C8" w14:textId="77777777" w:rsidTr="00071BE0">
      <w:trPr>
        <w:cantSplit/>
        <w:trHeight w:val="397"/>
      </w:trPr>
      <w:tc>
        <w:tcPr>
          <w:tcW w:w="10261" w:type="dxa"/>
        </w:tcPr>
        <w:p w14:paraId="5CC4E013" w14:textId="77777777" w:rsidR="00035971" w:rsidRPr="004D6078" w:rsidRDefault="00035971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035971" w:rsidRPr="004572E5" w14:paraId="2B950EA8" w14:textId="77777777" w:rsidTr="00071BE0">
      <w:trPr>
        <w:cantSplit/>
        <w:trHeight w:val="907"/>
      </w:trPr>
      <w:tc>
        <w:tcPr>
          <w:tcW w:w="10261" w:type="dxa"/>
        </w:tcPr>
        <w:p w14:paraId="16A3F906" w14:textId="0FDF3766" w:rsidR="00035971" w:rsidRPr="004572E5" w:rsidRDefault="00035971" w:rsidP="004572E5">
          <w:pPr>
            <w:pStyle w:val="Sidfotstext"/>
          </w:pPr>
          <w:bookmarkStart w:id="21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1"/>
          <w:proofErr w:type="gramEnd"/>
        </w:p>
      </w:tc>
    </w:tr>
  </w:tbl>
  <w:p w14:paraId="106014B5" w14:textId="77777777" w:rsidR="00035971" w:rsidRPr="00E93B78" w:rsidRDefault="00035971" w:rsidP="00094EAB">
    <w:pPr>
      <w:pStyle w:val="Sidfot"/>
    </w:pPr>
    <w:bookmarkStart w:id="22" w:name="insFirstFooter_01"/>
    <w:bookmarkEnd w:id="22"/>
  </w:p>
  <w:p w14:paraId="75244481" w14:textId="77777777" w:rsidR="00F30C4B" w:rsidRPr="00035971" w:rsidRDefault="00F30C4B" w:rsidP="0003597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A1A42" w14:textId="77777777" w:rsidR="00A76391" w:rsidRDefault="00A76391" w:rsidP="0032522D">
      <w:r>
        <w:separator/>
      </w:r>
    </w:p>
  </w:footnote>
  <w:footnote w:type="continuationSeparator" w:id="0">
    <w:p w14:paraId="78A9B963" w14:textId="77777777" w:rsidR="00A76391" w:rsidRDefault="00A76391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insFollowingHeader_01"/>
  <w:bookmarkEnd w:id="0"/>
  <w:p w14:paraId="123690F4" w14:textId="3488FE88" w:rsidR="00035971" w:rsidRPr="00811F35" w:rsidRDefault="00035971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1" relativeHeight="251658242" behindDoc="0" locked="1" layoutInCell="0" allowOverlap="1" wp14:anchorId="069985F8" wp14:editId="0638AEC4">
              <wp:simplePos x="720000" y="32400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59410"/>
              <wp:effectExtent l="0" t="0" r="7620" b="2540"/>
              <wp:wrapNone/>
              <wp:docPr id="503511050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5941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15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DC47EA" id="LogoFollowingPages" o:spid="_x0000_s1026" alt="Statens energimyndighets logo" style="position:absolute;margin-left:56.65pt;margin-top:25.5pt;width:117.9pt;height:28.3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" o:allowincell="f" stroked="f" strokecolor="#1a0c00 [48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035971" w14:paraId="75EE33D5" w14:textId="77777777" w:rsidTr="0045632D">
      <w:trPr>
        <w:trHeight w:val="340"/>
      </w:trPr>
      <w:tc>
        <w:tcPr>
          <w:tcW w:w="5222" w:type="dxa"/>
          <w:vMerge w:val="restart"/>
        </w:tcPr>
        <w:p w14:paraId="52639577" w14:textId="77777777" w:rsidR="00035971" w:rsidRPr="00A07447" w:rsidRDefault="00035971" w:rsidP="008E2A3F">
          <w:pPr>
            <w:pStyle w:val="Sidhuvudstext"/>
          </w:pPr>
          <w:bookmarkStart w:id="1" w:name="objLogoFollowingPages_01"/>
          <w:r>
            <w:t xml:space="preserve"> </w:t>
          </w:r>
          <w:bookmarkEnd w:id="1"/>
        </w:p>
      </w:tc>
      <w:tc>
        <w:tcPr>
          <w:tcW w:w="3924" w:type="dxa"/>
          <w:gridSpan w:val="2"/>
          <w:hideMark/>
        </w:tcPr>
        <w:p w14:paraId="5169D23E" w14:textId="77777777" w:rsidR="00035971" w:rsidRDefault="00035971" w:rsidP="00B465EB">
          <w:pPr>
            <w:pStyle w:val="Dokumentinformation"/>
          </w:pPr>
        </w:p>
      </w:tc>
      <w:bookmarkStart w:id="2" w:name="objPageNo_02"/>
      <w:tc>
        <w:tcPr>
          <w:tcW w:w="1113" w:type="dxa"/>
        </w:tcPr>
        <w:p w14:paraId="63B37075" w14:textId="091E401B" w:rsidR="00035971" w:rsidRPr="00A07447" w:rsidRDefault="00035971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2"/>
        </w:p>
      </w:tc>
    </w:tr>
    <w:tr w:rsidR="00035971" w14:paraId="6931285F" w14:textId="77777777" w:rsidTr="0045632D">
      <w:tc>
        <w:tcPr>
          <w:tcW w:w="5222" w:type="dxa"/>
          <w:vMerge/>
          <w:vAlign w:val="center"/>
          <w:hideMark/>
        </w:tcPr>
        <w:p w14:paraId="4E4771D5" w14:textId="77777777" w:rsidR="00035971" w:rsidRDefault="00035971" w:rsidP="00E05D87"/>
      </w:tc>
      <w:tc>
        <w:tcPr>
          <w:tcW w:w="2604" w:type="dxa"/>
          <w:hideMark/>
        </w:tcPr>
        <w:p w14:paraId="25E6D12C" w14:textId="379812CF" w:rsidR="00035971" w:rsidRDefault="00035971" w:rsidP="00E05D87">
          <w:pPr>
            <w:pStyle w:val="Ledtext"/>
          </w:pPr>
          <w:bookmarkStart w:id="3" w:name="capDocDate_02"/>
          <w:r>
            <w:t>Datum</w:t>
          </w:r>
          <w:bookmarkEnd w:id="3"/>
        </w:p>
      </w:tc>
      <w:tc>
        <w:tcPr>
          <w:tcW w:w="2433" w:type="dxa"/>
          <w:gridSpan w:val="2"/>
          <w:hideMark/>
        </w:tcPr>
        <w:p w14:paraId="22F341D4" w14:textId="3FFECDC6" w:rsidR="00035971" w:rsidRDefault="00035971" w:rsidP="00E05D87">
          <w:pPr>
            <w:pStyle w:val="Ledtext"/>
          </w:pPr>
          <w:bookmarkStart w:id="4" w:name="capOurRef_02"/>
          <w:proofErr w:type="spellStart"/>
          <w:r>
            <w:t>Diarienr</w:t>
          </w:r>
          <w:bookmarkEnd w:id="4"/>
          <w:proofErr w:type="spellEnd"/>
        </w:p>
      </w:tc>
    </w:tr>
    <w:tr w:rsidR="00035971" w14:paraId="06208D8E" w14:textId="77777777" w:rsidTr="0045632D">
      <w:trPr>
        <w:trHeight w:val="357"/>
      </w:trPr>
      <w:tc>
        <w:tcPr>
          <w:tcW w:w="5222" w:type="dxa"/>
          <w:vMerge/>
          <w:vAlign w:val="center"/>
          <w:hideMark/>
        </w:tcPr>
        <w:p w14:paraId="1DE6B3DC" w14:textId="77777777" w:rsidR="00035971" w:rsidRDefault="00035971" w:rsidP="00E05D87"/>
      </w:tc>
      <w:tc>
        <w:tcPr>
          <w:tcW w:w="2604" w:type="dxa"/>
          <w:hideMark/>
        </w:tcPr>
        <w:p w14:paraId="368EAF40" w14:textId="64986625" w:rsidR="00035971" w:rsidRPr="00A07447" w:rsidRDefault="00035971" w:rsidP="008E3BD6">
          <w:pPr>
            <w:pStyle w:val="Dokumentinformation"/>
          </w:pPr>
          <w:bookmarkStart w:id="5" w:name="bmkDocDate_02"/>
          <w:r>
            <w:t>2026-02-24</w:t>
          </w:r>
          <w:bookmarkEnd w:id="5"/>
        </w:p>
      </w:tc>
      <w:tc>
        <w:tcPr>
          <w:tcW w:w="2433" w:type="dxa"/>
          <w:gridSpan w:val="2"/>
          <w:hideMark/>
        </w:tcPr>
        <w:p w14:paraId="1AE60A29" w14:textId="4A6D9D66" w:rsidR="00035971" w:rsidRPr="00A07447" w:rsidRDefault="00035971" w:rsidP="008E3BD6">
          <w:pPr>
            <w:pStyle w:val="Dokumentinformation"/>
          </w:pPr>
          <w:bookmarkStart w:id="6" w:name="bmkOurRef_02"/>
          <w:r>
            <w:t>-</w:t>
          </w:r>
          <w:bookmarkEnd w:id="6"/>
        </w:p>
      </w:tc>
    </w:tr>
  </w:tbl>
  <w:p w14:paraId="29E33F14" w14:textId="77777777" w:rsidR="00035971" w:rsidRPr="00663114" w:rsidRDefault="00035971" w:rsidP="00F4109E">
    <w:pPr>
      <w:pStyle w:val="Sidhuvud"/>
      <w:rPr>
        <w:szCs w:val="2"/>
      </w:rPr>
    </w:pPr>
  </w:p>
  <w:p w14:paraId="292D21A7" w14:textId="77777777" w:rsidR="0032522D" w:rsidRPr="00035971" w:rsidRDefault="0032522D" w:rsidP="0003597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7" w:name="insFirstHeader_01"/>
  <w:bookmarkEnd w:id="7"/>
  <w:p w14:paraId="15F583EC" w14:textId="6E539EF6" w:rsidR="00035971" w:rsidRPr="00811F35" w:rsidRDefault="00035971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1" behindDoc="0" locked="1" layoutInCell="0" allowOverlap="1" wp14:anchorId="19062946" wp14:editId="03E70F18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252980" cy="539750"/>
              <wp:effectExtent l="0" t="0" r="0" b="0"/>
              <wp:wrapNone/>
              <wp:docPr id="1376657846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29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15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64E0996" id="LogoFirstPage" o:spid="_x0000_s1026" alt="Statens energimyndighets logo" style="position:absolute;margin-left:56.7pt;margin-top:25.45pt;width:177.4pt;height:42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" o:allowincell="f" stroked="f" strokecolor="#1a0c00 [48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035971" w14:paraId="61F9AF86" w14:textId="77777777" w:rsidTr="00201D2F">
      <w:tc>
        <w:tcPr>
          <w:tcW w:w="5220" w:type="dxa"/>
          <w:vMerge w:val="restart"/>
        </w:tcPr>
        <w:p w14:paraId="06D2C463" w14:textId="77777777" w:rsidR="00035971" w:rsidRDefault="00035971" w:rsidP="008E2A3F">
          <w:pPr>
            <w:pStyle w:val="Sidhuvudstext"/>
          </w:pPr>
          <w:bookmarkStart w:id="8" w:name="objLogoFirstPage_01"/>
          <w:r>
            <w:t xml:space="preserve"> </w:t>
          </w:r>
          <w:bookmarkEnd w:id="8"/>
        </w:p>
        <w:p w14:paraId="5EC4C0A9" w14:textId="3DFF7059" w:rsidR="00035971" w:rsidRPr="00A07447" w:rsidRDefault="00035971" w:rsidP="00F72A7D">
          <w:pPr>
            <w:pStyle w:val="Skerhetsklass"/>
            <w:spacing w:before="840"/>
          </w:pPr>
          <w:bookmarkStart w:id="9" w:name="capOtherList1_01"/>
          <w:r>
            <w:t>Informationsklass:</w:t>
          </w:r>
          <w:bookmarkEnd w:id="9"/>
          <w:r>
            <w:t xml:space="preserve"> </w:t>
          </w:r>
          <w:bookmarkStart w:id="10" w:name="bmkOtherList1_01"/>
          <w:r>
            <w:t>K</w:t>
          </w:r>
          <w:bookmarkEnd w:id="10"/>
          <w:r w:rsidR="00997D9C">
            <w:t>1</w:t>
          </w:r>
        </w:p>
      </w:tc>
      <w:tc>
        <w:tcPr>
          <w:tcW w:w="3922" w:type="dxa"/>
          <w:gridSpan w:val="2"/>
          <w:hideMark/>
        </w:tcPr>
        <w:p w14:paraId="3D200429" w14:textId="49189085" w:rsidR="00035971" w:rsidRDefault="00035971" w:rsidP="00525EBF">
          <w:pPr>
            <w:pStyle w:val="Dokumentkategori"/>
          </w:pPr>
          <w:bookmarkStart w:id="11" w:name="bmkDocType_01"/>
          <w:r>
            <w:t>BESLUT</w:t>
          </w:r>
          <w:bookmarkEnd w:id="11"/>
        </w:p>
      </w:tc>
      <w:bookmarkStart w:id="12" w:name="objPageNo_01"/>
      <w:tc>
        <w:tcPr>
          <w:tcW w:w="1117" w:type="dxa"/>
        </w:tcPr>
        <w:p w14:paraId="104C80E6" w14:textId="25F06F1B" w:rsidR="00035971" w:rsidRPr="00A07447" w:rsidRDefault="00035971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2"/>
        </w:p>
      </w:tc>
    </w:tr>
    <w:tr w:rsidR="00035971" w14:paraId="43ABA25E" w14:textId="77777777" w:rsidTr="00201D2F">
      <w:tc>
        <w:tcPr>
          <w:tcW w:w="5220" w:type="dxa"/>
          <w:vMerge/>
          <w:vAlign w:val="center"/>
          <w:hideMark/>
        </w:tcPr>
        <w:p w14:paraId="42CF9BD2" w14:textId="77777777" w:rsidR="00035971" w:rsidRDefault="00035971" w:rsidP="00E05D87"/>
      </w:tc>
      <w:tc>
        <w:tcPr>
          <w:tcW w:w="2603" w:type="dxa"/>
          <w:hideMark/>
        </w:tcPr>
        <w:p w14:paraId="31998F99" w14:textId="357D40D0" w:rsidR="00035971" w:rsidRDefault="00035971" w:rsidP="00E05D87">
          <w:pPr>
            <w:pStyle w:val="Ledtext"/>
          </w:pPr>
          <w:bookmarkStart w:id="13" w:name="capDocDate_01"/>
          <w:r>
            <w:t>Datum</w:t>
          </w:r>
          <w:bookmarkEnd w:id="13"/>
        </w:p>
      </w:tc>
      <w:tc>
        <w:tcPr>
          <w:tcW w:w="2436" w:type="dxa"/>
          <w:gridSpan w:val="2"/>
          <w:hideMark/>
        </w:tcPr>
        <w:p w14:paraId="6B269EEC" w14:textId="5C41BA07" w:rsidR="00035971" w:rsidRDefault="00035971" w:rsidP="00E05D87">
          <w:pPr>
            <w:pStyle w:val="Ledtext"/>
          </w:pPr>
          <w:bookmarkStart w:id="14" w:name="capOurRef_01"/>
          <w:proofErr w:type="spellStart"/>
          <w:r>
            <w:t>Diarienr</w:t>
          </w:r>
          <w:bookmarkEnd w:id="14"/>
          <w:proofErr w:type="spellEnd"/>
        </w:p>
      </w:tc>
    </w:tr>
    <w:tr w:rsidR="00035971" w14:paraId="5B384087" w14:textId="77777777" w:rsidTr="00201D2F">
      <w:trPr>
        <w:trHeight w:val="493"/>
      </w:trPr>
      <w:tc>
        <w:tcPr>
          <w:tcW w:w="5220" w:type="dxa"/>
          <w:vMerge/>
          <w:vAlign w:val="center"/>
          <w:hideMark/>
        </w:tcPr>
        <w:p w14:paraId="2A80D9E0" w14:textId="77777777" w:rsidR="00035971" w:rsidRDefault="00035971" w:rsidP="00E05D87"/>
      </w:tc>
      <w:tc>
        <w:tcPr>
          <w:tcW w:w="2603" w:type="dxa"/>
          <w:hideMark/>
        </w:tcPr>
        <w:p w14:paraId="2C33252B" w14:textId="70E81D71" w:rsidR="00035971" w:rsidRPr="00A07447" w:rsidRDefault="00035971" w:rsidP="00483A18">
          <w:pPr>
            <w:pStyle w:val="Brdtext"/>
          </w:pPr>
          <w:bookmarkStart w:id="15" w:name="bmkDocDate_01"/>
          <w:r>
            <w:t>2026-</w:t>
          </w:r>
          <w:bookmarkEnd w:id="15"/>
          <w:r w:rsidR="00887C65">
            <w:t>05-</w:t>
          </w:r>
          <w:r w:rsidR="00F75903">
            <w:t>13</w:t>
          </w:r>
        </w:p>
      </w:tc>
      <w:tc>
        <w:tcPr>
          <w:tcW w:w="2436" w:type="dxa"/>
          <w:gridSpan w:val="2"/>
          <w:hideMark/>
        </w:tcPr>
        <w:p w14:paraId="41259E57" w14:textId="1D03EE3B" w:rsidR="00035971" w:rsidRPr="00A07447" w:rsidRDefault="00111D86" w:rsidP="00483A18">
          <w:pPr>
            <w:pStyle w:val="Brdtext"/>
          </w:pPr>
          <w:r>
            <w:t>2025–20</w:t>
          </w:r>
          <w:r w:rsidR="00F75903">
            <w:t>6157</w:t>
          </w:r>
        </w:p>
      </w:tc>
    </w:tr>
    <w:tr w:rsidR="00035971" w14:paraId="415105DC" w14:textId="77777777" w:rsidTr="00201D2F">
      <w:tc>
        <w:tcPr>
          <w:tcW w:w="5220" w:type="dxa"/>
          <w:vMerge/>
          <w:vAlign w:val="center"/>
          <w:hideMark/>
        </w:tcPr>
        <w:p w14:paraId="18105B7A" w14:textId="77777777" w:rsidR="00035971" w:rsidRDefault="00035971" w:rsidP="00E05D87"/>
      </w:tc>
      <w:tc>
        <w:tcPr>
          <w:tcW w:w="2603" w:type="dxa"/>
          <w:hideMark/>
        </w:tcPr>
        <w:p w14:paraId="46922865" w14:textId="197A94F7" w:rsidR="00035971" w:rsidRDefault="00035971" w:rsidP="00E05D87">
          <w:pPr>
            <w:pStyle w:val="Ledtext"/>
          </w:pPr>
          <w:bookmarkStart w:id="16" w:name="capYourDate_01"/>
          <w:r>
            <w:t xml:space="preserve"> </w:t>
          </w:r>
          <w:bookmarkEnd w:id="16"/>
        </w:p>
      </w:tc>
      <w:tc>
        <w:tcPr>
          <w:tcW w:w="2436" w:type="dxa"/>
          <w:gridSpan w:val="2"/>
          <w:hideMark/>
        </w:tcPr>
        <w:p w14:paraId="702472B2" w14:textId="4A772A6D" w:rsidR="00035971" w:rsidRDefault="00035971" w:rsidP="00E05D87">
          <w:pPr>
            <w:pStyle w:val="Ledtext"/>
          </w:pPr>
          <w:bookmarkStart w:id="17" w:name="capYourRef_01"/>
          <w:r>
            <w:t xml:space="preserve"> </w:t>
          </w:r>
          <w:bookmarkEnd w:id="17"/>
        </w:p>
      </w:tc>
    </w:tr>
    <w:tr w:rsidR="00035971" w14:paraId="4DDC532D" w14:textId="77777777" w:rsidTr="00201D2F">
      <w:trPr>
        <w:trHeight w:val="391"/>
      </w:trPr>
      <w:tc>
        <w:tcPr>
          <w:tcW w:w="5220" w:type="dxa"/>
          <w:vMerge/>
          <w:vAlign w:val="center"/>
          <w:hideMark/>
        </w:tcPr>
        <w:p w14:paraId="5C5A91AD" w14:textId="77777777" w:rsidR="00035971" w:rsidRDefault="00035971" w:rsidP="00E05D87"/>
      </w:tc>
      <w:tc>
        <w:tcPr>
          <w:tcW w:w="2603" w:type="dxa"/>
          <w:hideMark/>
        </w:tcPr>
        <w:p w14:paraId="19938200" w14:textId="22A613C5" w:rsidR="00035971" w:rsidRPr="00A07447" w:rsidRDefault="00035971" w:rsidP="00483A18">
          <w:pPr>
            <w:pStyle w:val="Brdtext"/>
          </w:pPr>
          <w:bookmarkStart w:id="18" w:name="bmkYourDate_01"/>
          <w:r>
            <w:t xml:space="preserve"> </w:t>
          </w:r>
          <w:bookmarkEnd w:id="18"/>
        </w:p>
      </w:tc>
      <w:tc>
        <w:tcPr>
          <w:tcW w:w="2436" w:type="dxa"/>
          <w:gridSpan w:val="2"/>
          <w:hideMark/>
        </w:tcPr>
        <w:p w14:paraId="4AEEFFE8" w14:textId="3CE2252D" w:rsidR="00035971" w:rsidRPr="00A07447" w:rsidRDefault="00035971" w:rsidP="00483A18">
          <w:pPr>
            <w:pStyle w:val="Brdtext"/>
          </w:pPr>
          <w:bookmarkStart w:id="19" w:name="bmkYourRef_01"/>
          <w:r>
            <w:t xml:space="preserve"> </w:t>
          </w:r>
          <w:bookmarkEnd w:id="19"/>
        </w:p>
      </w:tc>
    </w:tr>
    <w:tr w:rsidR="00035971" w14:paraId="2823B1F0" w14:textId="77777777" w:rsidTr="00201D2F">
      <w:trPr>
        <w:trHeight w:val="227"/>
      </w:trPr>
      <w:tc>
        <w:tcPr>
          <w:tcW w:w="5220" w:type="dxa"/>
        </w:tcPr>
        <w:p w14:paraId="186FD4C5" w14:textId="77777777" w:rsidR="00035971" w:rsidRDefault="00035971" w:rsidP="00483A18">
          <w:pPr>
            <w:pStyle w:val="Sidhuvudstext"/>
          </w:pPr>
        </w:p>
      </w:tc>
      <w:tc>
        <w:tcPr>
          <w:tcW w:w="2603" w:type="dxa"/>
        </w:tcPr>
        <w:p w14:paraId="154240DE" w14:textId="77777777" w:rsidR="00035971" w:rsidRPr="00A07447" w:rsidRDefault="00035971" w:rsidP="008E2A3F">
          <w:pPr>
            <w:pStyle w:val="Sidhuvudstext"/>
          </w:pPr>
        </w:p>
      </w:tc>
      <w:tc>
        <w:tcPr>
          <w:tcW w:w="2436" w:type="dxa"/>
          <w:gridSpan w:val="2"/>
        </w:tcPr>
        <w:p w14:paraId="29BF3A13" w14:textId="77777777" w:rsidR="00035971" w:rsidRPr="00A07447" w:rsidRDefault="00035971" w:rsidP="008E2A3F">
          <w:pPr>
            <w:pStyle w:val="Sidhuvudstext"/>
          </w:pPr>
          <w:bookmarkStart w:id="20" w:name="objLogoDecor_01"/>
          <w:r>
            <w:t xml:space="preserve"> </w:t>
          </w:r>
          <w:bookmarkEnd w:id="20"/>
        </w:p>
      </w:tc>
    </w:tr>
  </w:tbl>
  <w:p w14:paraId="7C6DFF27" w14:textId="77777777" w:rsidR="00035971" w:rsidRPr="00663114" w:rsidRDefault="00035971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22E27980" wp14:editId="655BE091">
              <wp:simplePos x="0" y="0"/>
              <wp:positionH relativeFrom="column">
                <wp:posOffset>-1134745</wp:posOffset>
              </wp:positionH>
              <wp:positionV relativeFrom="margin">
                <wp:align>center</wp:align>
              </wp:positionV>
              <wp:extent cx="121920" cy="695833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958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D8CF5" w14:textId="2901E143" w:rsidR="00035971" w:rsidRDefault="00000000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Content>
                              <w:r w:rsidR="00035971">
                                <w:t>EM2023, v5.2, 2017-08-11</w:t>
                              </w:r>
                            </w:sdtContent>
                          </w:sdt>
                          <w:r w:rsidR="00035971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27980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89.35pt;margin-top:0;width:9.6pt;height:547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" filled="f" stroked="f">
              <v:textbox style="layout-flow:vertical;mso-layout-flow-alt:bottom-to-top" inset="0,0,0,0">
                <w:txbxContent>
                  <w:p w14:paraId="6E5D8CF5" w14:textId="2901E143" w:rsidR="00035971" w:rsidRDefault="005847B6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035971">
                          <w:t>EM2023, v5.2, 2017-08-11</w:t>
                        </w:r>
                      </w:sdtContent>
                    </w:sdt>
                    <w:r w:rsidR="00035971">
                      <w:t xml:space="preserve">       </w:t>
                    </w:r>
                  </w:p>
                </w:txbxContent>
              </v:textbox>
              <w10:wrap anchory="margin"/>
              <w10:anchorlock/>
            </v:shape>
          </w:pict>
        </mc:Fallback>
      </mc:AlternateContent>
    </w:r>
  </w:p>
  <w:p w14:paraId="1CE836BB" w14:textId="77777777" w:rsidR="00C91EBB" w:rsidRPr="00035971" w:rsidRDefault="00C91EBB" w:rsidP="0003597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17253A9"/>
    <w:multiLevelType w:val="hybridMultilevel"/>
    <w:tmpl w:val="61322F30"/>
    <w:lvl w:ilvl="0" w:tplc="56080852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 w16cid:durableId="1707565339">
    <w:abstractNumId w:val="0"/>
  </w:num>
  <w:num w:numId="2" w16cid:durableId="1018703412">
    <w:abstractNumId w:val="2"/>
  </w:num>
  <w:num w:numId="3" w16cid:durableId="1304312230">
    <w:abstractNumId w:val="1"/>
  </w:num>
  <w:num w:numId="4" w16cid:durableId="111873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0616193">
    <w:abstractNumId w:val="5"/>
  </w:num>
  <w:num w:numId="6" w16cid:durableId="18213805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1898742">
    <w:abstractNumId w:val="4"/>
  </w:num>
  <w:num w:numId="8" w16cid:durableId="1040012606">
    <w:abstractNumId w:val="3"/>
  </w:num>
  <w:num w:numId="9" w16cid:durableId="474613730">
    <w:abstractNumId w:val="4"/>
  </w:num>
  <w:num w:numId="10" w16cid:durableId="1167209875">
    <w:abstractNumId w:val="5"/>
  </w:num>
  <w:num w:numId="11" w16cid:durableId="1013919649">
    <w:abstractNumId w:val="4"/>
  </w:num>
  <w:num w:numId="12" w16cid:durableId="17972126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971"/>
    <w:rsid w:val="000021EF"/>
    <w:rsid w:val="0001456F"/>
    <w:rsid w:val="00016DCF"/>
    <w:rsid w:val="00035971"/>
    <w:rsid w:val="00043465"/>
    <w:rsid w:val="00055D73"/>
    <w:rsid w:val="000702B1"/>
    <w:rsid w:val="000775E0"/>
    <w:rsid w:val="0008231C"/>
    <w:rsid w:val="00083051"/>
    <w:rsid w:val="00084194"/>
    <w:rsid w:val="00096EC6"/>
    <w:rsid w:val="000B46B6"/>
    <w:rsid w:val="00111D86"/>
    <w:rsid w:val="00120803"/>
    <w:rsid w:val="001522D9"/>
    <w:rsid w:val="00162C99"/>
    <w:rsid w:val="001768B1"/>
    <w:rsid w:val="001914E3"/>
    <w:rsid w:val="001A48CC"/>
    <w:rsid w:val="001B39AB"/>
    <w:rsid w:val="001C3C3B"/>
    <w:rsid w:val="001D2803"/>
    <w:rsid w:val="001F5B17"/>
    <w:rsid w:val="00204ED5"/>
    <w:rsid w:val="00207BD7"/>
    <w:rsid w:val="00213D2C"/>
    <w:rsid w:val="002146CF"/>
    <w:rsid w:val="0021547F"/>
    <w:rsid w:val="00227C95"/>
    <w:rsid w:val="0024055B"/>
    <w:rsid w:val="002507E2"/>
    <w:rsid w:val="002A2B7C"/>
    <w:rsid w:val="002B2EDC"/>
    <w:rsid w:val="002C3B60"/>
    <w:rsid w:val="002D0F6F"/>
    <w:rsid w:val="002D244E"/>
    <w:rsid w:val="002E4B02"/>
    <w:rsid w:val="002E4E18"/>
    <w:rsid w:val="002F309A"/>
    <w:rsid w:val="003226C0"/>
    <w:rsid w:val="0032522D"/>
    <w:rsid w:val="00327251"/>
    <w:rsid w:val="0035489D"/>
    <w:rsid w:val="00372387"/>
    <w:rsid w:val="00374909"/>
    <w:rsid w:val="00385081"/>
    <w:rsid w:val="00385516"/>
    <w:rsid w:val="00396B9C"/>
    <w:rsid w:val="003D1180"/>
    <w:rsid w:val="0040121E"/>
    <w:rsid w:val="0041569B"/>
    <w:rsid w:val="00423CF9"/>
    <w:rsid w:val="004249B7"/>
    <w:rsid w:val="00426855"/>
    <w:rsid w:val="004279EE"/>
    <w:rsid w:val="00437043"/>
    <w:rsid w:val="00452C13"/>
    <w:rsid w:val="0045632D"/>
    <w:rsid w:val="00456487"/>
    <w:rsid w:val="00460EA4"/>
    <w:rsid w:val="00485464"/>
    <w:rsid w:val="0051174C"/>
    <w:rsid w:val="00511944"/>
    <w:rsid w:val="00514943"/>
    <w:rsid w:val="00516D35"/>
    <w:rsid w:val="00517239"/>
    <w:rsid w:val="00577F25"/>
    <w:rsid w:val="00582FCD"/>
    <w:rsid w:val="005847B6"/>
    <w:rsid w:val="005A2D5D"/>
    <w:rsid w:val="005A7A4E"/>
    <w:rsid w:val="005D36CF"/>
    <w:rsid w:val="005E4C91"/>
    <w:rsid w:val="005E58B5"/>
    <w:rsid w:val="00615238"/>
    <w:rsid w:val="00621A57"/>
    <w:rsid w:val="006534C4"/>
    <w:rsid w:val="0065359C"/>
    <w:rsid w:val="00654A45"/>
    <w:rsid w:val="00665DED"/>
    <w:rsid w:val="006F38E8"/>
    <w:rsid w:val="006F50F4"/>
    <w:rsid w:val="007563F7"/>
    <w:rsid w:val="00756B06"/>
    <w:rsid w:val="007644F5"/>
    <w:rsid w:val="007A3536"/>
    <w:rsid w:val="007C24A5"/>
    <w:rsid w:val="007E3327"/>
    <w:rsid w:val="007E7901"/>
    <w:rsid w:val="00844102"/>
    <w:rsid w:val="00864F2D"/>
    <w:rsid w:val="00872615"/>
    <w:rsid w:val="00876119"/>
    <w:rsid w:val="00887C65"/>
    <w:rsid w:val="008E1520"/>
    <w:rsid w:val="008F714E"/>
    <w:rsid w:val="00941591"/>
    <w:rsid w:val="00973775"/>
    <w:rsid w:val="009849F0"/>
    <w:rsid w:val="00997D9C"/>
    <w:rsid w:val="009C1ABB"/>
    <w:rsid w:val="009E3134"/>
    <w:rsid w:val="00A131B3"/>
    <w:rsid w:val="00A23741"/>
    <w:rsid w:val="00A52709"/>
    <w:rsid w:val="00A53E3A"/>
    <w:rsid w:val="00A55D3F"/>
    <w:rsid w:val="00A56E92"/>
    <w:rsid w:val="00A57D71"/>
    <w:rsid w:val="00A76391"/>
    <w:rsid w:val="00A9634B"/>
    <w:rsid w:val="00AA3B8A"/>
    <w:rsid w:val="00AA4A1E"/>
    <w:rsid w:val="00AB43E4"/>
    <w:rsid w:val="00AC1F6B"/>
    <w:rsid w:val="00AD487F"/>
    <w:rsid w:val="00B12AB5"/>
    <w:rsid w:val="00B16294"/>
    <w:rsid w:val="00B52233"/>
    <w:rsid w:val="00B92B33"/>
    <w:rsid w:val="00B94BA9"/>
    <w:rsid w:val="00BB154A"/>
    <w:rsid w:val="00BB199E"/>
    <w:rsid w:val="00BC497F"/>
    <w:rsid w:val="00BC7320"/>
    <w:rsid w:val="00BF2276"/>
    <w:rsid w:val="00C0407A"/>
    <w:rsid w:val="00C36EFC"/>
    <w:rsid w:val="00C73839"/>
    <w:rsid w:val="00C91EBB"/>
    <w:rsid w:val="00CB49A3"/>
    <w:rsid w:val="00CB5950"/>
    <w:rsid w:val="00CB737B"/>
    <w:rsid w:val="00CE0894"/>
    <w:rsid w:val="00CF35F3"/>
    <w:rsid w:val="00CF4BB9"/>
    <w:rsid w:val="00D3708E"/>
    <w:rsid w:val="00D37830"/>
    <w:rsid w:val="00D4182D"/>
    <w:rsid w:val="00D42633"/>
    <w:rsid w:val="00D5363F"/>
    <w:rsid w:val="00D83D59"/>
    <w:rsid w:val="00D86773"/>
    <w:rsid w:val="00DA3869"/>
    <w:rsid w:val="00DA6975"/>
    <w:rsid w:val="00DC51DB"/>
    <w:rsid w:val="00E024C4"/>
    <w:rsid w:val="00E069E2"/>
    <w:rsid w:val="00E15042"/>
    <w:rsid w:val="00E34499"/>
    <w:rsid w:val="00E367CB"/>
    <w:rsid w:val="00E41E70"/>
    <w:rsid w:val="00E45057"/>
    <w:rsid w:val="00E47488"/>
    <w:rsid w:val="00E54AD3"/>
    <w:rsid w:val="00E573E7"/>
    <w:rsid w:val="00E62BD3"/>
    <w:rsid w:val="00E71795"/>
    <w:rsid w:val="00EA158C"/>
    <w:rsid w:val="00EA5D9B"/>
    <w:rsid w:val="00EA6A45"/>
    <w:rsid w:val="00ED050E"/>
    <w:rsid w:val="00ED43AC"/>
    <w:rsid w:val="00EE01A0"/>
    <w:rsid w:val="00F0000B"/>
    <w:rsid w:val="00F30C4B"/>
    <w:rsid w:val="00F33B25"/>
    <w:rsid w:val="00F3586E"/>
    <w:rsid w:val="00F62026"/>
    <w:rsid w:val="00F75903"/>
    <w:rsid w:val="00F92D2B"/>
    <w:rsid w:val="00FA2E16"/>
    <w:rsid w:val="00FC6B16"/>
    <w:rsid w:val="00FD47C5"/>
    <w:rsid w:val="00FD4CF2"/>
    <w:rsid w:val="00FF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C4490"/>
  <w15:chartTrackingRefBased/>
  <w15:docId w15:val="{9BC50DAC-7D67-4199-94B7-4382CF6F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7E7901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7E7901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7E7901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7E7901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7E7901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7E7901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7E790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B242B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7E790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7E790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7E790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7E7901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7E7901"/>
  </w:style>
  <w:style w:type="paragraph" w:styleId="Punktlista">
    <w:name w:val="List Bullet"/>
    <w:basedOn w:val="Brdtext"/>
    <w:qFormat/>
    <w:rsid w:val="007E7901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7E7901"/>
    <w:pPr>
      <w:numPr>
        <w:numId w:val="11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7E7901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7E7901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7E7901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7E7901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7E7901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7E7901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7901"/>
    <w:rPr>
      <w:rFonts w:asciiTheme="majorHAnsi" w:eastAsiaTheme="majorEastAsia" w:hAnsiTheme="majorHAnsi" w:cstheme="majorBidi"/>
      <w:color w:val="1B242B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7901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7901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7901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7E7901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E7901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7E7901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7E7901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7E7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7E7901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7E7901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7E7901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7E790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7E790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7E790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7E790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7E790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7E790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7E7901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7E7901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7E7901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7E7901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7E7901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7E7901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7E7901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7E7901"/>
    <w:rPr>
      <w:sz w:val="2"/>
    </w:rPr>
  </w:style>
  <w:style w:type="paragraph" w:customStyle="1" w:styleId="Dokumentkategori">
    <w:name w:val="Dokumentkategori"/>
    <w:basedOn w:val="Normal"/>
    <w:semiHidden/>
    <w:rsid w:val="007E7901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7E7901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FD4CF2"/>
    <w:rPr>
      <w:sz w:val="20"/>
    </w:rPr>
  </w:style>
  <w:style w:type="paragraph" w:customStyle="1" w:styleId="Mall-Id">
    <w:name w:val="Mall-Id"/>
    <w:basedOn w:val="Normal"/>
    <w:semiHidden/>
    <w:rsid w:val="007E7901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rsid w:val="007E7901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rsid w:val="007E7901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7E7901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7E7901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7E7901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7E7901"/>
    <w:rPr>
      <w:color w:val="467886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7E7901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7E7901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7E7901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7E7901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7E7901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7E7901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7E7901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7E7901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7E7901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7E7901"/>
    <w:rPr>
      <w:color w:val="FF0000"/>
    </w:rPr>
  </w:style>
  <w:style w:type="paragraph" w:styleId="Brdtextmedindrag">
    <w:name w:val="Body Text Indent"/>
    <w:basedOn w:val="Normal"/>
    <w:link w:val="BrdtextmedindragChar"/>
    <w:uiPriority w:val="99"/>
    <w:semiHidden/>
    <w:rsid w:val="00FD4CF2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FD4CF2"/>
    <w:rPr>
      <w:sz w:val="24"/>
    </w:rPr>
  </w:style>
  <w:style w:type="paragraph" w:customStyle="1" w:styleId="Ifyllnadstext">
    <w:name w:val="Ifyllnadstext"/>
    <w:basedOn w:val="Brdtext"/>
    <w:semiHidden/>
    <w:qFormat/>
    <w:rsid w:val="007E7901"/>
    <w:pPr>
      <w:spacing w:after="40"/>
    </w:pPr>
  </w:style>
  <w:style w:type="paragraph" w:customStyle="1" w:styleId="Dokumentinformation">
    <w:name w:val="Dokumentinformation"/>
    <w:basedOn w:val="Brdtext"/>
    <w:semiHidden/>
    <w:qFormat/>
    <w:rsid w:val="007E7901"/>
    <w:pPr>
      <w:spacing w:after="0" w:line="240" w:lineRule="auto"/>
    </w:pPr>
  </w:style>
  <w:style w:type="paragraph" w:customStyle="1" w:styleId="Ingress">
    <w:name w:val="Ingress"/>
    <w:basedOn w:val="Brdtext"/>
    <w:qFormat/>
    <w:rsid w:val="007E7901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7E7901"/>
    <w:rPr>
      <w:sz w:val="18"/>
    </w:rPr>
  </w:style>
  <w:style w:type="paragraph" w:customStyle="1" w:styleId="Skerhetsklass">
    <w:name w:val="Säkerhetsklass"/>
    <w:basedOn w:val="Normal"/>
    <w:semiHidden/>
    <w:qFormat/>
    <w:rsid w:val="00035971"/>
    <w:pPr>
      <w:spacing w:before="3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st\AppData\Local\Axalon\SPSeries\5.0\OfficeConnector\Local%20Templates\Officemallar\M&#246;tesdokument\Internt%20beslut%20avdelningschef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4FB28D5DF1410A8752F7C12ED38F5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555811-CC52-4178-AE09-A4D1D397A24F}"/>
      </w:docPartPr>
      <w:docPartBody>
        <w:p w:rsidR="009D7E2D" w:rsidRDefault="00265D58">
          <w:pPr>
            <w:pStyle w:val="0F4FB28D5DF1410A8752F7C12ED38F58"/>
          </w:pPr>
          <w:r w:rsidRPr="005D7C70">
            <w:rPr>
              <w:rStyle w:val="Platshllartext"/>
            </w:rPr>
            <w:t>[Titel]</w:t>
          </w:r>
        </w:p>
      </w:docPartBody>
    </w:docPart>
    <w:docPart>
      <w:docPartPr>
        <w:name w:val="CF9DE8E941FD487288948308C801057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FE34105-585B-42E4-AAF5-1CEE9A06E0D4}"/>
      </w:docPartPr>
      <w:docPartBody>
        <w:p w:rsidR="009D7E2D" w:rsidRDefault="00265D58">
          <w:pPr>
            <w:pStyle w:val="CF9DE8E941FD487288948308C8010579"/>
          </w:pPr>
          <w:r w:rsidRPr="002208B0">
            <w:rPr>
              <w:rStyle w:val="Platshllartext"/>
            </w:rPr>
            <w:t>[Klicka och skriv föredragande]</w:t>
          </w:r>
        </w:p>
      </w:docPartBody>
    </w:docPart>
    <w:docPart>
      <w:docPartPr>
        <w:name w:val="600DEA2B56164E649AE48E1F620FE7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E193AA7-A5D8-4A14-87C7-73632EC1D456}"/>
      </w:docPartPr>
      <w:docPartBody>
        <w:p w:rsidR="009D7E2D" w:rsidRDefault="00265D58">
          <w:pPr>
            <w:pStyle w:val="600DEA2B56164E649AE48E1F620FE7DB"/>
          </w:pPr>
          <w:r w:rsidRPr="002208B0">
            <w:rPr>
              <w:rStyle w:val="Platshllartext"/>
            </w:rPr>
            <w:t>[Klicka och skriv beslutsdeltagare]</w:t>
          </w:r>
        </w:p>
      </w:docPartBody>
    </w:docPart>
    <w:docPart>
      <w:docPartPr>
        <w:name w:val="721C6D1606B44A15A5D2D6BC0DA4AC8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323F2DD-ED12-44F2-8E09-CCC0B5FB9F38}"/>
      </w:docPartPr>
      <w:docPartBody>
        <w:p w:rsidR="009D7E2D" w:rsidRDefault="00265D58">
          <w:pPr>
            <w:pStyle w:val="721C6D1606B44A15A5D2D6BC0DA4AC89"/>
          </w:pPr>
          <w:r w:rsidRPr="002208B0">
            <w:rPr>
              <w:rStyle w:val="Platshllartext"/>
            </w:rPr>
            <w:t>[Klicka och skriv kopiemottagare]</w:t>
          </w:r>
        </w:p>
      </w:docPartBody>
    </w:docPart>
    <w:docPart>
      <w:docPartPr>
        <w:name w:val="3D1E4351AC974356B18CAB53D2850EF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19B8EF3-5CBC-40AF-AC2A-DBBDD3D37347}"/>
      </w:docPartPr>
      <w:docPartBody>
        <w:p w:rsidR="00D14D4A" w:rsidRDefault="00265D58">
          <w:pPr>
            <w:pStyle w:val="3D1E4351AC974356B18CAB53D2850EF4"/>
          </w:pPr>
          <w:r w:rsidRPr="002208B0">
            <w:rPr>
              <w:rStyle w:val="Platshllartext"/>
            </w:rPr>
            <w:t>[Klicka och skriv beslutande]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7B"/>
    <w:rsid w:val="000D4D0E"/>
    <w:rsid w:val="00104A05"/>
    <w:rsid w:val="001853BD"/>
    <w:rsid w:val="001B39AB"/>
    <w:rsid w:val="002146CF"/>
    <w:rsid w:val="00265D58"/>
    <w:rsid w:val="002F47C1"/>
    <w:rsid w:val="00372387"/>
    <w:rsid w:val="003A187B"/>
    <w:rsid w:val="0040121E"/>
    <w:rsid w:val="00426855"/>
    <w:rsid w:val="00700DB8"/>
    <w:rsid w:val="007644F5"/>
    <w:rsid w:val="00941591"/>
    <w:rsid w:val="009D7E2D"/>
    <w:rsid w:val="00D14D4A"/>
    <w:rsid w:val="00DF23D1"/>
    <w:rsid w:val="00E374DD"/>
    <w:rsid w:val="00E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0F4FB28D5DF1410A8752F7C12ED38F58">
    <w:name w:val="0F4FB28D5DF1410A8752F7C12ED38F58"/>
  </w:style>
  <w:style w:type="paragraph" w:customStyle="1" w:styleId="CF9DE8E941FD487288948308C8010579">
    <w:name w:val="CF9DE8E941FD487288948308C8010579"/>
  </w:style>
  <w:style w:type="paragraph" w:customStyle="1" w:styleId="600DEA2B56164E649AE48E1F620FE7DB">
    <w:name w:val="600DEA2B56164E649AE48E1F620FE7DB"/>
  </w:style>
  <w:style w:type="paragraph" w:customStyle="1" w:styleId="721C6D1606B44A15A5D2D6BC0DA4AC89">
    <w:name w:val="721C6D1606B44A15A5D2D6BC0DA4AC89"/>
  </w:style>
  <w:style w:type="paragraph" w:customStyle="1" w:styleId="3D1E4351AC974356B18CAB53D2850EF4">
    <w:name w:val="3D1E4351AC974356B18CAB53D2850E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">
      <a:dk1>
        <a:srgbClr val="1B242B"/>
      </a:dk1>
      <a:lt1>
        <a:sysClr val="window" lastClr="FFFFFF"/>
      </a:lt1>
      <a:dk2>
        <a:srgbClr val="32404A"/>
      </a:dk2>
      <a:lt2>
        <a:srgbClr val="FFFA00"/>
      </a:lt2>
      <a:accent1>
        <a:srgbClr val="B45300"/>
      </a:accent1>
      <a:accent2>
        <a:srgbClr val="007B86"/>
      </a:accent2>
      <a:accent3>
        <a:srgbClr val="AB48A5"/>
      </a:accent3>
      <a:accent4>
        <a:srgbClr val="258100"/>
      </a:accent4>
      <a:accent5>
        <a:srgbClr val="D52740"/>
      </a:accent5>
      <a:accent6>
        <a:srgbClr val="2D6CD4"/>
      </a:accent6>
      <a:hlink>
        <a:srgbClr val="467886"/>
      </a:hlink>
      <a:folHlink>
        <a:srgbClr val="96607D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F75701637D1D42A0D381E6FAD5DA95" ma:contentTypeVersion="19" ma:contentTypeDescription="Skapa ett nytt dokument." ma:contentTypeScope="" ma:versionID="193fc2d3c58cc62242f0fcdd9c14e1fe">
  <xsd:schema xmlns:xsd="http://www.w3.org/2001/XMLSchema" xmlns:xs="http://www.w3.org/2001/XMLSchema" xmlns:p="http://schemas.microsoft.com/office/2006/metadata/properties" xmlns:ns2="9668c769-aa71-496b-9de8-d12c9bc3fa10" xmlns:ns3="f3851ac7-12a7-4aa6-8d67-2dfbea0fa2fa" xmlns:ns4="746ca614-7c18-4901-9ab9-a4c23bf3e64b" targetNamespace="http://schemas.microsoft.com/office/2006/metadata/properties" ma:root="true" ma:fieldsID="51a8e8f15209395f89937088707a1f59" ns2:_="" ns3:_="" ns4:_="">
    <xsd:import namespace="9668c769-aa71-496b-9de8-d12c9bc3fa10"/>
    <xsd:import namespace="f3851ac7-12a7-4aa6-8d67-2dfbea0fa2fa"/>
    <xsd:import namespace="746ca614-7c18-4901-9ab9-a4c23bf3e6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4:SharedWithUsers" minOccurs="0"/>
                <xsd:element ref="ns4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68c769-aa71-496b-9de8-d12c9bc3fa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Godkännandestatus" ma:internalName="Godk_x00e4_nnandestatus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84977af6-8098-4a96-92f4-f2258740b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51ac7-12a7-4aa6-8d67-2dfbea0fa2f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1f01733-3c13-4c87-8a5b-ced165f88447}" ma:internalName="TaxCatchAll" ma:showField="CatchAllData" ma:web="746ca614-7c18-4901-9ab9-a4c23bf3e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ca614-7c18-4901-9ab9-a4c23bf3e64b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851ac7-12a7-4aa6-8d67-2dfbea0fa2fa" xsi:nil="true"/>
    <_Flow_SignoffStatus xmlns="9668c769-aa71-496b-9de8-d12c9bc3fa10" xsi:nil="true"/>
    <lcf76f155ced4ddcb4097134ff3c332f xmlns="9668c769-aa71-496b-9de8-d12c9bc3fa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C5303F-2E65-43F7-951A-FC1E135917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C965D9-4105-479B-A8B3-6C03C829F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68c769-aa71-496b-9de8-d12c9bc3fa10"/>
    <ds:schemaRef ds:uri="f3851ac7-12a7-4aa6-8d67-2dfbea0fa2fa"/>
    <ds:schemaRef ds:uri="746ca614-7c18-4901-9ab9-a4c23bf3e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F61CFC-04E7-4973-8CCD-469CBBCCB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29E0E9-05A3-4293-BD7F-8D688A65C956}">
  <ds:schemaRefs>
    <ds:schemaRef ds:uri="http://schemas.microsoft.com/office/2006/metadata/properties"/>
    <ds:schemaRef ds:uri="http://schemas.microsoft.com/office/infopath/2007/PartnerControls"/>
    <ds:schemaRef ds:uri="f3851ac7-12a7-4aa6-8d67-2dfbea0fa2fa"/>
    <ds:schemaRef ds:uri="9668c769-aa71-496b-9de8-d12c9bc3fa10"/>
  </ds:schemaRefs>
</ds:datastoreItem>
</file>

<file path=docMetadata/LabelInfo.xml><?xml version="1.0" encoding="utf-8"?>
<clbl:labelList xmlns:clbl="http://schemas.microsoft.com/office/2020/mipLabelMetadata">
  <clbl:label id="{5c1948b3-a986-4850-83f2-465965c36ca1}" enabled="0" method="" siteId="{5c1948b3-a986-4850-83f2-465965c36ca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Internt beslut avdelningschef</Template>
  <TotalTime>1</TotalTime>
  <Pages>1</Pages>
  <Words>103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Ärende: Verksamhetsintegrerad utvärdering</vt:lpstr>
    </vt:vector>
  </TitlesOfParts>
  <Company>HP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 om regleringsbrevsuppdrag 7 Utveckling av energiindikatorer till de nya energipolitiska målen och den pågående elektrifieringen</dc:title>
  <dc:subject/>
  <dc:creator>Peter Stern</dc:creator>
  <cp:keywords/>
  <dc:description>EM2023, v5.2, 2017-08-11</dc:description>
  <cp:lastModifiedBy>Anna Charlotta Ejdenwik</cp:lastModifiedBy>
  <cp:revision>2</cp:revision>
  <dcterms:created xsi:type="dcterms:W3CDTF">2026-05-21T07:40:00Z</dcterms:created>
  <dcterms:modified xsi:type="dcterms:W3CDTF">2026-05-21T07:40:00Z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EnkelDateRef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Peter¤Stern</vt:lpwstr>
  </property>
  <property fmtid="{D5CDD505-2E9C-101B-9397-08002B2CF9AE}" pid="33" name="cdpOrgLevel1">
    <vt:lpwstr>Avdelningen för systemanalys och statistik</vt:lpwstr>
  </property>
  <property fmtid="{D5CDD505-2E9C-101B-9397-08002B2CF9AE}" pid="34" name="cdpOrgLevel2">
    <vt:lpwstr>Policyanalys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Peter Stern</vt:lpwstr>
  </property>
  <property fmtid="{D5CDD505-2E9C-101B-9397-08002B2CF9AE}" pid="38" name="cdpInitials">
    <vt:lpwstr/>
  </property>
  <property fmtid="{D5CDD505-2E9C-101B-9397-08002B2CF9AE}" pid="39" name="cdpTitle">
    <vt:lpwstr>senior rådgivare</vt:lpwstr>
  </property>
  <property fmtid="{D5CDD505-2E9C-101B-9397-08002B2CF9AE}" pid="40" name="cdpPhone">
    <vt:lpwstr>016-544 21 11</vt:lpwstr>
  </property>
  <property fmtid="{D5CDD505-2E9C-101B-9397-08002B2CF9AE}" pid="41" name="cdpCellphone">
    <vt:lpwstr>073-660 20 22</vt:lpwstr>
  </property>
  <property fmtid="{D5CDD505-2E9C-101B-9397-08002B2CF9AE}" pid="42" name="cdpFax">
    <vt:lpwstr/>
  </property>
  <property fmtid="{D5CDD505-2E9C-101B-9397-08002B2CF9AE}" pid="43" name="cdpEmail">
    <vt:lpwstr>peter.stern@energimyndigheten.se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Falskt,Falskt,Falskt,Falskt,Falskt,Falskt,Falskt,Falskt,Falskt,Falskt,Falskt,Falskt,Falskt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0x010100DFF75701637D1D42A0D381E6FAD5DA95</vt:lpwstr>
  </property>
  <property fmtid="{D5CDD505-2E9C-101B-9397-08002B2CF9AE}" pid="52" name="MediaServiceImageTags">
    <vt:lpwstr/>
  </property>
</Properties>
</file>