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B5F4C" w14:textId="1C436D74" w:rsidR="00B1612A" w:rsidRPr="0056575E" w:rsidRDefault="00B1612A" w:rsidP="006B0843">
      <w:pPr>
        <w:pStyle w:val="Rubrik2"/>
        <w:rPr>
          <w:b w:val="0"/>
          <w:sz w:val="36"/>
          <w:szCs w:val="36"/>
        </w:rPr>
      </w:pPr>
      <w:r w:rsidRPr="0056575E">
        <w:rPr>
          <w:b w:val="0"/>
          <w:sz w:val="36"/>
          <w:szCs w:val="36"/>
        </w:rPr>
        <w:t xml:space="preserve">Yttrande angående </w:t>
      </w:r>
      <w:sdt>
        <w:sdtPr>
          <w:rPr>
            <w:b w:val="0"/>
            <w:sz w:val="36"/>
            <w:szCs w:val="36"/>
          </w:rPr>
          <w:alias w:val="Ärendemening"/>
          <w:tag w:val="Ärendemening"/>
          <w:id w:val="-1311707720"/>
          <w:placeholder>
            <w:docPart w:val="DefaultPlaceholder_-1854013440"/>
          </w:placeholder>
          <w:dataBinding w:prefixMappings="xmlns:ns0='http://iipax.com/template-injector/ADOK'" w:xpath="/ns0:ADOK[1]/ns0:attribute[1]/ns0:Arende[1]/ns0:Arendemening[1]" w:storeItemID="{51C0661C-F95D-4364-B593-CE8F15153CD3}"/>
          <w:text/>
        </w:sdtPr>
        <w:sdtEndPr/>
        <w:sdtContent>
          <w:r w:rsidR="000162DB">
            <w:rPr>
              <w:b w:val="0"/>
              <w:sz w:val="36"/>
              <w:szCs w:val="36"/>
            </w:rPr>
            <w:t>Agenda 2030</w:t>
          </w:r>
          <w:r w:rsidR="00AF2EBC">
            <w:rPr>
              <w:b w:val="0"/>
              <w:sz w:val="36"/>
              <w:szCs w:val="36"/>
            </w:rPr>
            <w:t xml:space="preserve"> </w:t>
          </w:r>
          <w:r w:rsidR="000162DB">
            <w:rPr>
              <w:b w:val="0"/>
              <w:sz w:val="36"/>
              <w:szCs w:val="36"/>
            </w:rPr>
            <w:t>delegationens slutbetänkande</w:t>
          </w:r>
        </w:sdtContent>
      </w:sdt>
    </w:p>
    <w:p w14:paraId="762AFF80" w14:textId="1BF62413" w:rsidR="006B0843" w:rsidRDefault="006B0843" w:rsidP="006B0843">
      <w:pPr>
        <w:pStyle w:val="Rubrik2"/>
      </w:pPr>
      <w:r>
        <w:t>Sammanfattning</w:t>
      </w:r>
    </w:p>
    <w:p w14:paraId="2E027ACF" w14:textId="70214824" w:rsidR="00F01B19" w:rsidRDefault="00F01B19" w:rsidP="006B0843">
      <w:pPr>
        <w:pStyle w:val="Punktlista"/>
        <w:numPr>
          <w:ilvl w:val="0"/>
          <w:numId w:val="8"/>
        </w:numPr>
      </w:pPr>
      <w:r>
        <w:t>Energimyndigheten tillstyrker utredningens förslag till att stärka det nationella genomförandet av de globala hållbarhetsmålen</w:t>
      </w:r>
      <w:r w:rsidR="0052491D">
        <w:t xml:space="preserve"> på alla nivåer.</w:t>
      </w:r>
    </w:p>
    <w:p w14:paraId="47D98783" w14:textId="2EFD160A" w:rsidR="00AE13FF" w:rsidRDefault="00AE13FF" w:rsidP="006B0843">
      <w:pPr>
        <w:pStyle w:val="Punktlista"/>
        <w:numPr>
          <w:ilvl w:val="0"/>
          <w:numId w:val="8"/>
        </w:numPr>
      </w:pPr>
      <w:r>
        <w:t xml:space="preserve">Energimyndigheten anser att förslaget att tydliggöra statliga myndigheters ansvar för hållbar utveckling och ansvar för genomförandet av Agenda 2030 genom ändringar i det förvaltningspolitiska målet och myndighetsförordningen är av vikt för långsiktighet.   </w:t>
      </w:r>
    </w:p>
    <w:p w14:paraId="783C62FF" w14:textId="46D9CC75" w:rsidR="00F01B19" w:rsidRDefault="00F01B19" w:rsidP="006B0843">
      <w:pPr>
        <w:pStyle w:val="Punktlista"/>
        <w:numPr>
          <w:ilvl w:val="0"/>
          <w:numId w:val="8"/>
        </w:numPr>
      </w:pPr>
      <w:r>
        <w:t xml:space="preserve">Energimyndigheten anser att </w:t>
      </w:r>
      <w:r w:rsidR="00C00AAE">
        <w:t xml:space="preserve">det är av vikt att </w:t>
      </w:r>
      <w:r>
        <w:t>arbetet med genomförandet och uppföljningen av hållbarhetsmålen bör integreras och samordnas med befintliga målstrukturer och uppföljningssyste</w:t>
      </w:r>
      <w:r w:rsidR="0052491D">
        <w:t>m för att undvika dubbelarbete</w:t>
      </w:r>
      <w:r>
        <w:t>.</w:t>
      </w:r>
    </w:p>
    <w:p w14:paraId="63C2DA90" w14:textId="4547BC40" w:rsidR="004B05CD" w:rsidRPr="004B05CD" w:rsidRDefault="002B1D3F" w:rsidP="004B05CD">
      <w:pPr>
        <w:pStyle w:val="Punktlista"/>
        <w:numPr>
          <w:ilvl w:val="0"/>
          <w:numId w:val="8"/>
        </w:numPr>
      </w:pPr>
      <w:r>
        <w:t xml:space="preserve">Energimyndigheten ser positivt på delegationens förslag till </w:t>
      </w:r>
      <w:r w:rsidR="00AE13FF">
        <w:t xml:space="preserve">hur alla aktörer i samhället ska </w:t>
      </w:r>
      <w:r w:rsidR="00AE13FF" w:rsidRPr="004B05CD">
        <w:t xml:space="preserve">involveras, </w:t>
      </w:r>
      <w:r w:rsidR="004B05CD" w:rsidRPr="004B05CD">
        <w:t xml:space="preserve">särskilt de som sällan beaktas i samråd, som barn och unga då de representerar kommande generationers intressen. </w:t>
      </w:r>
    </w:p>
    <w:p w14:paraId="022ABAFC" w14:textId="658C337E" w:rsidR="00543344" w:rsidRPr="004B05CD" w:rsidRDefault="00543344" w:rsidP="004B05CD">
      <w:pPr>
        <w:pStyle w:val="Punktlista"/>
        <w:numPr>
          <w:ilvl w:val="0"/>
          <w:numId w:val="0"/>
        </w:numPr>
        <w:ind w:left="284"/>
      </w:pPr>
    </w:p>
    <w:p w14:paraId="762AFF83" w14:textId="20D0B7DF" w:rsidR="006B0843" w:rsidRDefault="006B0843" w:rsidP="00543344">
      <w:pPr>
        <w:pStyle w:val="Rubrik2"/>
      </w:pPr>
      <w:r>
        <w:t>Energimyndighetens ställningstagande</w:t>
      </w:r>
    </w:p>
    <w:p w14:paraId="21EA4E9B" w14:textId="3AFC0BEE" w:rsidR="00DD1097" w:rsidRDefault="00536F79" w:rsidP="006B0843">
      <w:pPr>
        <w:pStyle w:val="Brdtext"/>
      </w:pPr>
      <w:r>
        <w:t xml:space="preserve">Energimyndigheten välkomnar utredningens förslag och anser att de är väl genomarbetade och följer </w:t>
      </w:r>
      <w:r w:rsidR="0055689A">
        <w:t>de ordinarie processerna inom statsförvaltningen. Förslagen har en god potential att tydliggöra ansvaret för hållbar utveckling på alla nivåer i samhället.</w:t>
      </w:r>
      <w:r w:rsidR="00343057">
        <w:t xml:space="preserve"> Utredningen poängterar att Sverige har ambitiösa mål</w:t>
      </w:r>
      <w:r w:rsidR="00EB0ECC">
        <w:t xml:space="preserve"> </w:t>
      </w:r>
      <w:r w:rsidR="00343057">
        <w:t xml:space="preserve">som många gånger sträcker långt över agendans delmål på många områden men att det saknas en sammanhållen syn på hållbar utveckling och att det är svårt att utläsa den sammantagna effekten ur ett hållbarhetsperspektiv. </w:t>
      </w:r>
      <w:r w:rsidR="00EB0ECC">
        <w:t>Därför är det av vikt att ett övergripande och långsiktigt mål att verka för hållbar utveckling och Agenda 2030 läggs fram som</w:t>
      </w:r>
      <w:r w:rsidR="00561DD8">
        <w:t xml:space="preserve"> kan</w:t>
      </w:r>
      <w:r w:rsidR="00EB0ECC">
        <w:t xml:space="preserve"> samla alla aktörer i samhället.</w:t>
      </w:r>
      <w:r w:rsidR="00DD1097">
        <w:t xml:space="preserve"> För att undvika dubbelarbete så bör det ses över hur befintliga målstrukturer och uppföljningssystem</w:t>
      </w:r>
      <w:r w:rsidR="002E6FDE">
        <w:t>,</w:t>
      </w:r>
      <w:r w:rsidR="00DD1097">
        <w:t xml:space="preserve"> exempelvis miljömålssystemet</w:t>
      </w:r>
      <w:r w:rsidR="00610175">
        <w:t xml:space="preserve"> och miljöledning i staten</w:t>
      </w:r>
      <w:r w:rsidR="00DD1097">
        <w:t xml:space="preserve">, kan samordnas och integreras i genomförandet av Agenda 2030.  </w:t>
      </w:r>
    </w:p>
    <w:p w14:paraId="37DCFCB5" w14:textId="5199B135" w:rsidR="00905785" w:rsidRDefault="00DD1097" w:rsidP="00905785">
      <w:pPr>
        <w:pStyle w:val="Brdtext"/>
      </w:pPr>
      <w:r>
        <w:t xml:space="preserve">Energimyndigheten är </w:t>
      </w:r>
      <w:r w:rsidR="00CD135F">
        <w:t>en</w:t>
      </w:r>
      <w:r>
        <w:t xml:space="preserve"> del av GD-forum som </w:t>
      </w:r>
      <w:r w:rsidR="006715C0">
        <w:t xml:space="preserve">är ett </w:t>
      </w:r>
      <w:proofErr w:type="spellStart"/>
      <w:r w:rsidR="006715C0">
        <w:t>samverkan</w:t>
      </w:r>
      <w:r w:rsidR="00946275">
        <w:t>s</w:t>
      </w:r>
      <w:r w:rsidR="006715C0">
        <w:t>forum</w:t>
      </w:r>
      <w:proofErr w:type="spellEnd"/>
      <w:r w:rsidR="00CD135F">
        <w:t xml:space="preserve"> mellan</w:t>
      </w:r>
      <w:r w:rsidR="006715C0">
        <w:t xml:space="preserve"> </w:t>
      </w:r>
      <w:r w:rsidR="00CD135F">
        <w:t xml:space="preserve">svenska förvaltningsmyndigheter </w:t>
      </w:r>
      <w:r w:rsidR="006715C0">
        <w:t>för</w:t>
      </w:r>
      <w:r w:rsidR="00DC20E5">
        <w:t xml:space="preserve"> </w:t>
      </w:r>
      <w:r w:rsidR="00CD135F">
        <w:t xml:space="preserve">att uppnå de globala hållbarhetsmålen. Energimyndigheten delar utrednings syn på att samverkan och dialog är en </w:t>
      </w:r>
      <w:r w:rsidR="00CD135F">
        <w:lastRenderedPageBreak/>
        <w:t xml:space="preserve">nyckelfaktor för att uppnå målen inom Agenda 2030. Att inrätta ett brett forum för Agenda 2030 kan säkerställa att alla aktörer i samhället involveras och får möjlighet att påverka. Särskilt positivt är att utredningen lyfter fram grupper i samhället som idag sällan medverkar i samråd i samhället såsom barn och ungdomar.     </w:t>
      </w:r>
    </w:p>
    <w:p w14:paraId="6878C62A" w14:textId="7C573018" w:rsidR="00905785" w:rsidRDefault="00905785" w:rsidP="00905785">
      <w:pPr>
        <w:pStyle w:val="Rubrik2"/>
      </w:pPr>
      <w:r>
        <w:t>Specifika synpunkter</w:t>
      </w:r>
    </w:p>
    <w:p w14:paraId="4F6ACB69" w14:textId="4A2355E9" w:rsidR="00C00AAE" w:rsidRDefault="00C00AAE" w:rsidP="00C00AAE">
      <w:pPr>
        <w:pStyle w:val="Rubrik3"/>
      </w:pPr>
      <w:r>
        <w:t xml:space="preserve">Internationellt samarbete </w:t>
      </w:r>
    </w:p>
    <w:p w14:paraId="596FB2DD" w14:textId="77777777" w:rsidR="00E04A61" w:rsidRDefault="00C00AAE" w:rsidP="00E04A61">
      <w:pPr>
        <w:pStyle w:val="Brdtext"/>
        <w:rPr>
          <w:color w:val="FF0000"/>
        </w:rPr>
      </w:pPr>
      <w:r w:rsidRPr="00C2724A">
        <w:t>Delegationen påpekar vikten av att Sverige stöttar utvecklingen i fattiga och utsatta länder och att nya lösningar, ny kunskap och nya arbetsformer krävs för att genomföra agendan</w:t>
      </w:r>
      <w:r w:rsidR="001338CE" w:rsidRPr="00C2724A">
        <w:t>. Sverige bör i sitt internationella arbete eftersträva synergier i genomförandet av Agenda 2030, Addis-agendan, klimatavtalet från Paris och Sendai-ramverket för reducering av katastrofrisker och som tillsammans bildar ett integrerat ramverk för hållbar utveckling.</w:t>
      </w:r>
      <w:r w:rsidR="00C2724A" w:rsidRPr="00C2724A">
        <w:t xml:space="preserve"> </w:t>
      </w:r>
      <w:r w:rsidR="001338CE" w:rsidRPr="00C2724A">
        <w:t xml:space="preserve">Energimyndigheten delar delegationens syn men vill även framhålla vikten av att genomföra insatser i snabbt växande ekonomier är viktiga för att kunna klara klimatomställningen, på kort och längre sikt. </w:t>
      </w:r>
      <w:r w:rsidR="00E04A61" w:rsidRPr="00E04A61">
        <w:t xml:space="preserve">Sådana samarbeten är också viktiga ur ett innovations- och företagsfrämjandeperspektiv. </w:t>
      </w:r>
    </w:p>
    <w:p w14:paraId="73C8FD57" w14:textId="1DEE48E8" w:rsidR="00C2724A" w:rsidRPr="00C2724A" w:rsidRDefault="00C2724A" w:rsidP="00E04A61">
      <w:pPr>
        <w:pStyle w:val="Rubrik3"/>
      </w:pPr>
      <w:r>
        <w:t>Agenda 2030 i finansieringen av forskning och innovation</w:t>
      </w:r>
    </w:p>
    <w:p w14:paraId="0CDA4E96" w14:textId="7169571D" w:rsidR="00F4676E" w:rsidRPr="00C2724A" w:rsidRDefault="00F130FC" w:rsidP="00C2724A">
      <w:pPr>
        <w:pStyle w:val="Brdtext"/>
      </w:pPr>
      <w:r w:rsidRPr="00873F62">
        <w:t>Utredningen</w:t>
      </w:r>
      <w:r w:rsidR="00F26B6E" w:rsidRPr="00873F62">
        <w:t xml:space="preserve"> </w:t>
      </w:r>
      <w:r w:rsidR="001C2BED" w:rsidRPr="00873F62">
        <w:t xml:space="preserve">förslår att </w:t>
      </w:r>
      <w:r w:rsidR="00873F62" w:rsidRPr="00873F62">
        <w:t>inför kommande forskningsproposition tillsätta en utredning om hur tvärdisciplinär</w:t>
      </w:r>
      <w:r w:rsidR="00873F62">
        <w:t xml:space="preserve"> </w:t>
      </w:r>
      <w:r w:rsidR="00873F62" w:rsidRPr="00873F62">
        <w:t>kompetens kan stimuleras och premieras.</w:t>
      </w:r>
      <w:r w:rsidR="00C2724A">
        <w:br/>
      </w:r>
      <w:r w:rsidR="00F4676E" w:rsidRPr="00367619">
        <w:t xml:space="preserve">Energimyndigheten skulle ha önskat en </w:t>
      </w:r>
      <w:r w:rsidR="00F4676E">
        <w:t>beskrivning</w:t>
      </w:r>
      <w:r w:rsidR="00F4676E" w:rsidRPr="00367619">
        <w:t xml:space="preserve"> </w:t>
      </w:r>
      <w:r w:rsidR="00F4676E">
        <w:t xml:space="preserve">av delegationens förslag i kap 8.1 </w:t>
      </w:r>
      <w:r w:rsidR="00F4676E" w:rsidRPr="00367619">
        <w:t xml:space="preserve">kring </w:t>
      </w:r>
      <w:r w:rsidR="00F4676E">
        <w:t xml:space="preserve">de effekter som förväntas uppnås genom att stimulera och </w:t>
      </w:r>
      <w:r w:rsidR="00F4676E" w:rsidRPr="005A4917">
        <w:t>premiera tvärdisciplinär kompetens.</w:t>
      </w:r>
    </w:p>
    <w:p w14:paraId="1947C550" w14:textId="77777777" w:rsidR="00C2724A" w:rsidRDefault="00C2724A" w:rsidP="006B0843">
      <w:pPr>
        <w:pStyle w:val="Brdtext"/>
      </w:pPr>
    </w:p>
    <w:p w14:paraId="762AFF88" w14:textId="46B0C856" w:rsidR="006B0843" w:rsidRDefault="006B0843" w:rsidP="00DF7C23">
      <w:r>
        <w:t xml:space="preserve">Beslut i detta ärende har fattats av </w:t>
      </w:r>
      <w:r w:rsidR="00DF7C23">
        <w:t>stf generaldirektör Roger Eklund</w:t>
      </w:r>
      <w:r>
        <w:t xml:space="preserve">. Vid den slutliga handläggningen har därutöver deltagit </w:t>
      </w:r>
      <w:bookmarkStart w:id="0" w:name="spcOvriga_01"/>
      <w:r w:rsidR="00576440">
        <w:t>avdelningscheferna</w:t>
      </w:r>
      <w:r w:rsidR="00DF7C23">
        <w:t xml:space="preserve"> Caroline Asserup, Gustav Ebenå, Rémy Kolessar och </w:t>
      </w:r>
      <w:proofErr w:type="spellStart"/>
      <w:r w:rsidR="00DF7C23">
        <w:t>tf</w:t>
      </w:r>
      <w:proofErr w:type="spellEnd"/>
      <w:r w:rsidR="00DF7C23">
        <w:t xml:space="preserve"> avdelningschef Anna Johansson-Norlén samt enhetscheferna Elin Hansen, Eva Lindhé</w:t>
      </w:r>
      <w:bookmarkEnd w:id="0"/>
      <w:r>
        <w:t>. Föredragande har varit handläggaren</w:t>
      </w:r>
      <w:r w:rsidR="0052491D">
        <w:t xml:space="preserve"> Linda Kaneryd</w:t>
      </w:r>
      <w:r>
        <w:t>.</w:t>
      </w:r>
    </w:p>
    <w:p w14:paraId="762AFF89" w14:textId="77777777" w:rsidR="006B0843" w:rsidRDefault="006B0843" w:rsidP="006B0843">
      <w:pPr>
        <w:pStyle w:val="Brdtext"/>
      </w:pPr>
    </w:p>
    <w:p w14:paraId="762AFF8A" w14:textId="77777777" w:rsidR="006B0843" w:rsidRDefault="006B0843" w:rsidP="006B0843">
      <w:pPr>
        <w:pStyle w:val="Brdtext"/>
      </w:pPr>
    </w:p>
    <w:p w14:paraId="762AFF8B" w14:textId="71070349" w:rsidR="006B0843" w:rsidRDefault="00DF7C23" w:rsidP="006B0843">
      <w:pPr>
        <w:pStyle w:val="Brdtext"/>
      </w:pPr>
      <w:r>
        <w:t>Roger Eklund</w:t>
      </w:r>
    </w:p>
    <w:p w14:paraId="5FEC4959" w14:textId="04014F16" w:rsidR="00883DE1" w:rsidRPr="0032522D" w:rsidRDefault="00C12608" w:rsidP="00FF6F02">
      <w:pPr>
        <w:pStyle w:val="Brdtext"/>
      </w:pPr>
      <w:r>
        <w:t xml:space="preserve">Beslutet har </w:t>
      </w:r>
      <w:r w:rsidR="00DF59F2">
        <w:t>undertecknats digitalt</w:t>
      </w:r>
      <w:r>
        <w:t xml:space="preserve"> i Energimyndighetens ärendehanteringssystem.</w:t>
      </w:r>
    </w:p>
    <w:sectPr w:rsidR="00883DE1" w:rsidRPr="0032522D" w:rsidSect="00C7330A">
      <w:headerReference w:type="default" r:id="rId11"/>
      <w:headerReference w:type="first" r:id="rId12"/>
      <w:footerReference w:type="first" r:id="rId13"/>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84364" w14:textId="77777777" w:rsidR="001D687A" w:rsidRDefault="001D687A" w:rsidP="0032522D">
      <w:r>
        <w:separator/>
      </w:r>
    </w:p>
  </w:endnote>
  <w:endnote w:type="continuationSeparator" w:id="0">
    <w:p w14:paraId="1771E6F5" w14:textId="77777777" w:rsidR="001D687A" w:rsidRDefault="001D687A" w:rsidP="00325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576440" w:rsidRPr="004D6078" w14:paraId="762AFFBF" w14:textId="77777777" w:rsidTr="00071BE0">
      <w:trPr>
        <w:cantSplit/>
        <w:trHeight w:val="397"/>
      </w:trPr>
      <w:tc>
        <w:tcPr>
          <w:tcW w:w="10261" w:type="dxa"/>
          <w:shd w:val="clear" w:color="auto" w:fill="auto"/>
        </w:tcPr>
        <w:p w14:paraId="762AFFBE" w14:textId="77777777" w:rsidR="00576440" w:rsidRPr="004D6078" w:rsidRDefault="00576440" w:rsidP="0060488C">
          <w:pPr>
            <w:pStyle w:val="Sidfotstext"/>
            <w:rPr>
              <w:rFonts w:ascii="Arial" w:eastAsia="Calibri" w:hAnsi="Arial"/>
            </w:rPr>
          </w:pPr>
        </w:p>
      </w:tc>
    </w:tr>
    <w:tr w:rsidR="00576440" w:rsidRPr="004572E5" w14:paraId="762AFFC1" w14:textId="77777777" w:rsidTr="00071BE0">
      <w:trPr>
        <w:cantSplit/>
        <w:trHeight w:val="907"/>
      </w:trPr>
      <w:tc>
        <w:tcPr>
          <w:tcW w:w="10261" w:type="dxa"/>
          <w:shd w:val="clear" w:color="auto" w:fill="auto"/>
        </w:tcPr>
        <w:p w14:paraId="762AFFC0" w14:textId="3AC31CAB" w:rsidR="00576440" w:rsidRPr="004572E5" w:rsidRDefault="00576440" w:rsidP="004572E5">
          <w:pPr>
            <w:pStyle w:val="Sidfotstext"/>
          </w:pPr>
          <w:bookmarkStart w:id="21" w:name="ftiFooter_02"/>
          <w:r>
            <w:t xml:space="preserve">Postadress: </w:t>
          </w:r>
          <w:sdt>
            <w:sdtPr>
              <w:alias w:val="Postadress"/>
              <w:tag w:val="Postadress"/>
              <w:id w:val="2081935489"/>
              <w:placeholder>
                <w:docPart w:val="DefaultPlaceholder_-1854013440"/>
              </w:placeholder>
              <w:dataBinding w:prefixMappings="xmlns:ns0='http://iipax.com/template-injector/ADOK'" w:xpath="/ns0:ADOK[1]/ns0:StdDocRoot[1]/ns0:authority[1]/ns0:authority_postal_address[1]" w:storeItemID="{51C0661C-F95D-4364-B593-CE8F15153CD3}"/>
              <w:text/>
            </w:sdtPr>
            <w:sdtEndPr/>
            <w:sdtContent>
              <w:r>
                <w:t>Box 310</w:t>
              </w:r>
            </w:sdtContent>
          </w:sdt>
          <w:r>
            <w:t xml:space="preserve"> • </w:t>
          </w:r>
          <w:sdt>
            <w:sdtPr>
              <w:alias w:val="Postnr"/>
              <w:tag w:val="Postnr"/>
              <w:id w:val="269517063"/>
              <w:placeholder>
                <w:docPart w:val="DefaultPlaceholder_-1854013440"/>
              </w:placeholder>
              <w:dataBinding w:prefixMappings="xmlns:ns0='http://iipax.com/template-injector/ADOK'" w:xpath="/ns0:ADOK[1]/ns0:StdDocRoot[1]/ns0:authority[1]/ns0:authority_postal_code[1]" w:storeItemID="{51C0661C-F95D-4364-B593-CE8F15153CD3}"/>
              <w:text/>
            </w:sdtPr>
            <w:sdtEndPr/>
            <w:sdtContent>
              <w:r>
                <w:t>631 04</w:t>
              </w:r>
            </w:sdtContent>
          </w:sdt>
          <w:r>
            <w:t xml:space="preserve"> </w:t>
          </w:r>
          <w:sdt>
            <w:sdtPr>
              <w:alias w:val="PostStad"/>
              <w:tag w:val="PostStad"/>
              <w:id w:val="694812220"/>
              <w:placeholder>
                <w:docPart w:val="DefaultPlaceholder_-1854013440"/>
              </w:placeholder>
              <w:dataBinding w:prefixMappings="xmlns:ns0='http://iipax.com/template-injector/ADOK'" w:xpath="/ns0:ADOK[1]/ns0:StdDocRoot[1]/ns0:authority[1]/ns0:authority_postal[1]" w:storeItemID="{51C0661C-F95D-4364-B593-CE8F15153CD3}"/>
              <w:text/>
            </w:sdtPr>
            <w:sdtEndPr/>
            <w:sdtContent>
              <w:r>
                <w:t>Eskilstuna</w:t>
              </w:r>
            </w:sdtContent>
          </w:sdt>
          <w:r>
            <w:t xml:space="preserve"> • Besöksadress </w:t>
          </w:r>
          <w:sdt>
            <w:sdtPr>
              <w:alias w:val="Besöksadress"/>
              <w:tag w:val="Besöksadress"/>
              <w:id w:val="-253816245"/>
              <w:placeholder>
                <w:docPart w:val="DefaultPlaceholder_-1854013440"/>
              </w:placeholder>
              <w:dataBinding w:prefixMappings="xmlns:ns0='http://iipax.com/template-injector/ADOK'" w:xpath="/ns0:ADOK[1]/ns0:StdDocRoot[1]/ns0:authority[1]/ns0:authority_visitor_adress[1]" w:storeItemID="{51C0661C-F95D-4364-B593-CE8F15153CD3}"/>
              <w:text/>
            </w:sdtPr>
            <w:sdtEndPr/>
            <w:sdtContent>
              <w:proofErr w:type="spellStart"/>
              <w:r>
                <w:t>Gredbyvägen</w:t>
              </w:r>
              <w:proofErr w:type="spellEnd"/>
              <w:r>
                <w:t xml:space="preserve"> 10</w:t>
              </w:r>
            </w:sdtContent>
          </w:sdt>
          <w:r>
            <w:br/>
            <w:t xml:space="preserve">Telefon </w:t>
          </w:r>
          <w:sdt>
            <w:sdtPr>
              <w:alias w:val="Telefon"/>
              <w:tag w:val="Telefon"/>
              <w:id w:val="1226187695"/>
              <w:placeholder>
                <w:docPart w:val="DefaultPlaceholder_-1854013440"/>
              </w:placeholder>
              <w:dataBinding w:prefixMappings="xmlns:ns0='http://iipax.com/template-injector/ADOK'" w:xpath="/ns0:ADOK[1]/ns0:StdDocRoot[1]/ns0:authority[1]/ns0:authority_switchboard[1]" w:storeItemID="{51C0661C-F95D-4364-B593-CE8F15153CD3}"/>
              <w:text/>
            </w:sdtPr>
            <w:sdtEndPr/>
            <w:sdtContent>
              <w:r>
                <w:t>016-544 20 00</w:t>
              </w:r>
            </w:sdtContent>
          </w:sdt>
          <w:r>
            <w:t xml:space="preserve"> • Telefax </w:t>
          </w:r>
          <w:sdt>
            <w:sdtPr>
              <w:alias w:val="Telefax"/>
              <w:tag w:val="Telefax"/>
              <w:id w:val="-1167473626"/>
              <w:placeholder>
                <w:docPart w:val="DefaultPlaceholder_-1854013440"/>
              </w:placeholder>
              <w:dataBinding w:prefixMappings="xmlns:ns0='http://iipax.com/template-injector/ADOK'" w:xpath="/ns0:ADOK[1]/ns0:StdDocRoot[1]/ns0:authority[1]/ns0:authority_faxnumber[1]" w:storeItemID="{51C0661C-F95D-4364-B593-CE8F15153CD3}"/>
              <w:text/>
            </w:sdtPr>
            <w:sdtEndPr/>
            <w:sdtContent>
              <w:r>
                <w:t>016-544 20 99</w:t>
              </w:r>
            </w:sdtContent>
          </w:sdt>
          <w:r>
            <w:br/>
          </w:r>
          <w:sdt>
            <w:sdtPr>
              <w:alias w:val="Epost"/>
              <w:tag w:val="Epost"/>
              <w:id w:val="-1618218314"/>
              <w:placeholder>
                <w:docPart w:val="DefaultPlaceholder_-1854013440"/>
              </w:placeholder>
              <w:dataBinding w:prefixMappings="xmlns:ns0='http://iipax.com/template-injector/ADOK'" w:xpath="/ns0:ADOK[1]/ns0:StdDocRoot[1]/ns0:authority[1]/ns0:authority_email[1]" w:storeItemID="{51C0661C-F95D-4364-B593-CE8F15153CD3}"/>
              <w:text/>
            </w:sdtPr>
            <w:sdtEndPr/>
            <w:sdtContent>
              <w:r w:rsidR="00883DE1">
                <w:t>info@energimyndigheten.se</w:t>
              </w:r>
            </w:sdtContent>
          </w:sdt>
          <w:r>
            <w:br/>
          </w:r>
          <w:sdt>
            <w:sdtPr>
              <w:alias w:val="Hemsida"/>
              <w:tag w:val="Hemsida"/>
              <w:id w:val="-1290508462"/>
              <w:placeholder>
                <w:docPart w:val="DefaultPlaceholder_-1854013440"/>
              </w:placeholder>
              <w:dataBinding w:prefixMappings="xmlns:ns0='http://iipax.com/template-injector/ADOK'" w:xpath="/ns0:ADOK[1]/ns0:StdDocRoot[1]/ns0:authority[1]/ns0:authority_webadress[1]" w:storeItemID="{51C0661C-F95D-4364-B593-CE8F15153CD3}"/>
              <w:text/>
            </w:sdtPr>
            <w:sdtEndPr/>
            <w:sdtContent>
              <w:r w:rsidR="00883DE1">
                <w:t>http://www.energimyndigheten.se</w:t>
              </w:r>
            </w:sdtContent>
          </w:sdt>
          <w:r>
            <w:br/>
            <w:t xml:space="preserve">Org.nr </w:t>
          </w:r>
          <w:proofErr w:type="gramStart"/>
          <w:r>
            <w:t>202100-5000</w:t>
          </w:r>
          <w:bookmarkEnd w:id="21"/>
          <w:proofErr w:type="gramEnd"/>
        </w:p>
      </w:tc>
    </w:tr>
  </w:tbl>
  <w:p w14:paraId="762AFFC2" w14:textId="77777777" w:rsidR="00576440" w:rsidRPr="00E93B78" w:rsidRDefault="00576440" w:rsidP="00094EAB">
    <w:pPr>
      <w:pStyle w:val="Sidfot"/>
    </w:pPr>
    <w:bookmarkStart w:id="22" w:name="insFirstFooter_01"/>
    <w:bookmarkEnd w:id="22"/>
  </w:p>
  <w:p w14:paraId="762AFFC3" w14:textId="77777777" w:rsidR="00F30C4B" w:rsidRPr="00576440" w:rsidRDefault="00F30C4B" w:rsidP="00576440">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E3983" w14:textId="77777777" w:rsidR="001D687A" w:rsidRDefault="001D687A" w:rsidP="0032522D">
      <w:r>
        <w:separator/>
      </w:r>
    </w:p>
  </w:footnote>
  <w:footnote w:type="continuationSeparator" w:id="0">
    <w:p w14:paraId="543BC82F" w14:textId="77777777" w:rsidR="001D687A" w:rsidRDefault="001D687A" w:rsidP="00325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 w:name="insFollowingHeader_01"/>
  <w:bookmarkEnd w:id="1"/>
  <w:p w14:paraId="762AFF91" w14:textId="77777777" w:rsidR="00576440" w:rsidRPr="00811F35" w:rsidRDefault="00576440" w:rsidP="00F4109E">
    <w:pPr>
      <w:pStyle w:val="Sidhuvud"/>
      <w:rPr>
        <w:szCs w:val="2"/>
      </w:rPr>
    </w:pPr>
    <w:r>
      <w:rPr>
        <w:noProof/>
        <w:szCs w:val="2"/>
        <w:lang w:val="en-US"/>
      </w:rPr>
      <mc:AlternateContent>
        <mc:Choice Requires="wps">
          <w:drawing>
            <wp:anchor distT="0" distB="0" distL="114300" distR="114300" simplePos="0" relativeHeight="251661312" behindDoc="0" locked="1" layoutInCell="0" allowOverlap="1" wp14:anchorId="762AFFC4" wp14:editId="762AFFC5">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50DAB3" id="LogoFollowingPages" o:spid="_x0000_s1026" alt="Statens energimyndighets logo" style="position:absolute;margin-left:56.7pt;margin-top:25.5pt;width:117.9pt;height:25.2pt;z-index:2516613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&#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&#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10;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10;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10;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10;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10;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0;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10;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10;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10;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10;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10;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&#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10;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&#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576440" w14:paraId="762AFF95" w14:textId="77777777" w:rsidTr="00DD7A9D">
      <w:trPr>
        <w:trHeight w:val="340"/>
      </w:trPr>
      <w:tc>
        <w:tcPr>
          <w:tcW w:w="5222" w:type="dxa"/>
          <w:vMerge w:val="restart"/>
          <w:shd w:val="clear" w:color="auto" w:fill="auto"/>
        </w:tcPr>
        <w:p w14:paraId="762AFF92" w14:textId="77777777" w:rsidR="00576440" w:rsidRPr="00A07447" w:rsidRDefault="00576440" w:rsidP="008E2A3F">
          <w:pPr>
            <w:pStyle w:val="Sidhuvudstext"/>
          </w:pPr>
          <w:bookmarkStart w:id="2" w:name="objLogoFollowingPages_01"/>
          <w:r>
            <w:t xml:space="preserve"> </w:t>
          </w:r>
          <w:bookmarkEnd w:id="2"/>
        </w:p>
      </w:tc>
      <w:tc>
        <w:tcPr>
          <w:tcW w:w="3924" w:type="dxa"/>
          <w:gridSpan w:val="2"/>
          <w:shd w:val="clear" w:color="auto" w:fill="auto"/>
          <w:hideMark/>
        </w:tcPr>
        <w:p w14:paraId="762AFF93" w14:textId="77777777" w:rsidR="00576440" w:rsidRDefault="00576440" w:rsidP="00B465EB">
          <w:pPr>
            <w:pStyle w:val="Dokumentinformation"/>
          </w:pPr>
        </w:p>
      </w:tc>
      <w:bookmarkStart w:id="3" w:name="objPageNo_02"/>
      <w:tc>
        <w:tcPr>
          <w:tcW w:w="1113" w:type="dxa"/>
          <w:shd w:val="clear" w:color="auto" w:fill="auto"/>
        </w:tcPr>
        <w:p w14:paraId="762AFF94" w14:textId="7388B625" w:rsidR="00576440" w:rsidRPr="00A07447" w:rsidRDefault="00576440" w:rsidP="00E64A66">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sidR="00FF6F02">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FF6F02">
            <w:rPr>
              <w:rStyle w:val="Sidnummer"/>
              <w:noProof/>
            </w:rPr>
            <w:t>2</w:t>
          </w:r>
          <w:r>
            <w:rPr>
              <w:rStyle w:val="Sidnummer"/>
            </w:rPr>
            <w:fldChar w:fldCharType="end"/>
          </w:r>
          <w:r>
            <w:rPr>
              <w:rStyle w:val="Sidnummer"/>
            </w:rPr>
            <w:t>)</w:t>
          </w:r>
          <w:r w:rsidRPr="00A07447">
            <w:rPr>
              <w:rStyle w:val="Sidnummer"/>
            </w:rPr>
            <w:t xml:space="preserve"> </w:t>
          </w:r>
          <w:bookmarkEnd w:id="3"/>
        </w:p>
      </w:tc>
    </w:tr>
    <w:tr w:rsidR="00576440" w14:paraId="762AFF99" w14:textId="77777777" w:rsidTr="00DD7A9D">
      <w:tc>
        <w:tcPr>
          <w:tcW w:w="5222" w:type="dxa"/>
          <w:vMerge/>
          <w:shd w:val="clear" w:color="auto" w:fill="auto"/>
          <w:vAlign w:val="center"/>
          <w:hideMark/>
        </w:tcPr>
        <w:p w14:paraId="762AFF96" w14:textId="77777777" w:rsidR="00576440" w:rsidRDefault="00576440" w:rsidP="00E05D87"/>
      </w:tc>
      <w:tc>
        <w:tcPr>
          <w:tcW w:w="2604" w:type="dxa"/>
          <w:shd w:val="clear" w:color="auto" w:fill="auto"/>
          <w:hideMark/>
        </w:tcPr>
        <w:p w14:paraId="762AFF97" w14:textId="77777777" w:rsidR="00576440" w:rsidRDefault="00576440" w:rsidP="00E05D87">
          <w:pPr>
            <w:pStyle w:val="Ledtext"/>
          </w:pPr>
          <w:bookmarkStart w:id="4" w:name="capDocDate_02"/>
          <w:r>
            <w:t>Datum</w:t>
          </w:r>
          <w:bookmarkEnd w:id="4"/>
        </w:p>
      </w:tc>
      <w:tc>
        <w:tcPr>
          <w:tcW w:w="2433" w:type="dxa"/>
          <w:gridSpan w:val="2"/>
          <w:shd w:val="clear" w:color="auto" w:fill="auto"/>
          <w:hideMark/>
        </w:tcPr>
        <w:p w14:paraId="762AFF98" w14:textId="2284FE49" w:rsidR="00576440" w:rsidRDefault="00576440" w:rsidP="00E05D87">
          <w:pPr>
            <w:pStyle w:val="Ledtext"/>
          </w:pPr>
          <w:bookmarkStart w:id="5" w:name="capOurRef_02"/>
          <w:r>
            <w:t xml:space="preserve"> </w:t>
          </w:r>
          <w:bookmarkEnd w:id="5"/>
          <w:r w:rsidR="00733A43">
            <w:t>Dnr</w:t>
          </w:r>
        </w:p>
      </w:tc>
    </w:tr>
    <w:tr w:rsidR="00576440" w14:paraId="762AFF9D" w14:textId="77777777" w:rsidTr="00DD7A9D">
      <w:trPr>
        <w:trHeight w:val="357"/>
      </w:trPr>
      <w:tc>
        <w:tcPr>
          <w:tcW w:w="5222" w:type="dxa"/>
          <w:vMerge/>
          <w:shd w:val="clear" w:color="auto" w:fill="auto"/>
          <w:vAlign w:val="center"/>
          <w:hideMark/>
        </w:tcPr>
        <w:p w14:paraId="762AFF9A" w14:textId="77777777" w:rsidR="00576440" w:rsidRDefault="00576440" w:rsidP="00E05D87"/>
      </w:tc>
      <w:tc>
        <w:tcPr>
          <w:tcW w:w="2604" w:type="dxa"/>
          <w:shd w:val="clear" w:color="auto" w:fill="auto"/>
          <w:hideMark/>
        </w:tcPr>
        <w:p w14:paraId="762AFF9B" w14:textId="29FA9C30" w:rsidR="00576440" w:rsidRPr="00A07447" w:rsidRDefault="001E7527" w:rsidP="00883DE1">
          <w:pPr>
            <w:pStyle w:val="Dokumentinformation"/>
          </w:pPr>
          <w:r>
            <w:rPr>
              <w:noProof/>
            </w:rPr>
            <w:fldChar w:fldCharType="begin"/>
          </w:r>
          <w:r>
            <w:rPr>
              <w:noProof/>
            </w:rPr>
            <w:instrText xml:space="preserve"> DATE   \* MERGEFORMAT </w:instrText>
          </w:r>
          <w:r>
            <w:rPr>
              <w:noProof/>
            </w:rPr>
            <w:fldChar w:fldCharType="separate"/>
          </w:r>
          <w:r w:rsidR="00FA54FC">
            <w:rPr>
              <w:noProof/>
            </w:rPr>
            <w:t>2019-06-28</w:t>
          </w:r>
          <w:r>
            <w:rPr>
              <w:noProof/>
            </w:rPr>
            <w:fldChar w:fldCharType="end"/>
          </w:r>
        </w:p>
      </w:tc>
      <w:tc>
        <w:tcPr>
          <w:tcW w:w="2433" w:type="dxa"/>
          <w:gridSpan w:val="2"/>
          <w:shd w:val="clear" w:color="auto" w:fill="auto"/>
          <w:hideMark/>
        </w:tcPr>
        <w:p w14:paraId="762AFF9C" w14:textId="0FB143EF" w:rsidR="00576440" w:rsidRPr="00A07447" w:rsidRDefault="00576440" w:rsidP="008E3BD6">
          <w:pPr>
            <w:pStyle w:val="Dokumentinformation"/>
          </w:pPr>
          <w:bookmarkStart w:id="6" w:name="bmkOurRef_02"/>
          <w:r>
            <w:t xml:space="preserve"> </w:t>
          </w:r>
          <w:bookmarkEnd w:id="6"/>
          <w:proofErr w:type="gramStart"/>
          <w:r w:rsidR="00733A43">
            <w:t>2019-200002</w:t>
          </w:r>
          <w:proofErr w:type="gramEnd"/>
        </w:p>
      </w:tc>
    </w:tr>
  </w:tbl>
  <w:p w14:paraId="762AFF9E" w14:textId="77777777" w:rsidR="00576440" w:rsidRPr="00663114" w:rsidRDefault="00576440" w:rsidP="00F4109E">
    <w:pPr>
      <w:pStyle w:val="Sidhuvud"/>
      <w:rPr>
        <w:szCs w:val="2"/>
      </w:rPr>
    </w:pPr>
  </w:p>
  <w:p w14:paraId="762AFF9F" w14:textId="77777777" w:rsidR="0032522D" w:rsidRPr="00576440" w:rsidRDefault="0032522D" w:rsidP="00576440">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7" w:name="insFirstHeader_01"/>
  <w:bookmarkEnd w:id="7"/>
  <w:p w14:paraId="762AFFA0" w14:textId="77777777" w:rsidR="00576440" w:rsidRPr="00811F35" w:rsidRDefault="00576440" w:rsidP="00F4109E">
    <w:pPr>
      <w:pStyle w:val="Sidhuvud"/>
      <w:rPr>
        <w:szCs w:val="2"/>
      </w:rPr>
    </w:pPr>
    <w:r>
      <w:rPr>
        <w:noProof/>
        <w:szCs w:val="2"/>
        <w:lang w:val="en-US"/>
      </w:rPr>
      <mc:AlternateContent>
        <mc:Choice Requires="wps">
          <w:drawing>
            <wp:anchor distT="0" distB="0" distL="114300" distR="114300" simplePos="0" relativeHeight="251660288" behindDoc="0" locked="1" layoutInCell="0" allowOverlap="1" wp14:anchorId="762AFFC6" wp14:editId="762AFFC7">
              <wp:simplePos x="0" y="0"/>
              <wp:positionH relativeFrom="page">
                <wp:posOffset>720090</wp:posOffset>
              </wp:positionH>
              <wp:positionV relativeFrom="page">
                <wp:posOffset>323215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CE6FE7" id="LogoFirstPage" o:spid="_x0000_s1026" alt="Statens energimyndighets logo" style="position:absolute;margin-left:56.7pt;margin-top:25.45pt;width:198.4pt;height:42.5pt;z-index:2516602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&#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10;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10;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10;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10;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10;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10;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&#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&#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8fGwiAbCiAbCiAbCiAbCiAbCiAbCiAbCiAbCiAbCiAbCiAbCiAb&#10;CiAbCiAbCiAbCiAbCiAbCqupo///////////////////////////////////////////////////&#10;/////////0pGOCAbCiAbCiAbCiAbCiAbCiAbCiAbCiAbCiAbCiAbCiAbCiAbCiAbCiAbCiAbCiAb&#10;CiAbClhUR///////////////////////////////////////////////////////////////////&#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4J/diAbCiAbCiAbCiAbCiAbCiAbCiAbCiAbCiAbCiAbCiAbCiAbCiAbCiAbCiAb&#10;CiAbCiAbCvHx8P///////////////////////////////////////////////////////9XU0SAb&#10;CiAbCiAb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10;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10;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10;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529"/>
      <w:gridCol w:w="2294"/>
      <w:gridCol w:w="1319"/>
      <w:gridCol w:w="1117"/>
    </w:tblGrid>
    <w:tr w:rsidR="00576440" w14:paraId="762AFFA4" w14:textId="77777777" w:rsidTr="00B44CDC">
      <w:tc>
        <w:tcPr>
          <w:tcW w:w="5529" w:type="dxa"/>
          <w:vMerge w:val="restart"/>
          <w:shd w:val="clear" w:color="auto" w:fill="auto"/>
        </w:tcPr>
        <w:p w14:paraId="762AFFA1" w14:textId="77777777" w:rsidR="00576440" w:rsidRPr="00A07447" w:rsidRDefault="00576440" w:rsidP="008E2A3F">
          <w:pPr>
            <w:pStyle w:val="Sidhuvudstext"/>
          </w:pPr>
          <w:bookmarkStart w:id="8" w:name="objLogoFirstPage_01"/>
          <w:r>
            <w:t xml:space="preserve"> </w:t>
          </w:r>
          <w:bookmarkEnd w:id="8"/>
        </w:p>
      </w:tc>
      <w:tc>
        <w:tcPr>
          <w:tcW w:w="3613" w:type="dxa"/>
          <w:gridSpan w:val="2"/>
          <w:shd w:val="clear" w:color="auto" w:fill="auto"/>
          <w:hideMark/>
        </w:tcPr>
        <w:p w14:paraId="762AFFA2" w14:textId="77777777" w:rsidR="00576440" w:rsidRDefault="00576440" w:rsidP="00525EBF">
          <w:pPr>
            <w:pStyle w:val="Dokumentkategori"/>
          </w:pPr>
          <w:bookmarkStart w:id="9" w:name="bmkDocType_01"/>
          <w:r>
            <w:t>BESLUT</w:t>
          </w:r>
          <w:bookmarkEnd w:id="9"/>
        </w:p>
      </w:tc>
      <w:bookmarkStart w:id="10" w:name="objPageNo_01"/>
      <w:tc>
        <w:tcPr>
          <w:tcW w:w="1117" w:type="dxa"/>
          <w:shd w:val="clear" w:color="auto" w:fill="auto"/>
        </w:tcPr>
        <w:p w14:paraId="762AFFA3" w14:textId="202B1ACD" w:rsidR="00576440" w:rsidRPr="00A07447" w:rsidRDefault="00576440" w:rsidP="00875423">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sidR="00FF6F02">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FF6F02">
            <w:rPr>
              <w:rStyle w:val="Sidnummer"/>
              <w:noProof/>
            </w:rPr>
            <w:t>1</w:t>
          </w:r>
          <w:r>
            <w:rPr>
              <w:rStyle w:val="Sidnummer"/>
            </w:rPr>
            <w:fldChar w:fldCharType="end"/>
          </w:r>
          <w:r>
            <w:rPr>
              <w:rStyle w:val="Sidnummer"/>
            </w:rPr>
            <w:t>)</w:t>
          </w:r>
          <w:r w:rsidRPr="00A07447">
            <w:rPr>
              <w:rStyle w:val="Sidnummer"/>
            </w:rPr>
            <w:t xml:space="preserve"> </w:t>
          </w:r>
          <w:bookmarkEnd w:id="10"/>
        </w:p>
      </w:tc>
    </w:tr>
    <w:tr w:rsidR="00576440" w14:paraId="762AFFA8" w14:textId="77777777" w:rsidTr="00B44CDC">
      <w:tc>
        <w:tcPr>
          <w:tcW w:w="5529" w:type="dxa"/>
          <w:vMerge/>
          <w:shd w:val="clear" w:color="auto" w:fill="auto"/>
          <w:vAlign w:val="center"/>
          <w:hideMark/>
        </w:tcPr>
        <w:p w14:paraId="762AFFA5" w14:textId="77777777" w:rsidR="00576440" w:rsidRDefault="00576440" w:rsidP="00E05D87"/>
      </w:tc>
      <w:tc>
        <w:tcPr>
          <w:tcW w:w="2294" w:type="dxa"/>
          <w:shd w:val="clear" w:color="auto" w:fill="auto"/>
          <w:hideMark/>
        </w:tcPr>
        <w:p w14:paraId="762AFFA6" w14:textId="77777777" w:rsidR="00576440" w:rsidRDefault="00576440" w:rsidP="00E05D87">
          <w:pPr>
            <w:pStyle w:val="Ledtext"/>
          </w:pPr>
          <w:bookmarkStart w:id="11" w:name="capDocDate_01"/>
          <w:r>
            <w:t>Datum</w:t>
          </w:r>
          <w:bookmarkEnd w:id="11"/>
        </w:p>
      </w:tc>
      <w:tc>
        <w:tcPr>
          <w:tcW w:w="2436" w:type="dxa"/>
          <w:gridSpan w:val="2"/>
          <w:shd w:val="clear" w:color="auto" w:fill="auto"/>
          <w:hideMark/>
        </w:tcPr>
        <w:p w14:paraId="762AFFA7" w14:textId="0EF7239D" w:rsidR="00576440" w:rsidRDefault="00576440" w:rsidP="00E05D87">
          <w:pPr>
            <w:pStyle w:val="Ledtext"/>
          </w:pPr>
          <w:bookmarkStart w:id="12" w:name="capOurRef_01"/>
          <w:r>
            <w:t xml:space="preserve"> </w:t>
          </w:r>
          <w:bookmarkEnd w:id="12"/>
          <w:r w:rsidR="0095449D">
            <w:t>Dnr</w:t>
          </w:r>
        </w:p>
      </w:tc>
    </w:tr>
    <w:tr w:rsidR="00576440" w14:paraId="762AFFAC" w14:textId="77777777" w:rsidTr="00B44CDC">
      <w:trPr>
        <w:trHeight w:val="493"/>
      </w:trPr>
      <w:tc>
        <w:tcPr>
          <w:tcW w:w="5529" w:type="dxa"/>
          <w:vMerge/>
          <w:shd w:val="clear" w:color="auto" w:fill="auto"/>
          <w:vAlign w:val="center"/>
          <w:hideMark/>
        </w:tcPr>
        <w:p w14:paraId="762AFFA9" w14:textId="77777777" w:rsidR="00576440" w:rsidRDefault="00576440" w:rsidP="00E05D87"/>
      </w:tc>
      <w:tc>
        <w:tcPr>
          <w:tcW w:w="2294" w:type="dxa"/>
          <w:shd w:val="clear" w:color="auto" w:fill="auto"/>
          <w:hideMark/>
        </w:tcPr>
        <w:p w14:paraId="762AFFAA" w14:textId="481D658B" w:rsidR="00576440" w:rsidRPr="00A07447" w:rsidRDefault="001E7527" w:rsidP="00B1612A">
          <w:pPr>
            <w:pStyle w:val="Dokumentinformation"/>
          </w:pPr>
          <w:r>
            <w:rPr>
              <w:noProof/>
            </w:rPr>
            <w:fldChar w:fldCharType="begin"/>
          </w:r>
          <w:r>
            <w:rPr>
              <w:noProof/>
            </w:rPr>
            <w:instrText xml:space="preserve"> DATE   \* MERGEFORMAT </w:instrText>
          </w:r>
          <w:r>
            <w:rPr>
              <w:noProof/>
            </w:rPr>
            <w:fldChar w:fldCharType="separate"/>
          </w:r>
          <w:r w:rsidR="00FA54FC">
            <w:rPr>
              <w:noProof/>
            </w:rPr>
            <w:t>2019-06-28</w:t>
          </w:r>
          <w:r>
            <w:rPr>
              <w:noProof/>
            </w:rPr>
            <w:fldChar w:fldCharType="end"/>
          </w:r>
        </w:p>
      </w:tc>
      <w:tc>
        <w:tcPr>
          <w:tcW w:w="2436" w:type="dxa"/>
          <w:gridSpan w:val="2"/>
          <w:shd w:val="clear" w:color="auto" w:fill="auto"/>
          <w:hideMark/>
        </w:tcPr>
        <w:p w14:paraId="762AFFAB" w14:textId="1BA58319" w:rsidR="00576440" w:rsidRPr="00A07447" w:rsidRDefault="00576440" w:rsidP="00B16676">
          <w:pPr>
            <w:pStyle w:val="Dokumentinformation"/>
          </w:pPr>
          <w:bookmarkStart w:id="13" w:name="bmkOurRef_01"/>
          <w:r>
            <w:t xml:space="preserve"> </w:t>
          </w:r>
          <w:bookmarkEnd w:id="13"/>
          <w:proofErr w:type="gramStart"/>
          <w:r w:rsidR="0095449D">
            <w:t>2019-200002</w:t>
          </w:r>
          <w:proofErr w:type="gramEnd"/>
        </w:p>
      </w:tc>
    </w:tr>
    <w:tr w:rsidR="00576440" w14:paraId="762AFFB0" w14:textId="77777777" w:rsidTr="00B44CDC">
      <w:tc>
        <w:tcPr>
          <w:tcW w:w="5529" w:type="dxa"/>
          <w:vMerge/>
          <w:shd w:val="clear" w:color="auto" w:fill="auto"/>
          <w:vAlign w:val="center"/>
          <w:hideMark/>
        </w:tcPr>
        <w:p w14:paraId="762AFFAD" w14:textId="77777777" w:rsidR="00576440" w:rsidRDefault="00576440" w:rsidP="00E05D87"/>
      </w:tc>
      <w:tc>
        <w:tcPr>
          <w:tcW w:w="2294" w:type="dxa"/>
          <w:shd w:val="clear" w:color="auto" w:fill="auto"/>
          <w:hideMark/>
        </w:tcPr>
        <w:p w14:paraId="762AFFAE" w14:textId="5DED83C5" w:rsidR="00576440" w:rsidRDefault="00576440" w:rsidP="00E05D87">
          <w:pPr>
            <w:pStyle w:val="Ledtext"/>
          </w:pPr>
          <w:bookmarkStart w:id="14" w:name="capYourDate_01"/>
          <w:r>
            <w:t xml:space="preserve"> </w:t>
          </w:r>
          <w:bookmarkEnd w:id="14"/>
          <w:r w:rsidR="0095449D">
            <w:t xml:space="preserve">Ert </w:t>
          </w:r>
          <w:r w:rsidR="0047320C">
            <w:t>datum</w:t>
          </w:r>
        </w:p>
      </w:tc>
      <w:tc>
        <w:tcPr>
          <w:tcW w:w="2436" w:type="dxa"/>
          <w:gridSpan w:val="2"/>
          <w:shd w:val="clear" w:color="auto" w:fill="auto"/>
          <w:hideMark/>
        </w:tcPr>
        <w:p w14:paraId="762AFFAF" w14:textId="5F402D2D" w:rsidR="00576440" w:rsidRDefault="00576440" w:rsidP="00E05D87">
          <w:pPr>
            <w:pStyle w:val="Ledtext"/>
          </w:pPr>
          <w:bookmarkStart w:id="15" w:name="capYourRef_01"/>
          <w:r>
            <w:t xml:space="preserve"> </w:t>
          </w:r>
          <w:bookmarkEnd w:id="15"/>
          <w:r w:rsidR="00561DD8">
            <w:t>Ert dnr</w:t>
          </w:r>
        </w:p>
      </w:tc>
    </w:tr>
    <w:tr w:rsidR="00576440" w14:paraId="762AFFB4" w14:textId="77777777" w:rsidTr="00B44CDC">
      <w:trPr>
        <w:trHeight w:val="391"/>
      </w:trPr>
      <w:tc>
        <w:tcPr>
          <w:tcW w:w="5529" w:type="dxa"/>
          <w:vMerge/>
          <w:shd w:val="clear" w:color="auto" w:fill="auto"/>
          <w:vAlign w:val="center"/>
          <w:hideMark/>
        </w:tcPr>
        <w:p w14:paraId="762AFFB1" w14:textId="77777777" w:rsidR="00576440" w:rsidRDefault="00576440" w:rsidP="00E05D87"/>
      </w:tc>
      <w:tc>
        <w:tcPr>
          <w:tcW w:w="2294" w:type="dxa"/>
          <w:shd w:val="clear" w:color="auto" w:fill="auto"/>
          <w:hideMark/>
        </w:tcPr>
        <w:p w14:paraId="762AFFB2" w14:textId="1489FB88" w:rsidR="00576440" w:rsidRPr="00A07447" w:rsidRDefault="00576440" w:rsidP="00B16676">
          <w:pPr>
            <w:pStyle w:val="Dokumentinformation"/>
          </w:pPr>
          <w:bookmarkStart w:id="16" w:name="bmkYourDate_01"/>
          <w:r>
            <w:t xml:space="preserve"> </w:t>
          </w:r>
          <w:bookmarkEnd w:id="16"/>
          <w:r w:rsidR="00B44CDC">
            <w:t>2019-</w:t>
          </w:r>
          <w:r w:rsidR="00687B25">
            <w:t>04-04</w:t>
          </w:r>
        </w:p>
      </w:tc>
      <w:tc>
        <w:tcPr>
          <w:tcW w:w="2436" w:type="dxa"/>
          <w:gridSpan w:val="2"/>
          <w:shd w:val="clear" w:color="auto" w:fill="auto"/>
          <w:hideMark/>
        </w:tcPr>
        <w:p w14:paraId="762AFFB3" w14:textId="012BCF4F" w:rsidR="00576440" w:rsidRPr="00A07447" w:rsidRDefault="00576440" w:rsidP="00B16676">
          <w:pPr>
            <w:pStyle w:val="Dokumentinformation"/>
          </w:pPr>
          <w:bookmarkStart w:id="17" w:name="bmkYourRef_01"/>
          <w:r>
            <w:t xml:space="preserve"> </w:t>
          </w:r>
          <w:bookmarkEnd w:id="17"/>
          <w:r w:rsidR="00687B25">
            <w:t>M2019/00661/S</w:t>
          </w:r>
        </w:p>
      </w:tc>
    </w:tr>
    <w:tr w:rsidR="00576440" w14:paraId="762AFFB8" w14:textId="77777777" w:rsidTr="00B44CDC">
      <w:trPr>
        <w:trHeight w:val="227"/>
      </w:trPr>
      <w:tc>
        <w:tcPr>
          <w:tcW w:w="5529" w:type="dxa"/>
          <w:vMerge w:val="restart"/>
          <w:shd w:val="clear" w:color="auto" w:fill="auto"/>
        </w:tcPr>
        <w:p w14:paraId="2A091CF0" w14:textId="01468050" w:rsidR="00576440" w:rsidRDefault="00576440" w:rsidP="00B1612A">
          <w:pPr>
            <w:pStyle w:val="Sidhuvudstext"/>
          </w:pPr>
          <w:bookmarkStart w:id="18" w:name="chkPersonalProfile_01"/>
          <w:r>
            <w:t xml:space="preserve">Avdelningen </w:t>
          </w:r>
          <w:r w:rsidRPr="0095449D">
            <w:rPr>
              <w:rStyle w:val="BrdtextChar"/>
            </w:rPr>
            <w:t xml:space="preserve">för </w:t>
          </w:r>
          <w:bookmarkEnd w:id="18"/>
          <w:r w:rsidR="0095449D" w:rsidRPr="0095449D">
            <w:rPr>
              <w:rStyle w:val="BrdtextChar"/>
            </w:rPr>
            <w:t>Systemanalys, försörjningstrygghet och</w:t>
          </w:r>
          <w:r w:rsidR="0095449D">
            <w:rPr>
              <w:rStyle w:val="BrdtextChar"/>
            </w:rPr>
            <w:t xml:space="preserve"> </w:t>
          </w:r>
          <w:r w:rsidR="0095449D" w:rsidRPr="0095449D">
            <w:rPr>
              <w:rStyle w:val="BrdtextChar"/>
            </w:rPr>
            <w:t>statistik</w:t>
          </w:r>
          <w:r w:rsidR="0095449D" w:rsidRPr="0095449D">
            <w:rPr>
              <w:rStyle w:val="BrdtextChar"/>
            </w:rPr>
            <w:br/>
          </w:r>
          <w:r w:rsidR="0095449D">
            <w:t>Enheten för policyanalys</w:t>
          </w:r>
          <w:r w:rsidR="0095449D">
            <w:br/>
            <w:t>Linda Kaneryd</w:t>
          </w:r>
        </w:p>
        <w:p w14:paraId="22E3D28F" w14:textId="7A79A6E6" w:rsidR="0095449D" w:rsidRDefault="0095449D" w:rsidP="00B1612A">
          <w:pPr>
            <w:pStyle w:val="Sidhuvudstext"/>
          </w:pPr>
          <w:r w:rsidRPr="00B44CDC">
            <w:t>linda.kaneryd@energimyndigheten.se</w:t>
          </w:r>
        </w:p>
        <w:p w14:paraId="30E1FA7F" w14:textId="75F74812" w:rsidR="0095449D" w:rsidRDefault="00B44CDC" w:rsidP="00B1612A">
          <w:pPr>
            <w:pStyle w:val="Sidhuvudstext"/>
          </w:pPr>
          <w:r>
            <w:t xml:space="preserve">016–5442415 </w:t>
          </w:r>
        </w:p>
        <w:p w14:paraId="762AFFB5" w14:textId="3400EF29" w:rsidR="0095449D" w:rsidRDefault="0095449D" w:rsidP="00B1612A">
          <w:pPr>
            <w:pStyle w:val="Sidhuvudstext"/>
          </w:pPr>
        </w:p>
      </w:tc>
      <w:tc>
        <w:tcPr>
          <w:tcW w:w="2294" w:type="dxa"/>
          <w:shd w:val="clear" w:color="auto" w:fill="auto"/>
        </w:tcPr>
        <w:p w14:paraId="762AFFB6" w14:textId="77777777" w:rsidR="00576440" w:rsidRPr="00A07447" w:rsidRDefault="00576440" w:rsidP="008E2A3F">
          <w:pPr>
            <w:pStyle w:val="Sidhuvudstext"/>
          </w:pPr>
        </w:p>
      </w:tc>
      <w:tc>
        <w:tcPr>
          <w:tcW w:w="2436" w:type="dxa"/>
          <w:gridSpan w:val="2"/>
          <w:shd w:val="clear" w:color="auto" w:fill="auto"/>
        </w:tcPr>
        <w:p w14:paraId="762AFFB7" w14:textId="77777777" w:rsidR="00576440" w:rsidRPr="00A07447" w:rsidRDefault="00576440" w:rsidP="008E2A3F">
          <w:pPr>
            <w:pStyle w:val="Sidhuvudstext"/>
          </w:pPr>
          <w:bookmarkStart w:id="19" w:name="objLogoDecor_01"/>
          <w:r>
            <w:t xml:space="preserve"> </w:t>
          </w:r>
          <w:bookmarkEnd w:id="19"/>
        </w:p>
      </w:tc>
    </w:tr>
    <w:tr w:rsidR="00576440" w14:paraId="762AFFBB" w14:textId="77777777" w:rsidTr="00B44CDC">
      <w:trPr>
        <w:trHeight w:val="1871"/>
      </w:trPr>
      <w:tc>
        <w:tcPr>
          <w:tcW w:w="5529" w:type="dxa"/>
          <w:vMerge/>
          <w:shd w:val="clear" w:color="auto" w:fill="auto"/>
          <w:vAlign w:val="center"/>
        </w:tcPr>
        <w:p w14:paraId="762AFFB9" w14:textId="77777777" w:rsidR="00576440" w:rsidRDefault="00576440" w:rsidP="00E05D87"/>
      </w:tc>
      <w:tc>
        <w:tcPr>
          <w:tcW w:w="4730" w:type="dxa"/>
          <w:gridSpan w:val="3"/>
          <w:shd w:val="clear" w:color="auto" w:fill="auto"/>
        </w:tcPr>
        <w:p w14:paraId="762AFFBA" w14:textId="154E48AA" w:rsidR="00576440" w:rsidRPr="00A07447" w:rsidRDefault="00576440" w:rsidP="00F80738">
          <w:pPr>
            <w:pStyle w:val="Brdtext"/>
          </w:pPr>
          <w:bookmarkStart w:id="20" w:name="bmkAddress_01"/>
          <w:r>
            <w:t xml:space="preserve"> </w:t>
          </w:r>
          <w:bookmarkEnd w:id="20"/>
          <w:r w:rsidR="00561DD8">
            <w:t>Milj</w:t>
          </w:r>
          <w:r w:rsidR="00F41B0F">
            <w:t xml:space="preserve">ödepartementet </w:t>
          </w:r>
        </w:p>
      </w:tc>
    </w:tr>
  </w:tbl>
  <w:p w14:paraId="762AFFBC" w14:textId="77777777" w:rsidR="00576440" w:rsidRPr="00663114" w:rsidRDefault="00576440" w:rsidP="00F4109E">
    <w:pPr>
      <w:pStyle w:val="Sidhuvud"/>
      <w:rPr>
        <w:szCs w:val="2"/>
      </w:rPr>
    </w:pPr>
    <w:r>
      <w:rPr>
        <w:noProof/>
        <w:sz w:val="24"/>
        <w:lang w:val="en-US"/>
      </w:rPr>
      <mc:AlternateContent>
        <mc:Choice Requires="wps">
          <w:drawing>
            <wp:anchor distT="0" distB="0" distL="114300" distR="114300" simplePos="0" relativeHeight="251659264" behindDoc="0" locked="1" layoutInCell="1" allowOverlap="1" wp14:anchorId="762AFFC8" wp14:editId="762AFFC9">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AFFCA" w14:textId="77777777" w:rsidR="00576440" w:rsidRDefault="001D687A" w:rsidP="00954B42">
                          <w:pPr>
                            <w:pStyle w:val="Mall-Id"/>
                          </w:pPr>
                          <w:sdt>
                            <w:sdtPr>
                              <w:alias w:val="Kommentarer"/>
                              <w:id w:val="-1987391035"/>
                              <w:dataBinding w:prefixMappings="xmlns:ns0='http://purl.org/dc/elements/1.1/' xmlns:ns1='http://schemas.openxmlformats.org/package/2006/metadata/core-properties' " w:xpath="/ns1:coreProperties[1]/ns0:description[1]" w:storeItemID="{6C3C8BC8-F283-45AE-878A-BAB7291924A1}"/>
                              <w:text w:multiLine="1"/>
                            </w:sdtPr>
                            <w:sdtEndPr/>
                            <w:sdtContent>
                              <w:r w:rsidR="00576440">
                                <w:t>EM1004, v5.2, 2017-10-30</w:t>
                              </w:r>
                            </w:sdtContent>
                          </w:sdt>
                          <w:r w:rsidR="00576440">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2AFFC8"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" filled="f" stroked="f">
              <v:textbox style="layout-flow:vertical;mso-layout-flow-alt:bottom-to-top" inset="0,0,0,0">
                <w:txbxContent>
                  <w:p w14:paraId="762AFFCA" w14:textId="77777777" w:rsidR="00576440" w:rsidRDefault="001D687A" w:rsidP="00954B42">
                    <w:pPr>
                      <w:pStyle w:val="Mall-Id"/>
                    </w:pPr>
                    <w:sdt>
                      <w:sdtPr>
                        <w:alias w:val="Kommentarer"/>
                        <w:id w:val="-1987391035"/>
                        <w:dataBinding w:prefixMappings="xmlns:ns0='http://purl.org/dc/elements/1.1/' xmlns:ns1='http://schemas.openxmlformats.org/package/2006/metadata/core-properties' " w:xpath="/ns1:coreProperties[1]/ns0:description[1]" w:storeItemID="{6C3C8BC8-F283-45AE-878A-BAB7291924A1}"/>
                        <w:text w:multiLine="1"/>
                      </w:sdtPr>
                      <w:sdtEndPr/>
                      <w:sdtContent>
                        <w:r w:rsidR="00576440">
                          <w:t>EM1004, v5.2, 2017-10-30</w:t>
                        </w:r>
                      </w:sdtContent>
                    </w:sdt>
                    <w:r w:rsidR="00576440">
                      <w:t xml:space="preserve">       </w:t>
                    </w:r>
                  </w:p>
                </w:txbxContent>
              </v:textbox>
              <w10:wrap anchory="page"/>
              <w10:anchorlock/>
            </v:shape>
          </w:pict>
        </mc:Fallback>
      </mc:AlternateContent>
    </w:r>
  </w:p>
  <w:p w14:paraId="762AFFBD" w14:textId="77777777" w:rsidR="00C91EBB" w:rsidRPr="00576440" w:rsidRDefault="00C91EBB" w:rsidP="00576440">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4"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5"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6"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abstractNumId w:val="1"/>
  </w:num>
  <w:num w:numId="2">
    <w:abstractNumId w:val="4"/>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5"/>
  </w:num>
  <w:num w:numId="10">
    <w:abstractNumId w:val="6"/>
  </w:num>
  <w:num w:numId="11">
    <w:abstractNumId w:val="0"/>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440"/>
    <w:rsid w:val="000021EF"/>
    <w:rsid w:val="000162DB"/>
    <w:rsid w:val="000170AF"/>
    <w:rsid w:val="000313AF"/>
    <w:rsid w:val="00043465"/>
    <w:rsid w:val="000702B1"/>
    <w:rsid w:val="0007108D"/>
    <w:rsid w:val="00083051"/>
    <w:rsid w:val="00096EC6"/>
    <w:rsid w:val="000B06C6"/>
    <w:rsid w:val="000D4D1A"/>
    <w:rsid w:val="000F6AB8"/>
    <w:rsid w:val="00115BD1"/>
    <w:rsid w:val="00120803"/>
    <w:rsid w:val="00133534"/>
    <w:rsid w:val="001338CE"/>
    <w:rsid w:val="00142BA4"/>
    <w:rsid w:val="0015170C"/>
    <w:rsid w:val="001522D9"/>
    <w:rsid w:val="00175B98"/>
    <w:rsid w:val="001768B1"/>
    <w:rsid w:val="001A48CC"/>
    <w:rsid w:val="001C2BED"/>
    <w:rsid w:val="001C49F5"/>
    <w:rsid w:val="001D0DD5"/>
    <w:rsid w:val="001D2803"/>
    <w:rsid w:val="001D687A"/>
    <w:rsid w:val="001E7527"/>
    <w:rsid w:val="001F0AAE"/>
    <w:rsid w:val="001F5803"/>
    <w:rsid w:val="00204ED5"/>
    <w:rsid w:val="00207BD7"/>
    <w:rsid w:val="00227C95"/>
    <w:rsid w:val="002507E2"/>
    <w:rsid w:val="00292043"/>
    <w:rsid w:val="002A4588"/>
    <w:rsid w:val="002B1D3F"/>
    <w:rsid w:val="002B2EDC"/>
    <w:rsid w:val="002C3B60"/>
    <w:rsid w:val="002D244E"/>
    <w:rsid w:val="002D61F1"/>
    <w:rsid w:val="002E6FDE"/>
    <w:rsid w:val="00300432"/>
    <w:rsid w:val="003226C0"/>
    <w:rsid w:val="00324099"/>
    <w:rsid w:val="0032522D"/>
    <w:rsid w:val="00327251"/>
    <w:rsid w:val="00343057"/>
    <w:rsid w:val="0035489D"/>
    <w:rsid w:val="00367619"/>
    <w:rsid w:val="00385516"/>
    <w:rsid w:val="003A429E"/>
    <w:rsid w:val="003A53F9"/>
    <w:rsid w:val="003D1180"/>
    <w:rsid w:val="003D4080"/>
    <w:rsid w:val="003E6B0F"/>
    <w:rsid w:val="003F7702"/>
    <w:rsid w:val="0041569B"/>
    <w:rsid w:val="004249B7"/>
    <w:rsid w:val="004279EE"/>
    <w:rsid w:val="00442829"/>
    <w:rsid w:val="0044567E"/>
    <w:rsid w:val="00456487"/>
    <w:rsid w:val="00460EA4"/>
    <w:rsid w:val="0047320C"/>
    <w:rsid w:val="0047788C"/>
    <w:rsid w:val="00493205"/>
    <w:rsid w:val="004A1F60"/>
    <w:rsid w:val="004A2707"/>
    <w:rsid w:val="004B05CD"/>
    <w:rsid w:val="004B32F6"/>
    <w:rsid w:val="004B674F"/>
    <w:rsid w:val="004C5981"/>
    <w:rsid w:val="004F56B8"/>
    <w:rsid w:val="0051174C"/>
    <w:rsid w:val="00514943"/>
    <w:rsid w:val="0052491D"/>
    <w:rsid w:val="00533FCD"/>
    <w:rsid w:val="00536F79"/>
    <w:rsid w:val="00543344"/>
    <w:rsid w:val="0055689A"/>
    <w:rsid w:val="00561DD8"/>
    <w:rsid w:val="0056575E"/>
    <w:rsid w:val="00576440"/>
    <w:rsid w:val="00577F25"/>
    <w:rsid w:val="00582FCD"/>
    <w:rsid w:val="00587277"/>
    <w:rsid w:val="005A2D5D"/>
    <w:rsid w:val="005D36CF"/>
    <w:rsid w:val="005E4C91"/>
    <w:rsid w:val="00610175"/>
    <w:rsid w:val="006173D1"/>
    <w:rsid w:val="00621A57"/>
    <w:rsid w:val="006316F1"/>
    <w:rsid w:val="006534C4"/>
    <w:rsid w:val="0065359C"/>
    <w:rsid w:val="00654A45"/>
    <w:rsid w:val="006715C0"/>
    <w:rsid w:val="00687B25"/>
    <w:rsid w:val="006B0843"/>
    <w:rsid w:val="006F38E8"/>
    <w:rsid w:val="006F50F4"/>
    <w:rsid w:val="006F5916"/>
    <w:rsid w:val="00733A43"/>
    <w:rsid w:val="007549D7"/>
    <w:rsid w:val="007563F7"/>
    <w:rsid w:val="00756B06"/>
    <w:rsid w:val="00775898"/>
    <w:rsid w:val="007A1267"/>
    <w:rsid w:val="007A1351"/>
    <w:rsid w:val="007A3536"/>
    <w:rsid w:val="007D6592"/>
    <w:rsid w:val="00821338"/>
    <w:rsid w:val="00826C8A"/>
    <w:rsid w:val="00862CBD"/>
    <w:rsid w:val="00872615"/>
    <w:rsid w:val="00873F62"/>
    <w:rsid w:val="00876119"/>
    <w:rsid w:val="0088148C"/>
    <w:rsid w:val="00883DE1"/>
    <w:rsid w:val="008875BD"/>
    <w:rsid w:val="008A77E0"/>
    <w:rsid w:val="008C3AEF"/>
    <w:rsid w:val="008E1520"/>
    <w:rsid w:val="00905785"/>
    <w:rsid w:val="00924D69"/>
    <w:rsid w:val="00946275"/>
    <w:rsid w:val="0095449D"/>
    <w:rsid w:val="00964B40"/>
    <w:rsid w:val="00973775"/>
    <w:rsid w:val="009C1ABB"/>
    <w:rsid w:val="009C3B8F"/>
    <w:rsid w:val="009F2454"/>
    <w:rsid w:val="00A131B3"/>
    <w:rsid w:val="00A356FC"/>
    <w:rsid w:val="00A4209C"/>
    <w:rsid w:val="00A75967"/>
    <w:rsid w:val="00AC6692"/>
    <w:rsid w:val="00AD77AE"/>
    <w:rsid w:val="00AE13FF"/>
    <w:rsid w:val="00AF2EBC"/>
    <w:rsid w:val="00B064FE"/>
    <w:rsid w:val="00B1493A"/>
    <w:rsid w:val="00B1612A"/>
    <w:rsid w:val="00B377D3"/>
    <w:rsid w:val="00B44CDC"/>
    <w:rsid w:val="00B4535A"/>
    <w:rsid w:val="00B52233"/>
    <w:rsid w:val="00B73B9B"/>
    <w:rsid w:val="00BA0AE1"/>
    <w:rsid w:val="00BB199E"/>
    <w:rsid w:val="00BC6119"/>
    <w:rsid w:val="00BF2276"/>
    <w:rsid w:val="00C00AAE"/>
    <w:rsid w:val="00C0722D"/>
    <w:rsid w:val="00C12608"/>
    <w:rsid w:val="00C14FC4"/>
    <w:rsid w:val="00C2724A"/>
    <w:rsid w:val="00C533F3"/>
    <w:rsid w:val="00C55253"/>
    <w:rsid w:val="00C7330A"/>
    <w:rsid w:val="00C75040"/>
    <w:rsid w:val="00C771FE"/>
    <w:rsid w:val="00C91EBB"/>
    <w:rsid w:val="00CA09B7"/>
    <w:rsid w:val="00CB49A3"/>
    <w:rsid w:val="00CB51CD"/>
    <w:rsid w:val="00CB5950"/>
    <w:rsid w:val="00CD135F"/>
    <w:rsid w:val="00CF1F07"/>
    <w:rsid w:val="00D0541F"/>
    <w:rsid w:val="00D35245"/>
    <w:rsid w:val="00D37830"/>
    <w:rsid w:val="00D42633"/>
    <w:rsid w:val="00D83A94"/>
    <w:rsid w:val="00D86773"/>
    <w:rsid w:val="00DA6975"/>
    <w:rsid w:val="00DC20E5"/>
    <w:rsid w:val="00DC51DB"/>
    <w:rsid w:val="00DD1097"/>
    <w:rsid w:val="00DE1AC3"/>
    <w:rsid w:val="00DF59F2"/>
    <w:rsid w:val="00DF7C23"/>
    <w:rsid w:val="00E04A61"/>
    <w:rsid w:val="00E34499"/>
    <w:rsid w:val="00E367CB"/>
    <w:rsid w:val="00E41E70"/>
    <w:rsid w:val="00E45057"/>
    <w:rsid w:val="00E54AD3"/>
    <w:rsid w:val="00E936A6"/>
    <w:rsid w:val="00E966F6"/>
    <w:rsid w:val="00EA5D9B"/>
    <w:rsid w:val="00EA6A45"/>
    <w:rsid w:val="00EB0ECC"/>
    <w:rsid w:val="00EB544D"/>
    <w:rsid w:val="00EC5FEB"/>
    <w:rsid w:val="00ED050E"/>
    <w:rsid w:val="00ED1ABF"/>
    <w:rsid w:val="00EE01A0"/>
    <w:rsid w:val="00EF77F8"/>
    <w:rsid w:val="00F01B19"/>
    <w:rsid w:val="00F130FC"/>
    <w:rsid w:val="00F13EB2"/>
    <w:rsid w:val="00F26B6E"/>
    <w:rsid w:val="00F30C4B"/>
    <w:rsid w:val="00F3586E"/>
    <w:rsid w:val="00F35CA6"/>
    <w:rsid w:val="00F379D2"/>
    <w:rsid w:val="00F41B0F"/>
    <w:rsid w:val="00F42DF4"/>
    <w:rsid w:val="00F4676E"/>
    <w:rsid w:val="00F61DAB"/>
    <w:rsid w:val="00F922BA"/>
    <w:rsid w:val="00FA54FC"/>
    <w:rsid w:val="00FB0551"/>
    <w:rsid w:val="00FF485E"/>
    <w:rsid w:val="00FF6F0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2AFF7F"/>
  <w15:chartTrackingRefBased/>
  <w15:docId w15:val="{E0CAD513-03A3-4FF9-A9E0-9DE8A119E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customStyle="1" w:styleId="casedepartmenttitle">
    <w:name w:val="casedepartmenttitle"/>
    <w:basedOn w:val="Standardstycketeckensnitt"/>
    <w:rsid w:val="0095449D"/>
  </w:style>
  <w:style w:type="character" w:styleId="Olstomnmnande">
    <w:name w:val="Unresolved Mention"/>
    <w:basedOn w:val="Standardstycketeckensnitt"/>
    <w:uiPriority w:val="99"/>
    <w:semiHidden/>
    <w:unhideWhenUsed/>
    <w:rsid w:val="0095449D"/>
    <w:rPr>
      <w:color w:val="605E5C"/>
      <w:shd w:val="clear" w:color="auto" w:fill="E1DFDD"/>
    </w:rPr>
  </w:style>
  <w:style w:type="character" w:styleId="Kommentarsreferens">
    <w:name w:val="annotation reference"/>
    <w:basedOn w:val="Standardstycketeckensnitt"/>
    <w:uiPriority w:val="99"/>
    <w:semiHidden/>
    <w:unhideWhenUsed/>
    <w:rsid w:val="00BA0AE1"/>
    <w:rPr>
      <w:sz w:val="16"/>
      <w:szCs w:val="16"/>
    </w:rPr>
  </w:style>
  <w:style w:type="paragraph" w:styleId="Kommentarer">
    <w:name w:val="annotation text"/>
    <w:basedOn w:val="Normal"/>
    <w:link w:val="KommentarerChar"/>
    <w:uiPriority w:val="99"/>
    <w:semiHidden/>
    <w:unhideWhenUsed/>
    <w:rsid w:val="00BA0AE1"/>
    <w:rPr>
      <w:sz w:val="20"/>
      <w:szCs w:val="20"/>
    </w:rPr>
  </w:style>
  <w:style w:type="character" w:customStyle="1" w:styleId="KommentarerChar">
    <w:name w:val="Kommentarer Char"/>
    <w:basedOn w:val="Standardstycketeckensnitt"/>
    <w:link w:val="Kommentarer"/>
    <w:uiPriority w:val="99"/>
    <w:semiHidden/>
    <w:rsid w:val="00BA0AE1"/>
    <w:rPr>
      <w:sz w:val="20"/>
      <w:szCs w:val="20"/>
    </w:rPr>
  </w:style>
  <w:style w:type="paragraph" w:styleId="Kommentarsmne">
    <w:name w:val="annotation subject"/>
    <w:basedOn w:val="Kommentarer"/>
    <w:next w:val="Kommentarer"/>
    <w:link w:val="KommentarsmneChar"/>
    <w:uiPriority w:val="99"/>
    <w:semiHidden/>
    <w:unhideWhenUsed/>
    <w:rsid w:val="00BA0AE1"/>
    <w:rPr>
      <w:b/>
      <w:bCs/>
    </w:rPr>
  </w:style>
  <w:style w:type="character" w:customStyle="1" w:styleId="KommentarsmneChar">
    <w:name w:val="Kommentarsämne Char"/>
    <w:basedOn w:val="KommentarerChar"/>
    <w:link w:val="Kommentarsmne"/>
    <w:uiPriority w:val="99"/>
    <w:semiHidden/>
    <w:rsid w:val="00BA0AE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0223642">
      <w:bodyDiv w:val="1"/>
      <w:marLeft w:val="0"/>
      <w:marRight w:val="0"/>
      <w:marTop w:val="0"/>
      <w:marBottom w:val="0"/>
      <w:divBdr>
        <w:top w:val="none" w:sz="0" w:space="0" w:color="auto"/>
        <w:left w:val="none" w:sz="0" w:space="0" w:color="auto"/>
        <w:bottom w:val="none" w:sz="0" w:space="0" w:color="auto"/>
        <w:right w:val="none" w:sz="0" w:space="0" w:color="auto"/>
      </w:divBdr>
    </w:div>
    <w:div w:id="163251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mo\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Allmänt"/>
          <w:gallery w:val="placeholder"/>
        </w:category>
        <w:types>
          <w:type w:val="bbPlcHdr"/>
        </w:types>
        <w:behaviors>
          <w:behavior w:val="content"/>
        </w:behaviors>
        <w:guid w:val="{E40FCCCF-8150-40C5-BED3-EEC934156E24}"/>
      </w:docPartPr>
      <w:docPartBody>
        <w:p w:rsidR="003C3A93" w:rsidRDefault="00C276C4">
          <w:r w:rsidRPr="00661BC4">
            <w:rPr>
              <w:rStyle w:val="Platshllartext"/>
            </w:rPr>
            <w:t>Klicka eller tryck här för att ange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9269E"/>
    <w:multiLevelType w:val="multilevel"/>
    <w:tmpl w:val="5AAE2FEA"/>
    <w:lvl w:ilvl="0">
      <w:start w:val="1"/>
      <w:numFmt w:val="decimal"/>
      <w:pStyle w:val="24FE585A1E2147048C2AC9B61584B6B7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D2D228F"/>
    <w:multiLevelType w:val="multilevel"/>
    <w:tmpl w:val="F91AF3B4"/>
    <w:lvl w:ilvl="0">
      <w:start w:val="1"/>
      <w:numFmt w:val="decimal"/>
      <w:pStyle w:val="24FE585A1E2147048C2AC9B61584B6B7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241"/>
    <w:rsid w:val="001634F2"/>
    <w:rsid w:val="001A4D7F"/>
    <w:rsid w:val="001F1820"/>
    <w:rsid w:val="00204719"/>
    <w:rsid w:val="00263241"/>
    <w:rsid w:val="00392555"/>
    <w:rsid w:val="003C3A93"/>
    <w:rsid w:val="005B2130"/>
    <w:rsid w:val="005F08BF"/>
    <w:rsid w:val="00677A22"/>
    <w:rsid w:val="008D2E0D"/>
    <w:rsid w:val="00930D65"/>
    <w:rsid w:val="009B1317"/>
    <w:rsid w:val="00AB7AC9"/>
    <w:rsid w:val="00B10B18"/>
    <w:rsid w:val="00BF7A21"/>
    <w:rsid w:val="00C276C4"/>
    <w:rsid w:val="00C67594"/>
    <w:rsid w:val="00C7264A"/>
    <w:rsid w:val="00D414BF"/>
    <w:rsid w:val="00D55AF3"/>
    <w:rsid w:val="00DF46D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C276C4"/>
    <w:rPr>
      <w:color w:val="FF0000"/>
    </w:rPr>
  </w:style>
  <w:style w:type="paragraph" w:customStyle="1" w:styleId="72C8C1E8617C4C3CB2447BB3D7E53330">
    <w:name w:val="72C8C1E8617C4C3CB2447BB3D7E53330"/>
  </w:style>
  <w:style w:type="paragraph" w:customStyle="1" w:styleId="24FE585A1E2147048C2AC9B61584B6B7">
    <w:name w:val="24FE585A1E2147048C2AC9B61584B6B7"/>
  </w:style>
  <w:style w:type="paragraph" w:customStyle="1" w:styleId="DC831A31BA4D45A0A06D5CCEB93B8229">
    <w:name w:val="DC831A31BA4D45A0A06D5CCEB93B8229"/>
  </w:style>
  <w:style w:type="paragraph" w:customStyle="1" w:styleId="850EE39CCE604C29A2ACAF925A7D5CD4">
    <w:name w:val="850EE39CCE604C29A2ACAF925A7D5CD4"/>
  </w:style>
  <w:style w:type="paragraph" w:customStyle="1" w:styleId="BDADA90CC61B4CD483AC806408D31DA0">
    <w:name w:val="BDADA90CC61B4CD483AC806408D31DA0"/>
  </w:style>
  <w:style w:type="paragraph" w:customStyle="1" w:styleId="24FE585A1E2147048C2AC9B61584B6B71">
    <w:name w:val="24FE585A1E2147048C2AC9B61584B6B71"/>
    <w:rsid w:val="00DF46D9"/>
    <w:pPr>
      <w:numPr>
        <w:numId w:val="1"/>
      </w:numPr>
      <w:spacing w:after="290" w:line="290" w:lineRule="atLeast"/>
      <w:ind w:left="357" w:hanging="357"/>
      <w:contextualSpacing/>
    </w:pPr>
    <w:rPr>
      <w:rFonts w:eastAsia="Times New Roman" w:cs="Times New Roman"/>
      <w:szCs w:val="24"/>
    </w:rPr>
  </w:style>
  <w:style w:type="paragraph" w:customStyle="1" w:styleId="DC831A31BA4D45A0A06D5CCEB93B82291">
    <w:name w:val="DC831A31BA4D45A0A06D5CCEB93B82291"/>
    <w:rsid w:val="00DF46D9"/>
    <w:pPr>
      <w:tabs>
        <w:tab w:val="num" w:pos="720"/>
      </w:tabs>
      <w:spacing w:after="290" w:line="290" w:lineRule="atLeast"/>
      <w:ind w:left="357" w:hanging="357"/>
      <w:contextualSpacing/>
    </w:pPr>
    <w:rPr>
      <w:rFonts w:eastAsia="Times New Roman" w:cs="Times New Roman"/>
      <w:szCs w:val="24"/>
    </w:rPr>
  </w:style>
  <w:style w:type="paragraph" w:customStyle="1" w:styleId="850EE39CCE604C29A2ACAF925A7D5CD41">
    <w:name w:val="850EE39CCE604C29A2ACAF925A7D5CD41"/>
    <w:rsid w:val="00DF46D9"/>
    <w:pPr>
      <w:spacing w:after="290" w:line="290" w:lineRule="atLeast"/>
    </w:pPr>
    <w:rPr>
      <w:rFonts w:eastAsiaTheme="minorHAnsi"/>
      <w:lang w:eastAsia="en-US"/>
    </w:rPr>
  </w:style>
  <w:style w:type="paragraph" w:customStyle="1" w:styleId="BDADA90CC61B4CD483AC806408D31DA01">
    <w:name w:val="BDADA90CC61B4CD483AC806408D31DA01"/>
    <w:rsid w:val="00DF46D9"/>
    <w:pPr>
      <w:spacing w:after="290" w:line="290" w:lineRule="atLeast"/>
    </w:pPr>
    <w:rPr>
      <w:rFonts w:eastAsiaTheme="minorHAnsi"/>
      <w:lang w:eastAsia="en-US"/>
    </w:rPr>
  </w:style>
  <w:style w:type="paragraph" w:customStyle="1" w:styleId="24FE585A1E2147048C2AC9B61584B6B72">
    <w:name w:val="24FE585A1E2147048C2AC9B61584B6B72"/>
    <w:rsid w:val="00C276C4"/>
    <w:pPr>
      <w:numPr>
        <w:numId w:val="2"/>
      </w:numPr>
      <w:spacing w:after="290" w:line="290" w:lineRule="atLeast"/>
      <w:ind w:left="357" w:hanging="357"/>
      <w:contextualSpacing/>
    </w:pPr>
    <w:rPr>
      <w:rFonts w:eastAsia="Times New Roman" w:cs="Times New Roman"/>
      <w:szCs w:val="24"/>
    </w:rPr>
  </w:style>
  <w:style w:type="paragraph" w:customStyle="1" w:styleId="DC831A31BA4D45A0A06D5CCEB93B82292">
    <w:name w:val="DC831A31BA4D45A0A06D5CCEB93B82292"/>
    <w:rsid w:val="00C276C4"/>
    <w:pPr>
      <w:tabs>
        <w:tab w:val="num" w:pos="720"/>
      </w:tabs>
      <w:spacing w:after="290" w:line="290" w:lineRule="atLeast"/>
      <w:ind w:left="357" w:hanging="357"/>
      <w:contextualSpacing/>
    </w:pPr>
    <w:rPr>
      <w:rFonts w:eastAsia="Times New Roman" w:cs="Times New Roman"/>
      <w:szCs w:val="24"/>
    </w:rPr>
  </w:style>
  <w:style w:type="paragraph" w:customStyle="1" w:styleId="850EE39CCE604C29A2ACAF925A7D5CD42">
    <w:name w:val="850EE39CCE604C29A2ACAF925A7D5CD42"/>
    <w:rsid w:val="00C276C4"/>
    <w:pPr>
      <w:spacing w:after="290" w:line="290" w:lineRule="atLeast"/>
    </w:pPr>
    <w:rPr>
      <w:rFonts w:eastAsiaTheme="minorHAnsi"/>
      <w:lang w:eastAsia="en-US"/>
    </w:rPr>
  </w:style>
  <w:style w:type="paragraph" w:customStyle="1" w:styleId="BDADA90CC61B4CD483AC806408D31DA02">
    <w:name w:val="BDADA90CC61B4CD483AC806408D31DA02"/>
    <w:rsid w:val="00C276C4"/>
    <w:pPr>
      <w:spacing w:after="290" w:line="290" w:lineRule="atLeast"/>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ADOK xmlns="http://iipax.com/template-injector/ADOK">
  <StdDocRoot>
    <authority>
      <authority_name>Energimyndigheten</authority_name>
      <authority_postal_address>Box 310</authority_postal_address>
      <authority_visitor_adress>Gredbyvägen 10</authority_visitor_adress>
      <authority_postal_code>631 04</authority_postal_code>
      <authority_postal>Eskilstuna</authority_postal>
      <authority_switchboard>016-544 20 00</authority_switchboard>
      <authority_faxnumber>016-544 20 99</authority_faxnumber>
      <authority_email>info@energimyndigheten.se</authority_email>
      <authority_webadress>http://www.energimyndigheten.se</authority_webadress>
      <authority_logo>iVBORw0KGgoAAAANSUhEUgAAALUAAACyCAYAAAAEVo4RAAAAAXNSR0IArs4c6QAAAARnQU1B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</authority_logo>
    </authority>
    <administrator>
      <current_case_caseId>2019-200002</current_case_caseId>
      <current_case_casedescription>REMISS Agenda 2030-delegationens slutbetänkande</current_case_casedescription>
      <current_user_fullname>Linda Kaneryd</current_user_fullname>
      <report_date>2019-04-15 12:38:14</report_date>
      <diarie_date>2019-04-15 12:38:14</diarie_date>
      <finish_date/>
    </administrator>
    <contacts/>
  </StdDocRoot>
  <attribute>
    <Arende>
      <Annat_id/>
      <Arbetsgrupp_klartext>Sandra Höglund,Gustav Ebenå,Maria Westrin,Linda Kaneryd,Carl-Martin Johborg,Marie Karlberg,Maja Rehnlund,Jenny Köhler,Ellen Eckemark,Kristin Jonson</Arbetsgrupp_klartext>
      <Arbetsgrupp_klartextConcatenated>Sandra Höglund,Gustav Ebenå,Maria Westrin,Linda Kaneryd,Carl-Martin Johborg,Marie Karlberg,Maja Rehnlund,Jenny Köhler,Ellen Eckemark,Kristin Jonson</Arbetsgrupp_klartextConcatenated>
      <Arbetsgrupp_Arbetsgrupp>u:saho
u:gueb
u:marwe
u:lika
u:cmjo
u:makar
u:majr
u:jeko
u:elec
u:krij
</Arbetsgrupp_Arbetsgrupp>
      <Arbetsgrupp_Omrade/>
      <Arkiveringsdatum/>
      <Arkivsignum/>
      <Avdelning>Analys</Avdelning>
      <Avslutsdatum/>
      <Avsandare__Mottagare>Miljö- och energidepartementet</Avsandare__Mottagare>
      <Avsandare__MottagareConcatenated>Miljö- och energidepartementet</Avsandare__MottagareConcatenated>
      <Berord_Avdelning/>
      <Berord_Enhet/>
      <Berord_Sektion/>
      <Beslut_avdelningschefs_beslutsmote_ACB/>
      <Beslut_enhetschefs_beslutsmote_ECB/>
      <Beslut_generaldirektors_beslutsmote_GDB/>
      <Beslutsdatum/>
      <Beslutsdatum_avdelningschefs_beslutsmote_ACB/>
      <Beslutsdatum_enhetschefs_beslutsmote_ECB/>
      <Beslutsdatum_generaldirektors_beslutsmote_GDB/>
      <Beslutsfattare_Avdelningschefs_beslutsmote_ACB/>
      <Beslutsfattare_Avdelningschefs_beslutsmote_ACB_klartext/>
      <Beslutsfattare_Enhetschefs_beslutsmote_ECB/>
      <Beslutsfattare_Enhetschefs_beslutsmote_ECB_klartext/>
      <Beslutsfattare_Generaldirektors_beslutsmote_GDB/>
      <Beslutsfattare_Generaldirektors_beslutsmote_GDB_klartext/>
      <Beslutsgrund/>
      <Beslutskommentar_avdelningschefs_beslutsmote_ACB/>
      <Beslutskommentar_avdelningschefs_beslutsmote_ACBConcatenated/>
      <Beslutskommentar_enhetschefs_beslutsmote_ECB/>
      <Beslutskommentar_enhetschefs_beslutsmote_ECBConcatenated/>
      <Beslutskommentar_generaldirektors_beslutsmote_GDB/>
      <Beslutskommentar_generaldirektors_beslutsmote_GDBConcatenated/>
      <Beslutsmetod/>
      <Beslutsniva>Avdelningschef</Beslutsniva>
      <Beslutstyp/>
      <Bor_beslutas_senast>2019-05-28</Bor_beslutas_senast>
      <Enhet/>
      <Er_beteckning>M2019/00661/S</Er_beteckning>
      <Ert_datum/>
      <Foredragande/>
      <Foredragande_klartext/>
      <Forslag_till_beslut_avdelningschefs_beslutsmote/>
      <Forslag_till_beslut_enhetschefs_beslutsmote/>
      <Forslag_till_beslut_generaldirektors_beslutsmote/>
      <Gallras_tidigast/>
      <Gallrat/>
      <Gallrat_av/>
      <Gallrat_av_klartext/>
      <Handlaggare>u:lika</Handlaggare>
      <Handlaggare_klartext>Linda Kaneryd</Handlaggare_klartext>
      <Handlaggningstid/>
      <Inupprattatdatum>2019-04-10</Inupprattatdatum>
      <Internstatus>0</Internstatus>
      <JK-lista_kommentar/>
      <JK-lista_kommentarConcatenated/>
      <Kan_overklagas/>
      <Kastad/>
      <Kastad_av/>
      <Kastad_fran/>
      <Klassificering>3.1.1 Hantera departementsremisser</Klassificering>
      <Kommentar/>
      <KommentarConcatenated/>
      <Lagrum/>
      <Myndighetshandlaggare>maria.ahs@regeringskansliet.se</Myndighetshandlaggare>
      <Nyckelord/>
      <Nasta_beslutsmotesdatum/>
      <Nasta_beslutsniva>Enhetschef</Nasta_beslutsniva>
      <Personuppgifter>0</Personuppgifter>
      <Personuppgifter_klartext>Inga personuppgifter</Personuppgifter_klartext>
      <Prioritet>Normal</Prioritet>
      <Registrerad_av>saho</Registrerad_av>
      <Registreringsdatum>2019-04-15</Registreringsdatum>
      <Relaterade_arenden>YET UNSUPPORTED</Relaterade_arenden>
      <Remissvar_till>m.remissvar@regeringskansliet.se och kopia till gunilla.blomquist@regeringskansliet.se</Remissvar_till>
      <Remissvar_tillConcatenated>m.remissvar@regeringskansliet.se och kopia till gunilla.blomquist@regeringskansliet.se</Remissvar_tillConcatenated>
      <Reserverad/>
      <Reserverad_av/>
      <Riktning>Inkommande</Riktning>
      <Sekr./>
      <Sekr.kommentar/>
      <Sekr.kommentarConcatenated/>
      <Sekretess/>
      <Sekretess_klartext>Ingen sekretess</Sekretess_klartext>
      <Sekretessdatum/>
      <Sektion/>
      <Skrivskyddad/>
      <Skrivskyddad_av/>
      <Skyddat>0</Skyddat>
      <Skal_for_sekretess/>
      <Stallforetradare/>
      <Stallforetradare_klartext/>
      <Svarsdatum>2019-06-24</Svarsdatum>
      <Tilldelning>false</Tilldelning>
      <Typ>Remissärende</Typ>
      <XDagensDatum>2019-04-29</XDagensDatum>
      <cancelledEventGroup_Orsak_till_makulering/>
      <Andrad>2019-04-29</Andrad>
      <Andrad_av>lika</Andrad_av>
      <Arendemening>Agenda 2030 delegationens slutbetänkande</Arendemening>
      <Arendenummer>2019-200002</Arendenummer>
      <Arendesammanfattning/>
      <ArendesammanfattningConcatenated/>
      <Arendestatus>Beredning</Arendestatus>
      <Arendestruktur>true</Arendestruktur>
      <Arstillhorighet>2019</Arstillhorighet>
    </Arende>
  </attribute>
</ADOK>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DEA747-6093-49B6-B20F-477AC3152B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C0661C-F95D-4364-B593-CE8F15153CD3}">
  <ds:schemaRefs>
    <ds:schemaRef ds:uri="http://iipax.com/template-injector/ADOK"/>
  </ds:schemaRefs>
</ds:datastoreItem>
</file>

<file path=customXml/itemProps3.xml><?xml version="1.0" encoding="utf-8"?>
<ds:datastoreItem xmlns:ds="http://schemas.openxmlformats.org/officeDocument/2006/customXml" ds:itemID="{75A4A7E1-430C-4B75-9B06-9E26B6924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08960FB-B143-46E9-93DA-173315C54C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Remissyttrande</Template>
  <TotalTime>1</TotalTime>
  <Pages>2</Pages>
  <Words>637</Words>
  <Characters>3382</Characters>
  <Application>Microsoft Office Word</Application>
  <DocSecurity>0</DocSecurity>
  <Lines>28</Lines>
  <Paragraphs>8</Paragraphs>
  <ScaleCrop>false</ScaleCrop>
  <HeadingPairs>
    <vt:vector size="2" baseType="variant">
      <vt:variant>
        <vt:lpstr>Rubrik</vt:lpstr>
      </vt:variant>
      <vt:variant>
        <vt:i4>1</vt:i4>
      </vt:variant>
    </vt:vector>
  </HeadingPairs>
  <TitlesOfParts>
    <vt:vector size="1" baseType="lpstr">
      <vt:lpstr>Yttrande angående [Ärendemening]</vt:lpstr>
    </vt:vector>
  </TitlesOfParts>
  <Company>HP</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angående [Ärendemening]</dc:title>
  <dc:subject/>
  <dc:creator>Nils Mossberg</dc:creator>
  <cp:keywords/>
  <dc:description>EM1004, v5.2, 2017-10-30</dc:description>
  <cp:lastModifiedBy>Linda Kaneryd</cp:lastModifiedBy>
  <cp:revision>2</cp:revision>
  <dcterms:created xsi:type="dcterms:W3CDTF">2019-06-28T12:35:00Z</dcterms:created>
  <dcterms:modified xsi:type="dcterms:W3CDTF">2019-06-28T12:35:00Z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Nils¤Mossberg</vt:lpwstr>
  </property>
  <property fmtid="{D5CDD505-2E9C-101B-9397-08002B2CF9AE}" pid="33" name="cdpOrgLevel1">
    <vt:lpwstr>Avdelningen för verksamhetsutveckling och stöd</vt:lpwstr>
  </property>
  <property fmtid="{D5CDD505-2E9C-101B-9397-08002B2CF9AE}" pid="34" name="cdpOrgLevel2">
    <vt:lpwstr>Juridikenheten</vt:lpwstr>
  </property>
  <property fmtid="{D5CDD505-2E9C-101B-9397-08002B2CF9AE}" pid="35" name="cdpOrgLevel3">
    <vt:lpwstr>Sektionen för dokument- och ärendehantering</vt:lpwstr>
  </property>
  <property fmtid="{D5CDD505-2E9C-101B-9397-08002B2CF9AE}" pid="36" name="cdpOtherOrg">
    <vt:lpwstr> </vt:lpwstr>
  </property>
  <property fmtid="{D5CDD505-2E9C-101B-9397-08002B2CF9AE}" pid="37" name="cdpName">
    <vt:lpwstr>Nils Mossberg</vt:lpwstr>
  </property>
  <property fmtid="{D5CDD505-2E9C-101B-9397-08002B2CF9AE}" pid="38" name="cdpInitials">
    <vt:lpwstr/>
  </property>
  <property fmtid="{D5CDD505-2E9C-101B-9397-08002B2CF9AE}" pid="39" name="cdpTitle">
    <vt:lpwstr>Arkivarie</vt:lpwstr>
  </property>
  <property fmtid="{D5CDD505-2E9C-101B-9397-08002B2CF9AE}" pid="40" name="cdpPhone">
    <vt:lpwstr>016-544 20 50</vt:lpwstr>
  </property>
  <property fmtid="{D5CDD505-2E9C-101B-9397-08002B2CF9AE}" pid="41" name="cdpCellphone">
    <vt:lpwstr/>
  </property>
  <property fmtid="{D5CDD505-2E9C-101B-9397-08002B2CF9AE}" pid="42" name="cdpFax">
    <vt:lpwstr/>
  </property>
  <property fmtid="{D5CDD505-2E9C-101B-9397-08002B2CF9AE}" pid="43" name="cdpEmail">
    <vt:lpwstr>nils.mossberg@energimyndigheten.se</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Sant,Sant,Sant,Sant,Falskt,Sant,Falskt,Sant,Falskt,Falskt,Falskt,Falskt,Falskt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0x012000A47C8005F06A0D45ACE1785E02147A7F</vt:lpwstr>
  </property>
  <property fmtid="{D5CDD505-2E9C-101B-9397-08002B2CF9AE}" pid="52" name="Dokumentstatus">
    <vt:lpwstr>Godkänt</vt:lpwstr>
  </property>
  <property fmtid="{D5CDD505-2E9C-101B-9397-08002B2CF9AE}" pid="53" name="Kravdokument berör">
    <vt:lpwstr>;#ECM standardsystem;#</vt:lpwstr>
  </property>
  <property fmtid="{D5CDD505-2E9C-101B-9397-08002B2CF9AE}" pid="54" name="Dokumenttyp">
    <vt:lpwstr>Funktionella krav</vt:lpwstr>
  </property>
  <property fmtid="{D5CDD505-2E9C-101B-9397-08002B2CF9AE}" pid="55" name="Process">
    <vt:lpwstr>Remisser</vt:lpwstr>
  </property>
  <property fmtid="{D5CDD505-2E9C-101B-9397-08002B2CF9AE}" pid="56" name="Kravägare">
    <vt:lpwstr>Susanne Roos</vt:lpwstr>
  </property>
</Properties>
</file>