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46082" w14:textId="032A2D87" w:rsidR="002B6E6E" w:rsidRPr="00BA100D" w:rsidRDefault="00C201BF" w:rsidP="006F5916">
      <w:pPr>
        <w:pStyle w:val="Brdtext"/>
        <w:rPr>
          <w:rFonts w:asciiTheme="majorHAnsi" w:hAnsiTheme="majorHAnsi" w:cstheme="majorHAnsi"/>
          <w:sz w:val="36"/>
          <w:szCs w:val="36"/>
        </w:rPr>
      </w:pPr>
      <w:r w:rsidRPr="001940A2">
        <w:rPr>
          <w:rFonts w:asciiTheme="majorHAnsi" w:hAnsiTheme="majorHAnsi" w:cstheme="majorHAnsi"/>
          <w:sz w:val="36"/>
          <w:szCs w:val="36"/>
        </w:rPr>
        <w:t>Yttrande</w:t>
      </w:r>
      <w:r w:rsidR="002B6E6E" w:rsidRPr="00BA100D">
        <w:rPr>
          <w:rFonts w:asciiTheme="majorHAnsi" w:hAnsiTheme="majorHAnsi" w:cstheme="majorHAnsi"/>
          <w:sz w:val="36"/>
          <w:szCs w:val="36"/>
        </w:rPr>
        <w:t xml:space="preserve"> angående </w:t>
      </w:r>
      <w:sdt>
        <w:sdtPr>
          <w:rPr>
            <w:rFonts w:asciiTheme="majorHAnsi" w:hAnsiTheme="majorHAnsi" w:cstheme="majorHAnsi"/>
            <w:sz w:val="36"/>
            <w:szCs w:val="36"/>
          </w:rPr>
          <w:alias w:val="Ärendemening"/>
          <w:tag w:val="arendemening"/>
          <w:id w:val="-1410078173"/>
          <w:placeholder>
            <w:docPart w:val="346A693C49D9424FBD899D5CD2689302"/>
          </w:placeholder>
          <w:dataBinding w:prefixMappings="xmlns:ns0='http://iipax.com/template-injector/ADOK'" w:xpath="/ns0:ADOK[1]/ns0:Attribut[1]/ns0:Arende[1]/ns0:Arendemening[1]" w:storeItemID="{43BC4231-1B22-430D-85C0-E534193F1F87}"/>
          <w:text/>
        </w:sdtPr>
        <w:sdtEndPr/>
        <w:sdtContent>
          <w:r w:rsidR="00DC20A6">
            <w:rPr>
              <w:rFonts w:asciiTheme="majorHAnsi" w:hAnsiTheme="majorHAnsi" w:cstheme="majorHAnsi"/>
              <w:sz w:val="36"/>
              <w:szCs w:val="36"/>
            </w:rPr>
            <w:t>promemorian ”Ett förbättrat genomförande av MKBdirektivet"</w:t>
          </w:r>
        </w:sdtContent>
      </w:sdt>
      <w:r w:rsidR="004208FF">
        <w:rPr>
          <w:rFonts w:asciiTheme="majorHAnsi" w:hAnsiTheme="majorHAnsi" w:cstheme="majorHAnsi"/>
          <w:sz w:val="36"/>
          <w:szCs w:val="36"/>
        </w:rPr>
        <w:t xml:space="preserve"> </w:t>
      </w:r>
    </w:p>
    <w:p w14:paraId="1588DAF4" w14:textId="468F5AE3" w:rsidR="006F5916" w:rsidRDefault="006F5916" w:rsidP="006F5916">
      <w:pPr>
        <w:pStyle w:val="Brdtext"/>
      </w:pPr>
      <w:r>
        <w:t xml:space="preserve">Statens energimyndighet har i skrivelse, </w:t>
      </w:r>
      <w:r w:rsidR="00046914">
        <w:t>med ursprunglig beteckning</w:t>
      </w:r>
      <w:r w:rsidR="00313245">
        <w:t xml:space="preserve"> </w:t>
      </w:r>
      <w:sdt>
        <w:sdtPr>
          <w:alias w:val="Er beteckning"/>
          <w:tag w:val="er_beteckning"/>
          <w:id w:val="266969012"/>
          <w:placeholder>
            <w:docPart w:val="E76149994CA44EDB9681F659BC600B51"/>
          </w:placeholder>
          <w:dataBinding w:prefixMappings="xmlns:ns0='http://iipax.com/template-injector/ADOK' " w:xpath="/ns0:ADOK[1]/ns0:Attribut[1]/ns0:Arende[1]/ns0:Er_beteckning[1]" w:storeItemID="{43BC4231-1B22-430D-85C0-E534193F1F87}"/>
          <w:text/>
        </w:sdtPr>
        <w:sdtEndPr/>
        <w:sdtContent>
          <w:r w:rsidR="00DC20A6">
            <w:t>M2021/00596</w:t>
          </w:r>
        </w:sdtContent>
      </w:sdt>
      <w:r w:rsidR="002B6E6E">
        <w:t xml:space="preserve">, </w:t>
      </w:r>
      <w:r>
        <w:t>beretts möjlighet att avge yttrande i rubricerat ärende.</w:t>
      </w:r>
    </w:p>
    <w:p w14:paraId="3E4470DF" w14:textId="66C3FC5B" w:rsidR="006F5916" w:rsidRDefault="006F5916" w:rsidP="006F5916">
      <w:pPr>
        <w:pStyle w:val="Brdtext"/>
      </w:pPr>
      <w:r>
        <w:t xml:space="preserve">Statens energimyndighet </w:t>
      </w:r>
      <w:sdt>
        <w:sdtPr>
          <w:rPr>
            <w:rStyle w:val="Platshllartext"/>
            <w:color w:val="auto"/>
          </w:rPr>
          <w:alias w:val="beslutstext"/>
          <w:tag w:val="beslutstext"/>
          <w:id w:val="802655015"/>
          <w:placeholder>
            <w:docPart w:val="DefaultPlaceholder_-1854013440"/>
          </w:placeholder>
          <w:text/>
        </w:sdtPr>
        <w:sdtEndPr>
          <w:rPr>
            <w:rStyle w:val="Platshllartext"/>
          </w:rPr>
        </w:sdtEndPr>
        <w:sdtContent>
          <w:r w:rsidR="00C201BF" w:rsidRPr="00DC20A6">
            <w:rPr>
              <w:rStyle w:val="Platshllartext"/>
              <w:color w:val="auto"/>
            </w:rPr>
            <w:t>har</w:t>
          </w:r>
          <w:r w:rsidR="005E52EB" w:rsidRPr="00DC20A6">
            <w:rPr>
              <w:rStyle w:val="Platshllartext"/>
              <w:color w:val="auto"/>
            </w:rPr>
            <w:t xml:space="preserve"> inga synpunkter att redovisa</w:t>
          </w:r>
        </w:sdtContent>
      </w:sdt>
      <w:r w:rsidRPr="00DC20A6">
        <w:t>.</w:t>
      </w:r>
    </w:p>
    <w:p w14:paraId="62AAF79F" w14:textId="279792B4" w:rsidR="006F5916" w:rsidRDefault="006F5916" w:rsidP="006F5916">
      <w:pPr>
        <w:pStyle w:val="Brdtext"/>
      </w:pPr>
      <w:r>
        <w:t xml:space="preserve">Beslut i detta ärende har fattats </w:t>
      </w:r>
      <w:r w:rsidR="009B09B8">
        <w:t xml:space="preserve">av </w:t>
      </w:r>
      <w:bookmarkStart w:id="0" w:name="spcDeciderTitle_01"/>
      <w:r w:rsidR="009B09B8">
        <w:t>generaldirektören</w:t>
      </w:r>
      <w:bookmarkEnd w:id="0"/>
      <w:r w:rsidR="009B09B8">
        <w:t xml:space="preserve"> </w:t>
      </w:r>
      <w:bookmarkStart w:id="1" w:name="spcDecider_01"/>
      <w:r w:rsidR="009B09B8">
        <w:t>Robert Andrén</w:t>
      </w:r>
      <w:bookmarkEnd w:id="1"/>
      <w:r w:rsidR="009B09B8">
        <w:t xml:space="preserve">. Vid den slutliga handläggningen har därutöver deltagit </w:t>
      </w:r>
      <w:bookmarkStart w:id="2" w:name="spcOvriga_01"/>
      <w:r w:rsidR="009B09B8">
        <w:t xml:space="preserve">avdelningschef Gustav Ebenå, chefsjuristen Rikard Janson samt enhetschef </w:t>
      </w:r>
      <w:bookmarkEnd w:id="2"/>
      <w:r w:rsidR="009B09B8">
        <w:t xml:space="preserve">Paula Hallonsten. </w:t>
      </w:r>
      <w:r>
        <w:t xml:space="preserve">Föredragande har varit handläggaren </w:t>
      </w:r>
      <w:bookmarkStart w:id="3" w:name="spcHandlingOfficer_01"/>
      <w:sdt>
        <w:sdtPr>
          <w:alias w:val="ärendeledare"/>
          <w:tag w:val="arendeledare"/>
          <w:id w:val="-357515674"/>
          <w:placeholder>
            <w:docPart w:val="DCEF40940900471C965B31202DF18E01"/>
          </w:placeholder>
          <w:dataBinding w:prefixMappings="xmlns:ns0='http://iipax.com/template-injector/ADOK'" w:xpath="/ns0:ADOK[1]/ns0:Attribut[1]/ns0:Arende[1]/ns0:Arendeledare_klartext[1]" w:storeItemID="{43BC4231-1B22-430D-85C0-E534193F1F87}"/>
          <w:text/>
        </w:sdtPr>
        <w:sdtEndPr/>
        <w:sdtContent>
          <w:r w:rsidR="00DC20A6">
            <w:t>Linda Kaneryd</w:t>
          </w:r>
        </w:sdtContent>
      </w:sdt>
      <w:r w:rsidR="0022585E">
        <w:t xml:space="preserve"> </w:t>
      </w:r>
      <w:bookmarkEnd w:id="3"/>
      <w:r>
        <w:t>.</w:t>
      </w:r>
    </w:p>
    <w:p w14:paraId="65A70BFE" w14:textId="77777777" w:rsidR="006F5916" w:rsidRDefault="006F5916" w:rsidP="006F5916">
      <w:pPr>
        <w:pStyle w:val="Brdtext"/>
      </w:pPr>
    </w:p>
    <w:p w14:paraId="59BE6326" w14:textId="77777777" w:rsidR="009B09B8" w:rsidRDefault="00B6705D" w:rsidP="009B09B8">
      <w:pPr>
        <w:pStyle w:val="Brdtext"/>
        <w:tabs>
          <w:tab w:val="left" w:pos="3660"/>
          <w:tab w:val="left" w:pos="3960"/>
        </w:tabs>
      </w:pPr>
      <w:sdt>
        <w:sdtPr>
          <w:alias w:val="beslutare"/>
          <w:tag w:val="beslutare"/>
          <w:id w:val="1159961043"/>
          <w:placeholder>
            <w:docPart w:val="625A4DC23F634D8AA7073CC5D6BC7DD9"/>
          </w:placeholder>
          <w:dataBinding w:prefixMappings="xmlns:ns0='http://iipax.com/template-injector/ADOK'" w:xpath="/ns0:ADOK[1]/ns0:Attribut[1]/ns0:Beslutsmapp[1]/ns0:Beslutsfattare_klartext[1]" w:storeItemID="{43BC4231-1B22-430D-85C0-E534193F1F87}"/>
          <w:text/>
        </w:sdtPr>
        <w:sdtEndPr/>
        <w:sdtContent>
          <w:r w:rsidR="009B09B8">
            <w:t>Robert Andrén</w:t>
          </w:r>
        </w:sdtContent>
      </w:sdt>
      <w:r w:rsidR="005E52EB" w:rsidRPr="00C201BF">
        <w:tab/>
      </w:r>
    </w:p>
    <w:p w14:paraId="4AB4E7E2" w14:textId="5E2F4FBC" w:rsidR="005236FB" w:rsidRPr="00DC20A6" w:rsidRDefault="009B09B8" w:rsidP="009B09B8">
      <w:pPr>
        <w:pStyle w:val="Brdtext"/>
        <w:tabs>
          <w:tab w:val="left" w:pos="3660"/>
          <w:tab w:val="left" w:pos="3960"/>
        </w:tabs>
      </w:pPr>
      <w:r>
        <w:tab/>
      </w:r>
      <w:r>
        <w:tab/>
      </w:r>
      <w:sdt>
        <w:sdtPr>
          <w:alias w:val="ärendeledare"/>
          <w:tag w:val="arendeledare"/>
          <w:id w:val="349681131"/>
          <w:placeholder>
            <w:docPart w:val="DF50360BB64B4966BBC63C9D8ED96D1C"/>
          </w:placeholder>
          <w:dataBinding w:prefixMappings="xmlns:ns0='http://iipax.com/template-injector/ADOK'" w:xpath="/ns0:ADOK[1]/ns0:Attribut[1]/ns0:Arende[1]/ns0:Arendeledare_klartext[1]" w:storeItemID="{43BC4231-1B22-430D-85C0-E534193F1F87}"/>
          <w:text/>
        </w:sdtPr>
        <w:sdtEndPr/>
        <w:sdtContent>
          <w:r w:rsidR="00DC20A6">
            <w:t>Linda Kaneryd</w:t>
          </w:r>
        </w:sdtContent>
      </w:sdt>
    </w:p>
    <w:p w14:paraId="649F7F7E" w14:textId="77777777" w:rsidR="009B09B8" w:rsidRDefault="009B09B8" w:rsidP="001940A2">
      <w:pPr>
        <w:pStyle w:val="Brdtext"/>
        <w:tabs>
          <w:tab w:val="left" w:pos="3960"/>
        </w:tabs>
      </w:pPr>
    </w:p>
    <w:p w14:paraId="7E64665C" w14:textId="5812CF17" w:rsidR="006F5916" w:rsidRPr="003061F2" w:rsidRDefault="00D017F1" w:rsidP="001940A2">
      <w:pPr>
        <w:pStyle w:val="Brdtext"/>
        <w:tabs>
          <w:tab w:val="left" w:pos="3960"/>
        </w:tabs>
      </w:pPr>
      <w:r>
        <w:t>Detta beslut är elektroniskt signerat i Energimyndighetens ärendehanteringssystem och saknar därför underskrift</w:t>
      </w:r>
    </w:p>
    <w:sectPr w:rsidR="006F5916" w:rsidRPr="003061F2" w:rsidSect="0043484D">
      <w:headerReference w:type="even" r:id="rId12"/>
      <w:headerReference w:type="default" r:id="rId13"/>
      <w:footerReference w:type="even" r:id="rId14"/>
      <w:footerReference w:type="default" r:id="rId15"/>
      <w:headerReference w:type="first" r:id="rId16"/>
      <w:footerReference w:type="first" r:id="rId17"/>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398AF" w14:textId="77777777" w:rsidR="00CF263C" w:rsidRDefault="00CF263C" w:rsidP="0032522D">
      <w:r>
        <w:separator/>
      </w:r>
    </w:p>
  </w:endnote>
  <w:endnote w:type="continuationSeparator" w:id="0">
    <w:p w14:paraId="10F7164E" w14:textId="77777777" w:rsidR="00CF263C" w:rsidRDefault="00CF263C" w:rsidP="00325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BA1FF" w14:textId="77777777" w:rsidR="009B09B8" w:rsidRDefault="009B09B8">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C14BE" w14:textId="77777777" w:rsidR="009B09B8" w:rsidRDefault="009B09B8">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22585E" w:rsidRPr="004D6078" w14:paraId="0E4C493E" w14:textId="77777777" w:rsidTr="00071BE0">
      <w:trPr>
        <w:cantSplit/>
        <w:trHeight w:val="397"/>
      </w:trPr>
      <w:tc>
        <w:tcPr>
          <w:tcW w:w="10261" w:type="dxa"/>
          <w:shd w:val="clear" w:color="auto" w:fill="auto"/>
        </w:tcPr>
        <w:p w14:paraId="172C01C3" w14:textId="77777777" w:rsidR="0022585E" w:rsidRPr="004D6078" w:rsidRDefault="0022585E" w:rsidP="0060488C">
          <w:pPr>
            <w:pStyle w:val="Sidfotstext"/>
            <w:rPr>
              <w:rFonts w:ascii="Arial" w:eastAsia="Calibri" w:hAnsi="Arial"/>
            </w:rPr>
          </w:pPr>
        </w:p>
      </w:tc>
    </w:tr>
    <w:bookmarkStart w:id="20" w:name="ftiFooter_02"/>
    <w:tr w:rsidR="0022585E" w:rsidRPr="008D2FD0" w14:paraId="3C038095" w14:textId="77777777" w:rsidTr="00071BE0">
      <w:trPr>
        <w:cantSplit/>
        <w:trHeight w:val="907"/>
      </w:trPr>
      <w:tc>
        <w:tcPr>
          <w:tcW w:w="10261" w:type="dxa"/>
          <w:shd w:val="clear" w:color="auto" w:fill="auto"/>
        </w:tcPr>
        <w:p w14:paraId="1FA29A3B" w14:textId="2B3EC147" w:rsidR="0022585E" w:rsidRPr="000C62D9" w:rsidRDefault="00B6705D" w:rsidP="004572E5">
          <w:pPr>
            <w:pStyle w:val="Sidfotstext"/>
          </w:pPr>
          <w:sdt>
            <w:sdtPr>
              <w:alias w:val="myndighetskontakt"/>
              <w:tag w:val="myndighetskontakt"/>
              <w:id w:val="-469284182"/>
              <w:placeholder>
                <w:docPart w:val="DefaultPlaceholder_-1854013440"/>
              </w:placeholder>
              <w:dataBinding w:prefixMappings="xmlns:ns0='http://iipax.com/template-injector/ADOK'" w:xpath="/ns0:ADOK[1]/ns0:Myndighet[1]/ns0:authority_name[1]" w:storeItemID="{43BC4231-1B22-430D-85C0-E534193F1F87}"/>
              <w:text/>
            </w:sdtPr>
            <w:sdtEndPr/>
            <w:sdtContent>
              <w:r w:rsidR="000C62D9" w:rsidRPr="000C62D9">
                <w:t>Energimyndigheten</w:t>
              </w:r>
            </w:sdtContent>
          </w:sdt>
          <w:r w:rsidR="0043359A" w:rsidRPr="000C62D9">
            <w:t xml:space="preserve"> •</w:t>
          </w:r>
          <w:r w:rsidR="00547142" w:rsidRPr="000C62D9">
            <w:t xml:space="preserve"> </w:t>
          </w:r>
          <w:r w:rsidR="0022585E" w:rsidRPr="000C62D9">
            <w:t xml:space="preserve">Postadress: </w:t>
          </w:r>
          <w:sdt>
            <w:sdtPr>
              <w:alias w:val="myndighets adress"/>
              <w:tag w:val="myndighets_adress"/>
              <w:id w:val="818162924"/>
              <w:placeholder>
                <w:docPart w:val="DefaultPlaceholder_-1854013440"/>
              </w:placeholder>
              <w:dataBinding w:prefixMappings="xmlns:ns0='http://iipax.com/template-injector/ADOK' " w:xpath="/ns0:ADOK[1]/ns0:Myndighet[1]/ns0:authority_postal_address[1]" w:storeItemID="{43BC4231-1B22-430D-85C0-E534193F1F87}"/>
              <w:text/>
            </w:sdtPr>
            <w:sdtEndPr/>
            <w:sdtContent>
              <w:r w:rsidR="000C62D9" w:rsidRPr="000C62D9">
                <w:t>Box 310</w:t>
              </w:r>
            </w:sdtContent>
          </w:sdt>
          <w:r w:rsidR="0022585E" w:rsidRPr="000C62D9">
            <w:t xml:space="preserve"> • </w:t>
          </w:r>
          <w:sdt>
            <w:sdtPr>
              <w:alias w:val="myndighets postnummer"/>
              <w:tag w:val="myndighets_postnummer"/>
              <w:id w:val="2015796889"/>
              <w:placeholder>
                <w:docPart w:val="DefaultPlaceholder_-1854013440"/>
              </w:placeholder>
              <w:dataBinding w:prefixMappings="xmlns:ns0='http://iipax.com/template-injector/ADOK' " w:xpath="/ns0:ADOK[1]/ns0:Myndighet[1]/ns0:authority_postal_code[1]" w:storeItemID="{43BC4231-1B22-430D-85C0-E534193F1F87}"/>
              <w:text/>
            </w:sdtPr>
            <w:sdtEndPr/>
            <w:sdtContent>
              <w:r w:rsidR="000C62D9" w:rsidRPr="000C62D9">
                <w:t>631 04</w:t>
              </w:r>
            </w:sdtContent>
          </w:sdt>
          <w:r w:rsidR="0022585E" w:rsidRPr="000C62D9">
            <w:t xml:space="preserve"> </w:t>
          </w:r>
          <w:sdt>
            <w:sdtPr>
              <w:alias w:val="myndighets postort"/>
              <w:tag w:val="myndighets_postort"/>
              <w:id w:val="500473778"/>
              <w:placeholder>
                <w:docPart w:val="DefaultPlaceholder_-1854013440"/>
              </w:placeholder>
              <w:dataBinding w:prefixMappings="xmlns:ns0='http://iipax.com/template-injector/ADOK' " w:xpath="/ns0:ADOK[1]/ns0:Myndighet[1]/ns0:authority_postal[1]" w:storeItemID="{43BC4231-1B22-430D-85C0-E534193F1F87}"/>
              <w:text/>
            </w:sdtPr>
            <w:sdtEndPr/>
            <w:sdtContent>
              <w:r w:rsidR="000C62D9" w:rsidRPr="000C62D9">
                <w:t>Eskilstuna</w:t>
              </w:r>
            </w:sdtContent>
          </w:sdt>
          <w:r w:rsidR="0022585E" w:rsidRPr="000C62D9">
            <w:t xml:space="preserve"> • Besöksadress </w:t>
          </w:r>
          <w:sdt>
            <w:sdtPr>
              <w:alias w:val="myndighets besöksadress"/>
              <w:tag w:val="myndighets_besöksadress"/>
              <w:id w:val="306749481"/>
              <w:placeholder>
                <w:docPart w:val="DefaultPlaceholder_-1854013440"/>
              </w:placeholder>
              <w:dataBinding w:prefixMappings="xmlns:ns0='http://iipax.com/template-injector/ADOK' " w:xpath="/ns0:ADOK[1]/ns0:Myndighet[1]/ns0:authority_visitor_adress[1]" w:storeItemID="{43BC4231-1B22-430D-85C0-E534193F1F87}"/>
              <w:text/>
            </w:sdtPr>
            <w:sdtEndPr/>
            <w:sdtContent>
              <w:r w:rsidR="000C62D9" w:rsidRPr="000C62D9">
                <w:t>Gredbyvägen 10</w:t>
              </w:r>
            </w:sdtContent>
          </w:sdt>
          <w:r w:rsidR="0022585E" w:rsidRPr="000C62D9">
            <w:br/>
            <w:t xml:space="preserve">Telefon </w:t>
          </w:r>
          <w:sdt>
            <w:sdtPr>
              <w:alias w:val="myndighets telefon"/>
              <w:tag w:val="myndighets_telefon"/>
              <w:id w:val="-2017369506"/>
              <w:placeholder>
                <w:docPart w:val="DefaultPlaceholder_-1854013440"/>
              </w:placeholder>
              <w:dataBinding w:prefixMappings="xmlns:ns0='http://iipax.com/template-injector/ADOK' " w:xpath="/ns0:ADOK[1]/ns0:Myndighet[1]/ns0:authority_switchboard[1]" w:storeItemID="{43BC4231-1B22-430D-85C0-E534193F1F87}"/>
              <w:text/>
            </w:sdtPr>
            <w:sdtEndPr/>
            <w:sdtContent>
              <w:r w:rsidR="000C62D9" w:rsidRPr="000C62D9">
                <w:t>016-544 20 00</w:t>
              </w:r>
            </w:sdtContent>
          </w:sdt>
          <w:r w:rsidR="0022585E" w:rsidRPr="000C62D9">
            <w:t xml:space="preserve"> • Telefax </w:t>
          </w:r>
          <w:sdt>
            <w:sdtPr>
              <w:alias w:val="myndighets fax"/>
              <w:tag w:val="myndighets_fax"/>
              <w:id w:val="20216297"/>
              <w:placeholder>
                <w:docPart w:val="DefaultPlaceholder_-1854013440"/>
              </w:placeholder>
              <w:dataBinding w:prefixMappings="xmlns:ns0='http://iipax.com/template-injector/ADOK' " w:xpath="/ns0:ADOK[1]/ns0:Myndighet[1]/ns0:authority_faxnumber[1]" w:storeItemID="{43BC4231-1B22-430D-85C0-E534193F1F87}"/>
              <w:text/>
            </w:sdtPr>
            <w:sdtEndPr/>
            <w:sdtContent>
              <w:r w:rsidR="000C62D9" w:rsidRPr="000C62D9">
                <w:t>016-544 20 99</w:t>
              </w:r>
            </w:sdtContent>
          </w:sdt>
          <w:r w:rsidR="0022585E" w:rsidRPr="000C62D9">
            <w:br/>
          </w:r>
          <w:sdt>
            <w:sdtPr>
              <w:alias w:val="myndighets email"/>
              <w:tag w:val="myndighets_email"/>
              <w:id w:val="-1033341066"/>
              <w:placeholder>
                <w:docPart w:val="DefaultPlaceholder_-1854013440"/>
              </w:placeholder>
              <w:dataBinding w:prefixMappings="xmlns:ns0='http://iipax.com/template-injector/ADOK' " w:xpath="/ns0:ADOK[1]/ns0:Myndighet[1]/ns0:authority_email[1]" w:storeItemID="{43BC4231-1B22-430D-85C0-E534193F1F87}"/>
              <w:text/>
            </w:sdtPr>
            <w:sdtEndPr/>
            <w:sdtContent>
              <w:r w:rsidR="000C62D9" w:rsidRPr="000C62D9">
                <w:t>info@energimyndigheten.se</w:t>
              </w:r>
            </w:sdtContent>
          </w:sdt>
          <w:r w:rsidR="0022585E" w:rsidRPr="000C62D9">
            <w:br/>
          </w:r>
          <w:sdt>
            <w:sdtPr>
              <w:alias w:val="myndighets web"/>
              <w:tag w:val="myndighets_web"/>
              <w:id w:val="856156975"/>
              <w:placeholder>
                <w:docPart w:val="DefaultPlaceholder_-1854013440"/>
              </w:placeholder>
              <w:dataBinding w:prefixMappings="xmlns:ns0='http://iipax.com/template-injector/ADOK' " w:xpath="/ns0:ADOK[1]/ns0:Myndighet[1]/ns0:authority_webadress[1]" w:storeItemID="{43BC4231-1B22-430D-85C0-E534193F1F87}"/>
              <w:text/>
            </w:sdtPr>
            <w:sdtEndPr/>
            <w:sdtContent>
              <w:r w:rsidR="000C62D9" w:rsidRPr="000C62D9">
                <w:t>http://www.energimyndigheten.se</w:t>
              </w:r>
            </w:sdtContent>
          </w:sdt>
          <w:r w:rsidR="0022585E" w:rsidRPr="000C62D9">
            <w:br/>
            <w:t>Org.nr 202100-5000</w:t>
          </w:r>
          <w:bookmarkEnd w:id="20"/>
        </w:p>
      </w:tc>
    </w:tr>
  </w:tbl>
  <w:p w14:paraId="6D68A1FA" w14:textId="77777777" w:rsidR="0022585E" w:rsidRPr="000C62D9" w:rsidRDefault="0022585E" w:rsidP="00094EAB">
    <w:pPr>
      <w:pStyle w:val="Sidfot"/>
    </w:pPr>
    <w:bookmarkStart w:id="21" w:name="insFirstFooter_01"/>
    <w:bookmarkEnd w:id="21"/>
  </w:p>
  <w:p w14:paraId="621AE975" w14:textId="77777777" w:rsidR="00F30C4B" w:rsidRPr="000C62D9" w:rsidRDefault="00F30C4B" w:rsidP="0022585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CD966" w14:textId="77777777" w:rsidR="00CF263C" w:rsidRDefault="00CF263C" w:rsidP="0032522D">
      <w:r>
        <w:separator/>
      </w:r>
    </w:p>
  </w:footnote>
  <w:footnote w:type="continuationSeparator" w:id="0">
    <w:p w14:paraId="0B3844BA" w14:textId="77777777" w:rsidR="00CF263C" w:rsidRDefault="00CF263C" w:rsidP="00325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EFCB2" w14:textId="77777777" w:rsidR="009B09B8" w:rsidRDefault="009B09B8">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4" w:name="insFollowingHeader_01"/>
  <w:bookmarkEnd w:id="4"/>
  <w:p w14:paraId="504817F1" w14:textId="77777777" w:rsidR="0022585E" w:rsidRPr="00811F35" w:rsidRDefault="0022585E" w:rsidP="00F4109E">
    <w:pPr>
      <w:pStyle w:val="Sidhuvud"/>
      <w:rPr>
        <w:szCs w:val="2"/>
      </w:rPr>
    </w:pPr>
    <w:r>
      <w:rPr>
        <w:noProof/>
        <w:szCs w:val="2"/>
      </w:rPr>
      <mc:AlternateContent>
        <mc:Choice Requires="wps">
          <w:drawing>
            <wp:anchor distT="0" distB="0" distL="114300" distR="114300" simplePos="0" relativeHeight="251661312" behindDoc="0" locked="1" layoutInCell="0" allowOverlap="1" wp14:anchorId="43CF56E9" wp14:editId="0445F2F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51E73F" id="LogoFollowingPages" o:spid="_x0000_s1026" alt="Statens energimyndighets logo" style="position:absolute;margin-left:56.7pt;margin-top:25.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22585E" w14:paraId="7DE2D47D" w14:textId="77777777" w:rsidTr="00DD7A9D">
      <w:trPr>
        <w:trHeight w:val="340"/>
      </w:trPr>
      <w:tc>
        <w:tcPr>
          <w:tcW w:w="5222" w:type="dxa"/>
          <w:vMerge w:val="restart"/>
          <w:shd w:val="clear" w:color="auto" w:fill="auto"/>
        </w:tcPr>
        <w:p w14:paraId="78CB5D2D" w14:textId="77777777" w:rsidR="0022585E" w:rsidRPr="00A07447" w:rsidRDefault="0022585E" w:rsidP="008E2A3F">
          <w:pPr>
            <w:pStyle w:val="Sidhuvudstext"/>
          </w:pPr>
          <w:bookmarkStart w:id="5" w:name="objLogoFollowingPages_01"/>
          <w:r>
            <w:t xml:space="preserve"> </w:t>
          </w:r>
          <w:bookmarkEnd w:id="5"/>
        </w:p>
      </w:tc>
      <w:tc>
        <w:tcPr>
          <w:tcW w:w="3924" w:type="dxa"/>
          <w:gridSpan w:val="2"/>
          <w:shd w:val="clear" w:color="auto" w:fill="auto"/>
          <w:hideMark/>
        </w:tcPr>
        <w:p w14:paraId="2CC28561" w14:textId="77777777" w:rsidR="0022585E" w:rsidRDefault="0022585E" w:rsidP="00B465EB">
          <w:pPr>
            <w:pStyle w:val="Dokumentinformation"/>
          </w:pPr>
        </w:p>
      </w:tc>
      <w:bookmarkStart w:id="6" w:name="objPageNo_02"/>
      <w:tc>
        <w:tcPr>
          <w:tcW w:w="1113" w:type="dxa"/>
          <w:shd w:val="clear" w:color="auto" w:fill="auto"/>
        </w:tcPr>
        <w:p w14:paraId="3D83A1CC" w14:textId="77777777" w:rsidR="0022585E" w:rsidRPr="00A07447" w:rsidRDefault="0022585E" w:rsidP="00E64A66">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6"/>
        </w:p>
      </w:tc>
    </w:tr>
    <w:tr w:rsidR="0022585E" w14:paraId="6EEF173D" w14:textId="77777777" w:rsidTr="00DD7A9D">
      <w:tc>
        <w:tcPr>
          <w:tcW w:w="5222" w:type="dxa"/>
          <w:vMerge/>
          <w:shd w:val="clear" w:color="auto" w:fill="auto"/>
          <w:vAlign w:val="center"/>
          <w:hideMark/>
        </w:tcPr>
        <w:p w14:paraId="01FEC742" w14:textId="77777777" w:rsidR="0022585E" w:rsidRDefault="0022585E" w:rsidP="00E05D87"/>
      </w:tc>
      <w:tc>
        <w:tcPr>
          <w:tcW w:w="2604" w:type="dxa"/>
          <w:shd w:val="clear" w:color="auto" w:fill="auto"/>
          <w:hideMark/>
        </w:tcPr>
        <w:p w14:paraId="262EEE98" w14:textId="77777777" w:rsidR="0022585E" w:rsidRDefault="0022585E" w:rsidP="00E05D87">
          <w:pPr>
            <w:pStyle w:val="Ledtext"/>
          </w:pPr>
          <w:bookmarkStart w:id="7" w:name="capDocDate_02"/>
          <w:r>
            <w:t>Datum</w:t>
          </w:r>
          <w:bookmarkEnd w:id="7"/>
        </w:p>
      </w:tc>
      <w:tc>
        <w:tcPr>
          <w:tcW w:w="2433" w:type="dxa"/>
          <w:gridSpan w:val="2"/>
          <w:shd w:val="clear" w:color="auto" w:fill="auto"/>
          <w:hideMark/>
        </w:tcPr>
        <w:p w14:paraId="7183F8DC" w14:textId="77777777" w:rsidR="0022585E" w:rsidRDefault="0022585E" w:rsidP="00E05D87">
          <w:pPr>
            <w:pStyle w:val="Ledtext"/>
          </w:pPr>
          <w:bookmarkStart w:id="8" w:name="capOurRef_02"/>
          <w:r>
            <w:t xml:space="preserve"> </w:t>
          </w:r>
          <w:bookmarkEnd w:id="8"/>
        </w:p>
      </w:tc>
    </w:tr>
    <w:tr w:rsidR="0022585E" w:rsidRPr="001940A2" w14:paraId="5F8C4F2D" w14:textId="77777777" w:rsidTr="002344F7">
      <w:trPr>
        <w:trHeight w:val="357"/>
      </w:trPr>
      <w:tc>
        <w:tcPr>
          <w:tcW w:w="5222" w:type="dxa"/>
          <w:vMerge/>
          <w:shd w:val="clear" w:color="auto" w:fill="auto"/>
          <w:vAlign w:val="center"/>
          <w:hideMark/>
        </w:tcPr>
        <w:p w14:paraId="655B8129" w14:textId="77777777" w:rsidR="0022585E" w:rsidRDefault="0022585E" w:rsidP="00E05D87"/>
      </w:tc>
      <w:sdt>
        <w:sdtPr>
          <w:alias w:val="datum"/>
          <w:tag w:val="datum"/>
          <w:id w:val="-1586068808"/>
          <w:placeholder>
            <w:docPart w:val="B2DBFE7E33A24ACBBCD1CFE5183340C4"/>
          </w:placeholder>
          <w:dataBinding w:prefixMappings="xmlns:ns0='http://iipax.com/template-injector/ADOK' " w:xpath="/ns0:ADOK[1]/ns0:Data[1]/ns0:Dagens_datum[1]" w:storeItemID="{43BC4231-1B22-430D-85C0-E534193F1F87}"/>
          <w:text/>
        </w:sdtPr>
        <w:sdtEndPr/>
        <w:sdtContent>
          <w:tc>
            <w:tcPr>
              <w:tcW w:w="2604" w:type="dxa"/>
              <w:shd w:val="clear" w:color="auto" w:fill="auto"/>
            </w:tcPr>
            <w:p w14:paraId="0276E16F" w14:textId="3D67D033" w:rsidR="0022585E" w:rsidRPr="001940A2" w:rsidRDefault="009B09B8" w:rsidP="008E3BD6">
              <w:pPr>
                <w:pStyle w:val="Dokumentinformation"/>
                <w:rPr>
                  <w:lang w:val="en-US"/>
                </w:rPr>
              </w:pPr>
              <w:r>
                <w:t>2021-06-09</w:t>
              </w:r>
            </w:p>
          </w:tc>
        </w:sdtContent>
      </w:sdt>
      <w:tc>
        <w:tcPr>
          <w:tcW w:w="2433" w:type="dxa"/>
          <w:gridSpan w:val="2"/>
          <w:shd w:val="clear" w:color="auto" w:fill="auto"/>
          <w:hideMark/>
        </w:tcPr>
        <w:p w14:paraId="25B30324" w14:textId="77777777" w:rsidR="0022585E" w:rsidRPr="001940A2" w:rsidRDefault="0022585E" w:rsidP="008E3BD6">
          <w:pPr>
            <w:pStyle w:val="Dokumentinformation"/>
            <w:rPr>
              <w:lang w:val="en-US"/>
            </w:rPr>
          </w:pPr>
          <w:bookmarkStart w:id="9" w:name="bmkOurRef_02"/>
          <w:r w:rsidRPr="001940A2">
            <w:rPr>
              <w:lang w:val="en-US"/>
            </w:rPr>
            <w:t xml:space="preserve"> </w:t>
          </w:r>
          <w:bookmarkEnd w:id="9"/>
        </w:p>
      </w:tc>
    </w:tr>
  </w:tbl>
  <w:p w14:paraId="24C64CB0" w14:textId="77777777" w:rsidR="0022585E" w:rsidRPr="001940A2" w:rsidRDefault="0022585E" w:rsidP="00F4109E">
    <w:pPr>
      <w:pStyle w:val="Sidhuvud"/>
      <w:rPr>
        <w:szCs w:val="2"/>
        <w:lang w:val="en-US"/>
      </w:rPr>
    </w:pPr>
  </w:p>
  <w:p w14:paraId="6678BF85" w14:textId="77777777" w:rsidR="0032522D" w:rsidRPr="001940A2" w:rsidRDefault="0032522D" w:rsidP="0022585E">
    <w:pPr>
      <w:pStyle w:val="Sidhuvud"/>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0" w:name="insFirstHeader_01"/>
  <w:bookmarkEnd w:id="10"/>
  <w:p w14:paraId="73507797" w14:textId="77777777" w:rsidR="0022585E" w:rsidRPr="00811F35" w:rsidRDefault="0022585E" w:rsidP="00F4109E">
    <w:pPr>
      <w:pStyle w:val="Sidhuvud"/>
      <w:rPr>
        <w:szCs w:val="2"/>
      </w:rPr>
    </w:pPr>
    <w:r>
      <w:rPr>
        <w:noProof/>
        <w:szCs w:val="2"/>
      </w:rPr>
      <mc:AlternateContent>
        <mc:Choice Requires="wps">
          <w:drawing>
            <wp:anchor distT="0" distB="0" distL="114300" distR="114300" simplePos="0" relativeHeight="251660288" behindDoc="0" locked="1" layoutInCell="0" allowOverlap="1" wp14:anchorId="0A871B7E" wp14:editId="7F1A78E7">
              <wp:simplePos x="0" y="0"/>
              <wp:positionH relativeFrom="page">
                <wp:posOffset>808990</wp:posOffset>
              </wp:positionH>
              <wp:positionV relativeFrom="page">
                <wp:posOffset>291465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FA967" id="LogoFirstPage" o:spid="_x0000_s1026" alt="Statens energimyndighets logo" style="position:absolute;margin-left:63.7pt;margin-top:22.95pt;width:198.4pt;height:42.5pt;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DGgs2n4AAAAAoBAAAPAAAAAAAAAAAAAAAAAAELCwBkcnMvZG93bnJl&#10;di54bWxQSwECLQAUAAYACAAAACEAtAgv7roAAAAhAQAAGQAAAAAAAAAAAAAAAAAODAsAZHJzL19y&#10;ZWxzL2Uyb0RvYy54bWwucmVsc1BLBQYAAAAABgAGAHwBAAD/DAs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22585E" w14:paraId="22EAF4A5" w14:textId="77777777" w:rsidTr="00C840F3">
      <w:tc>
        <w:tcPr>
          <w:tcW w:w="5222" w:type="dxa"/>
          <w:vMerge w:val="restart"/>
          <w:shd w:val="clear" w:color="auto" w:fill="auto"/>
        </w:tcPr>
        <w:p w14:paraId="7108D443" w14:textId="77777777" w:rsidR="0022585E" w:rsidRPr="00A07447" w:rsidRDefault="0022585E" w:rsidP="008E2A3F">
          <w:pPr>
            <w:pStyle w:val="Sidhuvudstext"/>
          </w:pPr>
          <w:bookmarkStart w:id="11" w:name="objLogoFirstPage_01"/>
          <w:r>
            <w:t xml:space="preserve"> </w:t>
          </w:r>
          <w:bookmarkEnd w:id="11"/>
        </w:p>
      </w:tc>
      <w:tc>
        <w:tcPr>
          <w:tcW w:w="3924" w:type="dxa"/>
          <w:gridSpan w:val="2"/>
          <w:shd w:val="clear" w:color="auto" w:fill="auto"/>
          <w:hideMark/>
        </w:tcPr>
        <w:p w14:paraId="7AC40AA5" w14:textId="77777777" w:rsidR="0022585E" w:rsidRDefault="0022585E" w:rsidP="00525EBF">
          <w:pPr>
            <w:pStyle w:val="Dokumentkategori"/>
          </w:pPr>
          <w:bookmarkStart w:id="12" w:name="bmkDocType_01"/>
          <w:r>
            <w:t>BESLUT</w:t>
          </w:r>
          <w:bookmarkEnd w:id="12"/>
        </w:p>
      </w:tc>
      <w:bookmarkStart w:id="13" w:name="objPageNo_01"/>
      <w:tc>
        <w:tcPr>
          <w:tcW w:w="1113" w:type="dxa"/>
          <w:shd w:val="clear" w:color="auto" w:fill="auto"/>
        </w:tcPr>
        <w:p w14:paraId="4DD942F8" w14:textId="77777777" w:rsidR="0022585E" w:rsidRPr="00A07447" w:rsidRDefault="0022585E" w:rsidP="00875423">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3"/>
        </w:p>
      </w:tc>
    </w:tr>
    <w:tr w:rsidR="0022585E" w14:paraId="15D07611" w14:textId="77777777" w:rsidTr="00C840F3">
      <w:tc>
        <w:tcPr>
          <w:tcW w:w="5222" w:type="dxa"/>
          <w:vMerge/>
          <w:shd w:val="clear" w:color="auto" w:fill="auto"/>
          <w:vAlign w:val="center"/>
          <w:hideMark/>
        </w:tcPr>
        <w:p w14:paraId="2AB81B89" w14:textId="77777777" w:rsidR="0022585E" w:rsidRDefault="0022585E" w:rsidP="00E05D87"/>
      </w:tc>
      <w:tc>
        <w:tcPr>
          <w:tcW w:w="2604" w:type="dxa"/>
          <w:shd w:val="clear" w:color="auto" w:fill="auto"/>
          <w:hideMark/>
        </w:tcPr>
        <w:p w14:paraId="74051615" w14:textId="77777777" w:rsidR="0022585E" w:rsidRDefault="0022585E" w:rsidP="00E05D87">
          <w:pPr>
            <w:pStyle w:val="Ledtext"/>
          </w:pPr>
          <w:bookmarkStart w:id="14" w:name="capDocDate_01"/>
          <w:r>
            <w:t>Datum</w:t>
          </w:r>
          <w:bookmarkEnd w:id="14"/>
        </w:p>
      </w:tc>
      <w:tc>
        <w:tcPr>
          <w:tcW w:w="2433" w:type="dxa"/>
          <w:gridSpan w:val="2"/>
          <w:shd w:val="clear" w:color="auto" w:fill="auto"/>
          <w:hideMark/>
        </w:tcPr>
        <w:p w14:paraId="022D1021" w14:textId="32E15782" w:rsidR="0022585E" w:rsidRDefault="005236FB" w:rsidP="00E05D87">
          <w:pPr>
            <w:pStyle w:val="Ledtext"/>
          </w:pPr>
          <w:r>
            <w:t>Diarienummer</w:t>
          </w:r>
        </w:p>
      </w:tc>
    </w:tr>
    <w:tr w:rsidR="0022585E" w:rsidRPr="001940A2" w14:paraId="549ECD3C" w14:textId="77777777" w:rsidTr="00C840F3">
      <w:trPr>
        <w:trHeight w:val="493"/>
      </w:trPr>
      <w:tc>
        <w:tcPr>
          <w:tcW w:w="5222" w:type="dxa"/>
          <w:vMerge/>
          <w:shd w:val="clear" w:color="auto" w:fill="auto"/>
          <w:vAlign w:val="center"/>
          <w:hideMark/>
        </w:tcPr>
        <w:p w14:paraId="794E26DE" w14:textId="77777777" w:rsidR="0022585E" w:rsidRDefault="0022585E" w:rsidP="00E05D87"/>
      </w:tc>
      <w:tc>
        <w:tcPr>
          <w:tcW w:w="2604" w:type="dxa"/>
          <w:shd w:val="clear" w:color="auto" w:fill="auto"/>
          <w:hideMark/>
        </w:tcPr>
        <w:sdt>
          <w:sdtPr>
            <w:alias w:val="Datum"/>
            <w:tag w:val="datum"/>
            <w:id w:val="352154962"/>
            <w:placeholder>
              <w:docPart w:val="C4E5741D7E994E95908D949B70683616"/>
            </w:placeholder>
            <w:dataBinding w:prefixMappings="xmlns:ns0='http://iipax.com/template-injector/ADOK' " w:xpath="/ns0:ADOK[1]/ns0:Data[1]/ns0:Dagens_datum[1]" w:storeItemID="{43BC4231-1B22-430D-85C0-E534193F1F87}"/>
            <w:text/>
          </w:sdtPr>
          <w:sdtEndPr/>
          <w:sdtContent>
            <w:p w14:paraId="044C9AE1" w14:textId="24F7794C" w:rsidR="0022585E" w:rsidRPr="001940A2" w:rsidRDefault="00DC20A6" w:rsidP="00B16676">
              <w:pPr>
                <w:pStyle w:val="Dokumentinformation"/>
                <w:rPr>
                  <w:lang w:val="en-US"/>
                </w:rPr>
              </w:pPr>
              <w:r>
                <w:t>2021-0</w:t>
              </w:r>
              <w:r w:rsidR="009B09B8">
                <w:t>6</w:t>
              </w:r>
              <w:r>
                <w:t>-</w:t>
              </w:r>
              <w:r w:rsidR="009B09B8">
                <w:t>09</w:t>
              </w:r>
            </w:p>
          </w:sdtContent>
        </w:sdt>
        <w:p w14:paraId="2BF06A7F" w14:textId="77777777" w:rsidR="005236FB" w:rsidRPr="001940A2" w:rsidRDefault="005236FB" w:rsidP="00B16676">
          <w:pPr>
            <w:pStyle w:val="Dokumentinformation"/>
            <w:rPr>
              <w:sz w:val="14"/>
              <w:szCs w:val="16"/>
              <w:lang w:val="en-US"/>
            </w:rPr>
          </w:pPr>
        </w:p>
        <w:p w14:paraId="70B4B1C7" w14:textId="1C0A5614" w:rsidR="005236FB" w:rsidRDefault="005236FB" w:rsidP="00B16676">
          <w:pPr>
            <w:pStyle w:val="Dokumentinformation"/>
            <w:rPr>
              <w:sz w:val="14"/>
              <w:szCs w:val="16"/>
            </w:rPr>
          </w:pPr>
          <w:r>
            <w:rPr>
              <w:sz w:val="14"/>
              <w:szCs w:val="16"/>
            </w:rPr>
            <w:t>Konfidentialitet</w:t>
          </w:r>
        </w:p>
        <w:sdt>
          <w:sdtPr>
            <w:rPr>
              <w:szCs w:val="16"/>
            </w:rPr>
            <w:alias w:val="Konfidentialitet"/>
            <w:tag w:val="konfidentialitet"/>
            <w:id w:val="-1532573664"/>
            <w:placeholder>
              <w:docPart w:val="DefaultPlaceholder_-1854013440"/>
            </w:placeholder>
            <w:dataBinding w:prefixMappings="xmlns:ns0='http://iipax.com/template-injector/ADOK'" w:xpath="/ns0:ADOK[1]/ns0:Attribut[1]/ns0:Arende[1]/ns0:Konfidentialitet[1]" w:storeItemID="{43BC4231-1B22-430D-85C0-E534193F1F87}"/>
            <w:text/>
          </w:sdtPr>
          <w:sdtEndPr/>
          <w:sdtContent>
            <w:p w14:paraId="46360870" w14:textId="0B2497B2" w:rsidR="005236FB" w:rsidRPr="005236FB" w:rsidRDefault="000C62D9" w:rsidP="00B16676">
              <w:pPr>
                <w:pStyle w:val="Dokumentinformation"/>
                <w:rPr>
                  <w:szCs w:val="16"/>
                </w:rPr>
              </w:pPr>
              <w:r>
                <w:rPr>
                  <w:szCs w:val="16"/>
                </w:rPr>
                <w:t>1</w:t>
              </w:r>
            </w:p>
          </w:sdtContent>
        </w:sdt>
      </w:tc>
      <w:tc>
        <w:tcPr>
          <w:tcW w:w="2433" w:type="dxa"/>
          <w:gridSpan w:val="2"/>
          <w:shd w:val="clear" w:color="auto" w:fill="auto"/>
          <w:hideMark/>
        </w:tcPr>
        <w:p w14:paraId="21EE78D8" w14:textId="52C23D6B" w:rsidR="0022585E" w:rsidRPr="001940A2" w:rsidRDefault="00B6705D" w:rsidP="00B16676">
          <w:pPr>
            <w:pStyle w:val="Dokumentinformation"/>
            <w:rPr>
              <w:lang w:val="en-US"/>
            </w:rPr>
          </w:pPr>
          <w:sdt>
            <w:sdtPr>
              <w:alias w:val="DNR"/>
              <w:tag w:val="dnr"/>
              <w:id w:val="-1408915180"/>
              <w:placeholder>
                <w:docPart w:val="B9C5D945F39D42CDBA795DD783C5E73C"/>
              </w:placeholder>
              <w:dataBinding w:prefixMappings="xmlns:ns0='http://iipax.com/template-injector/ADOK'" w:xpath="/ns0:ADOK[1]/ns0:Attribut[1]/ns0:Arende[1]/ns0:Arendenummer[1]" w:storeItemID="{43BC4231-1B22-430D-85C0-E534193F1F87}"/>
              <w:text/>
            </w:sdtPr>
            <w:sdtEndPr/>
            <w:sdtContent>
              <w:r w:rsidR="00DC20A6">
                <w:t>2021-200025</w:t>
              </w:r>
            </w:sdtContent>
          </w:sdt>
        </w:p>
      </w:tc>
    </w:tr>
    <w:tr w:rsidR="0022585E" w:rsidRPr="001940A2" w14:paraId="2569AA11" w14:textId="77777777" w:rsidTr="00C840F3">
      <w:tc>
        <w:tcPr>
          <w:tcW w:w="5222" w:type="dxa"/>
          <w:vMerge/>
          <w:shd w:val="clear" w:color="auto" w:fill="auto"/>
          <w:vAlign w:val="center"/>
          <w:hideMark/>
        </w:tcPr>
        <w:p w14:paraId="6B345DAC" w14:textId="77777777" w:rsidR="0022585E" w:rsidRPr="001940A2" w:rsidRDefault="0022585E" w:rsidP="00E05D87">
          <w:pPr>
            <w:rPr>
              <w:lang w:val="en-US"/>
            </w:rPr>
          </w:pPr>
        </w:p>
      </w:tc>
      <w:tc>
        <w:tcPr>
          <w:tcW w:w="2604" w:type="dxa"/>
          <w:shd w:val="clear" w:color="auto" w:fill="auto"/>
          <w:hideMark/>
        </w:tcPr>
        <w:p w14:paraId="52FA7862" w14:textId="77777777" w:rsidR="0022585E" w:rsidRPr="001940A2" w:rsidRDefault="0022585E" w:rsidP="00E05D87">
          <w:pPr>
            <w:pStyle w:val="Ledtext"/>
            <w:rPr>
              <w:lang w:val="en-US"/>
            </w:rPr>
          </w:pPr>
          <w:bookmarkStart w:id="15" w:name="capYourDate_01"/>
          <w:r w:rsidRPr="001940A2">
            <w:rPr>
              <w:lang w:val="en-US"/>
            </w:rPr>
            <w:t xml:space="preserve"> </w:t>
          </w:r>
          <w:bookmarkEnd w:id="15"/>
        </w:p>
      </w:tc>
      <w:tc>
        <w:tcPr>
          <w:tcW w:w="2433" w:type="dxa"/>
          <w:gridSpan w:val="2"/>
          <w:shd w:val="clear" w:color="auto" w:fill="auto"/>
          <w:hideMark/>
        </w:tcPr>
        <w:p w14:paraId="6DE92CD4" w14:textId="77777777" w:rsidR="0022585E" w:rsidRPr="001940A2" w:rsidRDefault="0022585E" w:rsidP="00E05D87">
          <w:pPr>
            <w:pStyle w:val="Ledtext"/>
            <w:rPr>
              <w:lang w:val="en-US"/>
            </w:rPr>
          </w:pPr>
          <w:bookmarkStart w:id="16" w:name="capYourRef_01"/>
          <w:r w:rsidRPr="001940A2">
            <w:rPr>
              <w:lang w:val="en-US"/>
            </w:rPr>
            <w:t xml:space="preserve"> </w:t>
          </w:r>
          <w:bookmarkEnd w:id="16"/>
        </w:p>
      </w:tc>
    </w:tr>
    <w:tr w:rsidR="0022585E" w:rsidRPr="001940A2" w14:paraId="41DD40E1" w14:textId="77777777" w:rsidTr="00C840F3">
      <w:trPr>
        <w:trHeight w:val="391"/>
      </w:trPr>
      <w:tc>
        <w:tcPr>
          <w:tcW w:w="5222" w:type="dxa"/>
          <w:vMerge/>
          <w:shd w:val="clear" w:color="auto" w:fill="auto"/>
          <w:vAlign w:val="center"/>
          <w:hideMark/>
        </w:tcPr>
        <w:p w14:paraId="61AE1B20" w14:textId="77777777" w:rsidR="0022585E" w:rsidRPr="001940A2" w:rsidRDefault="0022585E" w:rsidP="00E05D87">
          <w:pPr>
            <w:rPr>
              <w:lang w:val="en-US"/>
            </w:rPr>
          </w:pPr>
        </w:p>
      </w:tc>
      <w:tc>
        <w:tcPr>
          <w:tcW w:w="2604" w:type="dxa"/>
          <w:shd w:val="clear" w:color="auto" w:fill="auto"/>
          <w:hideMark/>
        </w:tcPr>
        <w:p w14:paraId="6F53895E" w14:textId="77777777" w:rsidR="0022585E" w:rsidRPr="001940A2" w:rsidRDefault="0022585E" w:rsidP="00B16676">
          <w:pPr>
            <w:pStyle w:val="Dokumentinformation"/>
            <w:rPr>
              <w:lang w:val="en-US"/>
            </w:rPr>
          </w:pPr>
          <w:bookmarkStart w:id="17" w:name="bmkYourDate_01"/>
          <w:r w:rsidRPr="001940A2">
            <w:rPr>
              <w:lang w:val="en-US"/>
            </w:rPr>
            <w:t xml:space="preserve"> </w:t>
          </w:r>
          <w:bookmarkEnd w:id="17"/>
        </w:p>
      </w:tc>
      <w:tc>
        <w:tcPr>
          <w:tcW w:w="2433" w:type="dxa"/>
          <w:gridSpan w:val="2"/>
          <w:shd w:val="clear" w:color="auto" w:fill="auto"/>
          <w:hideMark/>
        </w:tcPr>
        <w:p w14:paraId="71047342" w14:textId="77777777" w:rsidR="0022585E" w:rsidRDefault="00066ED4" w:rsidP="00B16676">
          <w:pPr>
            <w:pStyle w:val="Dokumentinformation"/>
            <w:rPr>
              <w:sz w:val="20"/>
              <w:szCs w:val="20"/>
            </w:rPr>
          </w:pPr>
          <w:r w:rsidRPr="001940A2">
            <w:rPr>
              <w:sz w:val="20"/>
              <w:szCs w:val="20"/>
            </w:rPr>
            <w:t>Ert dnr</w:t>
          </w:r>
        </w:p>
        <w:sdt>
          <w:sdtPr>
            <w:id w:val="-587459777"/>
            <w:placeholder>
              <w:docPart w:val="C1074712D9904132BD6F1D04ECFF9F08"/>
            </w:placeholder>
            <w:dataBinding w:prefixMappings="xmlns:ns0='http://iipax.com/template-injector/ADOK' " w:xpath="/ns0:ADOK[1]/ns0:Attribut[1]/ns0:Arende[1]/ns0:Er_beteckning[1]" w:storeItemID="{43BC4231-1B22-430D-85C0-E534193F1F87}"/>
            <w:text/>
          </w:sdtPr>
          <w:sdtEndPr/>
          <w:sdtContent>
            <w:p w14:paraId="72C9C6D1" w14:textId="5140FB73" w:rsidR="001940A2" w:rsidRPr="001940A2" w:rsidRDefault="00DC20A6" w:rsidP="00B16676">
              <w:pPr>
                <w:pStyle w:val="Dokumentinformation"/>
                <w:rPr>
                  <w:lang w:val="en-US"/>
                </w:rPr>
              </w:pPr>
              <w:r>
                <w:t>M2021/00596</w:t>
              </w:r>
            </w:p>
          </w:sdtContent>
        </w:sdt>
      </w:tc>
    </w:tr>
    <w:tr w:rsidR="0022585E" w:rsidRPr="001940A2" w14:paraId="5CF7AA88" w14:textId="77777777" w:rsidTr="00C840F3">
      <w:trPr>
        <w:trHeight w:val="227"/>
      </w:trPr>
      <w:tc>
        <w:tcPr>
          <w:tcW w:w="5222" w:type="dxa"/>
          <w:vMerge w:val="restart"/>
          <w:shd w:val="clear" w:color="auto" w:fill="auto"/>
        </w:tcPr>
        <w:p w14:paraId="600EC271" w14:textId="77777777" w:rsidR="0022585E" w:rsidRPr="001940A2" w:rsidRDefault="0022585E" w:rsidP="00483A18">
          <w:pPr>
            <w:pStyle w:val="Sidhuvudstext"/>
            <w:rPr>
              <w:lang w:val="en-US"/>
            </w:rPr>
          </w:pPr>
          <w:bookmarkStart w:id="18" w:name="chkPersonalProfile_01"/>
          <w:r w:rsidRPr="001940A2">
            <w:rPr>
              <w:lang w:val="en-US"/>
            </w:rPr>
            <w:t xml:space="preserve"> </w:t>
          </w:r>
          <w:bookmarkEnd w:id="18"/>
        </w:p>
      </w:tc>
      <w:tc>
        <w:tcPr>
          <w:tcW w:w="2600" w:type="dxa"/>
          <w:shd w:val="clear" w:color="auto" w:fill="auto"/>
        </w:tcPr>
        <w:p w14:paraId="31464690" w14:textId="77777777" w:rsidR="0022585E" w:rsidRPr="001940A2" w:rsidRDefault="0022585E" w:rsidP="008E2A3F">
          <w:pPr>
            <w:pStyle w:val="Sidhuvudstext"/>
            <w:rPr>
              <w:lang w:val="en-US"/>
            </w:rPr>
          </w:pPr>
        </w:p>
      </w:tc>
      <w:tc>
        <w:tcPr>
          <w:tcW w:w="2437" w:type="dxa"/>
          <w:gridSpan w:val="2"/>
          <w:shd w:val="clear" w:color="auto" w:fill="auto"/>
        </w:tcPr>
        <w:p w14:paraId="700DD029" w14:textId="77777777" w:rsidR="0022585E" w:rsidRPr="001940A2" w:rsidRDefault="0022585E" w:rsidP="008E2A3F">
          <w:pPr>
            <w:pStyle w:val="Sidhuvudstext"/>
            <w:rPr>
              <w:lang w:val="en-US"/>
            </w:rPr>
          </w:pPr>
          <w:bookmarkStart w:id="19" w:name="objLogoDecor_01"/>
          <w:r w:rsidRPr="001940A2">
            <w:rPr>
              <w:lang w:val="en-US"/>
            </w:rPr>
            <w:t xml:space="preserve"> </w:t>
          </w:r>
          <w:bookmarkEnd w:id="19"/>
        </w:p>
      </w:tc>
    </w:tr>
    <w:tr w:rsidR="0022585E" w:rsidRPr="001940A2" w14:paraId="279EF448" w14:textId="77777777" w:rsidTr="00C840F3">
      <w:trPr>
        <w:trHeight w:val="1871"/>
      </w:trPr>
      <w:tc>
        <w:tcPr>
          <w:tcW w:w="5222" w:type="dxa"/>
          <w:vMerge/>
          <w:shd w:val="clear" w:color="auto" w:fill="auto"/>
          <w:vAlign w:val="center"/>
        </w:tcPr>
        <w:p w14:paraId="24560424" w14:textId="77777777" w:rsidR="0022585E" w:rsidRPr="001940A2" w:rsidRDefault="0022585E" w:rsidP="003C7C13">
          <w:pPr>
            <w:rPr>
              <w:lang w:val="en-US"/>
            </w:rPr>
          </w:pPr>
        </w:p>
      </w:tc>
      <w:tc>
        <w:tcPr>
          <w:tcW w:w="5037" w:type="dxa"/>
          <w:gridSpan w:val="3"/>
          <w:shd w:val="clear" w:color="auto" w:fill="auto"/>
        </w:tcPr>
        <w:p w14:paraId="5ED15187" w14:textId="71F453CE" w:rsidR="002D4405" w:rsidRPr="001940A2" w:rsidRDefault="00B6705D" w:rsidP="002D4405">
          <w:pPr>
            <w:pStyle w:val="Brdtext"/>
            <w:spacing w:after="0"/>
            <w:rPr>
              <w:lang w:val="en-US"/>
            </w:rPr>
          </w:pPr>
          <w:sdt>
            <w:sdtPr>
              <w:rPr>
                <w:lang w:val="en-US"/>
              </w:rPr>
              <w:alias w:val="Mottagare"/>
              <w:tag w:val="mottagare"/>
              <w:id w:val="-1799057652"/>
              <w:placeholder>
                <w:docPart w:val="35E5062103A644EF8C088E0227D46C01"/>
              </w:placeholder>
              <w:dataBinding w:prefixMappings="xmlns:ns0='http://iipax.com/template-injector/ADOK' " w:xpath="/ns0:ADOK[1]/ns0:Intressenter[1]/ns0:Avsandare[1]/ns0:Organisationsnamn[1]" w:storeItemID="{43BC4231-1B22-430D-85C0-E534193F1F87}"/>
              <w:text/>
            </w:sdtPr>
            <w:sdtEndPr/>
            <w:sdtContent>
              <w:r w:rsidR="00DC20A6" w:rsidRPr="00DC20A6">
                <w:rPr>
                  <w:lang w:val="en-US"/>
                </w:rPr>
                <w:t>Miljödepartementet</w:t>
              </w:r>
            </w:sdtContent>
          </w:sdt>
        </w:p>
        <w:p w14:paraId="493C6DAE" w14:textId="2E5F6A72" w:rsidR="002D4405" w:rsidRPr="001940A2" w:rsidRDefault="00B6705D" w:rsidP="002D4405">
          <w:pPr>
            <w:pStyle w:val="Brdtext"/>
            <w:spacing w:after="0"/>
            <w:rPr>
              <w:lang w:val="en-US"/>
            </w:rPr>
          </w:pPr>
          <w:sdt>
            <w:sdtPr>
              <w:alias w:val="mottagare postnummer"/>
              <w:tag w:val="mottagare_postnummer"/>
              <w:id w:val="1805350235"/>
              <w:placeholder>
                <w:docPart w:val="35E5062103A644EF8C088E0227D46C01"/>
              </w:placeholder>
              <w:dataBinding w:prefixMappings="xmlns:ns0='http://iipax.com/template-injector/ADOK' " w:xpath="/ns0:ADOK[1]/ns0:Intressenter[1]/ns0:Avsandare[1]/ns0:Postadress[1]/ns0:Postnr[1]" w:storeItemID="{43BC4231-1B22-430D-85C0-E534193F1F87}"/>
              <w:text/>
            </w:sdtPr>
            <w:sdtEndPr/>
            <w:sdtContent>
              <w:r w:rsidR="00DC20A6">
                <w:t>103 33</w:t>
              </w:r>
            </w:sdtContent>
          </w:sdt>
          <w:r w:rsidR="002D4405" w:rsidRPr="001940A2">
            <w:rPr>
              <w:lang w:val="en-US"/>
            </w:rPr>
            <w:t xml:space="preserve"> </w:t>
          </w:r>
        </w:p>
        <w:p w14:paraId="12E99FAA" w14:textId="773BC48A" w:rsidR="00E958C3" w:rsidRPr="001940A2" w:rsidRDefault="00B6705D" w:rsidP="002D4405">
          <w:pPr>
            <w:pStyle w:val="Brdtext"/>
            <w:spacing w:after="0"/>
            <w:rPr>
              <w:lang w:val="en-US"/>
            </w:rPr>
          </w:pPr>
          <w:sdt>
            <w:sdtPr>
              <w:alias w:val="mottagare postort"/>
              <w:tag w:val="mottagare_postort"/>
              <w:id w:val="-1605946503"/>
              <w:placeholder>
                <w:docPart w:val="35E5062103A644EF8C088E0227D46C01"/>
              </w:placeholder>
              <w:dataBinding w:prefixMappings="xmlns:ns0='http://iipax.com/template-injector/ADOK' " w:xpath="/ns0:ADOK[1]/ns0:Intressenter[1]/ns0:Avsandare[1]/ns0:Postadress[1]/ns0:Ort[1]" w:storeItemID="{43BC4231-1B22-430D-85C0-E534193F1F87}"/>
              <w:text/>
            </w:sdtPr>
            <w:sdtEndPr/>
            <w:sdtContent>
              <w:r w:rsidR="00DC20A6">
                <w:t>STOCKHOLM</w:t>
              </w:r>
            </w:sdtContent>
          </w:sdt>
        </w:p>
      </w:tc>
    </w:tr>
  </w:tbl>
  <w:p w14:paraId="180E387D" w14:textId="77777777" w:rsidR="0022585E" w:rsidRPr="001940A2" w:rsidRDefault="0022585E" w:rsidP="00F4109E">
    <w:pPr>
      <w:pStyle w:val="Sidhuvud"/>
      <w:rPr>
        <w:szCs w:val="2"/>
        <w:lang w:val="en-US"/>
      </w:rPr>
    </w:pPr>
    <w:r>
      <w:rPr>
        <w:noProof/>
        <w:sz w:val="24"/>
        <w:lang w:eastAsia="sv-SE"/>
      </w:rPr>
      <mc:AlternateContent>
        <mc:Choice Requires="wps">
          <w:drawing>
            <wp:anchor distT="0" distB="0" distL="114300" distR="114300" simplePos="0" relativeHeight="251659264" behindDoc="0" locked="1" layoutInCell="1" allowOverlap="1" wp14:anchorId="4EFB4E0C" wp14:editId="19EE14A1">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A180A" w14:textId="280E3896" w:rsidR="0022585E" w:rsidRDefault="0022585E" w:rsidP="00954B42">
                          <w:pPr>
                            <w:pStyle w:val="Mall-Id"/>
                          </w:pPr>
                          <w:r>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FB4E0C"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" filled="f" stroked="f">
              <v:textbox style="layout-flow:vertical;mso-layout-flow-alt:bottom-to-top" inset="0,0,0,0">
                <w:txbxContent>
                  <w:p w14:paraId="5D9A180A" w14:textId="280E3896" w:rsidR="0022585E" w:rsidRDefault="0022585E" w:rsidP="00954B42">
                    <w:pPr>
                      <w:pStyle w:val="Mall-Id"/>
                    </w:pPr>
                    <w:r>
                      <w:t xml:space="preserve">       </w:t>
                    </w:r>
                  </w:p>
                </w:txbxContent>
              </v:textbox>
              <w10:wrap anchory="page"/>
              <w10:anchorlock/>
            </v:shape>
          </w:pict>
        </mc:Fallback>
      </mc:AlternateContent>
    </w:r>
  </w:p>
  <w:p w14:paraId="7499CE13" w14:textId="77777777" w:rsidR="00C91EBB" w:rsidRPr="001940A2" w:rsidRDefault="00C91EBB" w:rsidP="0022585E">
    <w:pPr>
      <w:pStyle w:val="Sidhuvud"/>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2"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3" w15:restartNumberingAfterBreak="0">
    <w:nsid w:val="5D4B56E0"/>
    <w:multiLevelType w:val="multilevel"/>
    <w:tmpl w:val="B3507C36"/>
    <w:lvl w:ilvl="0">
      <w:start w:val="1"/>
      <w:numFmt w:val="decimal"/>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4" w15:restartNumberingAfterBreak="0">
    <w:nsid w:val="6D9E25F8"/>
    <w:multiLevelType w:val="multilevel"/>
    <w:tmpl w:val="B804EEAC"/>
    <w:lvl w:ilvl="0">
      <w:start w:val="1"/>
      <w:numFmt w:val="bullet"/>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num>
  <w:num w:numId="9">
    <w:abstractNumId w:val="4"/>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130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5E"/>
    <w:rsid w:val="000021EF"/>
    <w:rsid w:val="000170AF"/>
    <w:rsid w:val="00043465"/>
    <w:rsid w:val="00046914"/>
    <w:rsid w:val="00064CEE"/>
    <w:rsid w:val="00066ED4"/>
    <w:rsid w:val="000702B1"/>
    <w:rsid w:val="00083051"/>
    <w:rsid w:val="00092F56"/>
    <w:rsid w:val="00096EC6"/>
    <w:rsid w:val="000A08E5"/>
    <w:rsid w:val="000B5BAB"/>
    <w:rsid w:val="000C62D9"/>
    <w:rsid w:val="000E224E"/>
    <w:rsid w:val="000F2B76"/>
    <w:rsid w:val="00120803"/>
    <w:rsid w:val="001448DB"/>
    <w:rsid w:val="001522D9"/>
    <w:rsid w:val="00157228"/>
    <w:rsid w:val="00175B98"/>
    <w:rsid w:val="001768B1"/>
    <w:rsid w:val="001940A2"/>
    <w:rsid w:val="001A48CC"/>
    <w:rsid w:val="001B17E1"/>
    <w:rsid w:val="001D2803"/>
    <w:rsid w:val="00204ED5"/>
    <w:rsid w:val="00207BD7"/>
    <w:rsid w:val="0022585E"/>
    <w:rsid w:val="00227C95"/>
    <w:rsid w:val="002342A8"/>
    <w:rsid w:val="002344F7"/>
    <w:rsid w:val="00245E70"/>
    <w:rsid w:val="002507E2"/>
    <w:rsid w:val="002B1BA9"/>
    <w:rsid w:val="002B2EDC"/>
    <w:rsid w:val="002B6E6E"/>
    <w:rsid w:val="002C3B60"/>
    <w:rsid w:val="002D244E"/>
    <w:rsid w:val="002D4405"/>
    <w:rsid w:val="002D61F1"/>
    <w:rsid w:val="00311083"/>
    <w:rsid w:val="00313245"/>
    <w:rsid w:val="003226C0"/>
    <w:rsid w:val="0032522D"/>
    <w:rsid w:val="00327251"/>
    <w:rsid w:val="00334DB5"/>
    <w:rsid w:val="003521C9"/>
    <w:rsid w:val="0035489D"/>
    <w:rsid w:val="00385438"/>
    <w:rsid w:val="00385516"/>
    <w:rsid w:val="003B7725"/>
    <w:rsid w:val="003C7C13"/>
    <w:rsid w:val="003D1180"/>
    <w:rsid w:val="003F7702"/>
    <w:rsid w:val="0041569B"/>
    <w:rsid w:val="004208FF"/>
    <w:rsid w:val="004249B7"/>
    <w:rsid w:val="004279EE"/>
    <w:rsid w:val="0043359A"/>
    <w:rsid w:val="0043484D"/>
    <w:rsid w:val="004545EB"/>
    <w:rsid w:val="00456487"/>
    <w:rsid w:val="00460EA4"/>
    <w:rsid w:val="00485FC8"/>
    <w:rsid w:val="004A79CD"/>
    <w:rsid w:val="004B32F6"/>
    <w:rsid w:val="004B49CE"/>
    <w:rsid w:val="004D25F2"/>
    <w:rsid w:val="004F230A"/>
    <w:rsid w:val="004F2F63"/>
    <w:rsid w:val="0051174C"/>
    <w:rsid w:val="00514943"/>
    <w:rsid w:val="0052197C"/>
    <w:rsid w:val="005236FB"/>
    <w:rsid w:val="00547142"/>
    <w:rsid w:val="00563F74"/>
    <w:rsid w:val="00577F25"/>
    <w:rsid w:val="00582FCD"/>
    <w:rsid w:val="005A2D5D"/>
    <w:rsid w:val="005B2ED4"/>
    <w:rsid w:val="005D36CF"/>
    <w:rsid w:val="005D4C80"/>
    <w:rsid w:val="005E4C91"/>
    <w:rsid w:val="005E52EB"/>
    <w:rsid w:val="0060562E"/>
    <w:rsid w:val="006173D1"/>
    <w:rsid w:val="00621A57"/>
    <w:rsid w:val="00631FAF"/>
    <w:rsid w:val="00653350"/>
    <w:rsid w:val="006534C4"/>
    <w:rsid w:val="0065359C"/>
    <w:rsid w:val="00654A45"/>
    <w:rsid w:val="00664CBB"/>
    <w:rsid w:val="006A12F2"/>
    <w:rsid w:val="006F38E8"/>
    <w:rsid w:val="006F4A42"/>
    <w:rsid w:val="006F50F4"/>
    <w:rsid w:val="006F5916"/>
    <w:rsid w:val="00733C88"/>
    <w:rsid w:val="007563F7"/>
    <w:rsid w:val="00756B06"/>
    <w:rsid w:val="00761F97"/>
    <w:rsid w:val="007A1267"/>
    <w:rsid w:val="007A1351"/>
    <w:rsid w:val="007A3536"/>
    <w:rsid w:val="007F0A59"/>
    <w:rsid w:val="008004CD"/>
    <w:rsid w:val="00872615"/>
    <w:rsid w:val="00875371"/>
    <w:rsid w:val="00876119"/>
    <w:rsid w:val="008A6BF0"/>
    <w:rsid w:val="008C3AEF"/>
    <w:rsid w:val="008D2FD0"/>
    <w:rsid w:val="008E1520"/>
    <w:rsid w:val="00973775"/>
    <w:rsid w:val="009B09B8"/>
    <w:rsid w:val="009C1ABB"/>
    <w:rsid w:val="009D3B20"/>
    <w:rsid w:val="00A131B3"/>
    <w:rsid w:val="00A14CF3"/>
    <w:rsid w:val="00A1730F"/>
    <w:rsid w:val="00A356FC"/>
    <w:rsid w:val="00A4209C"/>
    <w:rsid w:val="00A512FE"/>
    <w:rsid w:val="00AC6692"/>
    <w:rsid w:val="00AF3602"/>
    <w:rsid w:val="00AF3E77"/>
    <w:rsid w:val="00B52233"/>
    <w:rsid w:val="00B6705D"/>
    <w:rsid w:val="00B73B9B"/>
    <w:rsid w:val="00BA100D"/>
    <w:rsid w:val="00BB199E"/>
    <w:rsid w:val="00BC364E"/>
    <w:rsid w:val="00BE2FAF"/>
    <w:rsid w:val="00BF2276"/>
    <w:rsid w:val="00C201BF"/>
    <w:rsid w:val="00C465A4"/>
    <w:rsid w:val="00C52EB2"/>
    <w:rsid w:val="00C54342"/>
    <w:rsid w:val="00C771FE"/>
    <w:rsid w:val="00C91EBB"/>
    <w:rsid w:val="00CA09B7"/>
    <w:rsid w:val="00CB2D25"/>
    <w:rsid w:val="00CB49A3"/>
    <w:rsid w:val="00CB5950"/>
    <w:rsid w:val="00CD639A"/>
    <w:rsid w:val="00CF263C"/>
    <w:rsid w:val="00D017F1"/>
    <w:rsid w:val="00D321AF"/>
    <w:rsid w:val="00D37830"/>
    <w:rsid w:val="00D42633"/>
    <w:rsid w:val="00D6563A"/>
    <w:rsid w:val="00D86773"/>
    <w:rsid w:val="00DA6975"/>
    <w:rsid w:val="00DC20A6"/>
    <w:rsid w:val="00DC51DB"/>
    <w:rsid w:val="00DE313A"/>
    <w:rsid w:val="00DF3AEB"/>
    <w:rsid w:val="00E34499"/>
    <w:rsid w:val="00E367CB"/>
    <w:rsid w:val="00E41E70"/>
    <w:rsid w:val="00E44D67"/>
    <w:rsid w:val="00E45057"/>
    <w:rsid w:val="00E54AD3"/>
    <w:rsid w:val="00E828D5"/>
    <w:rsid w:val="00E84128"/>
    <w:rsid w:val="00E958C3"/>
    <w:rsid w:val="00E96A28"/>
    <w:rsid w:val="00EA5D9B"/>
    <w:rsid w:val="00EA6A45"/>
    <w:rsid w:val="00EC24E7"/>
    <w:rsid w:val="00ED050E"/>
    <w:rsid w:val="00EE01A0"/>
    <w:rsid w:val="00EF79A9"/>
    <w:rsid w:val="00F05CB3"/>
    <w:rsid w:val="00F13EB2"/>
    <w:rsid w:val="00F30C4B"/>
    <w:rsid w:val="00F32C7A"/>
    <w:rsid w:val="00F3586E"/>
    <w:rsid w:val="00F35CA6"/>
    <w:rsid w:val="00F379D2"/>
    <w:rsid w:val="00FC18E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29F5C"/>
  <w15:chartTrackingRefBased/>
  <w15:docId w15:val="{BE266528-621C-4B11-AC25-4DCF74B23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BC364E"/>
    <w:pPr>
      <w:spacing w:after="0" w:line="240" w:lineRule="auto"/>
    </w:pPr>
  </w:style>
  <w:style w:type="paragraph" w:styleId="Rubrik1">
    <w:name w:val="heading 1"/>
    <w:basedOn w:val="Normal"/>
    <w:next w:val="Brdtext"/>
    <w:link w:val="Rubrik1Char"/>
    <w:uiPriority w:val="9"/>
    <w:qFormat/>
    <w:rsid w:val="00BC364E"/>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BC364E"/>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BC364E"/>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BC364E"/>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BC364E"/>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BC364E"/>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BC364E"/>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BC364E"/>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BC364E"/>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BC364E"/>
    <w:pPr>
      <w:spacing w:after="290" w:line="290" w:lineRule="atLeast"/>
    </w:pPr>
  </w:style>
  <w:style w:type="character" w:customStyle="1" w:styleId="BrdtextChar">
    <w:name w:val="Brödtext Char"/>
    <w:basedOn w:val="Standardstycketeckensnitt"/>
    <w:link w:val="Brdtext"/>
    <w:rsid w:val="00BC364E"/>
  </w:style>
  <w:style w:type="paragraph" w:styleId="Punktlista">
    <w:name w:val="List Bullet"/>
    <w:basedOn w:val="Brdtext"/>
    <w:qFormat/>
    <w:rsid w:val="00BC364E"/>
    <w:pPr>
      <w:contextualSpacing/>
    </w:pPr>
    <w:rPr>
      <w:rFonts w:eastAsia="Times New Roman" w:cs="Times New Roman"/>
      <w:szCs w:val="24"/>
      <w:lang w:eastAsia="sv-SE"/>
    </w:rPr>
  </w:style>
  <w:style w:type="paragraph" w:customStyle="1" w:styleId="Nummerlista">
    <w:name w:val="Nummerlista"/>
    <w:basedOn w:val="Brdtext"/>
    <w:qFormat/>
    <w:rsid w:val="00BC364E"/>
    <w:p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BC364E"/>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BC364E"/>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BC364E"/>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BC364E"/>
    <w:rPr>
      <w:rFonts w:asciiTheme="majorHAnsi" w:eastAsiaTheme="majorEastAsia" w:hAnsiTheme="majorHAnsi" w:cstheme="majorBidi"/>
      <w:iCs/>
    </w:rPr>
  </w:style>
  <w:style w:type="paragraph" w:customStyle="1" w:styleId="Tabelltext">
    <w:name w:val="Tabelltext"/>
    <w:basedOn w:val="Normal"/>
    <w:uiPriority w:val="9"/>
    <w:qFormat/>
    <w:rsid w:val="00BC364E"/>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BC364E"/>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BC364E"/>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BC364E"/>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BC364E"/>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BC364E"/>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BC364E"/>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BC364E"/>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BC364E"/>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BC364E"/>
    <w:rPr>
      <w:rFonts w:asciiTheme="majorHAnsi" w:hAnsiTheme="majorHAnsi" w:cs="Segoe UI"/>
      <w:sz w:val="16"/>
      <w:szCs w:val="16"/>
    </w:rPr>
  </w:style>
  <w:style w:type="table" w:styleId="Tabellrutnt">
    <w:name w:val="Table Grid"/>
    <w:basedOn w:val="Normaltabell"/>
    <w:uiPriority w:val="39"/>
    <w:rsid w:val="00BC3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BC364E"/>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BC364E"/>
    <w:pPr>
      <w:tabs>
        <w:tab w:val="right" w:leader="dot" w:pos="6793"/>
      </w:tabs>
      <w:spacing w:before="60" w:line="320" w:lineRule="atLeast"/>
      <w:ind w:left="397" w:right="567"/>
    </w:pPr>
  </w:style>
  <w:style w:type="paragraph" w:styleId="Innehll3">
    <w:name w:val="toc 3"/>
    <w:basedOn w:val="Normal"/>
    <w:next w:val="Normal"/>
    <w:uiPriority w:val="39"/>
    <w:semiHidden/>
    <w:rsid w:val="00BC364E"/>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BC364E"/>
    <w:pPr>
      <w:spacing w:after="100"/>
      <w:ind w:left="660"/>
    </w:pPr>
    <w:rPr>
      <w:sz w:val="20"/>
    </w:rPr>
  </w:style>
  <w:style w:type="paragraph" w:styleId="Innehll5">
    <w:name w:val="toc 5"/>
    <w:basedOn w:val="Normal"/>
    <w:next w:val="Normal"/>
    <w:autoRedefine/>
    <w:uiPriority w:val="39"/>
    <w:semiHidden/>
    <w:rsid w:val="00BC364E"/>
    <w:pPr>
      <w:spacing w:after="100"/>
      <w:ind w:left="880"/>
    </w:pPr>
    <w:rPr>
      <w:sz w:val="20"/>
    </w:rPr>
  </w:style>
  <w:style w:type="paragraph" w:styleId="Innehll6">
    <w:name w:val="toc 6"/>
    <w:basedOn w:val="Normal"/>
    <w:next w:val="Normal"/>
    <w:autoRedefine/>
    <w:uiPriority w:val="39"/>
    <w:semiHidden/>
    <w:rsid w:val="00BC364E"/>
    <w:pPr>
      <w:spacing w:after="100"/>
      <w:ind w:left="1100"/>
    </w:pPr>
    <w:rPr>
      <w:sz w:val="20"/>
    </w:rPr>
  </w:style>
  <w:style w:type="paragraph" w:styleId="Innehll7">
    <w:name w:val="toc 7"/>
    <w:basedOn w:val="Normal"/>
    <w:next w:val="Normal"/>
    <w:autoRedefine/>
    <w:uiPriority w:val="39"/>
    <w:semiHidden/>
    <w:rsid w:val="00BC364E"/>
    <w:pPr>
      <w:spacing w:after="100"/>
      <w:ind w:left="1320"/>
    </w:pPr>
    <w:rPr>
      <w:sz w:val="20"/>
    </w:rPr>
  </w:style>
  <w:style w:type="paragraph" w:styleId="Innehll8">
    <w:name w:val="toc 8"/>
    <w:basedOn w:val="Normal"/>
    <w:next w:val="Normal"/>
    <w:autoRedefine/>
    <w:uiPriority w:val="39"/>
    <w:semiHidden/>
    <w:rsid w:val="00BC364E"/>
    <w:pPr>
      <w:spacing w:after="100"/>
      <w:ind w:left="1540"/>
    </w:pPr>
    <w:rPr>
      <w:sz w:val="20"/>
    </w:rPr>
  </w:style>
  <w:style w:type="paragraph" w:styleId="Innehll9">
    <w:name w:val="toc 9"/>
    <w:basedOn w:val="Normal"/>
    <w:next w:val="Normal"/>
    <w:autoRedefine/>
    <w:uiPriority w:val="39"/>
    <w:semiHidden/>
    <w:rsid w:val="00BC364E"/>
    <w:pPr>
      <w:spacing w:after="100"/>
      <w:ind w:left="1760"/>
    </w:pPr>
    <w:rPr>
      <w:sz w:val="20"/>
    </w:rPr>
  </w:style>
  <w:style w:type="paragraph" w:customStyle="1" w:styleId="Ledtext">
    <w:name w:val="Ledtext"/>
    <w:basedOn w:val="Normal"/>
    <w:semiHidden/>
    <w:rsid w:val="00BC364E"/>
    <w:rPr>
      <w:rFonts w:asciiTheme="majorHAnsi" w:hAnsiTheme="majorHAnsi"/>
      <w:sz w:val="14"/>
    </w:rPr>
  </w:style>
  <w:style w:type="paragraph" w:customStyle="1" w:styleId="Instruktionstext">
    <w:name w:val="Instruktionstext"/>
    <w:basedOn w:val="Brdtext"/>
    <w:semiHidden/>
    <w:rsid w:val="00BC364E"/>
    <w:rPr>
      <w:i/>
      <w:vanish/>
      <w:color w:val="0000FF"/>
    </w:rPr>
  </w:style>
  <w:style w:type="paragraph" w:customStyle="1" w:styleId="Hlsningsfras">
    <w:name w:val="Hälsningsfras"/>
    <w:basedOn w:val="Brdtext"/>
    <w:next w:val="Brdtext"/>
    <w:semiHidden/>
    <w:rsid w:val="00BC364E"/>
    <w:pPr>
      <w:keepLines/>
    </w:pPr>
  </w:style>
  <w:style w:type="character" w:styleId="Fotnotsreferens">
    <w:name w:val="footnote reference"/>
    <w:basedOn w:val="Standardstycketeckensnitt"/>
    <w:uiPriority w:val="99"/>
    <w:semiHidden/>
    <w:rsid w:val="00BC364E"/>
    <w:rPr>
      <w:rFonts w:asciiTheme="minorHAnsi" w:hAnsiTheme="minorHAnsi"/>
      <w:vertAlign w:val="superscript"/>
    </w:rPr>
  </w:style>
  <w:style w:type="paragraph" w:styleId="Fotnotstext">
    <w:name w:val="footnote text"/>
    <w:basedOn w:val="Normal"/>
    <w:link w:val="FotnotstextChar"/>
    <w:uiPriority w:val="99"/>
    <w:semiHidden/>
    <w:rsid w:val="00BC364E"/>
    <w:rPr>
      <w:spacing w:val="6"/>
      <w:sz w:val="16"/>
      <w:szCs w:val="20"/>
    </w:rPr>
  </w:style>
  <w:style w:type="character" w:customStyle="1" w:styleId="FotnotstextChar">
    <w:name w:val="Fotnotstext Char"/>
    <w:basedOn w:val="Standardstycketeckensnitt"/>
    <w:link w:val="Fotnotstext"/>
    <w:uiPriority w:val="99"/>
    <w:semiHidden/>
    <w:rsid w:val="00BC364E"/>
    <w:rPr>
      <w:spacing w:val="6"/>
      <w:sz w:val="16"/>
      <w:szCs w:val="20"/>
    </w:rPr>
  </w:style>
  <w:style w:type="paragraph" w:styleId="Sidfot">
    <w:name w:val="footer"/>
    <w:basedOn w:val="Normal"/>
    <w:link w:val="SidfotChar"/>
    <w:uiPriority w:val="99"/>
    <w:semiHidden/>
    <w:rsid w:val="00BC364E"/>
    <w:pPr>
      <w:tabs>
        <w:tab w:val="center" w:pos="4536"/>
        <w:tab w:val="right" w:pos="9072"/>
      </w:tabs>
    </w:pPr>
    <w:rPr>
      <w:sz w:val="2"/>
    </w:rPr>
  </w:style>
  <w:style w:type="character" w:customStyle="1" w:styleId="SidfotChar">
    <w:name w:val="Sidfot Char"/>
    <w:basedOn w:val="Standardstycketeckensnitt"/>
    <w:link w:val="Sidfot"/>
    <w:uiPriority w:val="99"/>
    <w:semiHidden/>
    <w:rsid w:val="00BC364E"/>
    <w:rPr>
      <w:sz w:val="2"/>
    </w:rPr>
  </w:style>
  <w:style w:type="paragraph" w:customStyle="1" w:styleId="Dokumentkategori">
    <w:name w:val="Dokumentkategori"/>
    <w:basedOn w:val="Normal"/>
    <w:semiHidden/>
    <w:rsid w:val="00BC364E"/>
    <w:pPr>
      <w:spacing w:after="60"/>
    </w:pPr>
    <w:rPr>
      <w:rFonts w:asciiTheme="majorHAnsi" w:hAnsiTheme="majorHAnsi"/>
      <w:caps/>
    </w:rPr>
  </w:style>
  <w:style w:type="paragraph" w:customStyle="1" w:styleId="Sidfotstext">
    <w:name w:val="Sidfotstext"/>
    <w:basedOn w:val="Normal"/>
    <w:semiHidden/>
    <w:rsid w:val="00BC364E"/>
    <w:rPr>
      <w:rFonts w:asciiTheme="majorHAnsi" w:hAnsiTheme="majorHAnsi"/>
      <w:sz w:val="16"/>
    </w:rPr>
  </w:style>
  <w:style w:type="paragraph" w:customStyle="1" w:styleId="Sidhuvudstext">
    <w:name w:val="Sidhuvudstext"/>
    <w:basedOn w:val="Normal"/>
    <w:semiHidden/>
    <w:rsid w:val="00157228"/>
    <w:rPr>
      <w:sz w:val="20"/>
    </w:rPr>
  </w:style>
  <w:style w:type="paragraph" w:customStyle="1" w:styleId="Mall-Id">
    <w:name w:val="Mall-Id"/>
    <w:basedOn w:val="Normal"/>
    <w:semiHidden/>
    <w:rsid w:val="00BC364E"/>
    <w:rPr>
      <w:rFonts w:asciiTheme="majorHAnsi" w:hAnsiTheme="majorHAnsi"/>
      <w:color w:val="A5A5A5"/>
      <w:sz w:val="10"/>
    </w:rPr>
  </w:style>
  <w:style w:type="paragraph" w:styleId="Citat">
    <w:name w:val="Quote"/>
    <w:basedOn w:val="Normal"/>
    <w:next w:val="Brdtext"/>
    <w:link w:val="CitatChar"/>
    <w:uiPriority w:val="29"/>
    <w:semiHidden/>
    <w:rsid w:val="00BC364E"/>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BC364E"/>
    <w:rPr>
      <w:i/>
      <w:iCs/>
      <w:spacing w:val="5"/>
      <w:sz w:val="21"/>
    </w:rPr>
  </w:style>
  <w:style w:type="paragraph" w:styleId="Sidhuvud">
    <w:name w:val="header"/>
    <w:basedOn w:val="Normal"/>
    <w:link w:val="SidhuvudChar"/>
    <w:uiPriority w:val="99"/>
    <w:semiHidden/>
    <w:rsid w:val="00BC364E"/>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BC364E"/>
    <w:rPr>
      <w:sz w:val="2"/>
    </w:rPr>
  </w:style>
  <w:style w:type="paragraph" w:styleId="Beskrivning">
    <w:name w:val="caption"/>
    <w:basedOn w:val="Normal"/>
    <w:next w:val="Brdtext"/>
    <w:uiPriority w:val="35"/>
    <w:semiHidden/>
    <w:qFormat/>
    <w:rsid w:val="00BC364E"/>
    <w:pPr>
      <w:spacing w:before="360" w:after="60"/>
    </w:pPr>
    <w:rPr>
      <w:rFonts w:asciiTheme="majorHAnsi" w:hAnsiTheme="majorHAnsi"/>
      <w:iCs/>
      <w:spacing w:val="-2"/>
      <w:sz w:val="18"/>
      <w:szCs w:val="18"/>
    </w:rPr>
  </w:style>
  <w:style w:type="character" w:styleId="Hyperlnk">
    <w:name w:val="Hyperlink"/>
    <w:basedOn w:val="Standardstycketeckensnitt"/>
    <w:semiHidden/>
    <w:rsid w:val="00BC364E"/>
    <w:rPr>
      <w:color w:val="8691B9" w:themeColor="hyperlink"/>
      <w:u w:val="single"/>
    </w:rPr>
  </w:style>
  <w:style w:type="paragraph" w:styleId="Figurfrteckning">
    <w:name w:val="table of figures"/>
    <w:basedOn w:val="Normal"/>
    <w:next w:val="Normal"/>
    <w:uiPriority w:val="99"/>
    <w:semiHidden/>
    <w:rsid w:val="00BC364E"/>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BC364E"/>
    <w:pPr>
      <w:spacing w:before="40" w:after="240" w:line="240" w:lineRule="auto"/>
    </w:pPr>
    <w:rPr>
      <w:noProof/>
      <w:spacing w:val="6"/>
      <w:sz w:val="16"/>
      <w:lang w:val="en-US"/>
    </w:rPr>
  </w:style>
  <w:style w:type="paragraph" w:customStyle="1" w:styleId="Referenser">
    <w:name w:val="Referenser"/>
    <w:basedOn w:val="Brdtext"/>
    <w:semiHidden/>
    <w:rsid w:val="00BC364E"/>
    <w:pPr>
      <w:ind w:left="357" w:hanging="357"/>
    </w:pPr>
  </w:style>
  <w:style w:type="character" w:styleId="Sidnummer">
    <w:name w:val="page number"/>
    <w:basedOn w:val="Standardstycketeckensnitt"/>
    <w:uiPriority w:val="99"/>
    <w:semiHidden/>
    <w:unhideWhenUsed/>
    <w:rsid w:val="00BC364E"/>
    <w:rPr>
      <w:rFonts w:asciiTheme="minorHAnsi" w:hAnsiTheme="minorHAnsi"/>
      <w:sz w:val="21"/>
    </w:rPr>
  </w:style>
  <w:style w:type="table" w:customStyle="1" w:styleId="TabellrutntEnergimyndigheten">
    <w:name w:val="Tabell_rutnät_Energimyndigheten"/>
    <w:basedOn w:val="Normaltabell"/>
    <w:rsid w:val="00BC364E"/>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BC364E"/>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BC364E"/>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BC364E"/>
    <w:rPr>
      <w:rFonts w:ascii="Arial" w:eastAsia="Times New Roman" w:hAnsi="Arial" w:cs="Arial"/>
      <w:sz w:val="16"/>
      <w:szCs w:val="24"/>
      <w:lang w:eastAsia="sv-SE"/>
    </w:rPr>
  </w:style>
  <w:style w:type="paragraph" w:customStyle="1" w:styleId="Orubrik">
    <w:name w:val="Orubrik"/>
    <w:basedOn w:val="Rubrik1"/>
    <w:next w:val="Brdtext"/>
    <w:semiHidden/>
    <w:qFormat/>
    <w:rsid w:val="00BC364E"/>
    <w:pPr>
      <w:pageBreakBefore/>
      <w:outlineLvl w:val="9"/>
    </w:pPr>
  </w:style>
  <w:style w:type="character" w:styleId="Platshllartext">
    <w:name w:val="Placeholder Text"/>
    <w:basedOn w:val="Standardstycketeckensnitt"/>
    <w:uiPriority w:val="99"/>
    <w:semiHidden/>
    <w:rsid w:val="00BC364E"/>
    <w:rPr>
      <w:color w:val="FF0000"/>
    </w:rPr>
  </w:style>
  <w:style w:type="paragraph" w:customStyle="1" w:styleId="Dokumentinformation">
    <w:name w:val="Dokumentinformation"/>
    <w:basedOn w:val="Brdtext"/>
    <w:semiHidden/>
    <w:qFormat/>
    <w:rsid w:val="00BC364E"/>
    <w:pPr>
      <w:spacing w:after="0" w:line="240" w:lineRule="auto"/>
    </w:pPr>
  </w:style>
  <w:style w:type="paragraph" w:customStyle="1" w:styleId="Ifyllnadstext">
    <w:name w:val="Ifyllnadstext"/>
    <w:basedOn w:val="Brdtext"/>
    <w:semiHidden/>
    <w:qFormat/>
    <w:rsid w:val="00BC364E"/>
    <w:pPr>
      <w:spacing w:after="40"/>
    </w:pPr>
  </w:style>
  <w:style w:type="paragraph" w:customStyle="1" w:styleId="Ingress">
    <w:name w:val="Ingress"/>
    <w:basedOn w:val="Brdtext"/>
    <w:qFormat/>
    <w:rsid w:val="00BC364E"/>
    <w:rPr>
      <w:rFonts w:asciiTheme="majorHAnsi" w:hAnsiTheme="majorHAnsi"/>
      <w:spacing w:val="-2"/>
    </w:rPr>
  </w:style>
  <w:style w:type="paragraph" w:customStyle="1" w:styleId="Personligprofil">
    <w:name w:val="Personligprofil"/>
    <w:basedOn w:val="Normal"/>
    <w:semiHidden/>
    <w:rsid w:val="00BC364E"/>
    <w:rPr>
      <w:sz w:val="18"/>
    </w:rPr>
  </w:style>
  <w:style w:type="character" w:styleId="Kommentarsreferens">
    <w:name w:val="annotation reference"/>
    <w:basedOn w:val="Standardstycketeckensnitt"/>
    <w:uiPriority w:val="99"/>
    <w:semiHidden/>
    <w:unhideWhenUsed/>
    <w:rsid w:val="00EF79A9"/>
    <w:rPr>
      <w:sz w:val="16"/>
      <w:szCs w:val="16"/>
    </w:rPr>
  </w:style>
  <w:style w:type="paragraph" w:styleId="Kommentarer">
    <w:name w:val="annotation text"/>
    <w:basedOn w:val="Normal"/>
    <w:link w:val="KommentarerChar"/>
    <w:uiPriority w:val="99"/>
    <w:semiHidden/>
    <w:unhideWhenUsed/>
    <w:rsid w:val="00EF79A9"/>
    <w:rPr>
      <w:sz w:val="20"/>
      <w:szCs w:val="20"/>
    </w:rPr>
  </w:style>
  <w:style w:type="character" w:customStyle="1" w:styleId="KommentarerChar">
    <w:name w:val="Kommentarer Char"/>
    <w:basedOn w:val="Standardstycketeckensnitt"/>
    <w:link w:val="Kommentarer"/>
    <w:uiPriority w:val="99"/>
    <w:semiHidden/>
    <w:rsid w:val="00EF79A9"/>
    <w:rPr>
      <w:sz w:val="20"/>
      <w:szCs w:val="20"/>
    </w:rPr>
  </w:style>
  <w:style w:type="paragraph" w:styleId="Kommentarsmne">
    <w:name w:val="annotation subject"/>
    <w:basedOn w:val="Kommentarer"/>
    <w:next w:val="Kommentarer"/>
    <w:link w:val="KommentarsmneChar"/>
    <w:uiPriority w:val="99"/>
    <w:semiHidden/>
    <w:unhideWhenUsed/>
    <w:rsid w:val="00EF79A9"/>
    <w:rPr>
      <w:b/>
      <w:bCs/>
    </w:rPr>
  </w:style>
  <w:style w:type="character" w:customStyle="1" w:styleId="KommentarsmneChar">
    <w:name w:val="Kommentarsämne Char"/>
    <w:basedOn w:val="KommentarerChar"/>
    <w:link w:val="Kommentarsmne"/>
    <w:uiPriority w:val="99"/>
    <w:semiHidden/>
    <w:rsid w:val="00EF79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gradmaso\AppData\Local\Axalon\SPSeries\5.0\OfficeConnector\Local%20Templates\Officemallar\Remisser\Remiss%20avst&#229;%20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54B20707-8BF0-4A8B-9CB8-1B0312A1A257}"/>
      </w:docPartPr>
      <w:docPartBody>
        <w:p w:rsidR="000147A3" w:rsidRDefault="00ED2158">
          <w:r w:rsidRPr="00C21200">
            <w:rPr>
              <w:rStyle w:val="Platshllartext"/>
            </w:rPr>
            <w:t>Click or tap here to enter text.</w:t>
          </w:r>
        </w:p>
      </w:docPartBody>
    </w:docPart>
    <w:docPart>
      <w:docPartPr>
        <w:name w:val="35E5062103A644EF8C088E0227D46C01"/>
        <w:category>
          <w:name w:val="General"/>
          <w:gallery w:val="placeholder"/>
        </w:category>
        <w:types>
          <w:type w:val="bbPlcHdr"/>
        </w:types>
        <w:behaviors>
          <w:behavior w:val="content"/>
        </w:behaviors>
        <w:guid w:val="{5B7772A0-605A-4663-902F-EDAE5C96C8F5}"/>
      </w:docPartPr>
      <w:docPartBody>
        <w:p w:rsidR="00205EF7" w:rsidRDefault="00A563A8" w:rsidP="00A563A8">
          <w:pPr>
            <w:pStyle w:val="35E5062103A644EF8C088E0227D46C011"/>
          </w:pPr>
          <w:r w:rsidRPr="001940A2">
            <w:rPr>
              <w:rStyle w:val="Platshllartext"/>
              <w:lang w:val="en-US"/>
            </w:rPr>
            <w:t>Click or tap here to enter text.</w:t>
          </w:r>
        </w:p>
      </w:docPartBody>
    </w:docPart>
    <w:docPart>
      <w:docPartPr>
        <w:name w:val="346A693C49D9424FBD899D5CD2689302"/>
        <w:category>
          <w:name w:val="Allmänt"/>
          <w:gallery w:val="placeholder"/>
        </w:category>
        <w:types>
          <w:type w:val="bbPlcHdr"/>
        </w:types>
        <w:behaviors>
          <w:behavior w:val="content"/>
        </w:behaviors>
        <w:guid w:val="{D9E0ABF2-DE87-4B71-AA4C-A6F920E028CE}"/>
      </w:docPartPr>
      <w:docPartBody>
        <w:p w:rsidR="00D33977" w:rsidRDefault="00A563A8" w:rsidP="00A563A8">
          <w:pPr>
            <w:pStyle w:val="346A693C49D9424FBD899D5CD2689302"/>
          </w:pPr>
          <w:r w:rsidRPr="00C21200">
            <w:rPr>
              <w:rStyle w:val="Platshllartext"/>
            </w:rPr>
            <w:t>Click or tap here to enter text.</w:t>
          </w:r>
        </w:p>
      </w:docPartBody>
    </w:docPart>
    <w:docPart>
      <w:docPartPr>
        <w:name w:val="E76149994CA44EDB9681F659BC600B51"/>
        <w:category>
          <w:name w:val="Allmänt"/>
          <w:gallery w:val="placeholder"/>
        </w:category>
        <w:types>
          <w:type w:val="bbPlcHdr"/>
        </w:types>
        <w:behaviors>
          <w:behavior w:val="content"/>
        </w:behaviors>
        <w:guid w:val="{799CC0A9-1CA9-4A67-A2FD-C1E3EA7DDDEA}"/>
      </w:docPartPr>
      <w:docPartBody>
        <w:p w:rsidR="00D33977" w:rsidRDefault="00A563A8" w:rsidP="00A563A8">
          <w:pPr>
            <w:pStyle w:val="E76149994CA44EDB9681F659BC600B51"/>
          </w:pPr>
          <w:r w:rsidRPr="00C21200">
            <w:rPr>
              <w:rStyle w:val="Platshllartext"/>
            </w:rPr>
            <w:t>Click or tap here to enter text.</w:t>
          </w:r>
        </w:p>
      </w:docPartBody>
    </w:docPart>
    <w:docPart>
      <w:docPartPr>
        <w:name w:val="DCEF40940900471C965B31202DF18E01"/>
        <w:category>
          <w:name w:val="Allmänt"/>
          <w:gallery w:val="placeholder"/>
        </w:category>
        <w:types>
          <w:type w:val="bbPlcHdr"/>
        </w:types>
        <w:behaviors>
          <w:behavior w:val="content"/>
        </w:behaviors>
        <w:guid w:val="{B0674825-85C9-43B2-99B9-395886E62AE3}"/>
      </w:docPartPr>
      <w:docPartBody>
        <w:p w:rsidR="00D33977" w:rsidRDefault="00A563A8" w:rsidP="00A563A8">
          <w:pPr>
            <w:pStyle w:val="DCEF40940900471C965B31202DF18E01"/>
          </w:pPr>
          <w:r w:rsidRPr="00C21200">
            <w:rPr>
              <w:rStyle w:val="Platshllartext"/>
            </w:rPr>
            <w:t>Click or tap here to enter text.</w:t>
          </w:r>
        </w:p>
      </w:docPartBody>
    </w:docPart>
    <w:docPart>
      <w:docPartPr>
        <w:name w:val="625A4DC23F634D8AA7073CC5D6BC7DD9"/>
        <w:category>
          <w:name w:val="Allmänt"/>
          <w:gallery w:val="placeholder"/>
        </w:category>
        <w:types>
          <w:type w:val="bbPlcHdr"/>
        </w:types>
        <w:behaviors>
          <w:behavior w:val="content"/>
        </w:behaviors>
        <w:guid w:val="{CBBB85DA-9346-4410-80F6-3F6ECA9C3AE8}"/>
      </w:docPartPr>
      <w:docPartBody>
        <w:p w:rsidR="00D33977" w:rsidRDefault="00A563A8" w:rsidP="00A563A8">
          <w:pPr>
            <w:pStyle w:val="625A4DC23F634D8AA7073CC5D6BC7DD9"/>
          </w:pPr>
          <w:r w:rsidRPr="00C201BF">
            <w:rPr>
              <w:rStyle w:val="Platshllartext"/>
            </w:rPr>
            <w:t>Click or tap here to enter text.</w:t>
          </w:r>
        </w:p>
      </w:docPartBody>
    </w:docPart>
    <w:docPart>
      <w:docPartPr>
        <w:name w:val="DF50360BB64B4966BBC63C9D8ED96D1C"/>
        <w:category>
          <w:name w:val="Allmänt"/>
          <w:gallery w:val="placeholder"/>
        </w:category>
        <w:types>
          <w:type w:val="bbPlcHdr"/>
        </w:types>
        <w:behaviors>
          <w:behavior w:val="content"/>
        </w:behaviors>
        <w:guid w:val="{FC498183-EA1D-4559-8A30-A623B2830851}"/>
      </w:docPartPr>
      <w:docPartBody>
        <w:p w:rsidR="00D33977" w:rsidRDefault="00A563A8" w:rsidP="00A563A8">
          <w:pPr>
            <w:pStyle w:val="DF50360BB64B4966BBC63C9D8ED96D1C"/>
          </w:pPr>
          <w:r w:rsidRPr="001940A2">
            <w:rPr>
              <w:rStyle w:val="Platshllartext"/>
              <w:lang w:val="en-US"/>
            </w:rPr>
            <w:t>Click or tap here to enter text.</w:t>
          </w:r>
        </w:p>
      </w:docPartBody>
    </w:docPart>
    <w:docPart>
      <w:docPartPr>
        <w:name w:val="B2DBFE7E33A24ACBBCD1CFE5183340C4"/>
        <w:category>
          <w:name w:val="Allmänt"/>
          <w:gallery w:val="placeholder"/>
        </w:category>
        <w:types>
          <w:type w:val="bbPlcHdr"/>
        </w:types>
        <w:behaviors>
          <w:behavior w:val="content"/>
        </w:behaviors>
        <w:guid w:val="{D0317C14-28BE-4DC9-986E-0D1917DE8152}"/>
      </w:docPartPr>
      <w:docPartBody>
        <w:p w:rsidR="00D33977" w:rsidRDefault="00A563A8" w:rsidP="00A563A8">
          <w:pPr>
            <w:pStyle w:val="B2DBFE7E33A24ACBBCD1CFE5183340C4"/>
          </w:pPr>
          <w:r w:rsidRPr="001940A2">
            <w:rPr>
              <w:rStyle w:val="Platshllartext"/>
              <w:lang w:val="en-US"/>
            </w:rPr>
            <w:t>Click or tap here to enter text.</w:t>
          </w:r>
        </w:p>
      </w:docPartBody>
    </w:docPart>
    <w:docPart>
      <w:docPartPr>
        <w:name w:val="C4E5741D7E994E95908D949B70683616"/>
        <w:category>
          <w:name w:val="Allmänt"/>
          <w:gallery w:val="placeholder"/>
        </w:category>
        <w:types>
          <w:type w:val="bbPlcHdr"/>
        </w:types>
        <w:behaviors>
          <w:behavior w:val="content"/>
        </w:behaviors>
        <w:guid w:val="{A38D6829-3B0E-4313-840E-B33E4839A438}"/>
      </w:docPartPr>
      <w:docPartBody>
        <w:p w:rsidR="00D33977" w:rsidRDefault="00A563A8" w:rsidP="00A563A8">
          <w:pPr>
            <w:pStyle w:val="C4E5741D7E994E95908D949B70683616"/>
          </w:pPr>
          <w:r w:rsidRPr="001940A2">
            <w:rPr>
              <w:rStyle w:val="Platshllartext"/>
              <w:lang w:val="en-US"/>
            </w:rPr>
            <w:t>Click or tap here to enter text.</w:t>
          </w:r>
        </w:p>
      </w:docPartBody>
    </w:docPart>
    <w:docPart>
      <w:docPartPr>
        <w:name w:val="B9C5D945F39D42CDBA795DD783C5E73C"/>
        <w:category>
          <w:name w:val="Allmänt"/>
          <w:gallery w:val="placeholder"/>
        </w:category>
        <w:types>
          <w:type w:val="bbPlcHdr"/>
        </w:types>
        <w:behaviors>
          <w:behavior w:val="content"/>
        </w:behaviors>
        <w:guid w:val="{7CFB2CCA-DC86-47CD-84D9-8C1A6F4D0035}"/>
      </w:docPartPr>
      <w:docPartBody>
        <w:p w:rsidR="00D33977" w:rsidRDefault="00A563A8" w:rsidP="00A563A8">
          <w:pPr>
            <w:pStyle w:val="B9C5D945F39D42CDBA795DD783C5E73C"/>
          </w:pPr>
          <w:r w:rsidRPr="001940A2">
            <w:rPr>
              <w:rStyle w:val="Platshllartext"/>
              <w:lang w:val="en-US"/>
            </w:rPr>
            <w:t>Click or tap here to enter text.</w:t>
          </w:r>
        </w:p>
      </w:docPartBody>
    </w:docPart>
    <w:docPart>
      <w:docPartPr>
        <w:name w:val="C1074712D9904132BD6F1D04ECFF9F08"/>
        <w:category>
          <w:name w:val="Allmänt"/>
          <w:gallery w:val="placeholder"/>
        </w:category>
        <w:types>
          <w:type w:val="bbPlcHdr"/>
        </w:types>
        <w:behaviors>
          <w:behavior w:val="content"/>
        </w:behaviors>
        <w:guid w:val="{EB188B5E-0495-4AB9-A3CC-402DFCDDF820}"/>
      </w:docPartPr>
      <w:docPartBody>
        <w:p w:rsidR="00D33977" w:rsidRDefault="00A563A8" w:rsidP="00A563A8">
          <w:pPr>
            <w:pStyle w:val="C1074712D9904132BD6F1D04ECFF9F08"/>
          </w:pPr>
          <w:r w:rsidRPr="001940A2">
            <w:rPr>
              <w:rStyle w:val="Platshlla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D4"/>
    <w:rsid w:val="000147A3"/>
    <w:rsid w:val="001B5596"/>
    <w:rsid w:val="00205EF7"/>
    <w:rsid w:val="00213B80"/>
    <w:rsid w:val="002460A3"/>
    <w:rsid w:val="00435E2D"/>
    <w:rsid w:val="00506E6D"/>
    <w:rsid w:val="00795B49"/>
    <w:rsid w:val="0085130D"/>
    <w:rsid w:val="00974828"/>
    <w:rsid w:val="00A563A8"/>
    <w:rsid w:val="00AD036E"/>
    <w:rsid w:val="00B35EB6"/>
    <w:rsid w:val="00B92BB5"/>
    <w:rsid w:val="00C76565"/>
    <w:rsid w:val="00CB239C"/>
    <w:rsid w:val="00CE5C9C"/>
    <w:rsid w:val="00D33977"/>
    <w:rsid w:val="00D7513C"/>
    <w:rsid w:val="00DE2A06"/>
    <w:rsid w:val="00E631B8"/>
    <w:rsid w:val="00E90CD4"/>
    <w:rsid w:val="00E93567"/>
    <w:rsid w:val="00E95ECA"/>
    <w:rsid w:val="00ED2158"/>
    <w:rsid w:val="00FE591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A563A8"/>
    <w:rPr>
      <w:color w:val="FF0000"/>
    </w:rPr>
  </w:style>
  <w:style w:type="paragraph" w:customStyle="1" w:styleId="0E7CFE8AE6D749208862FD7C6F14CF5F">
    <w:name w:val="0E7CFE8AE6D749208862FD7C6F14CF5F"/>
  </w:style>
  <w:style w:type="paragraph" w:customStyle="1" w:styleId="25A41CD752A648B7BD4D5AB7421B3BC7">
    <w:name w:val="25A41CD752A648B7BD4D5AB7421B3BC7"/>
  </w:style>
  <w:style w:type="paragraph" w:customStyle="1" w:styleId="31465B541A1C45B99CBA150CE316CDA4">
    <w:name w:val="31465B541A1C45B99CBA150CE316CDA4"/>
  </w:style>
  <w:style w:type="paragraph" w:customStyle="1" w:styleId="FAF8487980854114B015A44121A2A7EC">
    <w:name w:val="FAF8487980854114B015A44121A2A7EC"/>
    <w:rsid w:val="00ED2158"/>
  </w:style>
  <w:style w:type="paragraph" w:customStyle="1" w:styleId="35E5062103A644EF8C088E0227D46C01">
    <w:name w:val="35E5062103A644EF8C088E0227D46C01"/>
    <w:rsid w:val="00CB239C"/>
  </w:style>
  <w:style w:type="paragraph" w:customStyle="1" w:styleId="346A693C49D9424FBD899D5CD2689302">
    <w:name w:val="346A693C49D9424FBD899D5CD2689302"/>
    <w:rsid w:val="00A563A8"/>
    <w:pPr>
      <w:spacing w:after="290" w:line="290" w:lineRule="atLeast"/>
    </w:pPr>
    <w:rPr>
      <w:rFonts w:eastAsiaTheme="minorHAnsi"/>
      <w:lang w:eastAsia="en-US"/>
    </w:rPr>
  </w:style>
  <w:style w:type="paragraph" w:customStyle="1" w:styleId="E76149994CA44EDB9681F659BC600B51">
    <w:name w:val="E76149994CA44EDB9681F659BC600B51"/>
    <w:rsid w:val="00A563A8"/>
    <w:pPr>
      <w:spacing w:after="290" w:line="290" w:lineRule="atLeast"/>
    </w:pPr>
    <w:rPr>
      <w:rFonts w:eastAsiaTheme="minorHAnsi"/>
      <w:lang w:eastAsia="en-US"/>
    </w:rPr>
  </w:style>
  <w:style w:type="paragraph" w:customStyle="1" w:styleId="C84A1A70CA26473A8D650CA31BD6F3BC">
    <w:name w:val="C84A1A70CA26473A8D650CA31BD6F3BC"/>
    <w:rsid w:val="00A563A8"/>
    <w:pPr>
      <w:spacing w:after="290" w:line="290" w:lineRule="atLeast"/>
    </w:pPr>
    <w:rPr>
      <w:rFonts w:eastAsiaTheme="minorHAnsi"/>
      <w:lang w:eastAsia="en-US"/>
    </w:rPr>
  </w:style>
  <w:style w:type="paragraph" w:customStyle="1" w:styleId="DCEF40940900471C965B31202DF18E01">
    <w:name w:val="DCEF40940900471C965B31202DF18E01"/>
    <w:rsid w:val="00A563A8"/>
    <w:pPr>
      <w:spacing w:after="290" w:line="290" w:lineRule="atLeast"/>
    </w:pPr>
    <w:rPr>
      <w:rFonts w:eastAsiaTheme="minorHAnsi"/>
      <w:lang w:eastAsia="en-US"/>
    </w:rPr>
  </w:style>
  <w:style w:type="paragraph" w:customStyle="1" w:styleId="625A4DC23F634D8AA7073CC5D6BC7DD9">
    <w:name w:val="625A4DC23F634D8AA7073CC5D6BC7DD9"/>
    <w:rsid w:val="00A563A8"/>
    <w:pPr>
      <w:spacing w:after="290" w:line="290" w:lineRule="atLeast"/>
    </w:pPr>
    <w:rPr>
      <w:rFonts w:eastAsiaTheme="minorHAnsi"/>
      <w:lang w:eastAsia="en-US"/>
    </w:rPr>
  </w:style>
  <w:style w:type="paragraph" w:customStyle="1" w:styleId="DF50360BB64B4966BBC63C9D8ED96D1C">
    <w:name w:val="DF50360BB64B4966BBC63C9D8ED96D1C"/>
    <w:rsid w:val="00A563A8"/>
    <w:pPr>
      <w:spacing w:after="290" w:line="290" w:lineRule="atLeast"/>
    </w:pPr>
    <w:rPr>
      <w:rFonts w:eastAsiaTheme="minorHAnsi"/>
      <w:lang w:eastAsia="en-US"/>
    </w:rPr>
  </w:style>
  <w:style w:type="paragraph" w:customStyle="1" w:styleId="B2DBFE7E33A24ACBBCD1CFE5183340C4">
    <w:name w:val="B2DBFE7E33A24ACBBCD1CFE5183340C4"/>
    <w:rsid w:val="00A563A8"/>
    <w:pPr>
      <w:spacing w:after="0" w:line="240" w:lineRule="auto"/>
    </w:pPr>
    <w:rPr>
      <w:rFonts w:eastAsiaTheme="minorHAnsi"/>
      <w:lang w:eastAsia="en-US"/>
    </w:rPr>
  </w:style>
  <w:style w:type="paragraph" w:customStyle="1" w:styleId="C4E5741D7E994E95908D949B70683616">
    <w:name w:val="C4E5741D7E994E95908D949B70683616"/>
    <w:rsid w:val="00A563A8"/>
    <w:pPr>
      <w:spacing w:after="0" w:line="240" w:lineRule="auto"/>
    </w:pPr>
    <w:rPr>
      <w:rFonts w:eastAsiaTheme="minorHAnsi"/>
      <w:lang w:eastAsia="en-US"/>
    </w:rPr>
  </w:style>
  <w:style w:type="paragraph" w:customStyle="1" w:styleId="B9C5D945F39D42CDBA795DD783C5E73C">
    <w:name w:val="B9C5D945F39D42CDBA795DD783C5E73C"/>
    <w:rsid w:val="00A563A8"/>
    <w:pPr>
      <w:spacing w:after="0" w:line="240" w:lineRule="auto"/>
    </w:pPr>
    <w:rPr>
      <w:rFonts w:eastAsiaTheme="minorHAnsi"/>
      <w:lang w:eastAsia="en-US"/>
    </w:rPr>
  </w:style>
  <w:style w:type="paragraph" w:customStyle="1" w:styleId="C1074712D9904132BD6F1D04ECFF9F08">
    <w:name w:val="C1074712D9904132BD6F1D04ECFF9F08"/>
    <w:rsid w:val="00A563A8"/>
    <w:pPr>
      <w:spacing w:after="0" w:line="240" w:lineRule="auto"/>
    </w:pPr>
    <w:rPr>
      <w:rFonts w:eastAsiaTheme="minorHAnsi"/>
      <w:lang w:eastAsia="en-US"/>
    </w:rPr>
  </w:style>
  <w:style w:type="paragraph" w:customStyle="1" w:styleId="35E5062103A644EF8C088E0227D46C011">
    <w:name w:val="35E5062103A644EF8C088E0227D46C011"/>
    <w:rsid w:val="00A563A8"/>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ADOK xmlns="http://iipax.com/template-injector/ADOK">
  <Generator>
    <Klass>idainfront.em.core.common.xmlgenerators.EmBaseXmlGenerator</Klass>
    <Parametrar>
      <Parameter>
        <Namn>version</Namn>
        <Varde>1.4.0</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2021-03-16</Andrad>
      <Andrad_av>paha</Andrad_av>
      <Annat_id/>
      <Anropande_system/>
      <Arbetsgrupp_concatenated>u:abmo, g:GG-U-iiPax-Skyddsgrupp, g:GG-U-iiPax-Registrator, u:gueb, u:paha, u:lika och u:anlo</Arbetsgrupp_concatenated>
      <Arbetsgrupp_klartext_concatenated>AbdiRashid Mohamed, GG-U-iiPax-Skyddsgrupp, GG-U-iiPax-Registrator, Gustav Ebenå, Paula Hallonsten, Linda Kaneryd och Anna Lock</Arbetsgrupp_klartext_concatenated>
      <Arbetsgrupp_klartext_exp>AbdiRashid Mohamed,GG-U-iiPax-Skyddsgrupp,GG-U-iiPax-Registrator,Gustav Ebenå,Paula Hallonsten,Linda Kaneryd,Anna Lock</Arbetsgrupp_klartext_exp>
      <Arbetsgrupp_klartext_exp_concatenated>AbdiRashid Mohamed,GG-U-iiPax-Skyddsgrupp,GG-U-iiPax-Registrator,Gustav Ebenå,Paula Hallonsten,Linda Kaneryd,Anna Lock</Arbetsgrupp_klartext_exp_concatenated>
      <Arbetsgrupp_klartext_multi>
        <Arbetsgrupp_klartext>AbdiRashid Mohamed</Arbetsgrupp_klartext>
        <Arbetsgrupp_klartext>GG-U-iiPax-Skyddsgrupp</Arbetsgrupp_klartext>
        <Arbetsgrupp_klartext>GG-U-iiPax-Registrator</Arbetsgrupp_klartext>
        <Arbetsgrupp_klartext>Gustav Ebenå</Arbetsgrupp_klartext>
        <Arbetsgrupp_klartext>Paula Hallonsten</Arbetsgrupp_klartext>
        <Arbetsgrupp_klartext>Linda Kaneryd</Arbetsgrupp_klartext>
        <Arbetsgrupp_klartext>Anna Lock</Arbetsgrupp_klartext>
      </Arbetsgrupp_klartext_multi>
      <Arbetsgrupp_multi>
        <Arbetsgrupp>u:abmo</Arbetsgrupp>
        <Arbetsgrupp>g:GG-U-iiPax-Skyddsgrupp</Arbetsgrupp>
        <Arbetsgrupp>g:GG-U-iiPax-Registrator</Arbetsgrupp>
        <Arbetsgrupp>u:gueb</Arbetsgrupp>
        <Arbetsgrupp>u:paha</Arbetsgrupp>
        <Arbetsgrupp>u:lika</Arbetsgrupp>
        <Arbetsgrupp>u:anlo</Arbetsgrupp>
      </Arbetsgrupp_multi>
      <Arendefas>Beredning</Arendefas>
      <Arendeledare>lika</Arendeledare>
      <Arendeledare_klartext>Linda Kaneryd</Arendeledare_klartext>
      <Arendeledare_titel>Handläggare</Arendeledare_titel>
      <Arendemening>promemorian ”Ett förbättrat genomförande av MKBdirektivet"</Arendemening>
      <Arendenummer>2021-200025</Arendenummer>
      <Arendenummer_one>2021-200025</Arendenummer_one>
      <Arendesammanfattning>Europeiska kommissionen har i en formell underrättelse framfört synpunkter på hur Europaparlamentets och rådets direktiv 2011/92/EU av den 13 december 2011 om bedömning av inverkan på miljön av vissa offentliga och privata projekt, i lydelsen enligt Europaparlamentets och rådets direktiv 2014/52/EU (MKB-direktivet) har genomförts i svensk rätt. Med anledning av kommissionens synpunkter har en översyn av genomförandet inletts inom Regeringskansliet.
De verksamheter och åtgärder som omfattas av MKB-direktivet är både sådana som tillståndsprövas enligt miljöbalken i Sverige – miljöfarlig verksamhet (9 kap.) och vattenverksamhet (11 kap.) – och sådana som huvudsakligen prövas enligt annan lagstiftning, t.ex. plan- och bygglagen (2010:900).</Arendesammanfattning>
      <Arendesammanfattning_concatenated>Europeiska kommissionen har i en formell underrättelse framfört synpunkter på hur Europaparlamentets och rådets direktiv 2011/92/EU av den 13 december 2011 om bedömning av inverkan på miljön av vissa offentliga och privata projekt, i lydelsen enligt Europaparlamentets och rådets direktiv 2014/52/EU (MKB-direktivet) har genomförts i svensk rätt. Med anledning av kommissionens synpunkter har en översyn av genomförandet inletts inom Regeringskansliet. De verksamheter och åtgärder som omfattas av MKB-direktivet är både sådana som tillståndsprövas enligt miljöbalken i Sverige – miljöfarlig verksamhet (9 kap.) och vattenverksamhet (11 kap.) – och sådana som huvudsakligen prövas enligt annan lagstiftning, t.ex. plan- och bygglagen (2010:900).</Arendesammanfattning_concatenated>
      <Arendestatus>Beredning</Arendestatus>
      <Arendestruktur>true</Arendestruktur>
      <Arendetyp>Allmänt ärende</Arendetyp>
      <Arkiveringsdatum/>
      <Arkivsignum/>
      <Arstillhorighet>2021</Arstillhorighet>
      <Avdelning>Avdelningen för systemanalys, försörjningstrygghet och statistik</Avdelning>
      <Avdelning_id>O:365917</Avdelning_id>
      <Avsandare>Miljödepartementet</Avsandare>
      <Avsandare_Id>O:5248</Avsandare_Id>
      <Avslutsdatum/>
      <Berord_Avdelning/>
      <Berord_Avdelning_id/>
      <Berord_Enhet/>
      <Berord_Enhet_id/>
      <Berord_Sektion/>
      <Berord_Sektion_id/>
      <Berord_organisation/>
      <Beslut/>
      <Beslutsdatum/>
      <Beslutsfattare/>
      <Beslutsfattare_klartext/>
      <Beslutsfattare_titel/>
      <Beslutsgrund_concatenated/>
      <Beslutsgrund_multi/>
      <Beslutsmening/>
      <Bor_beslutas_senast/>
      <Delegerad_beslutsniva/>
      <Detaljerad_status/>
      <Enhet>Enheten för policyanalys</Enhet>
      <Enhet_id>O:348760</Enhet_id>
      <Er_beteckning>M2021/00596</Er_beteckning>
      <Expedieringsmetod_concatenated/>
      <Expedieringsmetod_multi/>
      <Faststallandedatum/>
      <Foredragande/>
      <Foredragande_klartext/>
      <Foredragande_titel/>
      <Formulardata_mottagen/>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ternstatus>0</Internstatus>
      <Inupprattatdatum>2021-03-15</Inupprattatdatum>
      <Kan_overklagas/>
      <Kastad/>
      <Kastad_av/>
      <Kastad_fran/>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Motesdatum/>
      <Nyckelord/>
      <Omrade_concatenated/>
      <Omrade_multi/>
      <Orsak_till_makulering/>
      <Personuppgifter>0</Personuppgifter>
      <Personuppgifter_klartext>Inga personuppgifter</Personuppgifter_klartext>
      <Prioritet>Normal</Prioritet>
      <Registrerat_av>abmo</Registrerat_av>
      <Registreringsdatum>2021-03-16</Registreringsdatum>
      <Registreringsdatum_one>2021-03-16</Registreringsdatum_one>
      <Relaterade_arendenakter_concatenated>YET UNSUPPORTED</Relaterade_arendenakter_concatenated>
      <Relaterade_arendenakter_multi/>
      <Reserverad/>
      <Reserverad_av/>
      <Riktighet>1</Riktighet>
      <Riktning>Inkommande</Riktning>
      <Sammanhang_ID/>
      <Sammanhang_akt/>
      <Sekr./>
      <Sekretess>0</Sekretess>
      <Sekretess_klartext>Ingen sekretess</Sekretess_klartext>
      <Sekretess_one/>
      <Sekretess_one_klartext>Ingen sekretess</Sekretess_one_klartext>
      <Sekretessdatum/>
      <Sektion/>
      <Sektion_id/>
      <Sektretess_one_std>0</Sektretess_one_std>
      <Skal_for_sekretess_concatenated/>
      <Skal_for_sekretess_multi/>
      <Skal_till_beslut/>
      <Skal_till_beslut_concatenated/>
      <Skapad_fran_Mina_Sidor/>
      <Skapande_intressent_id/>
      <Skrivskyddad/>
      <Skrivskyddad_av/>
      <Skyddat>0</Skyddat>
      <Stallforetradande>anlo</Stallforetradande>
      <Stallforetradande_klartext>Anna Lock</Stallforetradande_klartext>
      <Stallforetradande_titel>Handläggare</Stallforetradande_titel>
      <Svarsdatum>2021-06-11</Svarsdatum>
      <Tilldelning>false</Tilldelning>
      <Tillganglighet>1</Tillganglighet>
      <Typ>Allmänt ärende</Typ>
      <Utforare>lika</Utforare>
      <Utforare_klartext>Linda Kaneryd</Utforare_klartext>
      <Utforare_titel>Handläggare</Utforare_titel>
      <Verksamhetsklassificering>3.1.1 Hantera departementsremisser</Verksamhetsklassificering>
    </Arende>
    <Nollnoll-objekt>
      <Andrad/>
      <Andrad_av/>
      <Extern_myndighetshandlaggare/>
      <Kastad/>
      <Kastad_av/>
      <Kastad_fran/>
      <Registrerad>2021-03-16</Registrerad>
      <Registrerad_av>abmo</Registrerad_av>
      <Remissvar_till/>
      <Remissvar_till_concatenated/>
      <Reserverad/>
      <Reserverad_av/>
      <Skrivskyddad/>
      <Skrivskyddad_av/>
      <Titel>00 Remiss</Titel>
      <Typ>Remiss</Typ>
    </Nollnoll-objekt>
    <Beslutsmapp>
      <Aktuell_niva/>
      <Andrad>2021-03-16</Andrad>
      <Andrad_av>gueb</Andrad_av>
      <Aterstaende_instanser_concatenated>EC, AC och GD</Aterstaende_instanser_concatenated>
      <Aterstaende_instanser_multi>
        <Aterstaende_instanser>EC</Aterstaende_instanser>
        <Aterstaende_instanser>AC</Aterstaende_instanser>
        <Aterstaende_instanser>GD</Aterstaende_instanser>
      </Aterstaende_instanser_multi>
      <Avdelning>Avdelningen för systemanalys, försörjningstrygghet och statistik</Avdelning>
      <Beslutsdatum/>
      <Beslutsfattare/>
      <Beslutsfattare_klartext>Robert Andrén</Beslutsfattare_klartext>
      <Beslutsfattare_titel/>
      <Beslutsgrund_concatenated/>
      <Beslutsgrund_multi/>
      <Beslutsmening/>
      <Beslutsniva_enligt_myndighetens_instruktion>GD</Beslutsniva_enligt_myndighetens_instruktion>
      <Delegerad_beslutsniva>GD</Delegerad_beslutsniva>
      <Enhet>Enheten för policyanalys</Enhet>
      <Expedieringsmetod_concatenated>Brevsvar och Publicering på energimyndigheten.se</Expedieringsmetod_concatenated>
      <Expedieringsmetod_multi>
        <Expedieringsmetod>Brevsvar</Expedieringsmetod>
        <Expedieringsmetod>Publicering på energimyndigheten.se</Expedieringsmetod>
      </Expedieringsmetod_multi>
      <Foredragande/>
      <Foredragande_klartext/>
      <Foredragande_titel/>
      <Forslag_till_beslut/>
      <Kan_overklagas/>
      <Kastad/>
      <Kastad_av/>
      <Kastad_fran/>
      <Motesdatum/>
      <Ovriga_deltagare/>
      <Registrerad>2021-03-16</Registrerad>
      <Registrerad_av>iipaxSystem</Registrerad_av>
      <Reserverad/>
      <Reserverad_av/>
      <Sektion/>
      <Skal_till_beslut/>
      <Skal_till_beslut_concatenated/>
      <Skrivskyddad/>
      <Skrivskyddad_av/>
      <Titel>03 Beslut</Titel>
    </Beslutsmapp>
    <Aktuell_instans/>
  </Attribut>
  <Intressenter>
    <Avsandare>
      <Epost>m.registrator@regeringskansliet.se</Epost>
      <Namn>Miljödepartementet</Namn>
      <Organisationsnamn>Miljödepartementet</Organisationsnamn>
      <Organisationsnummer/>
      <Postadress>
        <COAdress/>
        <Gatuadress/>
        <Land>SVERIGE</Land>
        <Ort>STOCKHOLM</Ort>
        <Postnr>103 33</Postnr>
      </Postadress>
      <Roll_concatenated>Avsändare</Roll_concatenated>
      <Roll_multi>
        <Roll>Avsändare</Roll>
      </Roll_multi>
      <Telefonnummer>08-4051000</Telefonnummer>
    </Avsandare>
    <Intressent>
      <Epost>m.registrator@regeringskansliet.se</Epost>
      <Namn>Miljödepartementet</Namn>
      <Organisationsnamn>Miljödepartementet</Organisationsnamn>
      <Organisationsnummer/>
      <Postadress>
        <COAdress/>
        <Gatuadress/>
        <Land>SVERIGE</Land>
        <Ort>STOCKHOLM</Ort>
        <Postnr>103 33</Postnr>
      </Postadress>
      <Roll_concatenated>Avsändare</Roll_concatenated>
      <Roll_multi>
        <Roll>Avsändare</Roll>
      </Roll_multi>
      <Telefonnummer>08-4051000</Telefonnummer>
    </Intressent>
  </Intressenter>
  <Data>
    <Dagens_datum>2021-06-09</Dagens_datum>
    <Inloggad_anvandare>lika</Inloggad_anvandare>
    <Inloggad_anvandare_klartext>Linda Kaneryd</Inloggad_anvandare_klartext>
    <Inloggad_anvandare_titel>Handläggare</Inloggad_anvandare_titel>
  </Data>
</ADOK>
</file>

<file path=customXml/item2.xml><?xml version="1.0" encoding="utf-8"?>
<ct:contentTypeSchema xmlns:ct="http://schemas.microsoft.com/office/2006/metadata/contentType" xmlns:ma="http://schemas.microsoft.com/office/2006/metadata/properties/metaAttributes" ct:_="" ma:_="" ma:contentTypeName="Mapp" ma:contentTypeID="0x012000A47C8005F06A0D45ACE1785E02147A7F" ma:contentTypeVersion="0" ma:contentTypeDescription="Skapa en ny mapp." ma:contentTypeScope="" ma:versionID="bc1252ab65bb7e900e7916f48584aae4">
  <xsd:schema xmlns:xsd="http://www.w3.org/2001/XMLSchema" xmlns:xs="http://www.w3.org/2001/XMLSchema" xmlns:p="http://schemas.microsoft.com/office/2006/metadata/properties" xmlns:ns1="http://schemas.microsoft.com/sharepoint/v3" targetNamespace="http://schemas.microsoft.com/office/2006/metadata/properties" ma:root="true" ma:fieldsID="10998d70f8a5c0538d6545d2354c45a5" ns1:_="">
    <xsd:import namespace="http://schemas.microsoft.com/sharepoint/v3"/>
    <xsd:element name="properties">
      <xsd:complexType>
        <xsd:sequence>
          <xsd:element name="documentManagement">
            <xsd:complexType>
              <xsd:all>
                <xsd:element ref="ns1:ItemChildCount" minOccurs="0"/>
                <xsd:element ref="ns1:FolderChild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temChildCount" ma:index="3" nillable="true" ma:displayName="Antal underordnade objekt" ma:hidden="true" ma:list="Docs" ma:internalName="ItemChildCount" ma:readOnly="true" ma:showField="ItemChildCount">
      <xsd:simpleType>
        <xsd:restriction base="dms:Lookup"/>
      </xsd:simpleType>
    </xsd:element>
    <xsd:element name="FolderChildCount" ma:index="4" nillable="true" ma:displayName="Antal underordnade mappar" ma:hidden="true" ma:list="Docs" ma:internalName="FolderChildCount" ma:readOnly="true" ma:showField="FolderChildCount">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xs:element ref="pc:AccountId" minOccurs="0">
          </xs:element>
          <xs:element ref="pc:AccountType" minOccurs="0">
          </xs:element>
        </xs:sequence>
      </xs:complexType>
    </xs:element>
    <xs:element name="DisplayName" type="xs:string">
    </xs:element>
    <xs:element name="AccountId" type="xs:string">
    </xs:element>
    <xs:element name="AccountType" type="xs:string">
    </xs:element>
    <xs:element name="BDCAssociatedEntity">
      <xs:complexType>
        <xs:sequence>
          <xs:element ref="pc:BDCEntity" minOccurs="0" maxOccurs="unbounded">
          </xs:element>
        </xs:sequence>
        <xs:attribute ref="pc:EntityNamespace">
        </xs:attribute>
        <xs:attribute ref="pc:EntityName">
        </xs:attribute>
        <xs:attribute ref="pc:SystemInstanceName">
        </xs:attribute>
        <xs:attribute ref="pc:AssociationName">
        </xs:attribute>
      </xs:complexType>
    </xs:element>
    <xs:attribute name="EntityNamespace" type="xs:string">
    </xs:attribute>
    <xs:attribute name="EntityName" type="xs:string">
    </xs:attribute>
    <xs:attribute name="SystemInstanceName" type="xs:string">
    </xs:attribute>
    <xs:attribute name="AssociationName" type="xs:string">
    </xs:attribute>
    <xs:element name="BDCEntity">
      <xs:complexType>
        <xs:sequence>
          <xs:element ref="pc:EntityDisplayName" minOccurs="0">
          </xs:element>
          <xs:element ref="pc:EntityInstanceReference" minOccurs="0">
          </xs:element>
          <xs:element ref="pc:EntityId1" minOccurs="0">
          </xs:element>
          <xs:element ref="pc:EntityId2" minOccurs="0">
          </xs:element>
          <xs:element ref="pc:EntityId3" minOccurs="0">
          </xs:element>
          <xs:element ref="pc:EntityId4" minOccurs="0">
          </xs:element>
          <xs:element ref="pc:EntityId5" minOccurs="0">
          </xs:element>
        </xs:sequence>
      </xs:complexType>
    </xs:element>
    <xs:element name="EntityDisplayName" type="xs:string">
    </xs:element>
    <xs:element name="EntityInstanceReference" type="xs:string">
    </xs:element>
    <xs:element name="EntityId1" type="xs:string">
    </xs:element>
    <xs:element name="EntityId2" type="xs:string">
    </xs:element>
    <xs:element name="EntityId3" type="xs:string">
    </xs:element>
    <xs:element name="EntityId4" type="xs:string">
    </xs:element>
    <xs:element name="EntityId5" type="xs:string">
    </xs:element>
    <xs:element name="Terms">
      <xs:complexType>
        <xs:sequence>
          <xs:element ref="pc:TermInfo" minOccurs="0" maxOccurs="unbounded">
          </xs:element>
        </xs:sequence>
      </xs:complexType>
    </xs:element>
    <xs:element name="TermInfo">
      <xs:complexType>
        <xs:sequence>
          <xs:element ref="pc:TermName" minOccurs="0">
          </xs:element>
          <xs:element ref="pc:TermId" minOccurs="0">
          </xs:element>
        </xs:sequence>
      </xs:complexType>
    </xs:element>
    <xs:element name="TermName" type="xs:string">
    </xs:element>
    <xs:element name="TermId" type="xs:string">
    </xs:element>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ListForm</Display>
  <Edit>ListForm</Edit>
  <New>ListForm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s>
</file>

<file path=customXml/itemProps1.xml><?xml version="1.0" encoding="utf-8"?>
<ds:datastoreItem xmlns:ds="http://schemas.openxmlformats.org/officeDocument/2006/customXml" ds:itemID="{43BC4231-1B22-430D-85C0-E534193F1F87}">
  <ds:schemaRefs>
    <ds:schemaRef ds:uri="http://iipax.com/template-injector/ADOK"/>
  </ds:schemaRefs>
</ds:datastoreItem>
</file>

<file path=customXml/itemProps2.xml><?xml version="1.0" encoding="utf-8"?>
<ds:datastoreItem xmlns:ds="http://schemas.openxmlformats.org/officeDocument/2006/customXml" ds:itemID="{06A9EF74-9C62-4441-9457-E768F2DA9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4E8F07-7FF0-46BD-A602-DDCA930D4B0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2531884-1B3B-422E-B178-9C9EFC2C8C87}">
  <ds:schemaRefs>
    <ds:schemaRef ds:uri="http://schemas.microsoft.com/sharepoint/v3/contenttype/forms"/>
  </ds:schemaRefs>
</ds:datastoreItem>
</file>

<file path=customXml/itemProps5.xml><?xml version="1.0" encoding="utf-8"?>
<ds:datastoreItem xmlns:ds="http://schemas.openxmlformats.org/officeDocument/2006/customXml" ds:itemID="{9E5233A7-90B4-447E-A373-2ACAF4922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 avstå yttrande</Template>
  <TotalTime>1</TotalTime>
  <Pages>1</Pages>
  <Words>110</Words>
  <Characters>589</Characters>
  <Application>Microsoft Office Word</Application>
  <DocSecurity>4</DocSecurity>
  <Lines>4</Lines>
  <Paragraphs>1</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Remiss angående [ÄRENDEMENING][DNR]</vt:lpstr>
      <vt:lpstr>Remiss angående [ÄRENDEMENING][DNR]</vt:lpstr>
    </vt:vector>
  </TitlesOfParts>
  <Company>HP</Company>
  <LinksUpToDate>false</LinksUpToDate>
  <CharactersWithSpaces>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Remiss angående [ÄRENDEMENING][DNR]</dc:title>
  <dc:subject/>
  <dc:creator>Martin Söderlund</dc:creator>
  <cp:keywords/>
  <dc:description>EM1003, v5.2, 2017-10-30</dc:description>
  <cp:lastModifiedBy>AbdiRashid Mohamed</cp:lastModifiedBy>
  <cp:revision>2</cp:revision>
  <dcterms:created xsi:type="dcterms:W3CDTF">2021-07-29T13:50:00Z</dcterms:created>
  <dcterms:modified xsi:type="dcterms:W3CDTF">2021-07-29T13:50:00Z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jaklsdjklfajsdklf</vt:lpwstr>
  </property>
  <property fmtid="{D5CDD505-2E9C-101B-9397-08002B2CF9AE}" pid="33" name="cdpOrgLevel1">
    <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 </vt:lpwstr>
  </property>
  <property fmtid="{D5CDD505-2E9C-101B-9397-08002B2CF9AE}" pid="38" name="cdpInitials">
    <vt:lpwstr/>
  </property>
  <property fmtid="{D5CDD505-2E9C-101B-9397-08002B2CF9AE}" pid="39" name="cdpTitle">
    <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0x012000A47C8005F06A0D45ACE1785E02147A7F</vt:lpwstr>
  </property>
  <property fmtid="{D5CDD505-2E9C-101B-9397-08002B2CF9AE}" pid="52" name="Kravdokument berör">
    <vt:lpwstr>;#iipax;#</vt:lpwstr>
  </property>
  <property fmtid="{D5CDD505-2E9C-101B-9397-08002B2CF9AE}" pid="53" name="Dokumentstatus">
    <vt:lpwstr>Godkänt</vt:lpwstr>
  </property>
  <property fmtid="{D5CDD505-2E9C-101B-9397-08002B2CF9AE}" pid="54" name="Process">
    <vt:lpwstr>Remiss</vt:lpwstr>
  </property>
  <property fmtid="{D5CDD505-2E9C-101B-9397-08002B2CF9AE}" pid="55" name="Kravägare">
    <vt:lpwstr>Susanne Roos</vt:lpwstr>
  </property>
  <property fmtid="{D5CDD505-2E9C-101B-9397-08002B2CF9AE}" pid="56" name="Leverans">
    <vt:lpwstr>1.2 Grundläggande ärende</vt:lpwstr>
  </property>
  <property fmtid="{D5CDD505-2E9C-101B-9397-08002B2CF9AE}" pid="57" name="Dokumenttyp">
    <vt:lpwstr>Dokumentmall</vt:lpwstr>
  </property>
  <property fmtid="{D5CDD505-2E9C-101B-9397-08002B2CF9AE}" pid="58" name="Typ av användningsfall">
    <vt:lpwstr>Övriga</vt:lpwstr>
  </property>
</Properties>
</file>