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alias w:val="Titel"/>
        <w:tag w:val=""/>
        <w:id w:val="-1255363573"/>
        <w:placeholder>
          <w:docPart w:val="F0FEF10538D94716AAD5435788358250"/>
        </w:placeholder>
        <w:dataBinding w:prefixMappings="xmlns:ns0='http://purl.org/dc/elements/1.1/' xmlns:ns1='http://schemas.openxmlformats.org/package/2006/metadata/core-properties' " w:xpath="/ns1:coreProperties[1]/ns0:title[1]" w:storeItemID="{6C3C8BC8-F283-45AE-878A-BAB7291924A1}"/>
        <w:text/>
      </w:sdtPr>
      <w:sdtEndPr/>
      <w:sdtContent>
        <w:p w14:paraId="1D50ACBC" w14:textId="37F06DA3" w:rsidR="002507E2" w:rsidRDefault="00D61763" w:rsidP="001522D9">
          <w:pPr>
            <w:pStyle w:val="Rubrik1"/>
          </w:pPr>
          <w:r>
            <w:t>Energimyndighetens yttrande gällande SOU 2019:66</w:t>
          </w:r>
        </w:p>
      </w:sdtContent>
    </w:sdt>
    <w:p w14:paraId="3AFF72C7" w14:textId="77777777" w:rsidR="006B0843" w:rsidRDefault="006B0843" w:rsidP="006B0843">
      <w:pPr>
        <w:pStyle w:val="Rubrik2"/>
      </w:pPr>
      <w:r>
        <w:t>Sammanfattning</w:t>
      </w:r>
    </w:p>
    <w:p w14:paraId="74E304E5" w14:textId="6E45CA68" w:rsidR="006B0843" w:rsidRDefault="00A3473E" w:rsidP="006B0843">
      <w:pPr>
        <w:pStyle w:val="Punktlista"/>
        <w:numPr>
          <w:ilvl w:val="0"/>
          <w:numId w:val="8"/>
        </w:numPr>
      </w:pPr>
      <w:r>
        <w:t xml:space="preserve">Energimyndigheten har </w:t>
      </w:r>
      <w:r w:rsidR="4787C184">
        <w:t xml:space="preserve">valt </w:t>
      </w:r>
      <w:r>
        <w:t xml:space="preserve">att </w:t>
      </w:r>
      <w:r w:rsidR="65166F04">
        <w:t xml:space="preserve">begränsa sina </w:t>
      </w:r>
      <w:r>
        <w:t>synpunkter till utredningens förslag om organisation</w:t>
      </w:r>
      <w:r w:rsidR="009467B6">
        <w:t xml:space="preserve">, </w:t>
      </w:r>
      <w:r>
        <w:t>planering</w:t>
      </w:r>
      <w:r w:rsidR="009467B6">
        <w:t xml:space="preserve"> och genomförande av åtgärder</w:t>
      </w:r>
      <w:r>
        <w:t>.</w:t>
      </w:r>
    </w:p>
    <w:p w14:paraId="6E6DCA5A" w14:textId="5F78BBB6" w:rsidR="002736E2" w:rsidRDefault="1937AE3F" w:rsidP="4F6C6777">
      <w:pPr>
        <w:pStyle w:val="Punktlista"/>
        <w:numPr>
          <w:ilvl w:val="0"/>
          <w:numId w:val="8"/>
        </w:numPr>
        <w:rPr>
          <w:rFonts w:eastAsiaTheme="minorEastAsia" w:cstheme="minorBidi"/>
          <w:szCs w:val="22"/>
        </w:rPr>
      </w:pPr>
      <w:r>
        <w:t>Energimyndigheten tillstyrker förslaget om att vattenmyndigheterna avskaffas till förmån för att gängse förvaltningsstruktur inom svensk statsförvaltning</w:t>
      </w:r>
      <w:r w:rsidR="7A1EE04B">
        <w:t xml:space="preserve"> används</w:t>
      </w:r>
      <w:r>
        <w:t xml:space="preserve">. Användning av </w:t>
      </w:r>
      <w:r w:rsidR="5118A7A3">
        <w:t xml:space="preserve">gängse </w:t>
      </w:r>
      <w:r>
        <w:t xml:space="preserve">förvaltningsstruktur </w:t>
      </w:r>
      <w:r w:rsidR="7747FAB5">
        <w:t>anser Energimyndigheten bidrar till</w:t>
      </w:r>
      <w:r w:rsidR="006F792A">
        <w:t xml:space="preserve"> </w:t>
      </w:r>
      <w:r w:rsidR="00A3473E">
        <w:t xml:space="preserve">en effektiv och ändamålsenlig statsförvaltning </w:t>
      </w:r>
      <w:r w:rsidR="78ECB54E">
        <w:t xml:space="preserve">även avseende </w:t>
      </w:r>
      <w:r w:rsidR="00A3473E">
        <w:t>styrningen av vattenförvaltningsfrågor.</w:t>
      </w:r>
    </w:p>
    <w:p w14:paraId="56AF1BCA" w14:textId="258B3EC5" w:rsidR="002736E2" w:rsidRDefault="00A3473E" w:rsidP="006B0843">
      <w:pPr>
        <w:pStyle w:val="Punktlista"/>
        <w:numPr>
          <w:ilvl w:val="0"/>
          <w:numId w:val="8"/>
        </w:numPr>
      </w:pPr>
      <w:r>
        <w:t xml:space="preserve">Energimyndigheten tillstyrker </w:t>
      </w:r>
      <w:r w:rsidR="1ADA4404">
        <w:t xml:space="preserve">även </w:t>
      </w:r>
      <w:r>
        <w:t>förslaget om inrättandet av en nämnd och ser att beslut av en myndighet ger en mer homogen beslutsprocess av miljökvalitetsnormer.</w:t>
      </w:r>
    </w:p>
    <w:p w14:paraId="7BBBA10B" w14:textId="3CA4AFCD" w:rsidR="007A0081" w:rsidRDefault="00A3473E" w:rsidP="006B0843">
      <w:pPr>
        <w:pStyle w:val="Punktlista"/>
        <w:numPr>
          <w:ilvl w:val="0"/>
          <w:numId w:val="8"/>
        </w:numPr>
      </w:pPr>
      <w:r>
        <w:t>Energimyndigheten</w:t>
      </w:r>
      <w:r w:rsidR="00570579">
        <w:t xml:space="preserve"> </w:t>
      </w:r>
      <w:r w:rsidR="00932FDF">
        <w:t xml:space="preserve">har svårt att </w:t>
      </w:r>
      <w:r w:rsidR="006A5B55">
        <w:t xml:space="preserve">se att </w:t>
      </w:r>
      <w:r w:rsidR="5B93B41D">
        <w:t xml:space="preserve">det inom vattenförvaltningen </w:t>
      </w:r>
      <w:r w:rsidR="006A5B55">
        <w:t xml:space="preserve">skulle </w:t>
      </w:r>
      <w:r w:rsidR="5B93B41D">
        <w:t>finn</w:t>
      </w:r>
      <w:r w:rsidR="006A5B55">
        <w:t>a</w:t>
      </w:r>
      <w:r w:rsidR="5B93B41D">
        <w:t xml:space="preserve">s </w:t>
      </w:r>
      <w:r w:rsidR="006A5B55">
        <w:t xml:space="preserve">ett </w:t>
      </w:r>
      <w:r w:rsidR="4BF3C495">
        <w:t xml:space="preserve">särskilt skäl för att riksdagen och regeringen </w:t>
      </w:r>
      <w:r w:rsidR="129A5824">
        <w:t xml:space="preserve">ges </w:t>
      </w:r>
      <w:r w:rsidR="4BF3C495">
        <w:t xml:space="preserve">en </w:t>
      </w:r>
      <w:r w:rsidR="0530D42E">
        <w:t xml:space="preserve">mer framträdande roll </w:t>
      </w:r>
      <w:r w:rsidR="4A493AA6">
        <w:t xml:space="preserve">utan </w:t>
      </w:r>
      <w:r w:rsidR="006A5B55">
        <w:t xml:space="preserve">myndigheten </w:t>
      </w:r>
      <w:r w:rsidR="4A493AA6">
        <w:t xml:space="preserve">anser </w:t>
      </w:r>
      <w:r w:rsidR="009E313E">
        <w:t xml:space="preserve">att </w:t>
      </w:r>
      <w:r w:rsidR="62D2710B">
        <w:t xml:space="preserve">de </w:t>
      </w:r>
      <w:r w:rsidR="009E313E">
        <w:t>expertmyndigheter</w:t>
      </w:r>
      <w:r w:rsidR="00773668">
        <w:t xml:space="preserve"> </w:t>
      </w:r>
      <w:r w:rsidR="3863293B">
        <w:t xml:space="preserve">som </w:t>
      </w:r>
      <w:r w:rsidR="006A5B55">
        <w:t xml:space="preserve">redan idag </w:t>
      </w:r>
      <w:r w:rsidR="009E313E">
        <w:t xml:space="preserve">har en </w:t>
      </w:r>
      <w:r w:rsidR="6ACEF5C7">
        <w:t xml:space="preserve">utpekad </w:t>
      </w:r>
      <w:r w:rsidR="009E313E">
        <w:t xml:space="preserve">roll </w:t>
      </w:r>
      <w:r w:rsidR="00CC1537">
        <w:t xml:space="preserve">i </w:t>
      </w:r>
      <w:r w:rsidR="60644044">
        <w:t xml:space="preserve">gängse </w:t>
      </w:r>
      <w:r w:rsidR="00CC1537">
        <w:t>förvaltningsstruktur</w:t>
      </w:r>
      <w:r w:rsidR="00ED250B">
        <w:t xml:space="preserve"> </w:t>
      </w:r>
      <w:r w:rsidR="006A5B55">
        <w:t xml:space="preserve">och som föreslås få en roll i utredningen </w:t>
      </w:r>
      <w:r w:rsidR="56B84F8F">
        <w:t>bör vara de</w:t>
      </w:r>
      <w:r w:rsidR="1377F813">
        <w:t xml:space="preserve"> som deltar i </w:t>
      </w:r>
      <w:r w:rsidR="0041069D">
        <w:t>framtag</w:t>
      </w:r>
      <w:r w:rsidR="00FA2224">
        <w:t>andet</w:t>
      </w:r>
      <w:r w:rsidR="0041069D">
        <w:t xml:space="preserve"> av en nationell handlingsplan för vattenförvaltningen. </w:t>
      </w:r>
    </w:p>
    <w:p w14:paraId="443FC5C5" w14:textId="4A5D52A9" w:rsidR="006B0843" w:rsidRDefault="00A3473E" w:rsidP="006B0843">
      <w:pPr>
        <w:pStyle w:val="Punktlista"/>
        <w:numPr>
          <w:ilvl w:val="0"/>
          <w:numId w:val="8"/>
        </w:numPr>
      </w:pPr>
      <w:r>
        <w:t xml:space="preserve">Energimyndigheten </w:t>
      </w:r>
      <w:r w:rsidR="0D0E0E00">
        <w:t xml:space="preserve">vill framhålla att myndigheten har en </w:t>
      </w:r>
      <w:r w:rsidR="006A5B55">
        <w:t xml:space="preserve">central </w:t>
      </w:r>
      <w:r w:rsidR="0D0E0E00">
        <w:t xml:space="preserve">roll </w:t>
      </w:r>
      <w:r>
        <w:t>vid framtagandet av</w:t>
      </w:r>
      <w:r w:rsidR="005624DD">
        <w:t xml:space="preserve"> underlag för beslutande </w:t>
      </w:r>
      <w:r w:rsidR="00FD067B">
        <w:t>om</w:t>
      </w:r>
      <w:r>
        <w:t xml:space="preserve"> miljökvalitetsnormer som rör vattenkraft men också övriga energiproduktionsslag</w:t>
      </w:r>
      <w:r w:rsidR="462B2D5B">
        <w:t xml:space="preserve"> med relevans för vattenförvaltning</w:t>
      </w:r>
      <w:r>
        <w:t>.</w:t>
      </w:r>
    </w:p>
    <w:p w14:paraId="5D92E4B7" w14:textId="77777777" w:rsidR="006B0843" w:rsidRDefault="006B0843" w:rsidP="006B0843">
      <w:pPr>
        <w:pStyle w:val="Rubrik2"/>
      </w:pPr>
      <w:r>
        <w:t>Energimyndighetens ställningstagande</w:t>
      </w:r>
    </w:p>
    <w:p w14:paraId="58F89552" w14:textId="77777777" w:rsidR="0059495E" w:rsidRDefault="00DB3A70" w:rsidP="00DB3A70">
      <w:pPr>
        <w:pStyle w:val="Brdtext"/>
      </w:pPr>
      <w:r>
        <w:t>Utredningen framför att det är viktigt att vattenförvaltningen är organiserad på så sätt att det möjliggör en god samordning av det svenska arbetet med att genomföra det direktiv som omfattas av eller knyter an till ramdirektivet för vatten och det åtgärdsarbete som behöver utföras för att miljökvalitetsnormer ska kunna följas. För att detta ska uppnås ser utredningen att förändringar behöver ske.</w:t>
      </w:r>
      <w:r w:rsidR="00432F4C">
        <w:t xml:space="preserve"> </w:t>
      </w:r>
    </w:p>
    <w:p w14:paraId="7C5F8F95" w14:textId="1592D43D" w:rsidR="00DB3A70" w:rsidRDefault="00A1109C" w:rsidP="00DB3A70">
      <w:pPr>
        <w:pStyle w:val="Brdtext"/>
      </w:pPr>
      <w:r>
        <w:lastRenderedPageBreak/>
        <w:t>Utifrån egna erfarenheter från att ha deltagit i nuvarande organisation inom vattenförvaltning</w:t>
      </w:r>
      <w:r w:rsidR="009648CF">
        <w:t xml:space="preserve"> </w:t>
      </w:r>
      <w:r w:rsidR="00F0202F">
        <w:t xml:space="preserve">förstår </w:t>
      </w:r>
      <w:r w:rsidR="00DB3A70">
        <w:t xml:space="preserve">Energimyndigheten vikten av en effektiv och ändamålsenlig statsförvaltning och tillstyrker delar av utredningens förslag om </w:t>
      </w:r>
      <w:r w:rsidR="00556E6D">
        <w:t>för</w:t>
      </w:r>
      <w:r w:rsidR="00DB3A70">
        <w:t>ändrad organisation</w:t>
      </w:r>
      <w:r w:rsidR="00FA21A8">
        <w:t>,</w:t>
      </w:r>
      <w:r w:rsidR="00DB3A70">
        <w:t xml:space="preserve"> planering</w:t>
      </w:r>
      <w:r w:rsidR="00FA21A8">
        <w:t xml:space="preserve"> och genomförande av åtgärder</w:t>
      </w:r>
      <w:r w:rsidR="00DB3A70">
        <w:t xml:space="preserve">. De förslag vi tillstyrker är </w:t>
      </w:r>
      <w:r w:rsidR="00C83C59">
        <w:t xml:space="preserve">avskaffandet av vattenmyndigheterna och </w:t>
      </w:r>
      <w:r w:rsidR="00DB3A70">
        <w:t>förslaget om inrättandet av en nationell nämn</w:t>
      </w:r>
      <w:r w:rsidR="00E87672">
        <w:t>d</w:t>
      </w:r>
      <w:r w:rsidR="00DB3A70">
        <w:t>. Det förslag myndigheten beslutat att avstyrka är förslaget om att regeringen och riksdagen ges mer framskjutna roller bland annat genom framtagandet och beslutandet om en nationell handlingsplan för vattenförvaltningen och åtgärdsprogram för respektive avrinningsområde.</w:t>
      </w:r>
    </w:p>
    <w:p w14:paraId="17501FF5" w14:textId="50711236" w:rsidR="00DB3A70" w:rsidRDefault="002D5D6E" w:rsidP="00DB3A70">
      <w:pPr>
        <w:pStyle w:val="Rubrik5"/>
      </w:pPr>
      <w:r>
        <w:t xml:space="preserve">Gängse </w:t>
      </w:r>
      <w:r w:rsidR="00DB3A70">
        <w:t>förvaltningsstruktur bör användas</w:t>
      </w:r>
    </w:p>
    <w:p w14:paraId="697FE92C" w14:textId="65596A7C" w:rsidR="00DE7F72" w:rsidRDefault="004233E3" w:rsidP="00DB3A70">
      <w:pPr>
        <w:pStyle w:val="Brdtext"/>
      </w:pPr>
      <w:r>
        <w:t>Energimyndigheten tillstyrker förslaget om att vattenmyndigheterna avskaffas till förmån för att gängse förvaltningsstruktur inom svensk statsförvaltning används.</w:t>
      </w:r>
      <w:r w:rsidR="00D66E1F">
        <w:t xml:space="preserve"> Energimyndigheten ser att förslaget</w:t>
      </w:r>
      <w:r w:rsidR="001A5AC5">
        <w:t xml:space="preserve"> kan antas</w:t>
      </w:r>
      <w:r w:rsidR="00DB3A70">
        <w:t xml:space="preserve"> leda till att hela vattenförvaltingen effektiviseras. </w:t>
      </w:r>
      <w:r w:rsidR="00957F1E">
        <w:t>En tydlig fördel</w:t>
      </w:r>
      <w:r w:rsidR="00DD00EE">
        <w:t>,</w:t>
      </w:r>
      <w:r w:rsidR="00957F1E">
        <w:t xml:space="preserve"> som</w:t>
      </w:r>
      <w:r w:rsidR="0097489B">
        <w:t xml:space="preserve"> Energimyndigheten håller med</w:t>
      </w:r>
      <w:r w:rsidR="00957F1E">
        <w:t xml:space="preserve"> utredningen </w:t>
      </w:r>
      <w:r w:rsidR="0097489B">
        <w:t>om</w:t>
      </w:r>
      <w:r w:rsidR="00DD00EE">
        <w:t>,</w:t>
      </w:r>
      <w:r w:rsidR="0097489B">
        <w:t xml:space="preserve"> är</w:t>
      </w:r>
      <w:r w:rsidR="00282DBC">
        <w:t xml:space="preserve"> att </w:t>
      </w:r>
      <w:r w:rsidR="00BE4087">
        <w:t xml:space="preserve">användningen av </w:t>
      </w:r>
      <w:r w:rsidR="002E4CA1">
        <w:t xml:space="preserve">gängse </w:t>
      </w:r>
      <w:r w:rsidR="00957F1E">
        <w:t xml:space="preserve">förvaltningsstruktur </w:t>
      </w:r>
      <w:r w:rsidR="00DD00EE">
        <w:t>påverkar</w:t>
      </w:r>
      <w:r w:rsidR="00957F1E">
        <w:t xml:space="preserve"> </w:t>
      </w:r>
      <w:r w:rsidR="00A7694A">
        <w:t xml:space="preserve">genomförandet av administrativa och fysiska åtgärder i miljön positivt. </w:t>
      </w:r>
      <w:r w:rsidR="002D0F33">
        <w:t>Dagens struktur innebär att</w:t>
      </w:r>
      <w:r w:rsidR="004E11D9">
        <w:t xml:space="preserve"> det saknas koppling mellan de administrativa åtgärder som ska genomföras enligt vattenmyndigheternas åtgärds</w:t>
      </w:r>
      <w:bookmarkStart w:id="0" w:name="_GoBack"/>
      <w:bookmarkEnd w:id="0"/>
      <w:r w:rsidR="004E11D9">
        <w:t xml:space="preserve">program </w:t>
      </w:r>
      <w:r w:rsidR="00C96670">
        <w:t>och den finansiering som myndigheter och kommuner har till sitt förfogande.</w:t>
      </w:r>
      <w:r w:rsidR="002D0F33">
        <w:t xml:space="preserve"> </w:t>
      </w:r>
      <w:r w:rsidR="006E2FEB">
        <w:t xml:space="preserve">På så sätt är det inte möjligt </w:t>
      </w:r>
      <w:r w:rsidR="00CB052A">
        <w:t xml:space="preserve">för myndigheter och kommuner att genomföra åtgärder i den utsträckning </w:t>
      </w:r>
      <w:r w:rsidR="00DE7F72">
        <w:t>som skulle behövas för att följa de miljökvalitetsnormer som hittills har beslutats.</w:t>
      </w:r>
    </w:p>
    <w:p w14:paraId="77E6CA2D" w14:textId="2AAE1640" w:rsidR="00DB3A70" w:rsidRDefault="00DB3A70" w:rsidP="00DB3A70">
      <w:pPr>
        <w:pStyle w:val="Brdtext"/>
      </w:pPr>
      <w:r>
        <w:t>Med en tydlig struktur där uppdrag och resurser hänger ihop förtydligas samverkan mellan relevanta aktörer på nationell, regional och lokal nivå.</w:t>
      </w:r>
      <w:r w:rsidR="009950EF">
        <w:t xml:space="preserve"> Det </w:t>
      </w:r>
      <w:r w:rsidR="000E0C46">
        <w:t xml:space="preserve">skapar också möjlighet </w:t>
      </w:r>
      <w:r w:rsidR="000E28EA">
        <w:t xml:space="preserve">till att åtgärder genomförs i tillräcklig </w:t>
      </w:r>
      <w:r w:rsidR="00C0702B">
        <w:t>utsträckning för att uppfylla kraven i ramdirektivet och för att förbättra vattenstatusen i svenska vattenmiljöer.</w:t>
      </w:r>
      <w:r>
        <w:t xml:space="preserve"> Förutsatt en tydlig struktur och</w:t>
      </w:r>
      <w:r w:rsidR="004B703E">
        <w:t xml:space="preserve"> att samverkan sker</w:t>
      </w:r>
      <w:r w:rsidR="007749C0">
        <w:t xml:space="preserve"> i enlighet med vad som framgår</w:t>
      </w:r>
      <w:r w:rsidR="00A5039D">
        <w:t xml:space="preserve"> </w:t>
      </w:r>
      <w:r w:rsidR="007749C0">
        <w:t xml:space="preserve">i </w:t>
      </w:r>
      <w:r w:rsidR="0066289C">
        <w:t>förvaltningslagen</w:t>
      </w:r>
      <w:r>
        <w:t xml:space="preserve"> ser Energimyndigheten positivt på att kunna delta vid framtagandet av</w:t>
      </w:r>
      <w:r w:rsidR="009B5520">
        <w:t xml:space="preserve"> underlag</w:t>
      </w:r>
      <w:r w:rsidR="002C5C04">
        <w:t xml:space="preserve"> för beslutande om</w:t>
      </w:r>
      <w:r>
        <w:t xml:space="preserve"> miljökvalitetsnormer som främst rör vattenkraft men också övriga energiproduktionsslag. </w:t>
      </w:r>
    </w:p>
    <w:p w14:paraId="3A52125F" w14:textId="77777777" w:rsidR="00B56E2B" w:rsidRDefault="00B56E2B" w:rsidP="00B56E2B">
      <w:pPr>
        <w:pStyle w:val="Rubrik5"/>
      </w:pPr>
      <w:r>
        <w:t>En myndighet ger en mer homogen beslutsprocess om miljökvalitetsnormer</w:t>
      </w:r>
    </w:p>
    <w:p w14:paraId="739871C9" w14:textId="47C2FA4A" w:rsidR="00B56E2B" w:rsidRDefault="00B56E2B" w:rsidP="00DB3A70">
      <w:pPr>
        <w:pStyle w:val="Brdtext"/>
      </w:pPr>
      <w:r>
        <w:t>Energimyndigheten tillstyrker</w:t>
      </w:r>
      <w:r w:rsidR="008042E7">
        <w:t xml:space="preserve"> också</w:t>
      </w:r>
      <w:r>
        <w:t xml:space="preserve"> förslaget om inrättandet av en nationell nämnd för beslut om miljökvalitetsnormer med Havs- och vattenmyndigheten som värdmyndighet. Genom att alla miljökvalitetsnormer beslutas av en myndighet istället för av fem vattendelegationer, ser vi att förslaget skulle bidra till en effektivare och mer konsekvent process</w:t>
      </w:r>
      <w:r w:rsidR="00B72066">
        <w:t xml:space="preserve"> och förvaltningsstruktur</w:t>
      </w:r>
      <w:r>
        <w:t xml:space="preserve">. På så sätt ser vi också att förslaget skulle bidra till att tilltron till beslutade miljökvalitetsnormer skulle stärkas. En viktig förutsättning för att en myndighet ska kunna ta beslut om alla miljökvalitetsnormer är att kunskapsunderlag, vägledning och granskning av normer tas fram och genomföras i god tid och på ett följdriktigt sätt med Havs- och vattenmyndigheten som ytterst ansvarig myndighet för processen. SMHI (Sveriges meteorologiska och hydrologiska institut) och SGU (Sveriges geologiska undersökning) bör bistå Havs- och vattenmyndigheten i arbetet som också föreslås av utredningen. </w:t>
      </w:r>
    </w:p>
    <w:p w14:paraId="6BE707D2" w14:textId="77777777" w:rsidR="00DB3A70" w:rsidRDefault="00DB3A70" w:rsidP="00DB3A70">
      <w:pPr>
        <w:pStyle w:val="Rubrik5"/>
      </w:pPr>
      <w:r>
        <w:lastRenderedPageBreak/>
        <w:t>Genom politisk styrning riskerar planeringen bli kortsiktig.</w:t>
      </w:r>
    </w:p>
    <w:p w14:paraId="1923FDA6" w14:textId="3847E2D7" w:rsidR="006B0843" w:rsidRDefault="00DB3A70" w:rsidP="00DB3A70">
      <w:pPr>
        <w:pStyle w:val="Brdtext"/>
      </w:pPr>
      <w:r>
        <w:t xml:space="preserve">Det förslag myndigheten valt att avstyrka är förslaget om att riksdag och regeringen ska få mer framträdande roller i vattenförvaltningen. I och med att Havs- och vattenmyndigheten och (ytvatten) SGU (grundvatten) är expertmyndigheter som arbetar på uppdrag av regeringen anser vi att det är lämpligt att en nationell handlingsplan tas fram och beslutas i samverkan mellan de två myndigheterna. I arbetet bör även relevanta myndigheter och regioner ingå för att fånga upp nationell och lokal förankring.  Likväl anser myndigheten att vattenmyndigheternas arbetsuppgifter som innefattar att ta fram och besluta om åtgärdsprogram för respektive avrinningsdistrikt, </w:t>
      </w:r>
      <w:r w:rsidR="003146BC">
        <w:t xml:space="preserve">istället </w:t>
      </w:r>
      <w:r>
        <w:t>ska ligga inom Havs- och vattenmyndighetens och SGU:s uppdrag. Genom att låta ansvaret ligga på regeringen</w:t>
      </w:r>
      <w:r w:rsidR="00433353">
        <w:t xml:space="preserve"> och riksdagen</w:t>
      </w:r>
      <w:r>
        <w:t xml:space="preserve"> riskerar planeringen för vattenförvaltningen att bindas till mandatperioder och på så sätt bli kortsiktig även om det föreslås att den nationella handlingsplanen bör följas upp vart sjätte år.  </w:t>
      </w:r>
    </w:p>
    <w:p w14:paraId="2C7BB723" w14:textId="77777777" w:rsidR="006B0843" w:rsidRDefault="006B0843" w:rsidP="006B0843">
      <w:pPr>
        <w:pStyle w:val="Brdtext"/>
      </w:pPr>
    </w:p>
    <w:p w14:paraId="212D8BFD" w14:textId="04854C9B" w:rsidR="006B0843" w:rsidRDefault="006B0843" w:rsidP="006B0843">
      <w:pPr>
        <w:pStyle w:val="Brdtext"/>
      </w:pPr>
      <w:r>
        <w:t xml:space="preserve">Beslut i detta ärende har fattats av </w:t>
      </w:r>
      <w:bookmarkStart w:id="1" w:name="spcDeciderTitle_01"/>
      <w:r w:rsidR="00DB3A70">
        <w:t>generaldirektören</w:t>
      </w:r>
      <w:bookmarkEnd w:id="1"/>
      <w:r>
        <w:t xml:space="preserve"> </w:t>
      </w:r>
      <w:bookmarkStart w:id="2" w:name="spcDecider_01"/>
      <w:r w:rsidR="00DB3A70">
        <w:t>Robert Andrén</w:t>
      </w:r>
      <w:bookmarkEnd w:id="2"/>
      <w:r>
        <w:t xml:space="preserve">. Vid den slutliga handläggningen har därutöver deltagit </w:t>
      </w:r>
      <w:bookmarkStart w:id="3" w:name="spcOvriga_01"/>
      <w:r w:rsidR="00DB3A70">
        <w:t>avdelningschef</w:t>
      </w:r>
      <w:r w:rsidR="006F3256">
        <w:t>en</w:t>
      </w:r>
      <w:r w:rsidR="00DB3A70">
        <w:t xml:space="preserve"> Gustav </w:t>
      </w:r>
      <w:r w:rsidR="00130502">
        <w:t>Ebenå, chefsjuristen</w:t>
      </w:r>
      <w:r w:rsidR="00DB3A70">
        <w:t xml:space="preserve"> Rikard Janson, enhetschef</w:t>
      </w:r>
      <w:r w:rsidR="006F3256">
        <w:t>en</w:t>
      </w:r>
      <w:r w:rsidR="00DB3A70">
        <w:t xml:space="preserve"> Paula Hallonsten</w:t>
      </w:r>
      <w:r w:rsidR="006F3256">
        <w:t xml:space="preserve"> och</w:t>
      </w:r>
      <w:r w:rsidR="00304D91">
        <w:t xml:space="preserve"> </w:t>
      </w:r>
      <w:r w:rsidR="00DB3A70">
        <w:t>handläggar</w:t>
      </w:r>
      <w:r w:rsidR="00021B57">
        <w:t>na</w:t>
      </w:r>
      <w:r w:rsidR="00DB3A70">
        <w:t>, Elin Brodin</w:t>
      </w:r>
      <w:r w:rsidR="007B27F4">
        <w:t xml:space="preserve">, </w:t>
      </w:r>
      <w:r w:rsidR="00DB3A70">
        <w:t>Hanna Andersson</w:t>
      </w:r>
      <w:bookmarkEnd w:id="3"/>
      <w:r w:rsidR="007B27F4">
        <w:t xml:space="preserve"> och Jennie Molin</w:t>
      </w:r>
      <w:r>
        <w:t xml:space="preserve">. Föredragande har varit handläggaren </w:t>
      </w:r>
      <w:bookmarkStart w:id="4" w:name="spcHandlingOfficer_01"/>
      <w:r w:rsidR="00DB3A70">
        <w:t>Sandra Lennander</w:t>
      </w:r>
      <w:bookmarkEnd w:id="4"/>
      <w:r>
        <w:t>.</w:t>
      </w:r>
    </w:p>
    <w:p w14:paraId="6B602D51" w14:textId="77777777" w:rsidR="006B0843" w:rsidRDefault="006B0843" w:rsidP="006B0843">
      <w:pPr>
        <w:pStyle w:val="Brdtext"/>
      </w:pPr>
    </w:p>
    <w:p w14:paraId="63B77668" w14:textId="77777777" w:rsidR="006B0843" w:rsidRDefault="006B0843" w:rsidP="006B0843">
      <w:pPr>
        <w:pStyle w:val="Brdtext"/>
      </w:pPr>
    </w:p>
    <w:p w14:paraId="104668E6" w14:textId="77777777" w:rsidR="006B0843" w:rsidRDefault="00DB3A70" w:rsidP="006B0843">
      <w:pPr>
        <w:pStyle w:val="Brdtext"/>
      </w:pPr>
      <w:bookmarkStart w:id="5" w:name="spcDecider_02"/>
      <w:r>
        <w:t>Robert Andrén</w:t>
      </w:r>
      <w:bookmarkEnd w:id="5"/>
    </w:p>
    <w:p w14:paraId="3E3BDAEC" w14:textId="77777777" w:rsidR="00737E4B" w:rsidRDefault="00737E4B" w:rsidP="00EC5FEB">
      <w:pPr>
        <w:pStyle w:val="Brdtext"/>
        <w:tabs>
          <w:tab w:val="left" w:pos="3960"/>
        </w:tabs>
      </w:pPr>
    </w:p>
    <w:p w14:paraId="7832EF5B" w14:textId="19F59FB6" w:rsidR="0032522D" w:rsidRPr="0032522D" w:rsidRDefault="00737E4B" w:rsidP="00EC5FEB">
      <w:pPr>
        <w:pStyle w:val="Brdtext"/>
        <w:tabs>
          <w:tab w:val="left" w:pos="3960"/>
        </w:tabs>
      </w:pPr>
      <w:r w:rsidRPr="00737E4B">
        <w:t>Beslutet har fattats elektroniskt i Energimyndighetens ärendehanteringssystem</w:t>
      </w:r>
      <w:r>
        <w:t>.</w:t>
      </w:r>
      <w:r w:rsidR="006B0843">
        <w:tab/>
      </w:r>
      <w:bookmarkStart w:id="6" w:name="spcHandlingOfficer_02"/>
      <w:r w:rsidR="00DB3A70">
        <w:t xml:space="preserve"> </w:t>
      </w:r>
      <w:bookmarkEnd w:id="6"/>
    </w:p>
    <w:sectPr w:rsidR="0032522D" w:rsidRPr="0032522D" w:rsidSect="00C7330A">
      <w:headerReference w:type="default" r:id="rId11"/>
      <w:headerReference w:type="first" r:id="rId12"/>
      <w:footerReference w:type="first" r:id="rId13"/>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6536B" w14:textId="77777777" w:rsidR="00171383" w:rsidRDefault="00171383" w:rsidP="0032522D">
      <w:r>
        <w:separator/>
      </w:r>
    </w:p>
  </w:endnote>
  <w:endnote w:type="continuationSeparator" w:id="0">
    <w:p w14:paraId="3AE0884D" w14:textId="77777777" w:rsidR="00171383" w:rsidRDefault="00171383" w:rsidP="00325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DB3A70" w:rsidRPr="004D6078" w14:paraId="72CFD257" w14:textId="77777777" w:rsidTr="00071BE0">
      <w:trPr>
        <w:cantSplit/>
        <w:trHeight w:val="397"/>
      </w:trPr>
      <w:tc>
        <w:tcPr>
          <w:tcW w:w="10261" w:type="dxa"/>
          <w:shd w:val="clear" w:color="auto" w:fill="auto"/>
        </w:tcPr>
        <w:p w14:paraId="76E2B893" w14:textId="77777777" w:rsidR="00DB3A70" w:rsidRPr="004D6078" w:rsidRDefault="00DB3A70" w:rsidP="0060488C">
          <w:pPr>
            <w:pStyle w:val="Sidfotstext"/>
            <w:rPr>
              <w:rFonts w:ascii="Arial" w:eastAsia="Calibri" w:hAnsi="Arial"/>
            </w:rPr>
          </w:pPr>
        </w:p>
      </w:tc>
    </w:tr>
    <w:tr w:rsidR="00DB3A70" w:rsidRPr="004572E5" w14:paraId="101C15BF" w14:textId="77777777" w:rsidTr="00071BE0">
      <w:trPr>
        <w:cantSplit/>
        <w:trHeight w:val="907"/>
      </w:trPr>
      <w:tc>
        <w:tcPr>
          <w:tcW w:w="10261" w:type="dxa"/>
          <w:shd w:val="clear" w:color="auto" w:fill="auto"/>
        </w:tcPr>
        <w:p w14:paraId="29C54606" w14:textId="77777777" w:rsidR="00DB3A70" w:rsidRPr="004572E5" w:rsidRDefault="00DB3A70" w:rsidP="004572E5">
          <w:pPr>
            <w:pStyle w:val="Sidfotstext"/>
          </w:pPr>
          <w:bookmarkStart w:id="28" w:name="ftiFooter_02"/>
          <w:r>
            <w:t xml:space="preserve">Postadress: Box 310 • 631 04 Eskilstuna • Besöksadress </w:t>
          </w:r>
          <w:proofErr w:type="spellStart"/>
          <w:r>
            <w:t>Gredbyvägen</w:t>
          </w:r>
          <w:proofErr w:type="spellEnd"/>
          <w:r>
            <w:t xml:space="preserve"> 10</w:t>
          </w:r>
          <w:r>
            <w:br/>
            <w:t>Telefon 016-544 20 00 • Telefax 016-544 20 99</w:t>
          </w:r>
          <w:r>
            <w:br/>
            <w:t>registrator@energimyndigheten.se</w:t>
          </w:r>
          <w:r>
            <w:br/>
            <w:t>www.energimyndigheten.se</w:t>
          </w:r>
          <w:r>
            <w:br/>
            <w:t xml:space="preserve">Org.nr </w:t>
          </w:r>
          <w:proofErr w:type="gramStart"/>
          <w:r>
            <w:t>202100-5000</w:t>
          </w:r>
          <w:bookmarkEnd w:id="28"/>
          <w:proofErr w:type="gramEnd"/>
        </w:p>
      </w:tc>
    </w:tr>
  </w:tbl>
  <w:p w14:paraId="207AF164" w14:textId="77777777" w:rsidR="00DB3A70" w:rsidRPr="00E93B78" w:rsidRDefault="00DB3A70" w:rsidP="00094EAB">
    <w:pPr>
      <w:pStyle w:val="Sidfot"/>
    </w:pPr>
    <w:bookmarkStart w:id="29" w:name="insFirstFooter_01"/>
    <w:bookmarkEnd w:id="29"/>
  </w:p>
  <w:p w14:paraId="278B5B3A" w14:textId="77777777" w:rsidR="00F30C4B" w:rsidRPr="00DB3A70" w:rsidRDefault="00F30C4B" w:rsidP="00DB3A70">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9BE71" w14:textId="77777777" w:rsidR="00171383" w:rsidRDefault="00171383" w:rsidP="0032522D">
      <w:r>
        <w:separator/>
      </w:r>
    </w:p>
  </w:footnote>
  <w:footnote w:type="continuationSeparator" w:id="0">
    <w:p w14:paraId="3AC7742F" w14:textId="77777777" w:rsidR="00171383" w:rsidRDefault="00171383" w:rsidP="00325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12D3" w14:textId="77777777" w:rsidR="00DB3A70" w:rsidRPr="00811F35" w:rsidRDefault="00DB3A70" w:rsidP="00F4109E">
    <w:pPr>
      <w:pStyle w:val="Sidhuvud"/>
      <w:rPr>
        <w:szCs w:val="2"/>
      </w:rPr>
    </w:pPr>
    <w:bookmarkStart w:id="7" w:name="insFollowingHeader_01"/>
    <w:bookmarkEnd w:id="7"/>
    <w:r>
      <w:rPr>
        <w:noProof/>
        <w:szCs w:val="2"/>
      </w:rPr>
      <mc:AlternateContent>
        <mc:Choice Requires="wps">
          <w:drawing>
            <wp:anchor distT="0" distB="0" distL="114300" distR="114300" simplePos="0" relativeHeight="251673600" behindDoc="0" locked="1" layoutInCell="0" allowOverlap="1" wp14:anchorId="64378DF2" wp14:editId="424D64D7">
              <wp:simplePos x="0" y="0"/>
              <wp:positionH relativeFrom="page">
                <wp:posOffset>720000</wp:posOffset>
              </wp:positionH>
              <wp:positionV relativeFrom="page">
                <wp:posOffset>324000</wp:posOffset>
              </wp:positionV>
              <wp:extent cx="1497330" cy="320040"/>
              <wp:effectExtent l="0" t="0" r="7620" b="3810"/>
              <wp:wrapNone/>
              <wp:docPr id="10"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BE484A" id="LogoFollowingPages" o:spid="_x0000_s1026" alt="Statens energimyndighets logo" style="position:absolute;margin-left:56.7pt;margin-top:25.5pt;width:117.9pt;height:25.2pt;z-index:25167360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qOQtdwMAAMY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4pGYJ/duPi4P//////////////////////////////////////////////////////////////&#10;////////////////////////////////////////////////////////////////////////////&#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Pi4H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10;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10;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10;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10;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10;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10;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&#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2ZjVyAbCiAb&#10;CiAbCiAbCiAbCiAbCiAbCiAbCiAbCiAbCiAbCiAbCiAbCiAbCiAbCiAbCiAbCp2bk///////////&#10;/////////////////////////////////////////////////+Pi4CAbCiAbCiAbCiAbCiAbCiAb&#10;CiAbCiAbCiAbCiAbCiAbCiAbCiAbCiAbCiAbCiAbCiAbCiAbCiAbCp2bk///////////////////&#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Hx8CAbCiAbCiAbCiAbCiAbCiAb&#10;CiAbCiAbCiAbCiAbCiAbCiAbCiAbCiAbCiAbCiAbCiAbCi4pGfHx8P//////////////////////&#10;/////////////////////////////////////3RxZiAbCiAbCiAbCiAbCiAbCiAbCiAbCiAbCiAb&#10;CiAbCiAbCiAbCiAbCiAbCiAbCiAbCiAbCiAbClhUR///////////////////////////////////&#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&#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Hx8CAbCiAbCiAbCiAbCiAbCiAbCiAbCiAbCiAbCiAbCiAbCiAbCiAbCiAbCiAbCiAb&#10;CiAbCkpGOP///////////////////////////////////////////////////////////+Pi4CAb&#10;CiAbCiAbCiAbCiAbCiAbCiAbCiAbCiAbCiAbCiAbCiAbCiAbCiAbCiAbCiAbCiAbCiAbCjw4Kf//&#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6up&#10;oyAbCiAbCiAbCiAbCiAbCiAbCiAbCiAbCiAbCiAbCiAbCiAbCiAbCiAbCiAbCiAbCiAbCp2bk///&#10;/////////////////////////////////////////////////////////4+NhCAbCiAbCiAbCiAb&#10;CiAbCiAbCiAbCiAbCiAbCiAbCiAbCiAbCiAbCiAbCiAbCiAbCiAbCiAbCsfGwv//////////////&#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&#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10;/////////////////////4J/diAbCiAbCiAbCiAbCiAbCiAbCiAbCiAbCiAbCiAbCiAbCiAbCiAb&#10;CiAbCiAbCiAbCiAbCvHx8P//////////////////////////////////////////////////////&#10;/9XU0SAbCiAbCiAbCiAbCiAbCiAbCiAbCiAbCiAbCiAbCiAbCiAbCiAbCiAbCiAbCiAbCiAbCiAb&#10;CsfGwv//////////////////////////////////////////////////////////////////////&#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10;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&#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CiAbCiAbCiAbCiAb&#10;CiAbCiAbCiAbCrm3sv///////////////////////////////////////////////////////8fG&#10;wiAbCiAbCiAbCiAbCiAbCiAbCiAbCiAbCiAbCiAbCiAbCiAbCiAbCiAbCiAbCiAbCiAbCoJ/dv//&#10;////////////////////////////////////////////////////////////////////////////&#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&#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10;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yAbCiAbCiAbCiAbCiAbCiAbCiAbCiAbCiAbCiAbCiAb&#10;CiAbCiAbCiAbCiAbCiAbCiAbCv//////////////////////////////////////////////////&#10;/////////y4pGSAbCiAbCiAbCiAbCiAbCiAbCiAbCiAbCiAbCiAbCiAbCiAbCiAbCiAbCiAbCiAb&#10;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0;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10;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&#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&#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DB3A70" w14:paraId="3692B3DF" w14:textId="77777777" w:rsidTr="00DD7A9D">
      <w:trPr>
        <w:trHeight w:val="340"/>
      </w:trPr>
      <w:tc>
        <w:tcPr>
          <w:tcW w:w="5222" w:type="dxa"/>
          <w:vMerge w:val="restart"/>
          <w:shd w:val="clear" w:color="auto" w:fill="auto"/>
        </w:tcPr>
        <w:p w14:paraId="079420C4" w14:textId="77777777" w:rsidR="00DB3A70" w:rsidRPr="00A07447" w:rsidRDefault="00DB3A70" w:rsidP="008E2A3F">
          <w:pPr>
            <w:pStyle w:val="Sidhuvudstext"/>
          </w:pPr>
          <w:bookmarkStart w:id="8" w:name="objLogoFollowingPages_01"/>
          <w:r>
            <w:t xml:space="preserve"> </w:t>
          </w:r>
          <w:bookmarkEnd w:id="8"/>
        </w:p>
      </w:tc>
      <w:tc>
        <w:tcPr>
          <w:tcW w:w="3924" w:type="dxa"/>
          <w:gridSpan w:val="2"/>
          <w:shd w:val="clear" w:color="auto" w:fill="auto"/>
          <w:hideMark/>
        </w:tcPr>
        <w:p w14:paraId="58B9B945" w14:textId="77777777" w:rsidR="00DB3A70" w:rsidRDefault="00DB3A70" w:rsidP="00B465EB">
          <w:pPr>
            <w:pStyle w:val="Dokumentinformation"/>
          </w:pPr>
        </w:p>
      </w:tc>
      <w:bookmarkStart w:id="9" w:name="objPageNo_02"/>
      <w:tc>
        <w:tcPr>
          <w:tcW w:w="1113" w:type="dxa"/>
          <w:shd w:val="clear" w:color="auto" w:fill="auto"/>
        </w:tcPr>
        <w:p w14:paraId="68058380" w14:textId="77777777" w:rsidR="00DB3A70" w:rsidRPr="00A07447" w:rsidRDefault="00DB3A70" w:rsidP="00E64A66">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9"/>
        </w:p>
      </w:tc>
    </w:tr>
    <w:tr w:rsidR="00DB3A70" w14:paraId="02AAE8D6" w14:textId="77777777" w:rsidTr="00DD7A9D">
      <w:tc>
        <w:tcPr>
          <w:tcW w:w="5222" w:type="dxa"/>
          <w:vMerge/>
          <w:shd w:val="clear" w:color="auto" w:fill="auto"/>
          <w:vAlign w:val="center"/>
          <w:hideMark/>
        </w:tcPr>
        <w:p w14:paraId="350B3AD8" w14:textId="77777777" w:rsidR="00DB3A70" w:rsidRDefault="00DB3A70" w:rsidP="00E05D87"/>
      </w:tc>
      <w:tc>
        <w:tcPr>
          <w:tcW w:w="2604" w:type="dxa"/>
          <w:shd w:val="clear" w:color="auto" w:fill="auto"/>
          <w:hideMark/>
        </w:tcPr>
        <w:p w14:paraId="0ADD393A" w14:textId="77777777" w:rsidR="00DB3A70" w:rsidRDefault="00DB3A70" w:rsidP="00E05D87">
          <w:pPr>
            <w:pStyle w:val="Ledtext"/>
          </w:pPr>
          <w:bookmarkStart w:id="10" w:name="capDocDate_02"/>
          <w:r>
            <w:t>Datum</w:t>
          </w:r>
          <w:bookmarkEnd w:id="10"/>
        </w:p>
      </w:tc>
      <w:tc>
        <w:tcPr>
          <w:tcW w:w="2433" w:type="dxa"/>
          <w:gridSpan w:val="2"/>
          <w:shd w:val="clear" w:color="auto" w:fill="auto"/>
          <w:hideMark/>
        </w:tcPr>
        <w:p w14:paraId="63E927DB" w14:textId="77777777" w:rsidR="00DB3A70" w:rsidRDefault="00DB3A70" w:rsidP="00E05D87">
          <w:pPr>
            <w:pStyle w:val="Ledtext"/>
          </w:pPr>
          <w:bookmarkStart w:id="11" w:name="capOurRef_02"/>
          <w:proofErr w:type="spellStart"/>
          <w:r>
            <w:t>Diarienr</w:t>
          </w:r>
          <w:bookmarkEnd w:id="11"/>
          <w:proofErr w:type="spellEnd"/>
        </w:p>
      </w:tc>
    </w:tr>
    <w:tr w:rsidR="00DB3A70" w14:paraId="7BD1CF1D" w14:textId="77777777" w:rsidTr="00DD7A9D">
      <w:trPr>
        <w:trHeight w:val="357"/>
      </w:trPr>
      <w:tc>
        <w:tcPr>
          <w:tcW w:w="5222" w:type="dxa"/>
          <w:vMerge/>
          <w:shd w:val="clear" w:color="auto" w:fill="auto"/>
          <w:vAlign w:val="center"/>
          <w:hideMark/>
        </w:tcPr>
        <w:p w14:paraId="71B2F8E9" w14:textId="77777777" w:rsidR="00DB3A70" w:rsidRDefault="00DB3A70" w:rsidP="00E05D87"/>
      </w:tc>
      <w:tc>
        <w:tcPr>
          <w:tcW w:w="2604" w:type="dxa"/>
          <w:shd w:val="clear" w:color="auto" w:fill="auto"/>
          <w:hideMark/>
        </w:tcPr>
        <w:p w14:paraId="7A03F210" w14:textId="773FF9C9" w:rsidR="00DB3A70" w:rsidRPr="00A07447" w:rsidRDefault="00DB3A70" w:rsidP="008E3BD6">
          <w:pPr>
            <w:pStyle w:val="Dokumentinformation"/>
          </w:pPr>
          <w:bookmarkStart w:id="12" w:name="bmkDocDate_02"/>
          <w:r>
            <w:t>2020-0</w:t>
          </w:r>
          <w:r w:rsidR="002A53D0">
            <w:t>4-</w:t>
          </w:r>
          <w:r w:rsidR="00260134">
            <w:t>15</w:t>
          </w:r>
          <w:bookmarkEnd w:id="12"/>
        </w:p>
      </w:tc>
      <w:tc>
        <w:tcPr>
          <w:tcW w:w="2433" w:type="dxa"/>
          <w:gridSpan w:val="2"/>
          <w:shd w:val="clear" w:color="auto" w:fill="auto"/>
          <w:hideMark/>
        </w:tcPr>
        <w:p w14:paraId="046A447B" w14:textId="77777777" w:rsidR="00DB3A70" w:rsidRPr="00A07447" w:rsidRDefault="00DB3A70" w:rsidP="008E3BD6">
          <w:pPr>
            <w:pStyle w:val="Dokumentinformation"/>
          </w:pPr>
          <w:bookmarkStart w:id="13" w:name="bmkOurRef_02"/>
          <w:proofErr w:type="gramStart"/>
          <w:r>
            <w:t>2020-200003</w:t>
          </w:r>
          <w:bookmarkEnd w:id="13"/>
          <w:proofErr w:type="gramEnd"/>
        </w:p>
      </w:tc>
    </w:tr>
  </w:tbl>
  <w:p w14:paraId="3B0380B9" w14:textId="77777777" w:rsidR="00DB3A70" w:rsidRPr="00663114" w:rsidRDefault="00DB3A70" w:rsidP="00F4109E">
    <w:pPr>
      <w:pStyle w:val="Sidhuvud"/>
      <w:rPr>
        <w:szCs w:val="2"/>
      </w:rPr>
    </w:pPr>
  </w:p>
  <w:p w14:paraId="106E1659" w14:textId="77777777" w:rsidR="0032522D" w:rsidRPr="00DB3A70" w:rsidRDefault="0032522D" w:rsidP="00DB3A70">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F907C" w14:textId="77777777" w:rsidR="00DB3A70" w:rsidRPr="00811F35" w:rsidRDefault="00DB3A70" w:rsidP="00F4109E">
    <w:pPr>
      <w:pStyle w:val="Sidhuvud"/>
      <w:rPr>
        <w:szCs w:val="2"/>
      </w:rPr>
    </w:pPr>
    <w:bookmarkStart w:id="14" w:name="insFirstHeader_01"/>
    <w:bookmarkEnd w:id="14"/>
    <w:r>
      <w:rPr>
        <w:noProof/>
        <w:szCs w:val="2"/>
      </w:rPr>
      <mc:AlternateContent>
        <mc:Choice Requires="wps">
          <w:drawing>
            <wp:anchor distT="0" distB="0" distL="114300" distR="114300" simplePos="0" relativeHeight="251672576" behindDoc="0" locked="1" layoutInCell="0" allowOverlap="1" wp14:anchorId="2E226379" wp14:editId="784EEADA">
              <wp:simplePos x="0" y="0"/>
              <wp:positionH relativeFrom="page">
                <wp:posOffset>720090</wp:posOffset>
              </wp:positionH>
              <wp:positionV relativeFrom="page">
                <wp:posOffset>323215</wp:posOffset>
              </wp:positionV>
              <wp:extent cx="2519680" cy="539750"/>
              <wp:effectExtent l="0" t="0" r="0" b="0"/>
              <wp:wrapNone/>
              <wp:docPr id="9"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DD6EAA" id="LogoFirstPage" o:spid="_x0000_s1026" alt="Statens energimyndighets logo" style="position:absolute;margin-left:56.7pt;margin-top:25.45pt;width:198.4pt;height:42.5pt;z-index:25167257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fXzn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DB3A70" w14:paraId="52DC8B29" w14:textId="77777777" w:rsidTr="00C840F3">
      <w:tc>
        <w:tcPr>
          <w:tcW w:w="5222" w:type="dxa"/>
          <w:vMerge w:val="restart"/>
          <w:shd w:val="clear" w:color="auto" w:fill="auto"/>
        </w:tcPr>
        <w:p w14:paraId="7B36C3C1" w14:textId="77777777" w:rsidR="00DB3A70" w:rsidRPr="00A07447" w:rsidRDefault="00DB3A70" w:rsidP="008E2A3F">
          <w:pPr>
            <w:pStyle w:val="Sidhuvudstext"/>
          </w:pPr>
          <w:bookmarkStart w:id="15" w:name="objLogoFirstPage_01"/>
          <w:r>
            <w:t xml:space="preserve"> </w:t>
          </w:r>
          <w:bookmarkEnd w:id="15"/>
        </w:p>
      </w:tc>
      <w:tc>
        <w:tcPr>
          <w:tcW w:w="3924" w:type="dxa"/>
          <w:gridSpan w:val="2"/>
          <w:shd w:val="clear" w:color="auto" w:fill="auto"/>
          <w:hideMark/>
        </w:tcPr>
        <w:p w14:paraId="7F00B3BA" w14:textId="77777777" w:rsidR="00DB3A70" w:rsidRDefault="00DB3A70" w:rsidP="00525EBF">
          <w:pPr>
            <w:pStyle w:val="Dokumentkategori"/>
          </w:pPr>
          <w:bookmarkStart w:id="16" w:name="bmkDocType_01"/>
          <w:r>
            <w:t>BESLUT</w:t>
          </w:r>
          <w:bookmarkEnd w:id="16"/>
        </w:p>
      </w:tc>
      <w:bookmarkStart w:id="17" w:name="objPageNo_01"/>
      <w:tc>
        <w:tcPr>
          <w:tcW w:w="1113" w:type="dxa"/>
          <w:shd w:val="clear" w:color="auto" w:fill="auto"/>
        </w:tcPr>
        <w:p w14:paraId="58FBE712" w14:textId="77777777" w:rsidR="00DB3A70" w:rsidRPr="00A07447" w:rsidRDefault="00DB3A70" w:rsidP="00875423">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17"/>
        </w:p>
      </w:tc>
    </w:tr>
    <w:tr w:rsidR="00DB3A70" w14:paraId="04DAC52E" w14:textId="77777777" w:rsidTr="00C840F3">
      <w:tc>
        <w:tcPr>
          <w:tcW w:w="5222" w:type="dxa"/>
          <w:vMerge/>
          <w:shd w:val="clear" w:color="auto" w:fill="auto"/>
          <w:vAlign w:val="center"/>
          <w:hideMark/>
        </w:tcPr>
        <w:p w14:paraId="71D373C4" w14:textId="77777777" w:rsidR="00DB3A70" w:rsidRDefault="00DB3A70" w:rsidP="00E05D87"/>
      </w:tc>
      <w:tc>
        <w:tcPr>
          <w:tcW w:w="2604" w:type="dxa"/>
          <w:shd w:val="clear" w:color="auto" w:fill="auto"/>
          <w:hideMark/>
        </w:tcPr>
        <w:p w14:paraId="580D182B" w14:textId="77777777" w:rsidR="00DB3A70" w:rsidRDefault="00DB3A70" w:rsidP="00E05D87">
          <w:pPr>
            <w:pStyle w:val="Ledtext"/>
          </w:pPr>
          <w:bookmarkStart w:id="18" w:name="capDocDate_01"/>
          <w:r>
            <w:t>Datum</w:t>
          </w:r>
          <w:bookmarkEnd w:id="18"/>
        </w:p>
      </w:tc>
      <w:tc>
        <w:tcPr>
          <w:tcW w:w="2433" w:type="dxa"/>
          <w:gridSpan w:val="2"/>
          <w:shd w:val="clear" w:color="auto" w:fill="auto"/>
          <w:hideMark/>
        </w:tcPr>
        <w:p w14:paraId="09650E1B" w14:textId="77777777" w:rsidR="00DB3A70" w:rsidRDefault="00DB3A70" w:rsidP="00E05D87">
          <w:pPr>
            <w:pStyle w:val="Ledtext"/>
          </w:pPr>
          <w:bookmarkStart w:id="19" w:name="capOurRef_01"/>
          <w:proofErr w:type="spellStart"/>
          <w:r>
            <w:t>Diarienr</w:t>
          </w:r>
          <w:bookmarkEnd w:id="19"/>
          <w:proofErr w:type="spellEnd"/>
        </w:p>
      </w:tc>
    </w:tr>
    <w:tr w:rsidR="00DB3A70" w14:paraId="3757EDF6" w14:textId="77777777" w:rsidTr="00C840F3">
      <w:trPr>
        <w:trHeight w:val="493"/>
      </w:trPr>
      <w:tc>
        <w:tcPr>
          <w:tcW w:w="5222" w:type="dxa"/>
          <w:vMerge/>
          <w:shd w:val="clear" w:color="auto" w:fill="auto"/>
          <w:vAlign w:val="center"/>
          <w:hideMark/>
        </w:tcPr>
        <w:p w14:paraId="57CB1EFF" w14:textId="77777777" w:rsidR="00DB3A70" w:rsidRDefault="00DB3A70" w:rsidP="00E05D87"/>
      </w:tc>
      <w:tc>
        <w:tcPr>
          <w:tcW w:w="2604" w:type="dxa"/>
          <w:shd w:val="clear" w:color="auto" w:fill="auto"/>
          <w:hideMark/>
        </w:tcPr>
        <w:p w14:paraId="2670F9B3" w14:textId="4ACE45DB" w:rsidR="00DB3A70" w:rsidRPr="00A07447" w:rsidRDefault="00DB3A70" w:rsidP="00B16676">
          <w:pPr>
            <w:pStyle w:val="Dokumentinformation"/>
          </w:pPr>
          <w:bookmarkStart w:id="20" w:name="bmkDocDate_01"/>
          <w:r>
            <w:t>2020-0</w:t>
          </w:r>
          <w:r w:rsidR="00A96697">
            <w:t>4-</w:t>
          </w:r>
          <w:r w:rsidR="00AF446E">
            <w:t>15</w:t>
          </w:r>
          <w:bookmarkEnd w:id="20"/>
        </w:p>
      </w:tc>
      <w:tc>
        <w:tcPr>
          <w:tcW w:w="2433" w:type="dxa"/>
          <w:gridSpan w:val="2"/>
          <w:shd w:val="clear" w:color="auto" w:fill="auto"/>
          <w:hideMark/>
        </w:tcPr>
        <w:p w14:paraId="5728126E" w14:textId="118430BA" w:rsidR="00DB3A70" w:rsidRPr="00A07447" w:rsidRDefault="00787311" w:rsidP="00B16676">
          <w:pPr>
            <w:pStyle w:val="Dokumentinformation"/>
          </w:pPr>
          <w:r>
            <w:t>2020–200003</w:t>
          </w:r>
        </w:p>
      </w:tc>
    </w:tr>
    <w:tr w:rsidR="00DB3A70" w14:paraId="26FC80CE" w14:textId="77777777" w:rsidTr="00C840F3">
      <w:tc>
        <w:tcPr>
          <w:tcW w:w="5222" w:type="dxa"/>
          <w:vMerge/>
          <w:shd w:val="clear" w:color="auto" w:fill="auto"/>
          <w:vAlign w:val="center"/>
          <w:hideMark/>
        </w:tcPr>
        <w:p w14:paraId="4350D4B4" w14:textId="77777777" w:rsidR="00DB3A70" w:rsidRDefault="00DB3A70" w:rsidP="00E05D87"/>
      </w:tc>
      <w:tc>
        <w:tcPr>
          <w:tcW w:w="2604" w:type="dxa"/>
          <w:shd w:val="clear" w:color="auto" w:fill="auto"/>
          <w:hideMark/>
        </w:tcPr>
        <w:p w14:paraId="0EFCCB2B" w14:textId="77777777" w:rsidR="00DB3A70" w:rsidRDefault="00DB3A70" w:rsidP="00E05D87">
          <w:pPr>
            <w:pStyle w:val="Ledtext"/>
          </w:pPr>
          <w:bookmarkStart w:id="21" w:name="capYourDate_01"/>
          <w:r>
            <w:t>Ert datum</w:t>
          </w:r>
          <w:bookmarkEnd w:id="21"/>
        </w:p>
      </w:tc>
      <w:tc>
        <w:tcPr>
          <w:tcW w:w="2433" w:type="dxa"/>
          <w:gridSpan w:val="2"/>
          <w:shd w:val="clear" w:color="auto" w:fill="auto"/>
          <w:hideMark/>
        </w:tcPr>
        <w:p w14:paraId="130AF8EE" w14:textId="77777777" w:rsidR="00DB3A70" w:rsidRDefault="00DB3A70" w:rsidP="00E05D87">
          <w:pPr>
            <w:pStyle w:val="Ledtext"/>
          </w:pPr>
          <w:bookmarkStart w:id="22" w:name="capYourRef_01"/>
          <w:r>
            <w:t>Ert dnr</w:t>
          </w:r>
          <w:bookmarkEnd w:id="22"/>
        </w:p>
      </w:tc>
    </w:tr>
    <w:tr w:rsidR="00DB3A70" w14:paraId="7EFE2436" w14:textId="77777777" w:rsidTr="00C840F3">
      <w:trPr>
        <w:trHeight w:val="391"/>
      </w:trPr>
      <w:tc>
        <w:tcPr>
          <w:tcW w:w="5222" w:type="dxa"/>
          <w:vMerge/>
          <w:shd w:val="clear" w:color="auto" w:fill="auto"/>
          <w:vAlign w:val="center"/>
          <w:hideMark/>
        </w:tcPr>
        <w:p w14:paraId="3FE6171B" w14:textId="77777777" w:rsidR="00DB3A70" w:rsidRDefault="00DB3A70" w:rsidP="00E05D87"/>
      </w:tc>
      <w:tc>
        <w:tcPr>
          <w:tcW w:w="2604" w:type="dxa"/>
          <w:shd w:val="clear" w:color="auto" w:fill="auto"/>
          <w:hideMark/>
        </w:tcPr>
        <w:p w14:paraId="79115074" w14:textId="77777777" w:rsidR="00DB3A70" w:rsidRPr="00A07447" w:rsidRDefault="00DB3A70" w:rsidP="00B16676">
          <w:pPr>
            <w:pStyle w:val="Dokumentinformation"/>
          </w:pPr>
          <w:bookmarkStart w:id="23" w:name="bmkYourDate_01"/>
          <w:r>
            <w:t>2020-04-30</w:t>
          </w:r>
          <w:bookmarkEnd w:id="23"/>
        </w:p>
      </w:tc>
      <w:tc>
        <w:tcPr>
          <w:tcW w:w="2433" w:type="dxa"/>
          <w:gridSpan w:val="2"/>
          <w:shd w:val="clear" w:color="auto" w:fill="auto"/>
          <w:hideMark/>
        </w:tcPr>
        <w:p w14:paraId="284876B1" w14:textId="77777777" w:rsidR="00DB3A70" w:rsidRPr="00A07447" w:rsidRDefault="00DB3A70" w:rsidP="00B16676">
          <w:pPr>
            <w:pStyle w:val="Dokumentinformation"/>
          </w:pPr>
          <w:bookmarkStart w:id="24" w:name="bmkYourRef_01"/>
          <w:r>
            <w:t>M2019/02246Nm</w:t>
          </w:r>
          <w:bookmarkEnd w:id="24"/>
        </w:p>
      </w:tc>
    </w:tr>
    <w:tr w:rsidR="00DB3A70" w14:paraId="5A055049" w14:textId="77777777" w:rsidTr="00C840F3">
      <w:trPr>
        <w:trHeight w:val="227"/>
      </w:trPr>
      <w:tc>
        <w:tcPr>
          <w:tcW w:w="5222" w:type="dxa"/>
          <w:vMerge w:val="restart"/>
          <w:shd w:val="clear" w:color="auto" w:fill="auto"/>
        </w:tcPr>
        <w:p w14:paraId="76C0297E" w14:textId="77777777" w:rsidR="00DB3A70" w:rsidRDefault="00DB3A70" w:rsidP="00483A18">
          <w:pPr>
            <w:pStyle w:val="Sidhuvudstext"/>
          </w:pPr>
          <w:bookmarkStart w:id="25" w:name="chkPersonalProfile_01"/>
          <w:r>
            <w:t>Avdelningen för systemanalys, försörjningstrygghet och statistik</w:t>
          </w:r>
          <w:r>
            <w:br/>
            <w:t>Policyanalys</w:t>
          </w:r>
          <w:r>
            <w:br/>
            <w:t>Sandra Lennander</w:t>
          </w:r>
          <w:r>
            <w:br/>
            <w:t>016-544 23 38</w:t>
          </w:r>
          <w:r>
            <w:br/>
            <w:t>sandra.lennander@energimyndigheten.se</w:t>
          </w:r>
          <w:bookmarkEnd w:id="25"/>
        </w:p>
      </w:tc>
      <w:tc>
        <w:tcPr>
          <w:tcW w:w="2600" w:type="dxa"/>
          <w:shd w:val="clear" w:color="auto" w:fill="auto"/>
        </w:tcPr>
        <w:p w14:paraId="4504CCF8" w14:textId="77777777" w:rsidR="00DB3A70" w:rsidRPr="00A07447" w:rsidRDefault="00DB3A70" w:rsidP="008E2A3F">
          <w:pPr>
            <w:pStyle w:val="Sidhuvudstext"/>
          </w:pPr>
        </w:p>
      </w:tc>
      <w:tc>
        <w:tcPr>
          <w:tcW w:w="2437" w:type="dxa"/>
          <w:gridSpan w:val="2"/>
          <w:shd w:val="clear" w:color="auto" w:fill="auto"/>
        </w:tcPr>
        <w:p w14:paraId="64382C38" w14:textId="77777777" w:rsidR="00DB3A70" w:rsidRPr="00A07447" w:rsidRDefault="00DB3A70" w:rsidP="008E2A3F">
          <w:pPr>
            <w:pStyle w:val="Sidhuvudstext"/>
          </w:pPr>
          <w:bookmarkStart w:id="26" w:name="objLogoDecor_01"/>
          <w:r>
            <w:t xml:space="preserve"> </w:t>
          </w:r>
          <w:bookmarkEnd w:id="26"/>
        </w:p>
      </w:tc>
    </w:tr>
    <w:tr w:rsidR="00DB3A70" w14:paraId="23698256" w14:textId="77777777" w:rsidTr="00C840F3">
      <w:trPr>
        <w:trHeight w:val="1871"/>
      </w:trPr>
      <w:tc>
        <w:tcPr>
          <w:tcW w:w="5222" w:type="dxa"/>
          <w:vMerge/>
          <w:shd w:val="clear" w:color="auto" w:fill="auto"/>
          <w:vAlign w:val="center"/>
        </w:tcPr>
        <w:p w14:paraId="18E5E899" w14:textId="77777777" w:rsidR="00DB3A70" w:rsidRDefault="00DB3A70" w:rsidP="00E05D87"/>
      </w:tc>
      <w:tc>
        <w:tcPr>
          <w:tcW w:w="5037" w:type="dxa"/>
          <w:gridSpan w:val="3"/>
          <w:shd w:val="clear" w:color="auto" w:fill="auto"/>
        </w:tcPr>
        <w:p w14:paraId="4718F486" w14:textId="77777777" w:rsidR="00DB3A70" w:rsidRPr="00A07447" w:rsidRDefault="00DB3A70" w:rsidP="00F80738">
          <w:pPr>
            <w:pStyle w:val="Brdtext"/>
          </w:pPr>
          <w:bookmarkStart w:id="27" w:name="bmkAddress_01"/>
          <w:r>
            <w:t>Miljödepartementet</w:t>
          </w:r>
          <w:r>
            <w:br/>
            <w:t>Naturmiljöenheten, Vattenmiljö</w:t>
          </w:r>
          <w:r>
            <w:br/>
          </w:r>
          <w:bookmarkEnd w:id="27"/>
        </w:p>
      </w:tc>
    </w:tr>
  </w:tbl>
  <w:p w14:paraId="21B9E5ED" w14:textId="77777777" w:rsidR="00DB3A70" w:rsidRPr="00663114" w:rsidRDefault="00DB3A70" w:rsidP="00F4109E">
    <w:pPr>
      <w:pStyle w:val="Sidhuvud"/>
      <w:rPr>
        <w:szCs w:val="2"/>
      </w:rPr>
    </w:pPr>
    <w:r>
      <w:rPr>
        <w:noProof/>
        <w:sz w:val="24"/>
        <w:lang w:eastAsia="sv-SE"/>
      </w:rPr>
      <mc:AlternateContent>
        <mc:Choice Requires="wps">
          <w:drawing>
            <wp:anchor distT="0" distB="0" distL="114300" distR="114300" simplePos="0" relativeHeight="251671552" behindDoc="0" locked="1" layoutInCell="1" allowOverlap="1" wp14:anchorId="06949B7E" wp14:editId="0E1DF2A4">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22418" w14:textId="77777777" w:rsidR="00DB3A70" w:rsidRDefault="009547E3" w:rsidP="00954B42">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DB3A70">
                                <w:t>EM1004, v5.2, 2017-10-30</w:t>
                              </w:r>
                            </w:sdtContent>
                          </w:sdt>
                          <w:r w:rsidR="00DB3A70">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6949B7E"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" filled="f" stroked="f">
              <v:textbox style="layout-flow:vertical;mso-layout-flow-alt:bottom-to-top" inset="0,0,0,0">
                <w:txbxContent>
                  <w:p w14:paraId="2DF22418" w14:textId="77777777" w:rsidR="00DB3A70" w:rsidRDefault="009547E3" w:rsidP="00954B42">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DB3A70">
                          <w:t>EM1004, v5.2, 2017-10-30</w:t>
                        </w:r>
                      </w:sdtContent>
                    </w:sdt>
                    <w:r w:rsidR="00DB3A70">
                      <w:t xml:space="preserve">       </w:t>
                    </w:r>
                  </w:p>
                </w:txbxContent>
              </v:textbox>
              <w10:wrap anchory="page"/>
              <w10:anchorlock/>
            </v:shape>
          </w:pict>
        </mc:Fallback>
      </mc:AlternateContent>
    </w:r>
  </w:p>
  <w:p w14:paraId="73B66FEA" w14:textId="77777777" w:rsidR="00C91EBB" w:rsidRPr="00DB3A70" w:rsidRDefault="00C91EBB" w:rsidP="00DB3A7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4"/>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5"/>
  </w:num>
  <w:num w:numId="10">
    <w:abstractNumId w:val="6"/>
  </w:num>
  <w:num w:numId="11">
    <w:abstractNumId w:val="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trackRevisions/>
  <w:defaultTabStop w:val="130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A70"/>
    <w:rsid w:val="0000165A"/>
    <w:rsid w:val="000021EF"/>
    <w:rsid w:val="000170AF"/>
    <w:rsid w:val="00021B57"/>
    <w:rsid w:val="00043465"/>
    <w:rsid w:val="000702B1"/>
    <w:rsid w:val="00083051"/>
    <w:rsid w:val="00096EC6"/>
    <w:rsid w:val="000A4D25"/>
    <w:rsid w:val="000C7E8F"/>
    <w:rsid w:val="000E0C46"/>
    <w:rsid w:val="000E28EA"/>
    <w:rsid w:val="00120803"/>
    <w:rsid w:val="00130502"/>
    <w:rsid w:val="00142BA4"/>
    <w:rsid w:val="00142DDC"/>
    <w:rsid w:val="001522D9"/>
    <w:rsid w:val="00166903"/>
    <w:rsid w:val="00171383"/>
    <w:rsid w:val="00175B98"/>
    <w:rsid w:val="001768B1"/>
    <w:rsid w:val="00191E80"/>
    <w:rsid w:val="001A48CC"/>
    <w:rsid w:val="001A5AC5"/>
    <w:rsid w:val="001B5E81"/>
    <w:rsid w:val="001D2803"/>
    <w:rsid w:val="001E62B7"/>
    <w:rsid w:val="001F0AAE"/>
    <w:rsid w:val="001F5803"/>
    <w:rsid w:val="00204ED5"/>
    <w:rsid w:val="00207BD7"/>
    <w:rsid w:val="00227C95"/>
    <w:rsid w:val="002507E2"/>
    <w:rsid w:val="00260134"/>
    <w:rsid w:val="002704F9"/>
    <w:rsid w:val="00272C35"/>
    <w:rsid w:val="002736E2"/>
    <w:rsid w:val="00282DBC"/>
    <w:rsid w:val="00297E5A"/>
    <w:rsid w:val="002A53D0"/>
    <w:rsid w:val="002B2EDC"/>
    <w:rsid w:val="002B62B3"/>
    <w:rsid w:val="002C3B60"/>
    <w:rsid w:val="002C5C04"/>
    <w:rsid w:val="002D0F33"/>
    <w:rsid w:val="002D244E"/>
    <w:rsid w:val="002D5818"/>
    <w:rsid w:val="002D5D6E"/>
    <w:rsid w:val="002D61F1"/>
    <w:rsid w:val="002E4CA1"/>
    <w:rsid w:val="00304D91"/>
    <w:rsid w:val="003146BC"/>
    <w:rsid w:val="003226C0"/>
    <w:rsid w:val="0032522D"/>
    <w:rsid w:val="00327251"/>
    <w:rsid w:val="00337A73"/>
    <w:rsid w:val="00344BD5"/>
    <w:rsid w:val="0035489D"/>
    <w:rsid w:val="00356A02"/>
    <w:rsid w:val="00356B91"/>
    <w:rsid w:val="00375860"/>
    <w:rsid w:val="00385516"/>
    <w:rsid w:val="003D1180"/>
    <w:rsid w:val="003D4080"/>
    <w:rsid w:val="003F7702"/>
    <w:rsid w:val="0041069D"/>
    <w:rsid w:val="00414772"/>
    <w:rsid w:val="0041564A"/>
    <w:rsid w:val="0041569B"/>
    <w:rsid w:val="004233E3"/>
    <w:rsid w:val="004249B7"/>
    <w:rsid w:val="004279EE"/>
    <w:rsid w:val="00432F4C"/>
    <w:rsid w:val="00433353"/>
    <w:rsid w:val="00456487"/>
    <w:rsid w:val="00460EA4"/>
    <w:rsid w:val="00466A03"/>
    <w:rsid w:val="004A1F60"/>
    <w:rsid w:val="004B32F6"/>
    <w:rsid w:val="004B674F"/>
    <w:rsid w:val="004B703E"/>
    <w:rsid w:val="004E11D9"/>
    <w:rsid w:val="004F1BE0"/>
    <w:rsid w:val="00506AF4"/>
    <w:rsid w:val="0051174C"/>
    <w:rsid w:val="00514943"/>
    <w:rsid w:val="00521897"/>
    <w:rsid w:val="005345D2"/>
    <w:rsid w:val="00556E6D"/>
    <w:rsid w:val="005624DD"/>
    <w:rsid w:val="00570579"/>
    <w:rsid w:val="00577F25"/>
    <w:rsid w:val="00582FCD"/>
    <w:rsid w:val="00587277"/>
    <w:rsid w:val="0059495E"/>
    <w:rsid w:val="005A2D5D"/>
    <w:rsid w:val="005B028D"/>
    <w:rsid w:val="005D1BF4"/>
    <w:rsid w:val="005D36CF"/>
    <w:rsid w:val="005D3714"/>
    <w:rsid w:val="005D5E70"/>
    <w:rsid w:val="005E4C91"/>
    <w:rsid w:val="00611DCC"/>
    <w:rsid w:val="006173D1"/>
    <w:rsid w:val="00621A57"/>
    <w:rsid w:val="006316F1"/>
    <w:rsid w:val="00640288"/>
    <w:rsid w:val="006534C4"/>
    <w:rsid w:val="0065359C"/>
    <w:rsid w:val="00654A45"/>
    <w:rsid w:val="0066289C"/>
    <w:rsid w:val="0069699F"/>
    <w:rsid w:val="006A5B55"/>
    <w:rsid w:val="006B0843"/>
    <w:rsid w:val="006C3A65"/>
    <w:rsid w:val="006E2FEB"/>
    <w:rsid w:val="006F3256"/>
    <w:rsid w:val="006F38E8"/>
    <w:rsid w:val="006F50F4"/>
    <w:rsid w:val="006F5916"/>
    <w:rsid w:val="006F792A"/>
    <w:rsid w:val="006F7E72"/>
    <w:rsid w:val="00710221"/>
    <w:rsid w:val="00737E4B"/>
    <w:rsid w:val="007563F7"/>
    <w:rsid w:val="00756B06"/>
    <w:rsid w:val="00773668"/>
    <w:rsid w:val="0077467B"/>
    <w:rsid w:val="007749C0"/>
    <w:rsid w:val="00775898"/>
    <w:rsid w:val="00787311"/>
    <w:rsid w:val="007A0081"/>
    <w:rsid w:val="007A1267"/>
    <w:rsid w:val="007A1351"/>
    <w:rsid w:val="007A3536"/>
    <w:rsid w:val="007B27F4"/>
    <w:rsid w:val="008042E7"/>
    <w:rsid w:val="00813BF3"/>
    <w:rsid w:val="008245C6"/>
    <w:rsid w:val="00850421"/>
    <w:rsid w:val="00872615"/>
    <w:rsid w:val="0087447E"/>
    <w:rsid w:val="00876119"/>
    <w:rsid w:val="008B3FD4"/>
    <w:rsid w:val="008C383B"/>
    <w:rsid w:val="008C3AEF"/>
    <w:rsid w:val="008E045B"/>
    <w:rsid w:val="008E1520"/>
    <w:rsid w:val="008E34D5"/>
    <w:rsid w:val="008E586A"/>
    <w:rsid w:val="008F5503"/>
    <w:rsid w:val="008F7117"/>
    <w:rsid w:val="00932FDF"/>
    <w:rsid w:val="009467B6"/>
    <w:rsid w:val="009547E3"/>
    <w:rsid w:val="00957F1E"/>
    <w:rsid w:val="009648CF"/>
    <w:rsid w:val="00973775"/>
    <w:rsid w:val="0097489B"/>
    <w:rsid w:val="009950EF"/>
    <w:rsid w:val="009B20BA"/>
    <w:rsid w:val="009B5520"/>
    <w:rsid w:val="009B5D78"/>
    <w:rsid w:val="009C1ABB"/>
    <w:rsid w:val="009E313E"/>
    <w:rsid w:val="00A1109C"/>
    <w:rsid w:val="00A131B3"/>
    <w:rsid w:val="00A3473E"/>
    <w:rsid w:val="00A356FC"/>
    <w:rsid w:val="00A4209C"/>
    <w:rsid w:val="00A5039D"/>
    <w:rsid w:val="00A6080C"/>
    <w:rsid w:val="00A75967"/>
    <w:rsid w:val="00A7694A"/>
    <w:rsid w:val="00A77E4D"/>
    <w:rsid w:val="00A96697"/>
    <w:rsid w:val="00AC188B"/>
    <w:rsid w:val="00AC258A"/>
    <w:rsid w:val="00AC6692"/>
    <w:rsid w:val="00AD4F53"/>
    <w:rsid w:val="00AD77AE"/>
    <w:rsid w:val="00AF446E"/>
    <w:rsid w:val="00B172AC"/>
    <w:rsid w:val="00B440B5"/>
    <w:rsid w:val="00B4535A"/>
    <w:rsid w:val="00B52233"/>
    <w:rsid w:val="00B56E2B"/>
    <w:rsid w:val="00B65E8C"/>
    <w:rsid w:val="00B72066"/>
    <w:rsid w:val="00B73B9B"/>
    <w:rsid w:val="00BB199E"/>
    <w:rsid w:val="00BE126B"/>
    <w:rsid w:val="00BE3A86"/>
    <w:rsid w:val="00BE4087"/>
    <w:rsid w:val="00BF2276"/>
    <w:rsid w:val="00BF708F"/>
    <w:rsid w:val="00C0702B"/>
    <w:rsid w:val="00C0722D"/>
    <w:rsid w:val="00C13209"/>
    <w:rsid w:val="00C22DDB"/>
    <w:rsid w:val="00C7330A"/>
    <w:rsid w:val="00C771FE"/>
    <w:rsid w:val="00C83C59"/>
    <w:rsid w:val="00C868CE"/>
    <w:rsid w:val="00C91EBB"/>
    <w:rsid w:val="00C96670"/>
    <w:rsid w:val="00CA09B7"/>
    <w:rsid w:val="00CB052A"/>
    <w:rsid w:val="00CB0AC4"/>
    <w:rsid w:val="00CB49A3"/>
    <w:rsid w:val="00CB5950"/>
    <w:rsid w:val="00CC1537"/>
    <w:rsid w:val="00CE567B"/>
    <w:rsid w:val="00D0541F"/>
    <w:rsid w:val="00D22F41"/>
    <w:rsid w:val="00D26E8E"/>
    <w:rsid w:val="00D37830"/>
    <w:rsid w:val="00D42633"/>
    <w:rsid w:val="00D53B80"/>
    <w:rsid w:val="00D61763"/>
    <w:rsid w:val="00D66E1F"/>
    <w:rsid w:val="00D81231"/>
    <w:rsid w:val="00D86773"/>
    <w:rsid w:val="00DA6975"/>
    <w:rsid w:val="00DB3A70"/>
    <w:rsid w:val="00DB7B94"/>
    <w:rsid w:val="00DC51DB"/>
    <w:rsid w:val="00DD00EE"/>
    <w:rsid w:val="00DD5ACB"/>
    <w:rsid w:val="00DD7E77"/>
    <w:rsid w:val="00DE397A"/>
    <w:rsid w:val="00DE7F72"/>
    <w:rsid w:val="00E34499"/>
    <w:rsid w:val="00E367CB"/>
    <w:rsid w:val="00E41E70"/>
    <w:rsid w:val="00E42648"/>
    <w:rsid w:val="00E45057"/>
    <w:rsid w:val="00E53D99"/>
    <w:rsid w:val="00E54AD3"/>
    <w:rsid w:val="00E674C0"/>
    <w:rsid w:val="00E71C72"/>
    <w:rsid w:val="00E73753"/>
    <w:rsid w:val="00E7741C"/>
    <w:rsid w:val="00E803CA"/>
    <w:rsid w:val="00E8733F"/>
    <w:rsid w:val="00E87672"/>
    <w:rsid w:val="00EA5279"/>
    <w:rsid w:val="00EA5D9B"/>
    <w:rsid w:val="00EA6A45"/>
    <w:rsid w:val="00EB544D"/>
    <w:rsid w:val="00EC3BBB"/>
    <w:rsid w:val="00EC5FEB"/>
    <w:rsid w:val="00ED050E"/>
    <w:rsid w:val="00ED250B"/>
    <w:rsid w:val="00ED774A"/>
    <w:rsid w:val="00EE01A0"/>
    <w:rsid w:val="00F0202F"/>
    <w:rsid w:val="00F13EB2"/>
    <w:rsid w:val="00F17F59"/>
    <w:rsid w:val="00F30C4B"/>
    <w:rsid w:val="00F3586E"/>
    <w:rsid w:val="00F35CA6"/>
    <w:rsid w:val="00F379D2"/>
    <w:rsid w:val="00F42DF4"/>
    <w:rsid w:val="00F60AED"/>
    <w:rsid w:val="00F922BA"/>
    <w:rsid w:val="00FA21A8"/>
    <w:rsid w:val="00FA2224"/>
    <w:rsid w:val="00FD067B"/>
    <w:rsid w:val="00FD229A"/>
    <w:rsid w:val="0518B299"/>
    <w:rsid w:val="0530D42E"/>
    <w:rsid w:val="087BC41D"/>
    <w:rsid w:val="0C009BAA"/>
    <w:rsid w:val="0C3EEC8C"/>
    <w:rsid w:val="0D0E0E00"/>
    <w:rsid w:val="0DAF5B55"/>
    <w:rsid w:val="0DDEC7B1"/>
    <w:rsid w:val="0E39F201"/>
    <w:rsid w:val="0E716C63"/>
    <w:rsid w:val="129A5824"/>
    <w:rsid w:val="1377F813"/>
    <w:rsid w:val="150440D3"/>
    <w:rsid w:val="182324F9"/>
    <w:rsid w:val="1937AE3F"/>
    <w:rsid w:val="1ADA4404"/>
    <w:rsid w:val="1E1C719D"/>
    <w:rsid w:val="1F14391C"/>
    <w:rsid w:val="22D5FD2E"/>
    <w:rsid w:val="2BA350DC"/>
    <w:rsid w:val="2D0962E4"/>
    <w:rsid w:val="2D0DC654"/>
    <w:rsid w:val="2E19F3B2"/>
    <w:rsid w:val="3863293B"/>
    <w:rsid w:val="3983678D"/>
    <w:rsid w:val="462B2D5B"/>
    <w:rsid w:val="4787C184"/>
    <w:rsid w:val="4A493AA6"/>
    <w:rsid w:val="4BF3C495"/>
    <w:rsid w:val="4F6C6777"/>
    <w:rsid w:val="502EFAF7"/>
    <w:rsid w:val="5118A7A3"/>
    <w:rsid w:val="55EFDB6F"/>
    <w:rsid w:val="56B84F8F"/>
    <w:rsid w:val="5760C0FE"/>
    <w:rsid w:val="58869756"/>
    <w:rsid w:val="5B93B41D"/>
    <w:rsid w:val="5DDAB6AC"/>
    <w:rsid w:val="5E33B54E"/>
    <w:rsid w:val="60644044"/>
    <w:rsid w:val="62D2710B"/>
    <w:rsid w:val="6407CE1D"/>
    <w:rsid w:val="65166F04"/>
    <w:rsid w:val="6ACEF5C7"/>
    <w:rsid w:val="6B68C689"/>
    <w:rsid w:val="70385A02"/>
    <w:rsid w:val="7092F772"/>
    <w:rsid w:val="7747FAB5"/>
    <w:rsid w:val="77C1EF3A"/>
    <w:rsid w:val="78ECB54E"/>
    <w:rsid w:val="7931711F"/>
    <w:rsid w:val="7A1EE04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027027"/>
  <w15:chartTrackingRefBased/>
  <w15:docId w15:val="{4DC0EBA8-F301-4154-9A0B-6A8E06ACC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506AF4"/>
    <w:rPr>
      <w:sz w:val="16"/>
      <w:szCs w:val="16"/>
    </w:rPr>
  </w:style>
  <w:style w:type="paragraph" w:styleId="Kommentarer">
    <w:name w:val="annotation text"/>
    <w:basedOn w:val="Normal"/>
    <w:link w:val="KommentarerChar"/>
    <w:uiPriority w:val="99"/>
    <w:semiHidden/>
    <w:unhideWhenUsed/>
    <w:rsid w:val="00506AF4"/>
    <w:rPr>
      <w:sz w:val="20"/>
      <w:szCs w:val="20"/>
    </w:rPr>
  </w:style>
  <w:style w:type="character" w:customStyle="1" w:styleId="KommentarerChar">
    <w:name w:val="Kommentarer Char"/>
    <w:basedOn w:val="Standardstycketeckensnitt"/>
    <w:link w:val="Kommentarer"/>
    <w:uiPriority w:val="99"/>
    <w:semiHidden/>
    <w:rsid w:val="00506AF4"/>
    <w:rPr>
      <w:sz w:val="20"/>
      <w:szCs w:val="20"/>
    </w:rPr>
  </w:style>
  <w:style w:type="paragraph" w:styleId="Kommentarsmne">
    <w:name w:val="annotation subject"/>
    <w:basedOn w:val="Kommentarer"/>
    <w:next w:val="Kommentarer"/>
    <w:link w:val="KommentarsmneChar"/>
    <w:uiPriority w:val="99"/>
    <w:semiHidden/>
    <w:unhideWhenUsed/>
    <w:rsid w:val="00506AF4"/>
    <w:rPr>
      <w:b/>
      <w:bCs/>
    </w:rPr>
  </w:style>
  <w:style w:type="character" w:customStyle="1" w:styleId="KommentarsmneChar">
    <w:name w:val="Kommentarsämne Char"/>
    <w:basedOn w:val="KommentarerChar"/>
    <w:link w:val="Kommentarsmne"/>
    <w:uiPriority w:val="99"/>
    <w:semiHidden/>
    <w:rsid w:val="00506AF4"/>
    <w:rPr>
      <w:b/>
      <w:bCs/>
      <w:sz w:val="20"/>
      <w:szCs w:val="20"/>
    </w:rPr>
  </w:style>
  <w:style w:type="paragraph" w:styleId="Revision">
    <w:name w:val="Revision"/>
    <w:hidden/>
    <w:uiPriority w:val="99"/>
    <w:semiHidden/>
    <w:rsid w:val="00506A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331127">
      <w:bodyDiv w:val="1"/>
      <w:marLeft w:val="0"/>
      <w:marRight w:val="0"/>
      <w:marTop w:val="0"/>
      <w:marBottom w:val="0"/>
      <w:divBdr>
        <w:top w:val="none" w:sz="0" w:space="0" w:color="auto"/>
        <w:left w:val="none" w:sz="0" w:space="0" w:color="auto"/>
        <w:bottom w:val="none" w:sz="0" w:space="0" w:color="auto"/>
        <w:right w:val="none" w:sz="0" w:space="0" w:color="auto"/>
      </w:divBdr>
    </w:div>
    <w:div w:id="175177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an\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FEF10538D94716AAD5435788358250"/>
        <w:category>
          <w:name w:val="Allmänt"/>
          <w:gallery w:val="placeholder"/>
        </w:category>
        <w:types>
          <w:type w:val="bbPlcHdr"/>
        </w:types>
        <w:behaviors>
          <w:behavior w:val="content"/>
        </w:behaviors>
        <w:guid w:val="{D67C8A88-AEDC-49BA-9C45-C35F01BD0BC2}"/>
      </w:docPartPr>
      <w:docPartBody>
        <w:p w:rsidR="002C02E2" w:rsidRDefault="00356A02">
          <w:pPr>
            <w:pStyle w:val="F0FEF10538D94716AAD5435788358250"/>
          </w:pPr>
          <w:r w:rsidRPr="000F2F3A">
            <w:rPr>
              <w:rStyle w:val="Platshlla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02"/>
    <w:rsid w:val="002C02E2"/>
    <w:rsid w:val="00356A02"/>
    <w:rsid w:val="008A4B33"/>
    <w:rsid w:val="008A75BE"/>
    <w:rsid w:val="0094663F"/>
    <w:rsid w:val="009B4072"/>
    <w:rsid w:val="00D24784"/>
    <w:rsid w:val="00D44CF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FF0000"/>
    </w:rPr>
  </w:style>
  <w:style w:type="paragraph" w:customStyle="1" w:styleId="F0FEF10538D94716AAD5435788358250">
    <w:name w:val="F0FEF10538D94716AAD5435788358250"/>
  </w:style>
  <w:style w:type="paragraph" w:customStyle="1" w:styleId="767EB529FE324566A192724D9EF6E409">
    <w:name w:val="767EB529FE324566A192724D9EF6E409"/>
  </w:style>
  <w:style w:type="paragraph" w:customStyle="1" w:styleId="3D19171AF94E414D9FB54BF4AF267932">
    <w:name w:val="3D19171AF94E414D9FB54BF4AF267932"/>
  </w:style>
  <w:style w:type="paragraph" w:customStyle="1" w:styleId="AE8FB21F420F4D0AAB799EA9D74FFBD1">
    <w:name w:val="AE8FB21F420F4D0AAB799EA9D74FFBD1"/>
  </w:style>
  <w:style w:type="paragraph" w:customStyle="1" w:styleId="505FE720DB4C4B189A757291E299B59C">
    <w:name w:val="505FE720DB4C4B189A757291E299B5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8EEBF99E87DAB48B7B6850312A591A7" ma:contentTypeVersion="10" ma:contentTypeDescription="Skapa ett nytt dokument." ma:contentTypeScope="" ma:versionID="5a19b8a343777017086cac5854d63d4a">
  <xsd:schema xmlns:xsd="http://www.w3.org/2001/XMLSchema" xmlns:xs="http://www.w3.org/2001/XMLSchema" xmlns:p="http://schemas.microsoft.com/office/2006/metadata/properties" xmlns:ns3="17a4b6e0-060f-4498-abdb-fefbd3296105" xmlns:ns4="ab100dcc-de2d-40c6-9c06-e146ae30916c" targetNamespace="http://schemas.microsoft.com/office/2006/metadata/properties" ma:root="true" ma:fieldsID="0a8062270876430f699f98073446d15d" ns3:_="" ns4:_="">
    <xsd:import namespace="17a4b6e0-060f-4498-abdb-fefbd3296105"/>
    <xsd:import namespace="ab100dcc-de2d-40c6-9c06-e146ae30916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4b6e0-060f-4498-abdb-fefbd32961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100dcc-de2d-40c6-9c06-e146ae30916c" elementFormDefault="qualified">
    <xsd:import namespace="http://schemas.microsoft.com/office/2006/documentManagement/types"/>
    <xsd:import namespace="http://schemas.microsoft.com/office/infopath/2007/PartnerControls"/>
    <xsd:element name="SharedWithUsers" ma:index="14"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lat med information" ma:internalName="SharedWithDetails" ma:readOnly="true">
      <xsd:simpleType>
        <xsd:restriction base="dms:Note">
          <xsd:maxLength value="255"/>
        </xsd:restriction>
      </xsd:simpleType>
    </xsd:element>
    <xsd:element name="SharingHintHash" ma:index="16"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90804-29EF-4327-9BA4-8C72529F9CE0}">
  <ds:schemaRefs>
    <ds:schemaRef ds:uri="http://purl.org/dc/elements/1.1/"/>
    <ds:schemaRef ds:uri="http://schemas.microsoft.com/office/2006/metadata/properties"/>
    <ds:schemaRef ds:uri="17a4b6e0-060f-4498-abdb-fefbd3296105"/>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ab100dcc-de2d-40c6-9c06-e146ae30916c"/>
    <ds:schemaRef ds:uri="http://www.w3.org/XML/1998/namespace"/>
    <ds:schemaRef ds:uri="http://purl.org/dc/dcmitype/"/>
  </ds:schemaRefs>
</ds:datastoreItem>
</file>

<file path=customXml/itemProps2.xml><?xml version="1.0" encoding="utf-8"?>
<ds:datastoreItem xmlns:ds="http://schemas.openxmlformats.org/officeDocument/2006/customXml" ds:itemID="{FBB483FD-E510-4784-8036-A21B71D685E9}">
  <ds:schemaRefs>
    <ds:schemaRef ds:uri="http://schemas.microsoft.com/sharepoint/v3/contenttype/forms"/>
  </ds:schemaRefs>
</ds:datastoreItem>
</file>

<file path=customXml/itemProps3.xml><?xml version="1.0" encoding="utf-8"?>
<ds:datastoreItem xmlns:ds="http://schemas.openxmlformats.org/officeDocument/2006/customXml" ds:itemID="{74579D88-7F6D-471E-B700-3895F263E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4b6e0-060f-4498-abdb-fefbd3296105"/>
    <ds:schemaRef ds:uri="ab100dcc-de2d-40c6-9c06-e146ae3091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9910DE-51A7-46FF-A1B4-812E1CDE2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Remissyttrande</Template>
  <TotalTime>1</TotalTime>
  <Pages>3</Pages>
  <Words>1037</Words>
  <Characters>5497</Characters>
  <Application>Microsoft Office Word</Application>
  <DocSecurity>0</DocSecurity>
  <Lines>45</Lines>
  <Paragraphs>13</Paragraphs>
  <ScaleCrop>false</ScaleCrop>
  <HeadingPairs>
    <vt:vector size="2" baseType="variant">
      <vt:variant>
        <vt:lpstr>Rubrik</vt:lpstr>
      </vt:variant>
      <vt:variant>
        <vt:i4>1</vt:i4>
      </vt:variant>
    </vt:vector>
  </HeadingPairs>
  <TitlesOfParts>
    <vt:vector size="1" baseType="lpstr">
      <vt:lpstr>Energimyndighetens yttrande gällande SOU 2019:66</vt:lpstr>
    </vt:vector>
  </TitlesOfParts>
  <Company>HP</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Energimyndighetens yttrande gällande SOU 2019:66</dc:title>
  <dc:subject/>
  <dc:creator>Sandra Lennander</dc:creator>
  <cp:keywords/>
  <dc:description>EM1004, v5.2, 2017-10-30</dc:description>
  <cp:lastModifiedBy>AbdiRashid Mohamed</cp:lastModifiedBy>
  <cp:revision>2</cp:revision>
  <dcterms:created xsi:type="dcterms:W3CDTF">2020-10-07T09:50:00Z</dcterms:created>
  <dcterms:modified xsi:type="dcterms:W3CDTF">2020-10-07T09:50:00Z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Sandra¤Lennander</vt:lpwstr>
  </property>
  <property fmtid="{D5CDD505-2E9C-101B-9397-08002B2CF9AE}" pid="33" name="cdpOrgLevel1">
    <vt:lpwstr>Avdelningen för systemanalys, försörjningstrygghet och statistik</vt:lpwstr>
  </property>
  <property fmtid="{D5CDD505-2E9C-101B-9397-08002B2CF9AE}" pid="34" name="cdpOrgLevel2">
    <vt:lpwstr>Policyanalys</vt:lpwstr>
  </property>
  <property fmtid="{D5CDD505-2E9C-101B-9397-08002B2CF9AE}" pid="35" name="cdpOrgLevel3">
    <vt:lpwstr>-</vt:lpwstr>
  </property>
  <property fmtid="{D5CDD505-2E9C-101B-9397-08002B2CF9AE}" pid="36" name="cdpOtherOrg">
    <vt:lpwstr> </vt:lpwstr>
  </property>
  <property fmtid="{D5CDD505-2E9C-101B-9397-08002B2CF9AE}" pid="37" name="cdpName">
    <vt:lpwstr>Sandra Lennander</vt:lpwstr>
  </property>
  <property fmtid="{D5CDD505-2E9C-101B-9397-08002B2CF9AE}" pid="38" name="cdpInitials">
    <vt:lpwstr/>
  </property>
  <property fmtid="{D5CDD505-2E9C-101B-9397-08002B2CF9AE}" pid="39" name="cdpTitle">
    <vt:lpwstr>handläggare</vt:lpwstr>
  </property>
  <property fmtid="{D5CDD505-2E9C-101B-9397-08002B2CF9AE}" pid="40" name="cdpPhone">
    <vt:lpwstr>016-544 23 38</vt:lpwstr>
  </property>
  <property fmtid="{D5CDD505-2E9C-101B-9397-08002B2CF9AE}" pid="41" name="cdpCellphone">
    <vt:lpwstr>0736-602 018</vt:lpwstr>
  </property>
  <property fmtid="{D5CDD505-2E9C-101B-9397-08002B2CF9AE}" pid="42" name="cdpFax">
    <vt:lpwstr/>
  </property>
  <property fmtid="{D5CDD505-2E9C-101B-9397-08002B2CF9AE}" pid="43" name="cdpEmail">
    <vt:lpwstr>sandra.lennander@energimyndigheten.se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Sant,Sant,Falskt,Sant,Falskt,Sant,Falskt,Sant,Falskt,Falskt,Falskt,Falskt,Falskt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0x010100F8EEBF99E87DAB48B7B6850312A591A7</vt:lpwstr>
  </property>
</Properties>
</file>