
<file path=[Content_Types].xml><?xml version="1.0" encoding="utf-8"?>
<Types xmlns="http://schemas.openxmlformats.org/package/2006/content-types">
  <Default Extension="png" ContentType="image/png"/>
  <Default Extension="rels" ContentType="application/vnd.openxmlformats-package.relationships+xml"/>
  <Default Extension="tif" ContentType="image/tif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_GoBack" w:displacedByCustomXml="next"/>
    <w:bookmarkEnd w:id="0" w:displacedByCustomXml="next"/>
    <w:sdt>
      <w:sdtPr>
        <w:alias w:val="Titel"/>
        <w:tag w:val="startPoint"/>
        <w:id w:val="1420375981"/>
        <w:placeholder>
          <w:docPart w:val="0C7644D537F54775B7336CF2946BFB3C"/>
        </w:placeholder>
        <w:dataBinding w:prefixMappings="xmlns:ns0='http://purl.org/dc/elements/1.1/' xmlns:ns1='http://schemas.openxmlformats.org/package/2006/metadata/core-properties' " w:xpath="/ns1:coreProperties[1]/ns0:title[1]" w:storeItemID="{6C3C8BC8-F283-45AE-878A-BAB7291924A1}"/>
        <w:text/>
      </w:sdtPr>
      <w:sdtEndPr/>
      <w:sdtContent>
        <w:p w14:paraId="6B7A2716" w14:textId="5F14CDA2" w:rsidR="00D96248" w:rsidRPr="00E81D19" w:rsidRDefault="00CA1CEF" w:rsidP="00CD76B5">
          <w:pPr>
            <w:pStyle w:val="Titel"/>
          </w:pPr>
          <w:r w:rsidRPr="00E81D19">
            <w:t>Tre år med Energisteget</w:t>
          </w:r>
        </w:p>
      </w:sdtContent>
    </w:sdt>
    <w:sdt>
      <w:sdtPr>
        <w:alias w:val="[Klicka här och ange underrubrik]"/>
        <w:id w:val="-32656063"/>
        <w:placeholder>
          <w:docPart w:val="D1103B7183B74D3192C3DC44389D5437"/>
        </w:placeholder>
        <w:text/>
      </w:sdtPr>
      <w:sdtEndPr/>
      <w:sdtContent>
        <w:p w14:paraId="483A692F" w14:textId="48076946" w:rsidR="001E1427" w:rsidRDefault="00CA1CEF" w:rsidP="00CD76B5">
          <w:pPr>
            <w:pStyle w:val="Undertitel"/>
          </w:pPr>
          <w:r>
            <w:t>Resultat, erfarenheter och slutsatser av genomförandet av Program för statligt stöd till energieffektivisering i industrin 2018-2020</w:t>
          </w:r>
        </w:p>
      </w:sdtContent>
    </w:sdt>
    <w:p w14:paraId="75C76A83" w14:textId="77777777" w:rsidR="00573FA9" w:rsidRDefault="00573FA9" w:rsidP="00031A4A">
      <w:pPr>
        <w:pStyle w:val="Orubrik"/>
        <w:numPr>
          <w:ilvl w:val="0"/>
          <w:numId w:val="0"/>
        </w:numPr>
      </w:pPr>
      <w:r>
        <w:lastRenderedPageBreak/>
        <w:t>Innehåll</w:t>
      </w:r>
    </w:p>
    <w:p w14:paraId="603A2AE8" w14:textId="182C94ED" w:rsidR="00AF5A4C" w:rsidRDefault="00573FA9">
      <w:pPr>
        <w:pStyle w:val="Innehll1"/>
        <w:rPr>
          <w:rFonts w:asciiTheme="minorHAnsi" w:eastAsiaTheme="minorEastAsia" w:hAnsiTheme="minorHAnsi"/>
          <w:noProof/>
          <w:spacing w:val="0"/>
          <w:lang w:eastAsia="sv-SE"/>
        </w:rPr>
      </w:pPr>
      <w:r>
        <w:rPr>
          <w:rFonts w:ascii="Arial" w:hAnsi="Arial"/>
          <w:b/>
          <w:bCs/>
          <w:spacing w:val="0"/>
          <w:sz w:val="24"/>
        </w:rPr>
        <w:fldChar w:fldCharType="begin"/>
      </w:r>
      <w:r>
        <w:rPr>
          <w:bCs/>
        </w:rPr>
        <w:instrText xml:space="preserve"> TOC \o "1-2" \h \z \w </w:instrText>
      </w:r>
      <w:r>
        <w:rPr>
          <w:rFonts w:ascii="Arial" w:hAnsi="Arial"/>
          <w:b/>
          <w:bCs/>
          <w:spacing w:val="0"/>
          <w:sz w:val="24"/>
        </w:rPr>
        <w:fldChar w:fldCharType="separate"/>
      </w:r>
      <w:hyperlink w:anchor="_Toc71637029" w:history="1">
        <w:r w:rsidR="00AF5A4C" w:rsidRPr="00A46AEF">
          <w:rPr>
            <w:rStyle w:val="Hyperlnk"/>
            <w:noProof/>
          </w:rPr>
          <w:t>1</w:t>
        </w:r>
        <w:r w:rsidR="00AF5A4C" w:rsidRPr="00A46AEF">
          <w:rPr>
            <w:rStyle w:val="Hyperlnk"/>
            <w:noProof/>
          </w:rPr>
          <w:tab/>
          <w:t>Bakgrund</w:t>
        </w:r>
        <w:r w:rsidR="00AF5A4C">
          <w:rPr>
            <w:noProof/>
            <w:webHidden/>
          </w:rPr>
          <w:tab/>
        </w:r>
        <w:r w:rsidR="00AF5A4C">
          <w:rPr>
            <w:noProof/>
            <w:webHidden/>
          </w:rPr>
          <w:fldChar w:fldCharType="begin"/>
        </w:r>
        <w:r w:rsidR="00AF5A4C">
          <w:rPr>
            <w:noProof/>
            <w:webHidden/>
          </w:rPr>
          <w:instrText xml:space="preserve"> PAGEREF _Toc71637029 \h </w:instrText>
        </w:r>
        <w:r w:rsidR="00AF5A4C">
          <w:rPr>
            <w:noProof/>
            <w:webHidden/>
          </w:rPr>
        </w:r>
        <w:r w:rsidR="00AF5A4C">
          <w:rPr>
            <w:noProof/>
            <w:webHidden/>
          </w:rPr>
          <w:fldChar w:fldCharType="separate"/>
        </w:r>
        <w:r w:rsidR="00AF5A4C">
          <w:rPr>
            <w:noProof/>
            <w:webHidden/>
          </w:rPr>
          <w:t>7</w:t>
        </w:r>
        <w:r w:rsidR="00AF5A4C">
          <w:rPr>
            <w:noProof/>
            <w:webHidden/>
          </w:rPr>
          <w:fldChar w:fldCharType="end"/>
        </w:r>
      </w:hyperlink>
    </w:p>
    <w:p w14:paraId="328CECB6" w14:textId="0C8934F6" w:rsidR="00AF5A4C" w:rsidRDefault="0036289E">
      <w:pPr>
        <w:pStyle w:val="Innehll2"/>
        <w:rPr>
          <w:rFonts w:eastAsiaTheme="minorEastAsia"/>
          <w:noProof/>
          <w:lang w:eastAsia="sv-SE"/>
        </w:rPr>
      </w:pPr>
      <w:hyperlink w:anchor="_Toc71637030" w:history="1">
        <w:r w:rsidR="00AF5A4C" w:rsidRPr="00A46AEF">
          <w:rPr>
            <w:rStyle w:val="Hyperlnk"/>
            <w:noProof/>
          </w:rPr>
          <w:t>1.1</w:t>
        </w:r>
        <w:r w:rsidR="00AF5A4C" w:rsidRPr="00A46AEF">
          <w:rPr>
            <w:rStyle w:val="Hyperlnk"/>
            <w:noProof/>
          </w:rPr>
          <w:tab/>
          <w:t>Energiöverenskommelsen</w:t>
        </w:r>
        <w:r w:rsidR="00AF5A4C">
          <w:rPr>
            <w:noProof/>
            <w:webHidden/>
          </w:rPr>
          <w:tab/>
        </w:r>
        <w:r w:rsidR="00AF5A4C">
          <w:rPr>
            <w:noProof/>
            <w:webHidden/>
          </w:rPr>
          <w:fldChar w:fldCharType="begin"/>
        </w:r>
        <w:r w:rsidR="00AF5A4C">
          <w:rPr>
            <w:noProof/>
            <w:webHidden/>
          </w:rPr>
          <w:instrText xml:space="preserve"> PAGEREF _Toc71637030 \h </w:instrText>
        </w:r>
        <w:r w:rsidR="00AF5A4C">
          <w:rPr>
            <w:noProof/>
            <w:webHidden/>
          </w:rPr>
        </w:r>
        <w:r w:rsidR="00AF5A4C">
          <w:rPr>
            <w:noProof/>
            <w:webHidden/>
          </w:rPr>
          <w:fldChar w:fldCharType="separate"/>
        </w:r>
        <w:r w:rsidR="00AF5A4C">
          <w:rPr>
            <w:noProof/>
            <w:webHidden/>
          </w:rPr>
          <w:t>7</w:t>
        </w:r>
        <w:r w:rsidR="00AF5A4C">
          <w:rPr>
            <w:noProof/>
            <w:webHidden/>
          </w:rPr>
          <w:fldChar w:fldCharType="end"/>
        </w:r>
      </w:hyperlink>
    </w:p>
    <w:p w14:paraId="6361C134" w14:textId="4783EA71" w:rsidR="00AF5A4C" w:rsidRDefault="0036289E">
      <w:pPr>
        <w:pStyle w:val="Innehll2"/>
        <w:rPr>
          <w:rFonts w:eastAsiaTheme="minorEastAsia"/>
          <w:noProof/>
          <w:lang w:eastAsia="sv-SE"/>
        </w:rPr>
      </w:pPr>
      <w:hyperlink w:anchor="_Toc71637031" w:history="1">
        <w:r w:rsidR="00AF5A4C" w:rsidRPr="00A46AEF">
          <w:rPr>
            <w:rStyle w:val="Hyperlnk"/>
            <w:noProof/>
          </w:rPr>
          <w:t>1.2</w:t>
        </w:r>
        <w:r w:rsidR="00AF5A4C" w:rsidRPr="00A46AEF">
          <w:rPr>
            <w:rStyle w:val="Hyperlnk"/>
            <w:noProof/>
          </w:rPr>
          <w:tab/>
          <w:t>Energi- och klimatpolitiska mål</w:t>
        </w:r>
        <w:r w:rsidR="00AF5A4C">
          <w:rPr>
            <w:noProof/>
            <w:webHidden/>
          </w:rPr>
          <w:tab/>
        </w:r>
        <w:r w:rsidR="00AF5A4C">
          <w:rPr>
            <w:noProof/>
            <w:webHidden/>
          </w:rPr>
          <w:fldChar w:fldCharType="begin"/>
        </w:r>
        <w:r w:rsidR="00AF5A4C">
          <w:rPr>
            <w:noProof/>
            <w:webHidden/>
          </w:rPr>
          <w:instrText xml:space="preserve"> PAGEREF _Toc71637031 \h </w:instrText>
        </w:r>
        <w:r w:rsidR="00AF5A4C">
          <w:rPr>
            <w:noProof/>
            <w:webHidden/>
          </w:rPr>
        </w:r>
        <w:r w:rsidR="00AF5A4C">
          <w:rPr>
            <w:noProof/>
            <w:webHidden/>
          </w:rPr>
          <w:fldChar w:fldCharType="separate"/>
        </w:r>
        <w:r w:rsidR="00AF5A4C">
          <w:rPr>
            <w:noProof/>
            <w:webHidden/>
          </w:rPr>
          <w:t>7</w:t>
        </w:r>
        <w:r w:rsidR="00AF5A4C">
          <w:rPr>
            <w:noProof/>
            <w:webHidden/>
          </w:rPr>
          <w:fldChar w:fldCharType="end"/>
        </w:r>
      </w:hyperlink>
    </w:p>
    <w:p w14:paraId="383DE5D9" w14:textId="00A0C308" w:rsidR="00AF5A4C" w:rsidRDefault="0036289E">
      <w:pPr>
        <w:pStyle w:val="Innehll2"/>
        <w:rPr>
          <w:rFonts w:eastAsiaTheme="minorEastAsia"/>
          <w:noProof/>
          <w:lang w:eastAsia="sv-SE"/>
        </w:rPr>
      </w:pPr>
      <w:hyperlink w:anchor="_Toc71637032" w:history="1">
        <w:r w:rsidR="00AF5A4C" w:rsidRPr="00A46AEF">
          <w:rPr>
            <w:rStyle w:val="Hyperlnk"/>
            <w:noProof/>
          </w:rPr>
          <w:t>1.3</w:t>
        </w:r>
        <w:r w:rsidR="00AF5A4C" w:rsidRPr="00A46AEF">
          <w:rPr>
            <w:rStyle w:val="Hyperlnk"/>
            <w:noProof/>
          </w:rPr>
          <w:tab/>
          <w:t>Program för energieffektivisering i energiintensiv industri</w:t>
        </w:r>
        <w:r w:rsidR="00AF5A4C">
          <w:rPr>
            <w:noProof/>
            <w:webHidden/>
          </w:rPr>
          <w:tab/>
        </w:r>
        <w:r w:rsidR="00AF5A4C">
          <w:rPr>
            <w:noProof/>
            <w:webHidden/>
          </w:rPr>
          <w:fldChar w:fldCharType="begin"/>
        </w:r>
        <w:r w:rsidR="00AF5A4C">
          <w:rPr>
            <w:noProof/>
            <w:webHidden/>
          </w:rPr>
          <w:instrText xml:space="preserve"> PAGEREF _Toc71637032 \h </w:instrText>
        </w:r>
        <w:r w:rsidR="00AF5A4C">
          <w:rPr>
            <w:noProof/>
            <w:webHidden/>
          </w:rPr>
        </w:r>
        <w:r w:rsidR="00AF5A4C">
          <w:rPr>
            <w:noProof/>
            <w:webHidden/>
          </w:rPr>
          <w:fldChar w:fldCharType="separate"/>
        </w:r>
        <w:r w:rsidR="00AF5A4C">
          <w:rPr>
            <w:noProof/>
            <w:webHidden/>
          </w:rPr>
          <w:t>8</w:t>
        </w:r>
        <w:r w:rsidR="00AF5A4C">
          <w:rPr>
            <w:noProof/>
            <w:webHidden/>
          </w:rPr>
          <w:fldChar w:fldCharType="end"/>
        </w:r>
      </w:hyperlink>
    </w:p>
    <w:p w14:paraId="39A77645" w14:textId="29095AF6" w:rsidR="00AF5A4C" w:rsidRDefault="0036289E">
      <w:pPr>
        <w:pStyle w:val="Innehll2"/>
        <w:rPr>
          <w:rFonts w:eastAsiaTheme="minorEastAsia"/>
          <w:noProof/>
          <w:lang w:eastAsia="sv-SE"/>
        </w:rPr>
      </w:pPr>
      <w:hyperlink w:anchor="_Toc71637033" w:history="1">
        <w:r w:rsidR="00AF5A4C" w:rsidRPr="00A46AEF">
          <w:rPr>
            <w:rStyle w:val="Hyperlnk"/>
            <w:noProof/>
          </w:rPr>
          <w:t>1.4</w:t>
        </w:r>
        <w:r w:rsidR="00AF5A4C" w:rsidRPr="00A46AEF">
          <w:rPr>
            <w:rStyle w:val="Hyperlnk"/>
            <w:noProof/>
          </w:rPr>
          <w:tab/>
          <w:t>Lag om Energikartläggning i stora företag</w:t>
        </w:r>
        <w:r w:rsidR="00AF5A4C">
          <w:rPr>
            <w:noProof/>
            <w:webHidden/>
          </w:rPr>
          <w:tab/>
        </w:r>
        <w:r w:rsidR="00AF5A4C">
          <w:rPr>
            <w:noProof/>
            <w:webHidden/>
          </w:rPr>
          <w:fldChar w:fldCharType="begin"/>
        </w:r>
        <w:r w:rsidR="00AF5A4C">
          <w:rPr>
            <w:noProof/>
            <w:webHidden/>
          </w:rPr>
          <w:instrText xml:space="preserve"> PAGEREF _Toc71637033 \h </w:instrText>
        </w:r>
        <w:r w:rsidR="00AF5A4C">
          <w:rPr>
            <w:noProof/>
            <w:webHidden/>
          </w:rPr>
        </w:r>
        <w:r w:rsidR="00AF5A4C">
          <w:rPr>
            <w:noProof/>
            <w:webHidden/>
          </w:rPr>
          <w:fldChar w:fldCharType="separate"/>
        </w:r>
        <w:r w:rsidR="00AF5A4C">
          <w:rPr>
            <w:noProof/>
            <w:webHidden/>
          </w:rPr>
          <w:t>9</w:t>
        </w:r>
        <w:r w:rsidR="00AF5A4C">
          <w:rPr>
            <w:noProof/>
            <w:webHidden/>
          </w:rPr>
          <w:fldChar w:fldCharType="end"/>
        </w:r>
      </w:hyperlink>
    </w:p>
    <w:p w14:paraId="687116FF" w14:textId="1E2E5082" w:rsidR="00AF5A4C" w:rsidRDefault="0036289E">
      <w:pPr>
        <w:pStyle w:val="Innehll1"/>
        <w:rPr>
          <w:rFonts w:asciiTheme="minorHAnsi" w:eastAsiaTheme="minorEastAsia" w:hAnsiTheme="minorHAnsi"/>
          <w:noProof/>
          <w:spacing w:val="0"/>
          <w:lang w:eastAsia="sv-SE"/>
        </w:rPr>
      </w:pPr>
      <w:hyperlink w:anchor="_Toc71637034" w:history="1">
        <w:r w:rsidR="00AF5A4C" w:rsidRPr="00A46AEF">
          <w:rPr>
            <w:rStyle w:val="Hyperlnk"/>
            <w:noProof/>
          </w:rPr>
          <w:t>2</w:t>
        </w:r>
        <w:r w:rsidR="00AF5A4C" w:rsidRPr="00A46AEF">
          <w:rPr>
            <w:rStyle w:val="Hyperlnk"/>
            <w:noProof/>
          </w:rPr>
          <w:tab/>
          <w:t>Om programmet Energisteget</w:t>
        </w:r>
        <w:r w:rsidR="00AF5A4C">
          <w:rPr>
            <w:noProof/>
            <w:webHidden/>
          </w:rPr>
          <w:tab/>
        </w:r>
        <w:r w:rsidR="00AF5A4C">
          <w:rPr>
            <w:noProof/>
            <w:webHidden/>
          </w:rPr>
          <w:fldChar w:fldCharType="begin"/>
        </w:r>
        <w:r w:rsidR="00AF5A4C">
          <w:rPr>
            <w:noProof/>
            <w:webHidden/>
          </w:rPr>
          <w:instrText xml:space="preserve"> PAGEREF _Toc71637034 \h </w:instrText>
        </w:r>
        <w:r w:rsidR="00AF5A4C">
          <w:rPr>
            <w:noProof/>
            <w:webHidden/>
          </w:rPr>
        </w:r>
        <w:r w:rsidR="00AF5A4C">
          <w:rPr>
            <w:noProof/>
            <w:webHidden/>
          </w:rPr>
          <w:fldChar w:fldCharType="separate"/>
        </w:r>
        <w:r w:rsidR="00AF5A4C">
          <w:rPr>
            <w:noProof/>
            <w:webHidden/>
          </w:rPr>
          <w:t>9</w:t>
        </w:r>
        <w:r w:rsidR="00AF5A4C">
          <w:rPr>
            <w:noProof/>
            <w:webHidden/>
          </w:rPr>
          <w:fldChar w:fldCharType="end"/>
        </w:r>
      </w:hyperlink>
    </w:p>
    <w:p w14:paraId="558C1DFC" w14:textId="52E510DC" w:rsidR="00AF5A4C" w:rsidRDefault="0036289E">
      <w:pPr>
        <w:pStyle w:val="Innehll2"/>
        <w:rPr>
          <w:rFonts w:eastAsiaTheme="minorEastAsia"/>
          <w:noProof/>
          <w:lang w:eastAsia="sv-SE"/>
        </w:rPr>
      </w:pPr>
      <w:hyperlink w:anchor="_Toc71637035" w:history="1">
        <w:r w:rsidR="00AF5A4C" w:rsidRPr="00A46AEF">
          <w:rPr>
            <w:rStyle w:val="Hyperlnk"/>
            <w:noProof/>
          </w:rPr>
          <w:t>2.1</w:t>
        </w:r>
        <w:r w:rsidR="00AF5A4C" w:rsidRPr="00A46AEF">
          <w:rPr>
            <w:rStyle w:val="Hyperlnk"/>
            <w:noProof/>
          </w:rPr>
          <w:tab/>
          <w:t>Programmets syfte</w:t>
        </w:r>
        <w:r w:rsidR="00AF5A4C">
          <w:rPr>
            <w:noProof/>
            <w:webHidden/>
          </w:rPr>
          <w:tab/>
        </w:r>
        <w:r w:rsidR="00AF5A4C">
          <w:rPr>
            <w:noProof/>
            <w:webHidden/>
          </w:rPr>
          <w:fldChar w:fldCharType="begin"/>
        </w:r>
        <w:r w:rsidR="00AF5A4C">
          <w:rPr>
            <w:noProof/>
            <w:webHidden/>
          </w:rPr>
          <w:instrText xml:space="preserve"> PAGEREF _Toc71637035 \h </w:instrText>
        </w:r>
        <w:r w:rsidR="00AF5A4C">
          <w:rPr>
            <w:noProof/>
            <w:webHidden/>
          </w:rPr>
        </w:r>
        <w:r w:rsidR="00AF5A4C">
          <w:rPr>
            <w:noProof/>
            <w:webHidden/>
          </w:rPr>
          <w:fldChar w:fldCharType="separate"/>
        </w:r>
        <w:r w:rsidR="00AF5A4C">
          <w:rPr>
            <w:noProof/>
            <w:webHidden/>
          </w:rPr>
          <w:t>9</w:t>
        </w:r>
        <w:r w:rsidR="00AF5A4C">
          <w:rPr>
            <w:noProof/>
            <w:webHidden/>
          </w:rPr>
          <w:fldChar w:fldCharType="end"/>
        </w:r>
      </w:hyperlink>
    </w:p>
    <w:p w14:paraId="7B673538" w14:textId="6BE2F779" w:rsidR="00AF5A4C" w:rsidRDefault="0036289E">
      <w:pPr>
        <w:pStyle w:val="Innehll2"/>
        <w:rPr>
          <w:rFonts w:eastAsiaTheme="minorEastAsia"/>
          <w:noProof/>
          <w:lang w:eastAsia="sv-SE"/>
        </w:rPr>
      </w:pPr>
      <w:hyperlink w:anchor="_Toc71637036" w:history="1">
        <w:r w:rsidR="00AF5A4C" w:rsidRPr="00A46AEF">
          <w:rPr>
            <w:rStyle w:val="Hyperlnk"/>
            <w:noProof/>
          </w:rPr>
          <w:t>2.2</w:t>
        </w:r>
        <w:r w:rsidR="00AF5A4C" w:rsidRPr="00A46AEF">
          <w:rPr>
            <w:rStyle w:val="Hyperlnk"/>
            <w:noProof/>
          </w:rPr>
          <w:tab/>
          <w:t>Omfattning</w:t>
        </w:r>
        <w:r w:rsidR="00AF5A4C">
          <w:rPr>
            <w:noProof/>
            <w:webHidden/>
          </w:rPr>
          <w:tab/>
        </w:r>
        <w:r w:rsidR="00AF5A4C">
          <w:rPr>
            <w:noProof/>
            <w:webHidden/>
          </w:rPr>
          <w:fldChar w:fldCharType="begin"/>
        </w:r>
        <w:r w:rsidR="00AF5A4C">
          <w:rPr>
            <w:noProof/>
            <w:webHidden/>
          </w:rPr>
          <w:instrText xml:space="preserve"> PAGEREF _Toc71637036 \h </w:instrText>
        </w:r>
        <w:r w:rsidR="00AF5A4C">
          <w:rPr>
            <w:noProof/>
            <w:webHidden/>
          </w:rPr>
        </w:r>
        <w:r w:rsidR="00AF5A4C">
          <w:rPr>
            <w:noProof/>
            <w:webHidden/>
          </w:rPr>
          <w:fldChar w:fldCharType="separate"/>
        </w:r>
        <w:r w:rsidR="00AF5A4C">
          <w:rPr>
            <w:noProof/>
            <w:webHidden/>
          </w:rPr>
          <w:t>10</w:t>
        </w:r>
        <w:r w:rsidR="00AF5A4C">
          <w:rPr>
            <w:noProof/>
            <w:webHidden/>
          </w:rPr>
          <w:fldChar w:fldCharType="end"/>
        </w:r>
      </w:hyperlink>
    </w:p>
    <w:p w14:paraId="41719C08" w14:textId="211495A1" w:rsidR="00AF5A4C" w:rsidRDefault="0036289E">
      <w:pPr>
        <w:pStyle w:val="Innehll2"/>
        <w:rPr>
          <w:rFonts w:eastAsiaTheme="minorEastAsia"/>
          <w:noProof/>
          <w:lang w:eastAsia="sv-SE"/>
        </w:rPr>
      </w:pPr>
      <w:hyperlink w:anchor="_Toc71637037" w:history="1">
        <w:r w:rsidR="00AF5A4C" w:rsidRPr="00A46AEF">
          <w:rPr>
            <w:rStyle w:val="Hyperlnk"/>
            <w:noProof/>
          </w:rPr>
          <w:t>2.3</w:t>
        </w:r>
        <w:r w:rsidR="00AF5A4C" w:rsidRPr="00A46AEF">
          <w:rPr>
            <w:rStyle w:val="Hyperlnk"/>
            <w:noProof/>
          </w:rPr>
          <w:tab/>
          <w:t>Målgrupp</w:t>
        </w:r>
        <w:r w:rsidR="00AF5A4C">
          <w:rPr>
            <w:noProof/>
            <w:webHidden/>
          </w:rPr>
          <w:tab/>
        </w:r>
        <w:r w:rsidR="00AF5A4C">
          <w:rPr>
            <w:noProof/>
            <w:webHidden/>
          </w:rPr>
          <w:fldChar w:fldCharType="begin"/>
        </w:r>
        <w:r w:rsidR="00AF5A4C">
          <w:rPr>
            <w:noProof/>
            <w:webHidden/>
          </w:rPr>
          <w:instrText xml:space="preserve"> PAGEREF _Toc71637037 \h </w:instrText>
        </w:r>
        <w:r w:rsidR="00AF5A4C">
          <w:rPr>
            <w:noProof/>
            <w:webHidden/>
          </w:rPr>
        </w:r>
        <w:r w:rsidR="00AF5A4C">
          <w:rPr>
            <w:noProof/>
            <w:webHidden/>
          </w:rPr>
          <w:fldChar w:fldCharType="separate"/>
        </w:r>
        <w:r w:rsidR="00AF5A4C">
          <w:rPr>
            <w:noProof/>
            <w:webHidden/>
          </w:rPr>
          <w:t>10</w:t>
        </w:r>
        <w:r w:rsidR="00AF5A4C">
          <w:rPr>
            <w:noProof/>
            <w:webHidden/>
          </w:rPr>
          <w:fldChar w:fldCharType="end"/>
        </w:r>
      </w:hyperlink>
    </w:p>
    <w:p w14:paraId="3E7BADF5" w14:textId="478C9CB1" w:rsidR="00AF5A4C" w:rsidRDefault="0036289E">
      <w:pPr>
        <w:pStyle w:val="Innehll2"/>
        <w:rPr>
          <w:rFonts w:eastAsiaTheme="minorEastAsia"/>
          <w:noProof/>
          <w:lang w:eastAsia="sv-SE"/>
        </w:rPr>
      </w:pPr>
      <w:hyperlink w:anchor="_Toc71637038" w:history="1">
        <w:r w:rsidR="00AF5A4C" w:rsidRPr="00A46AEF">
          <w:rPr>
            <w:rStyle w:val="Hyperlnk"/>
            <w:noProof/>
          </w:rPr>
          <w:t>2.4</w:t>
        </w:r>
        <w:r w:rsidR="00AF5A4C" w:rsidRPr="00A46AEF">
          <w:rPr>
            <w:rStyle w:val="Hyperlnk"/>
            <w:noProof/>
          </w:rPr>
          <w:tab/>
          <w:t>Förändringsteori / programlogik</w:t>
        </w:r>
        <w:r w:rsidR="00AF5A4C">
          <w:rPr>
            <w:noProof/>
            <w:webHidden/>
          </w:rPr>
          <w:tab/>
        </w:r>
        <w:r w:rsidR="00AF5A4C">
          <w:rPr>
            <w:noProof/>
            <w:webHidden/>
          </w:rPr>
          <w:fldChar w:fldCharType="begin"/>
        </w:r>
        <w:r w:rsidR="00AF5A4C">
          <w:rPr>
            <w:noProof/>
            <w:webHidden/>
          </w:rPr>
          <w:instrText xml:space="preserve"> PAGEREF _Toc71637038 \h </w:instrText>
        </w:r>
        <w:r w:rsidR="00AF5A4C">
          <w:rPr>
            <w:noProof/>
            <w:webHidden/>
          </w:rPr>
        </w:r>
        <w:r w:rsidR="00AF5A4C">
          <w:rPr>
            <w:noProof/>
            <w:webHidden/>
          </w:rPr>
          <w:fldChar w:fldCharType="separate"/>
        </w:r>
        <w:r w:rsidR="00AF5A4C">
          <w:rPr>
            <w:noProof/>
            <w:webHidden/>
          </w:rPr>
          <w:t>11</w:t>
        </w:r>
        <w:r w:rsidR="00AF5A4C">
          <w:rPr>
            <w:noProof/>
            <w:webHidden/>
          </w:rPr>
          <w:fldChar w:fldCharType="end"/>
        </w:r>
      </w:hyperlink>
    </w:p>
    <w:p w14:paraId="29CD5BAF" w14:textId="32018971" w:rsidR="00AF5A4C" w:rsidRDefault="0036289E">
      <w:pPr>
        <w:pStyle w:val="Innehll1"/>
        <w:rPr>
          <w:rFonts w:asciiTheme="minorHAnsi" w:eastAsiaTheme="minorEastAsia" w:hAnsiTheme="minorHAnsi"/>
          <w:noProof/>
          <w:spacing w:val="0"/>
          <w:lang w:eastAsia="sv-SE"/>
        </w:rPr>
      </w:pPr>
      <w:hyperlink w:anchor="_Toc71637039" w:history="1">
        <w:r w:rsidR="00AF5A4C" w:rsidRPr="00A46AEF">
          <w:rPr>
            <w:rStyle w:val="Hyperlnk"/>
            <w:noProof/>
          </w:rPr>
          <w:t>3</w:t>
        </w:r>
        <w:r w:rsidR="00AF5A4C" w:rsidRPr="00A46AEF">
          <w:rPr>
            <w:rStyle w:val="Hyperlnk"/>
            <w:noProof/>
          </w:rPr>
          <w:tab/>
          <w:t>Energimyndighetens genomförande av programmet</w:t>
        </w:r>
        <w:r w:rsidR="00AF5A4C">
          <w:rPr>
            <w:noProof/>
            <w:webHidden/>
          </w:rPr>
          <w:tab/>
        </w:r>
        <w:r w:rsidR="00AF5A4C">
          <w:rPr>
            <w:noProof/>
            <w:webHidden/>
          </w:rPr>
          <w:fldChar w:fldCharType="begin"/>
        </w:r>
        <w:r w:rsidR="00AF5A4C">
          <w:rPr>
            <w:noProof/>
            <w:webHidden/>
          </w:rPr>
          <w:instrText xml:space="preserve"> PAGEREF _Toc71637039 \h </w:instrText>
        </w:r>
        <w:r w:rsidR="00AF5A4C">
          <w:rPr>
            <w:noProof/>
            <w:webHidden/>
          </w:rPr>
        </w:r>
        <w:r w:rsidR="00AF5A4C">
          <w:rPr>
            <w:noProof/>
            <w:webHidden/>
          </w:rPr>
          <w:fldChar w:fldCharType="separate"/>
        </w:r>
        <w:r w:rsidR="00AF5A4C">
          <w:rPr>
            <w:noProof/>
            <w:webHidden/>
          </w:rPr>
          <w:t>12</w:t>
        </w:r>
        <w:r w:rsidR="00AF5A4C">
          <w:rPr>
            <w:noProof/>
            <w:webHidden/>
          </w:rPr>
          <w:fldChar w:fldCharType="end"/>
        </w:r>
      </w:hyperlink>
    </w:p>
    <w:p w14:paraId="46430D95" w14:textId="78C5E6A4" w:rsidR="00AF5A4C" w:rsidRDefault="0036289E">
      <w:pPr>
        <w:pStyle w:val="Innehll2"/>
        <w:rPr>
          <w:rFonts w:eastAsiaTheme="minorEastAsia"/>
          <w:noProof/>
          <w:lang w:eastAsia="sv-SE"/>
        </w:rPr>
      </w:pPr>
      <w:hyperlink w:anchor="_Toc71637040" w:history="1">
        <w:r w:rsidR="00AF5A4C" w:rsidRPr="00A46AEF">
          <w:rPr>
            <w:rStyle w:val="Hyperlnk"/>
            <w:noProof/>
          </w:rPr>
          <w:t>3.1</w:t>
        </w:r>
        <w:r w:rsidR="00AF5A4C" w:rsidRPr="00A46AEF">
          <w:rPr>
            <w:rStyle w:val="Hyperlnk"/>
            <w:noProof/>
          </w:rPr>
          <w:tab/>
          <w:t>Information om programmet och utlysningarna</w:t>
        </w:r>
        <w:r w:rsidR="00AF5A4C">
          <w:rPr>
            <w:noProof/>
            <w:webHidden/>
          </w:rPr>
          <w:tab/>
        </w:r>
        <w:r w:rsidR="00AF5A4C">
          <w:rPr>
            <w:noProof/>
            <w:webHidden/>
          </w:rPr>
          <w:fldChar w:fldCharType="begin"/>
        </w:r>
        <w:r w:rsidR="00AF5A4C">
          <w:rPr>
            <w:noProof/>
            <w:webHidden/>
          </w:rPr>
          <w:instrText xml:space="preserve"> PAGEREF _Toc71637040 \h </w:instrText>
        </w:r>
        <w:r w:rsidR="00AF5A4C">
          <w:rPr>
            <w:noProof/>
            <w:webHidden/>
          </w:rPr>
        </w:r>
        <w:r w:rsidR="00AF5A4C">
          <w:rPr>
            <w:noProof/>
            <w:webHidden/>
          </w:rPr>
          <w:fldChar w:fldCharType="separate"/>
        </w:r>
        <w:r w:rsidR="00AF5A4C">
          <w:rPr>
            <w:noProof/>
            <w:webHidden/>
          </w:rPr>
          <w:t>13</w:t>
        </w:r>
        <w:r w:rsidR="00AF5A4C">
          <w:rPr>
            <w:noProof/>
            <w:webHidden/>
          </w:rPr>
          <w:fldChar w:fldCharType="end"/>
        </w:r>
      </w:hyperlink>
    </w:p>
    <w:p w14:paraId="156CF223" w14:textId="12B921DE" w:rsidR="00AF5A4C" w:rsidRDefault="0036289E">
      <w:pPr>
        <w:pStyle w:val="Innehll2"/>
        <w:rPr>
          <w:rFonts w:eastAsiaTheme="minorEastAsia"/>
          <w:noProof/>
          <w:lang w:eastAsia="sv-SE"/>
        </w:rPr>
      </w:pPr>
      <w:hyperlink w:anchor="_Toc71637041" w:history="1">
        <w:r w:rsidR="00AF5A4C" w:rsidRPr="00A46AEF">
          <w:rPr>
            <w:rStyle w:val="Hyperlnk"/>
            <w:noProof/>
          </w:rPr>
          <w:t>3.2</w:t>
        </w:r>
        <w:r w:rsidR="00AF5A4C" w:rsidRPr="00A46AEF">
          <w:rPr>
            <w:rStyle w:val="Hyperlnk"/>
            <w:noProof/>
          </w:rPr>
          <w:tab/>
          <w:t>Utlysningar</w:t>
        </w:r>
        <w:r w:rsidR="00AF5A4C">
          <w:rPr>
            <w:noProof/>
            <w:webHidden/>
          </w:rPr>
          <w:tab/>
        </w:r>
        <w:r w:rsidR="00AF5A4C">
          <w:rPr>
            <w:noProof/>
            <w:webHidden/>
          </w:rPr>
          <w:fldChar w:fldCharType="begin"/>
        </w:r>
        <w:r w:rsidR="00AF5A4C">
          <w:rPr>
            <w:noProof/>
            <w:webHidden/>
          </w:rPr>
          <w:instrText xml:space="preserve"> PAGEREF _Toc71637041 \h </w:instrText>
        </w:r>
        <w:r w:rsidR="00AF5A4C">
          <w:rPr>
            <w:noProof/>
            <w:webHidden/>
          </w:rPr>
        </w:r>
        <w:r w:rsidR="00AF5A4C">
          <w:rPr>
            <w:noProof/>
            <w:webHidden/>
          </w:rPr>
          <w:fldChar w:fldCharType="separate"/>
        </w:r>
        <w:r w:rsidR="00AF5A4C">
          <w:rPr>
            <w:noProof/>
            <w:webHidden/>
          </w:rPr>
          <w:t>13</w:t>
        </w:r>
        <w:r w:rsidR="00AF5A4C">
          <w:rPr>
            <w:noProof/>
            <w:webHidden/>
          </w:rPr>
          <w:fldChar w:fldCharType="end"/>
        </w:r>
      </w:hyperlink>
    </w:p>
    <w:p w14:paraId="0F91D680" w14:textId="4DFBF668" w:rsidR="00AF5A4C" w:rsidRDefault="0036289E">
      <w:pPr>
        <w:pStyle w:val="Innehll2"/>
        <w:rPr>
          <w:rFonts w:eastAsiaTheme="minorEastAsia"/>
          <w:noProof/>
          <w:lang w:eastAsia="sv-SE"/>
        </w:rPr>
      </w:pPr>
      <w:hyperlink w:anchor="_Toc71637042" w:history="1">
        <w:r w:rsidR="00AF5A4C" w:rsidRPr="00A46AEF">
          <w:rPr>
            <w:rStyle w:val="Hyperlnk"/>
            <w:noProof/>
          </w:rPr>
          <w:t>3.3</w:t>
        </w:r>
        <w:r w:rsidR="00AF5A4C" w:rsidRPr="00A46AEF">
          <w:rPr>
            <w:rStyle w:val="Hyperlnk"/>
            <w:noProof/>
          </w:rPr>
          <w:tab/>
          <w:t>Fördelning av ansökningar</w:t>
        </w:r>
        <w:r w:rsidR="00AF5A4C">
          <w:rPr>
            <w:noProof/>
            <w:webHidden/>
          </w:rPr>
          <w:tab/>
        </w:r>
        <w:r w:rsidR="00AF5A4C">
          <w:rPr>
            <w:noProof/>
            <w:webHidden/>
          </w:rPr>
          <w:fldChar w:fldCharType="begin"/>
        </w:r>
        <w:r w:rsidR="00AF5A4C">
          <w:rPr>
            <w:noProof/>
            <w:webHidden/>
          </w:rPr>
          <w:instrText xml:space="preserve"> PAGEREF _Toc71637042 \h </w:instrText>
        </w:r>
        <w:r w:rsidR="00AF5A4C">
          <w:rPr>
            <w:noProof/>
            <w:webHidden/>
          </w:rPr>
        </w:r>
        <w:r w:rsidR="00AF5A4C">
          <w:rPr>
            <w:noProof/>
            <w:webHidden/>
          </w:rPr>
          <w:fldChar w:fldCharType="separate"/>
        </w:r>
        <w:r w:rsidR="00AF5A4C">
          <w:rPr>
            <w:noProof/>
            <w:webHidden/>
          </w:rPr>
          <w:t>14</w:t>
        </w:r>
        <w:r w:rsidR="00AF5A4C">
          <w:rPr>
            <w:noProof/>
            <w:webHidden/>
          </w:rPr>
          <w:fldChar w:fldCharType="end"/>
        </w:r>
      </w:hyperlink>
    </w:p>
    <w:p w14:paraId="68DE9F4D" w14:textId="78E62197" w:rsidR="00AF5A4C" w:rsidRDefault="0036289E">
      <w:pPr>
        <w:pStyle w:val="Innehll1"/>
        <w:rPr>
          <w:rFonts w:asciiTheme="minorHAnsi" w:eastAsiaTheme="minorEastAsia" w:hAnsiTheme="minorHAnsi"/>
          <w:noProof/>
          <w:spacing w:val="0"/>
          <w:lang w:eastAsia="sv-SE"/>
        </w:rPr>
      </w:pPr>
      <w:hyperlink w:anchor="_Toc71637043" w:history="1">
        <w:r w:rsidR="00AF5A4C" w:rsidRPr="00A46AEF">
          <w:rPr>
            <w:rStyle w:val="Hyperlnk"/>
            <w:noProof/>
          </w:rPr>
          <w:t>4</w:t>
        </w:r>
        <w:r w:rsidR="00AF5A4C" w:rsidRPr="00A46AEF">
          <w:rPr>
            <w:rStyle w:val="Hyperlnk"/>
            <w:noProof/>
          </w:rPr>
          <w:tab/>
          <w:t>Beviljade projekt inom programmet</w:t>
        </w:r>
        <w:r w:rsidR="00AF5A4C">
          <w:rPr>
            <w:noProof/>
            <w:webHidden/>
          </w:rPr>
          <w:tab/>
        </w:r>
        <w:r w:rsidR="00AF5A4C">
          <w:rPr>
            <w:noProof/>
            <w:webHidden/>
          </w:rPr>
          <w:fldChar w:fldCharType="begin"/>
        </w:r>
        <w:r w:rsidR="00AF5A4C">
          <w:rPr>
            <w:noProof/>
            <w:webHidden/>
          </w:rPr>
          <w:instrText xml:space="preserve"> PAGEREF _Toc71637043 \h </w:instrText>
        </w:r>
        <w:r w:rsidR="00AF5A4C">
          <w:rPr>
            <w:noProof/>
            <w:webHidden/>
          </w:rPr>
        </w:r>
        <w:r w:rsidR="00AF5A4C">
          <w:rPr>
            <w:noProof/>
            <w:webHidden/>
          </w:rPr>
          <w:fldChar w:fldCharType="separate"/>
        </w:r>
        <w:r w:rsidR="00AF5A4C">
          <w:rPr>
            <w:noProof/>
            <w:webHidden/>
          </w:rPr>
          <w:t>15</w:t>
        </w:r>
        <w:r w:rsidR="00AF5A4C">
          <w:rPr>
            <w:noProof/>
            <w:webHidden/>
          </w:rPr>
          <w:fldChar w:fldCharType="end"/>
        </w:r>
      </w:hyperlink>
    </w:p>
    <w:p w14:paraId="3F922CA8" w14:textId="332454EC" w:rsidR="00AF5A4C" w:rsidRDefault="0036289E">
      <w:pPr>
        <w:pStyle w:val="Innehll2"/>
        <w:rPr>
          <w:rFonts w:eastAsiaTheme="minorEastAsia"/>
          <w:noProof/>
          <w:lang w:eastAsia="sv-SE"/>
        </w:rPr>
      </w:pPr>
      <w:hyperlink w:anchor="_Toc71637044" w:history="1">
        <w:r w:rsidR="00AF5A4C" w:rsidRPr="00A46AEF">
          <w:rPr>
            <w:rStyle w:val="Hyperlnk"/>
            <w:noProof/>
          </w:rPr>
          <w:t>4.1</w:t>
        </w:r>
        <w:r w:rsidR="00AF5A4C" w:rsidRPr="00A46AEF">
          <w:rPr>
            <w:rStyle w:val="Hyperlnk"/>
            <w:noProof/>
          </w:rPr>
          <w:tab/>
          <w:t>Prövningstillfällen</w:t>
        </w:r>
        <w:r w:rsidR="00AF5A4C">
          <w:rPr>
            <w:noProof/>
            <w:webHidden/>
          </w:rPr>
          <w:tab/>
        </w:r>
        <w:r w:rsidR="00AF5A4C">
          <w:rPr>
            <w:noProof/>
            <w:webHidden/>
          </w:rPr>
          <w:fldChar w:fldCharType="begin"/>
        </w:r>
        <w:r w:rsidR="00AF5A4C">
          <w:rPr>
            <w:noProof/>
            <w:webHidden/>
          </w:rPr>
          <w:instrText xml:space="preserve"> PAGEREF _Toc71637044 \h </w:instrText>
        </w:r>
        <w:r w:rsidR="00AF5A4C">
          <w:rPr>
            <w:noProof/>
            <w:webHidden/>
          </w:rPr>
        </w:r>
        <w:r w:rsidR="00AF5A4C">
          <w:rPr>
            <w:noProof/>
            <w:webHidden/>
          </w:rPr>
          <w:fldChar w:fldCharType="separate"/>
        </w:r>
        <w:r w:rsidR="00AF5A4C">
          <w:rPr>
            <w:noProof/>
            <w:webHidden/>
          </w:rPr>
          <w:t>15</w:t>
        </w:r>
        <w:r w:rsidR="00AF5A4C">
          <w:rPr>
            <w:noProof/>
            <w:webHidden/>
          </w:rPr>
          <w:fldChar w:fldCharType="end"/>
        </w:r>
      </w:hyperlink>
    </w:p>
    <w:p w14:paraId="65C80125" w14:textId="4A495D57" w:rsidR="00AF5A4C" w:rsidRDefault="0036289E">
      <w:pPr>
        <w:pStyle w:val="Innehll2"/>
        <w:rPr>
          <w:rFonts w:eastAsiaTheme="minorEastAsia"/>
          <w:noProof/>
          <w:lang w:eastAsia="sv-SE"/>
        </w:rPr>
      </w:pPr>
      <w:hyperlink w:anchor="_Toc71637045" w:history="1">
        <w:r w:rsidR="00AF5A4C" w:rsidRPr="00A46AEF">
          <w:rPr>
            <w:rStyle w:val="Hyperlnk"/>
            <w:noProof/>
          </w:rPr>
          <w:t>4.2</w:t>
        </w:r>
        <w:r w:rsidR="00AF5A4C" w:rsidRPr="00A46AEF">
          <w:rPr>
            <w:rStyle w:val="Hyperlnk"/>
            <w:noProof/>
          </w:rPr>
          <w:tab/>
          <w:t>Totalt fördelat stöd</w:t>
        </w:r>
        <w:r w:rsidR="00AF5A4C">
          <w:rPr>
            <w:noProof/>
            <w:webHidden/>
          </w:rPr>
          <w:tab/>
        </w:r>
        <w:r w:rsidR="00AF5A4C">
          <w:rPr>
            <w:noProof/>
            <w:webHidden/>
          </w:rPr>
          <w:fldChar w:fldCharType="begin"/>
        </w:r>
        <w:r w:rsidR="00AF5A4C">
          <w:rPr>
            <w:noProof/>
            <w:webHidden/>
          </w:rPr>
          <w:instrText xml:space="preserve"> PAGEREF _Toc71637045 \h </w:instrText>
        </w:r>
        <w:r w:rsidR="00AF5A4C">
          <w:rPr>
            <w:noProof/>
            <w:webHidden/>
          </w:rPr>
        </w:r>
        <w:r w:rsidR="00AF5A4C">
          <w:rPr>
            <w:noProof/>
            <w:webHidden/>
          </w:rPr>
          <w:fldChar w:fldCharType="separate"/>
        </w:r>
        <w:r w:rsidR="00AF5A4C">
          <w:rPr>
            <w:noProof/>
            <w:webHidden/>
          </w:rPr>
          <w:t>15</w:t>
        </w:r>
        <w:r w:rsidR="00AF5A4C">
          <w:rPr>
            <w:noProof/>
            <w:webHidden/>
          </w:rPr>
          <w:fldChar w:fldCharType="end"/>
        </w:r>
      </w:hyperlink>
    </w:p>
    <w:p w14:paraId="44E0D9A8" w14:textId="2BE4BE4D" w:rsidR="00AF5A4C" w:rsidRDefault="0036289E">
      <w:pPr>
        <w:pStyle w:val="Innehll2"/>
        <w:rPr>
          <w:rFonts w:eastAsiaTheme="minorEastAsia"/>
          <w:noProof/>
          <w:lang w:eastAsia="sv-SE"/>
        </w:rPr>
      </w:pPr>
      <w:hyperlink w:anchor="_Toc71637046" w:history="1">
        <w:r w:rsidR="00AF5A4C" w:rsidRPr="00A46AEF">
          <w:rPr>
            <w:rStyle w:val="Hyperlnk"/>
            <w:noProof/>
          </w:rPr>
          <w:t>4.3</w:t>
        </w:r>
        <w:r w:rsidR="00AF5A4C" w:rsidRPr="00A46AEF">
          <w:rPr>
            <w:rStyle w:val="Hyperlnk"/>
            <w:noProof/>
          </w:rPr>
          <w:tab/>
          <w:t>Investeringsåtgärder</w:t>
        </w:r>
        <w:r w:rsidR="00AF5A4C">
          <w:rPr>
            <w:noProof/>
            <w:webHidden/>
          </w:rPr>
          <w:tab/>
        </w:r>
        <w:r w:rsidR="00AF5A4C">
          <w:rPr>
            <w:noProof/>
            <w:webHidden/>
          </w:rPr>
          <w:fldChar w:fldCharType="begin"/>
        </w:r>
        <w:r w:rsidR="00AF5A4C">
          <w:rPr>
            <w:noProof/>
            <w:webHidden/>
          </w:rPr>
          <w:instrText xml:space="preserve"> PAGEREF _Toc71637046 \h </w:instrText>
        </w:r>
        <w:r w:rsidR="00AF5A4C">
          <w:rPr>
            <w:noProof/>
            <w:webHidden/>
          </w:rPr>
        </w:r>
        <w:r w:rsidR="00AF5A4C">
          <w:rPr>
            <w:noProof/>
            <w:webHidden/>
          </w:rPr>
          <w:fldChar w:fldCharType="separate"/>
        </w:r>
        <w:r w:rsidR="00AF5A4C">
          <w:rPr>
            <w:noProof/>
            <w:webHidden/>
          </w:rPr>
          <w:t>17</w:t>
        </w:r>
        <w:r w:rsidR="00AF5A4C">
          <w:rPr>
            <w:noProof/>
            <w:webHidden/>
          </w:rPr>
          <w:fldChar w:fldCharType="end"/>
        </w:r>
      </w:hyperlink>
    </w:p>
    <w:p w14:paraId="010AED7C" w14:textId="2AB02134" w:rsidR="00AF5A4C" w:rsidRDefault="0036289E">
      <w:pPr>
        <w:pStyle w:val="Innehll2"/>
        <w:rPr>
          <w:rFonts w:eastAsiaTheme="minorEastAsia"/>
          <w:noProof/>
          <w:lang w:eastAsia="sv-SE"/>
        </w:rPr>
      </w:pPr>
      <w:hyperlink w:anchor="_Toc71637047" w:history="1">
        <w:r w:rsidR="00AF5A4C" w:rsidRPr="00A46AEF">
          <w:rPr>
            <w:rStyle w:val="Hyperlnk"/>
            <w:noProof/>
          </w:rPr>
          <w:t>4.4</w:t>
        </w:r>
        <w:r w:rsidR="00AF5A4C" w:rsidRPr="00A46AEF">
          <w:rPr>
            <w:rStyle w:val="Hyperlnk"/>
            <w:noProof/>
          </w:rPr>
          <w:tab/>
          <w:t>Projekteringsåtgärder</w:t>
        </w:r>
        <w:r w:rsidR="00AF5A4C">
          <w:rPr>
            <w:noProof/>
            <w:webHidden/>
          </w:rPr>
          <w:tab/>
        </w:r>
        <w:r w:rsidR="00AF5A4C">
          <w:rPr>
            <w:noProof/>
            <w:webHidden/>
          </w:rPr>
          <w:fldChar w:fldCharType="begin"/>
        </w:r>
        <w:r w:rsidR="00AF5A4C">
          <w:rPr>
            <w:noProof/>
            <w:webHidden/>
          </w:rPr>
          <w:instrText xml:space="preserve"> PAGEREF _Toc71637047 \h </w:instrText>
        </w:r>
        <w:r w:rsidR="00AF5A4C">
          <w:rPr>
            <w:noProof/>
            <w:webHidden/>
          </w:rPr>
        </w:r>
        <w:r w:rsidR="00AF5A4C">
          <w:rPr>
            <w:noProof/>
            <w:webHidden/>
          </w:rPr>
          <w:fldChar w:fldCharType="separate"/>
        </w:r>
        <w:r w:rsidR="00AF5A4C">
          <w:rPr>
            <w:noProof/>
            <w:webHidden/>
          </w:rPr>
          <w:t>19</w:t>
        </w:r>
        <w:r w:rsidR="00AF5A4C">
          <w:rPr>
            <w:noProof/>
            <w:webHidden/>
          </w:rPr>
          <w:fldChar w:fldCharType="end"/>
        </w:r>
      </w:hyperlink>
    </w:p>
    <w:p w14:paraId="1B454D4B" w14:textId="28A559CA" w:rsidR="00AF5A4C" w:rsidRDefault="0036289E">
      <w:pPr>
        <w:pStyle w:val="Innehll1"/>
        <w:rPr>
          <w:rFonts w:asciiTheme="minorHAnsi" w:eastAsiaTheme="minorEastAsia" w:hAnsiTheme="minorHAnsi"/>
          <w:noProof/>
          <w:spacing w:val="0"/>
          <w:lang w:eastAsia="sv-SE"/>
        </w:rPr>
      </w:pPr>
      <w:hyperlink w:anchor="_Toc71637048" w:history="1">
        <w:r w:rsidR="00AF5A4C" w:rsidRPr="00A46AEF">
          <w:rPr>
            <w:rStyle w:val="Hyperlnk"/>
            <w:noProof/>
          </w:rPr>
          <w:t>5</w:t>
        </w:r>
        <w:r w:rsidR="00AF5A4C" w:rsidRPr="00A46AEF">
          <w:rPr>
            <w:rStyle w:val="Hyperlnk"/>
            <w:noProof/>
          </w:rPr>
          <w:tab/>
          <w:t>Kvalitativ utvärdering</w:t>
        </w:r>
        <w:r w:rsidR="00AF5A4C">
          <w:rPr>
            <w:noProof/>
            <w:webHidden/>
          </w:rPr>
          <w:tab/>
        </w:r>
        <w:r w:rsidR="00AF5A4C">
          <w:rPr>
            <w:noProof/>
            <w:webHidden/>
          </w:rPr>
          <w:fldChar w:fldCharType="begin"/>
        </w:r>
        <w:r w:rsidR="00AF5A4C">
          <w:rPr>
            <w:noProof/>
            <w:webHidden/>
          </w:rPr>
          <w:instrText xml:space="preserve"> PAGEREF _Toc71637048 \h </w:instrText>
        </w:r>
        <w:r w:rsidR="00AF5A4C">
          <w:rPr>
            <w:noProof/>
            <w:webHidden/>
          </w:rPr>
        </w:r>
        <w:r w:rsidR="00AF5A4C">
          <w:rPr>
            <w:noProof/>
            <w:webHidden/>
          </w:rPr>
          <w:fldChar w:fldCharType="separate"/>
        </w:r>
        <w:r w:rsidR="00AF5A4C">
          <w:rPr>
            <w:noProof/>
            <w:webHidden/>
          </w:rPr>
          <w:t>21</w:t>
        </w:r>
        <w:r w:rsidR="00AF5A4C">
          <w:rPr>
            <w:noProof/>
            <w:webHidden/>
          </w:rPr>
          <w:fldChar w:fldCharType="end"/>
        </w:r>
      </w:hyperlink>
    </w:p>
    <w:p w14:paraId="4CB30645" w14:textId="3FBCD01A" w:rsidR="00AF5A4C" w:rsidRDefault="0036289E">
      <w:pPr>
        <w:pStyle w:val="Innehll2"/>
        <w:rPr>
          <w:rFonts w:eastAsiaTheme="minorEastAsia"/>
          <w:noProof/>
          <w:lang w:eastAsia="sv-SE"/>
        </w:rPr>
      </w:pPr>
      <w:hyperlink w:anchor="_Toc71637049" w:history="1">
        <w:r w:rsidR="00AF5A4C" w:rsidRPr="00A46AEF">
          <w:rPr>
            <w:rStyle w:val="Hyperlnk"/>
            <w:noProof/>
          </w:rPr>
          <w:t>5.1</w:t>
        </w:r>
        <w:r w:rsidR="00AF5A4C" w:rsidRPr="00A46AEF">
          <w:rPr>
            <w:rStyle w:val="Hyperlnk"/>
            <w:noProof/>
          </w:rPr>
          <w:tab/>
          <w:t>Deltagande och icke deltagande</w:t>
        </w:r>
        <w:r w:rsidR="00AF5A4C">
          <w:rPr>
            <w:noProof/>
            <w:webHidden/>
          </w:rPr>
          <w:tab/>
        </w:r>
        <w:r w:rsidR="00AF5A4C">
          <w:rPr>
            <w:noProof/>
            <w:webHidden/>
          </w:rPr>
          <w:fldChar w:fldCharType="begin"/>
        </w:r>
        <w:r w:rsidR="00AF5A4C">
          <w:rPr>
            <w:noProof/>
            <w:webHidden/>
          </w:rPr>
          <w:instrText xml:space="preserve"> PAGEREF _Toc71637049 \h </w:instrText>
        </w:r>
        <w:r w:rsidR="00AF5A4C">
          <w:rPr>
            <w:noProof/>
            <w:webHidden/>
          </w:rPr>
        </w:r>
        <w:r w:rsidR="00AF5A4C">
          <w:rPr>
            <w:noProof/>
            <w:webHidden/>
          </w:rPr>
          <w:fldChar w:fldCharType="separate"/>
        </w:r>
        <w:r w:rsidR="00AF5A4C">
          <w:rPr>
            <w:noProof/>
            <w:webHidden/>
          </w:rPr>
          <w:t>22</w:t>
        </w:r>
        <w:r w:rsidR="00AF5A4C">
          <w:rPr>
            <w:noProof/>
            <w:webHidden/>
          </w:rPr>
          <w:fldChar w:fldCharType="end"/>
        </w:r>
      </w:hyperlink>
    </w:p>
    <w:p w14:paraId="0B046A1C" w14:textId="0B316DE5" w:rsidR="00AF5A4C" w:rsidRDefault="0036289E">
      <w:pPr>
        <w:pStyle w:val="Innehll2"/>
        <w:rPr>
          <w:rFonts w:eastAsiaTheme="minorEastAsia"/>
          <w:noProof/>
          <w:lang w:eastAsia="sv-SE"/>
        </w:rPr>
      </w:pPr>
      <w:hyperlink w:anchor="_Toc71637050" w:history="1">
        <w:r w:rsidR="00AF5A4C" w:rsidRPr="00A46AEF">
          <w:rPr>
            <w:rStyle w:val="Hyperlnk"/>
            <w:noProof/>
          </w:rPr>
          <w:t>5.2</w:t>
        </w:r>
        <w:r w:rsidR="00AF5A4C" w:rsidRPr="00A46AEF">
          <w:rPr>
            <w:rStyle w:val="Hyperlnk"/>
            <w:noProof/>
          </w:rPr>
          <w:tab/>
          <w:t>Additionalitet</w:t>
        </w:r>
        <w:r w:rsidR="00AF5A4C">
          <w:rPr>
            <w:noProof/>
            <w:webHidden/>
          </w:rPr>
          <w:tab/>
        </w:r>
        <w:r w:rsidR="00AF5A4C">
          <w:rPr>
            <w:noProof/>
            <w:webHidden/>
          </w:rPr>
          <w:fldChar w:fldCharType="begin"/>
        </w:r>
        <w:r w:rsidR="00AF5A4C">
          <w:rPr>
            <w:noProof/>
            <w:webHidden/>
          </w:rPr>
          <w:instrText xml:space="preserve"> PAGEREF _Toc71637050 \h </w:instrText>
        </w:r>
        <w:r w:rsidR="00AF5A4C">
          <w:rPr>
            <w:noProof/>
            <w:webHidden/>
          </w:rPr>
        </w:r>
        <w:r w:rsidR="00AF5A4C">
          <w:rPr>
            <w:noProof/>
            <w:webHidden/>
          </w:rPr>
          <w:fldChar w:fldCharType="separate"/>
        </w:r>
        <w:r w:rsidR="00AF5A4C">
          <w:rPr>
            <w:noProof/>
            <w:webHidden/>
          </w:rPr>
          <w:t>23</w:t>
        </w:r>
        <w:r w:rsidR="00AF5A4C">
          <w:rPr>
            <w:noProof/>
            <w:webHidden/>
          </w:rPr>
          <w:fldChar w:fldCharType="end"/>
        </w:r>
      </w:hyperlink>
    </w:p>
    <w:p w14:paraId="436778A8" w14:textId="1302F94D" w:rsidR="00AF5A4C" w:rsidRDefault="0036289E">
      <w:pPr>
        <w:pStyle w:val="Innehll2"/>
        <w:rPr>
          <w:rFonts w:eastAsiaTheme="minorEastAsia"/>
          <w:noProof/>
          <w:lang w:eastAsia="sv-SE"/>
        </w:rPr>
      </w:pPr>
      <w:hyperlink w:anchor="_Toc71637051" w:history="1">
        <w:r w:rsidR="00AF5A4C" w:rsidRPr="00A46AEF">
          <w:rPr>
            <w:rStyle w:val="Hyperlnk"/>
            <w:noProof/>
          </w:rPr>
          <w:t>5.3</w:t>
        </w:r>
        <w:r w:rsidR="00AF5A4C" w:rsidRPr="00A46AEF">
          <w:rPr>
            <w:rStyle w:val="Hyperlnk"/>
            <w:noProof/>
          </w:rPr>
          <w:tab/>
          <w:t>Mervärden och andra effekter</w:t>
        </w:r>
        <w:r w:rsidR="00AF5A4C">
          <w:rPr>
            <w:noProof/>
            <w:webHidden/>
          </w:rPr>
          <w:tab/>
        </w:r>
        <w:r w:rsidR="00AF5A4C">
          <w:rPr>
            <w:noProof/>
            <w:webHidden/>
          </w:rPr>
          <w:fldChar w:fldCharType="begin"/>
        </w:r>
        <w:r w:rsidR="00AF5A4C">
          <w:rPr>
            <w:noProof/>
            <w:webHidden/>
          </w:rPr>
          <w:instrText xml:space="preserve"> PAGEREF _Toc71637051 \h </w:instrText>
        </w:r>
        <w:r w:rsidR="00AF5A4C">
          <w:rPr>
            <w:noProof/>
            <w:webHidden/>
          </w:rPr>
        </w:r>
        <w:r w:rsidR="00AF5A4C">
          <w:rPr>
            <w:noProof/>
            <w:webHidden/>
          </w:rPr>
          <w:fldChar w:fldCharType="separate"/>
        </w:r>
        <w:r w:rsidR="00AF5A4C">
          <w:rPr>
            <w:noProof/>
            <w:webHidden/>
          </w:rPr>
          <w:t>23</w:t>
        </w:r>
        <w:r w:rsidR="00AF5A4C">
          <w:rPr>
            <w:noProof/>
            <w:webHidden/>
          </w:rPr>
          <w:fldChar w:fldCharType="end"/>
        </w:r>
      </w:hyperlink>
    </w:p>
    <w:p w14:paraId="738C9F9E" w14:textId="73192375" w:rsidR="00AF5A4C" w:rsidRDefault="0036289E">
      <w:pPr>
        <w:pStyle w:val="Innehll2"/>
        <w:rPr>
          <w:rFonts w:eastAsiaTheme="minorEastAsia"/>
          <w:noProof/>
          <w:lang w:eastAsia="sv-SE"/>
        </w:rPr>
      </w:pPr>
      <w:hyperlink w:anchor="_Toc71637052" w:history="1">
        <w:r w:rsidR="00AF5A4C" w:rsidRPr="00A46AEF">
          <w:rPr>
            <w:rStyle w:val="Hyperlnk"/>
            <w:noProof/>
          </w:rPr>
          <w:t>5.4</w:t>
        </w:r>
        <w:r w:rsidR="00AF5A4C" w:rsidRPr="00A46AEF">
          <w:rPr>
            <w:rStyle w:val="Hyperlnk"/>
            <w:noProof/>
          </w:rPr>
          <w:tab/>
          <w:t>Programmets bidrag till energiöverenskommelsens mål</w:t>
        </w:r>
        <w:r w:rsidR="00AF5A4C">
          <w:rPr>
            <w:noProof/>
            <w:webHidden/>
          </w:rPr>
          <w:tab/>
        </w:r>
        <w:r w:rsidR="00AF5A4C">
          <w:rPr>
            <w:noProof/>
            <w:webHidden/>
          </w:rPr>
          <w:fldChar w:fldCharType="begin"/>
        </w:r>
        <w:r w:rsidR="00AF5A4C">
          <w:rPr>
            <w:noProof/>
            <w:webHidden/>
          </w:rPr>
          <w:instrText xml:space="preserve"> PAGEREF _Toc71637052 \h </w:instrText>
        </w:r>
        <w:r w:rsidR="00AF5A4C">
          <w:rPr>
            <w:noProof/>
            <w:webHidden/>
          </w:rPr>
        </w:r>
        <w:r w:rsidR="00AF5A4C">
          <w:rPr>
            <w:noProof/>
            <w:webHidden/>
          </w:rPr>
          <w:fldChar w:fldCharType="separate"/>
        </w:r>
        <w:r w:rsidR="00AF5A4C">
          <w:rPr>
            <w:noProof/>
            <w:webHidden/>
          </w:rPr>
          <w:t>27</w:t>
        </w:r>
        <w:r w:rsidR="00AF5A4C">
          <w:rPr>
            <w:noProof/>
            <w:webHidden/>
          </w:rPr>
          <w:fldChar w:fldCharType="end"/>
        </w:r>
      </w:hyperlink>
    </w:p>
    <w:p w14:paraId="74D46163" w14:textId="05DAED56" w:rsidR="00AF5A4C" w:rsidRDefault="0036289E">
      <w:pPr>
        <w:pStyle w:val="Innehll2"/>
        <w:rPr>
          <w:rFonts w:eastAsiaTheme="minorEastAsia"/>
          <w:noProof/>
          <w:lang w:eastAsia="sv-SE"/>
        </w:rPr>
      </w:pPr>
      <w:hyperlink w:anchor="_Toc71637053" w:history="1">
        <w:r w:rsidR="00AF5A4C" w:rsidRPr="00A46AEF">
          <w:rPr>
            <w:rStyle w:val="Hyperlnk"/>
            <w:noProof/>
          </w:rPr>
          <w:t>5.5</w:t>
        </w:r>
        <w:r w:rsidR="00AF5A4C" w:rsidRPr="00A46AEF">
          <w:rPr>
            <w:rStyle w:val="Hyperlnk"/>
            <w:noProof/>
          </w:rPr>
          <w:tab/>
          <w:t>Bidrag till kunskaps- och kompetensuppbyggnad</w:t>
        </w:r>
        <w:r w:rsidR="00AF5A4C">
          <w:rPr>
            <w:noProof/>
            <w:webHidden/>
          </w:rPr>
          <w:tab/>
        </w:r>
        <w:r w:rsidR="00AF5A4C">
          <w:rPr>
            <w:noProof/>
            <w:webHidden/>
          </w:rPr>
          <w:fldChar w:fldCharType="begin"/>
        </w:r>
        <w:r w:rsidR="00AF5A4C">
          <w:rPr>
            <w:noProof/>
            <w:webHidden/>
          </w:rPr>
          <w:instrText xml:space="preserve"> PAGEREF _Toc71637053 \h </w:instrText>
        </w:r>
        <w:r w:rsidR="00AF5A4C">
          <w:rPr>
            <w:noProof/>
            <w:webHidden/>
          </w:rPr>
        </w:r>
        <w:r w:rsidR="00AF5A4C">
          <w:rPr>
            <w:noProof/>
            <w:webHidden/>
          </w:rPr>
          <w:fldChar w:fldCharType="separate"/>
        </w:r>
        <w:r w:rsidR="00AF5A4C">
          <w:rPr>
            <w:noProof/>
            <w:webHidden/>
          </w:rPr>
          <w:t>27</w:t>
        </w:r>
        <w:r w:rsidR="00AF5A4C">
          <w:rPr>
            <w:noProof/>
            <w:webHidden/>
          </w:rPr>
          <w:fldChar w:fldCharType="end"/>
        </w:r>
      </w:hyperlink>
    </w:p>
    <w:p w14:paraId="12A90FE0" w14:textId="4B672518" w:rsidR="00AF5A4C" w:rsidRDefault="0036289E">
      <w:pPr>
        <w:pStyle w:val="Innehll2"/>
        <w:rPr>
          <w:rFonts w:eastAsiaTheme="minorEastAsia"/>
          <w:noProof/>
          <w:lang w:eastAsia="sv-SE"/>
        </w:rPr>
      </w:pPr>
      <w:hyperlink w:anchor="_Toc71637054" w:history="1">
        <w:r w:rsidR="00AF5A4C" w:rsidRPr="00A46AEF">
          <w:rPr>
            <w:rStyle w:val="Hyperlnk"/>
            <w:noProof/>
          </w:rPr>
          <w:t>5.6</w:t>
        </w:r>
        <w:r w:rsidR="00AF5A4C" w:rsidRPr="00A46AEF">
          <w:rPr>
            <w:rStyle w:val="Hyperlnk"/>
            <w:noProof/>
          </w:rPr>
          <w:tab/>
          <w:t>Ytterligare kunskapsutbyte mellan deltagande företag</w:t>
        </w:r>
        <w:r w:rsidR="00AF5A4C">
          <w:rPr>
            <w:noProof/>
            <w:webHidden/>
          </w:rPr>
          <w:tab/>
        </w:r>
        <w:r w:rsidR="00AF5A4C">
          <w:rPr>
            <w:noProof/>
            <w:webHidden/>
          </w:rPr>
          <w:fldChar w:fldCharType="begin"/>
        </w:r>
        <w:r w:rsidR="00AF5A4C">
          <w:rPr>
            <w:noProof/>
            <w:webHidden/>
          </w:rPr>
          <w:instrText xml:space="preserve"> PAGEREF _Toc71637054 \h </w:instrText>
        </w:r>
        <w:r w:rsidR="00AF5A4C">
          <w:rPr>
            <w:noProof/>
            <w:webHidden/>
          </w:rPr>
        </w:r>
        <w:r w:rsidR="00AF5A4C">
          <w:rPr>
            <w:noProof/>
            <w:webHidden/>
          </w:rPr>
          <w:fldChar w:fldCharType="separate"/>
        </w:r>
        <w:r w:rsidR="00AF5A4C">
          <w:rPr>
            <w:noProof/>
            <w:webHidden/>
          </w:rPr>
          <w:t>28</w:t>
        </w:r>
        <w:r w:rsidR="00AF5A4C">
          <w:rPr>
            <w:noProof/>
            <w:webHidden/>
          </w:rPr>
          <w:fldChar w:fldCharType="end"/>
        </w:r>
      </w:hyperlink>
    </w:p>
    <w:p w14:paraId="7AD2B00E" w14:textId="57DE84E7" w:rsidR="00AF5A4C" w:rsidRDefault="0036289E">
      <w:pPr>
        <w:pStyle w:val="Innehll2"/>
        <w:rPr>
          <w:rFonts w:eastAsiaTheme="minorEastAsia"/>
          <w:noProof/>
          <w:lang w:eastAsia="sv-SE"/>
        </w:rPr>
      </w:pPr>
      <w:hyperlink w:anchor="_Toc71637055" w:history="1">
        <w:r w:rsidR="00AF5A4C" w:rsidRPr="00A46AEF">
          <w:rPr>
            <w:rStyle w:val="Hyperlnk"/>
            <w:noProof/>
          </w:rPr>
          <w:t>5.7</w:t>
        </w:r>
        <w:r w:rsidR="00AF5A4C" w:rsidRPr="00A46AEF">
          <w:rPr>
            <w:rStyle w:val="Hyperlnk"/>
            <w:noProof/>
          </w:rPr>
          <w:tab/>
          <w:t>Utformning och genomförande</w:t>
        </w:r>
        <w:r w:rsidR="00AF5A4C">
          <w:rPr>
            <w:noProof/>
            <w:webHidden/>
          </w:rPr>
          <w:tab/>
        </w:r>
        <w:r w:rsidR="00AF5A4C">
          <w:rPr>
            <w:noProof/>
            <w:webHidden/>
          </w:rPr>
          <w:fldChar w:fldCharType="begin"/>
        </w:r>
        <w:r w:rsidR="00AF5A4C">
          <w:rPr>
            <w:noProof/>
            <w:webHidden/>
          </w:rPr>
          <w:instrText xml:space="preserve"> PAGEREF _Toc71637055 \h </w:instrText>
        </w:r>
        <w:r w:rsidR="00AF5A4C">
          <w:rPr>
            <w:noProof/>
            <w:webHidden/>
          </w:rPr>
        </w:r>
        <w:r w:rsidR="00AF5A4C">
          <w:rPr>
            <w:noProof/>
            <w:webHidden/>
          </w:rPr>
          <w:fldChar w:fldCharType="separate"/>
        </w:r>
        <w:r w:rsidR="00AF5A4C">
          <w:rPr>
            <w:noProof/>
            <w:webHidden/>
          </w:rPr>
          <w:t>28</w:t>
        </w:r>
        <w:r w:rsidR="00AF5A4C">
          <w:rPr>
            <w:noProof/>
            <w:webHidden/>
          </w:rPr>
          <w:fldChar w:fldCharType="end"/>
        </w:r>
      </w:hyperlink>
    </w:p>
    <w:p w14:paraId="7FB90550" w14:textId="49CB512C" w:rsidR="00AF5A4C" w:rsidRDefault="0036289E">
      <w:pPr>
        <w:pStyle w:val="Innehll1"/>
        <w:rPr>
          <w:rFonts w:asciiTheme="minorHAnsi" w:eastAsiaTheme="minorEastAsia" w:hAnsiTheme="minorHAnsi"/>
          <w:noProof/>
          <w:spacing w:val="0"/>
          <w:lang w:eastAsia="sv-SE"/>
        </w:rPr>
      </w:pPr>
      <w:hyperlink w:anchor="_Toc71637056" w:history="1">
        <w:r w:rsidR="00AF5A4C" w:rsidRPr="00A46AEF">
          <w:rPr>
            <w:rStyle w:val="Hyperlnk"/>
            <w:noProof/>
          </w:rPr>
          <w:t>6</w:t>
        </w:r>
        <w:r w:rsidR="00AF5A4C" w:rsidRPr="00A46AEF">
          <w:rPr>
            <w:rStyle w:val="Hyperlnk"/>
            <w:noProof/>
          </w:rPr>
          <w:tab/>
          <w:t>Analys av kostnadseffektiviteten</w:t>
        </w:r>
        <w:r w:rsidR="00AF5A4C">
          <w:rPr>
            <w:noProof/>
            <w:webHidden/>
          </w:rPr>
          <w:tab/>
        </w:r>
        <w:r w:rsidR="00AF5A4C">
          <w:rPr>
            <w:noProof/>
            <w:webHidden/>
          </w:rPr>
          <w:fldChar w:fldCharType="begin"/>
        </w:r>
        <w:r w:rsidR="00AF5A4C">
          <w:rPr>
            <w:noProof/>
            <w:webHidden/>
          </w:rPr>
          <w:instrText xml:space="preserve"> PAGEREF _Toc71637056 \h </w:instrText>
        </w:r>
        <w:r w:rsidR="00AF5A4C">
          <w:rPr>
            <w:noProof/>
            <w:webHidden/>
          </w:rPr>
        </w:r>
        <w:r w:rsidR="00AF5A4C">
          <w:rPr>
            <w:noProof/>
            <w:webHidden/>
          </w:rPr>
          <w:fldChar w:fldCharType="separate"/>
        </w:r>
        <w:r w:rsidR="00AF5A4C">
          <w:rPr>
            <w:noProof/>
            <w:webHidden/>
          </w:rPr>
          <w:t>30</w:t>
        </w:r>
        <w:r w:rsidR="00AF5A4C">
          <w:rPr>
            <w:noProof/>
            <w:webHidden/>
          </w:rPr>
          <w:fldChar w:fldCharType="end"/>
        </w:r>
      </w:hyperlink>
    </w:p>
    <w:p w14:paraId="780DD48E" w14:textId="4EC57293" w:rsidR="00AF5A4C" w:rsidRDefault="0036289E">
      <w:pPr>
        <w:pStyle w:val="Innehll2"/>
        <w:rPr>
          <w:rFonts w:eastAsiaTheme="minorEastAsia"/>
          <w:noProof/>
          <w:lang w:eastAsia="sv-SE"/>
        </w:rPr>
      </w:pPr>
      <w:hyperlink w:anchor="_Toc71637057" w:history="1">
        <w:r w:rsidR="00AF5A4C" w:rsidRPr="00A46AEF">
          <w:rPr>
            <w:rStyle w:val="Hyperlnk"/>
            <w:noProof/>
          </w:rPr>
          <w:t>6.1</w:t>
        </w:r>
        <w:r w:rsidR="00AF5A4C" w:rsidRPr="00A46AEF">
          <w:rPr>
            <w:rStyle w:val="Hyperlnk"/>
            <w:noProof/>
          </w:rPr>
          <w:tab/>
          <w:t>Hur bedöms kostnadseffektivitet?</w:t>
        </w:r>
        <w:r w:rsidR="00AF5A4C">
          <w:rPr>
            <w:noProof/>
            <w:webHidden/>
          </w:rPr>
          <w:tab/>
        </w:r>
        <w:r w:rsidR="00AF5A4C">
          <w:rPr>
            <w:noProof/>
            <w:webHidden/>
          </w:rPr>
          <w:fldChar w:fldCharType="begin"/>
        </w:r>
        <w:r w:rsidR="00AF5A4C">
          <w:rPr>
            <w:noProof/>
            <w:webHidden/>
          </w:rPr>
          <w:instrText xml:space="preserve"> PAGEREF _Toc71637057 \h </w:instrText>
        </w:r>
        <w:r w:rsidR="00AF5A4C">
          <w:rPr>
            <w:noProof/>
            <w:webHidden/>
          </w:rPr>
        </w:r>
        <w:r w:rsidR="00AF5A4C">
          <w:rPr>
            <w:noProof/>
            <w:webHidden/>
          </w:rPr>
          <w:fldChar w:fldCharType="separate"/>
        </w:r>
        <w:r w:rsidR="00AF5A4C">
          <w:rPr>
            <w:noProof/>
            <w:webHidden/>
          </w:rPr>
          <w:t>30</w:t>
        </w:r>
        <w:r w:rsidR="00AF5A4C">
          <w:rPr>
            <w:noProof/>
            <w:webHidden/>
          </w:rPr>
          <w:fldChar w:fldCharType="end"/>
        </w:r>
      </w:hyperlink>
    </w:p>
    <w:p w14:paraId="45A04D96" w14:textId="4F9D839A" w:rsidR="00AF5A4C" w:rsidRDefault="0036289E">
      <w:pPr>
        <w:pStyle w:val="Innehll2"/>
        <w:rPr>
          <w:rFonts w:eastAsiaTheme="minorEastAsia"/>
          <w:noProof/>
          <w:lang w:eastAsia="sv-SE"/>
        </w:rPr>
      </w:pPr>
      <w:hyperlink w:anchor="_Toc71637058" w:history="1">
        <w:r w:rsidR="00AF5A4C" w:rsidRPr="00A46AEF">
          <w:rPr>
            <w:rStyle w:val="Hyperlnk"/>
            <w:noProof/>
          </w:rPr>
          <w:t>6.2</w:t>
        </w:r>
        <w:r w:rsidR="00AF5A4C" w:rsidRPr="00A46AEF">
          <w:rPr>
            <w:rStyle w:val="Hyperlnk"/>
            <w:noProof/>
          </w:rPr>
          <w:tab/>
          <w:t>Metod – Nödvändiga villkoret</w:t>
        </w:r>
        <w:r w:rsidR="00AF5A4C">
          <w:rPr>
            <w:noProof/>
            <w:webHidden/>
          </w:rPr>
          <w:tab/>
        </w:r>
        <w:r w:rsidR="00AF5A4C">
          <w:rPr>
            <w:noProof/>
            <w:webHidden/>
          </w:rPr>
          <w:fldChar w:fldCharType="begin"/>
        </w:r>
        <w:r w:rsidR="00AF5A4C">
          <w:rPr>
            <w:noProof/>
            <w:webHidden/>
          </w:rPr>
          <w:instrText xml:space="preserve"> PAGEREF _Toc71637058 \h </w:instrText>
        </w:r>
        <w:r w:rsidR="00AF5A4C">
          <w:rPr>
            <w:noProof/>
            <w:webHidden/>
          </w:rPr>
        </w:r>
        <w:r w:rsidR="00AF5A4C">
          <w:rPr>
            <w:noProof/>
            <w:webHidden/>
          </w:rPr>
          <w:fldChar w:fldCharType="separate"/>
        </w:r>
        <w:r w:rsidR="00AF5A4C">
          <w:rPr>
            <w:noProof/>
            <w:webHidden/>
          </w:rPr>
          <w:t>31</w:t>
        </w:r>
        <w:r w:rsidR="00AF5A4C">
          <w:rPr>
            <w:noProof/>
            <w:webHidden/>
          </w:rPr>
          <w:fldChar w:fldCharType="end"/>
        </w:r>
      </w:hyperlink>
    </w:p>
    <w:p w14:paraId="31CD5307" w14:textId="559DC6A1" w:rsidR="00AF5A4C" w:rsidRDefault="0036289E">
      <w:pPr>
        <w:pStyle w:val="Innehll2"/>
        <w:rPr>
          <w:rFonts w:eastAsiaTheme="minorEastAsia"/>
          <w:noProof/>
          <w:lang w:eastAsia="sv-SE"/>
        </w:rPr>
      </w:pPr>
      <w:hyperlink w:anchor="_Toc71637059" w:history="1">
        <w:r w:rsidR="00AF5A4C" w:rsidRPr="00A46AEF">
          <w:rPr>
            <w:rStyle w:val="Hyperlnk"/>
            <w:noProof/>
          </w:rPr>
          <w:t>6.3</w:t>
        </w:r>
        <w:r w:rsidR="00AF5A4C" w:rsidRPr="00A46AEF">
          <w:rPr>
            <w:rStyle w:val="Hyperlnk"/>
            <w:noProof/>
          </w:rPr>
          <w:tab/>
          <w:t>Regressionsresultat och kostnadseffektivitet</w:t>
        </w:r>
        <w:r w:rsidR="00AF5A4C">
          <w:rPr>
            <w:noProof/>
            <w:webHidden/>
          </w:rPr>
          <w:tab/>
        </w:r>
        <w:r w:rsidR="00AF5A4C">
          <w:rPr>
            <w:noProof/>
            <w:webHidden/>
          </w:rPr>
          <w:fldChar w:fldCharType="begin"/>
        </w:r>
        <w:r w:rsidR="00AF5A4C">
          <w:rPr>
            <w:noProof/>
            <w:webHidden/>
          </w:rPr>
          <w:instrText xml:space="preserve"> PAGEREF _Toc71637059 \h </w:instrText>
        </w:r>
        <w:r w:rsidR="00AF5A4C">
          <w:rPr>
            <w:noProof/>
            <w:webHidden/>
          </w:rPr>
        </w:r>
        <w:r w:rsidR="00AF5A4C">
          <w:rPr>
            <w:noProof/>
            <w:webHidden/>
          </w:rPr>
          <w:fldChar w:fldCharType="separate"/>
        </w:r>
        <w:r w:rsidR="00AF5A4C">
          <w:rPr>
            <w:noProof/>
            <w:webHidden/>
          </w:rPr>
          <w:t>32</w:t>
        </w:r>
        <w:r w:rsidR="00AF5A4C">
          <w:rPr>
            <w:noProof/>
            <w:webHidden/>
          </w:rPr>
          <w:fldChar w:fldCharType="end"/>
        </w:r>
      </w:hyperlink>
    </w:p>
    <w:p w14:paraId="2CF6FDB9" w14:textId="6625287B" w:rsidR="00AF5A4C" w:rsidRDefault="0036289E">
      <w:pPr>
        <w:pStyle w:val="Innehll1"/>
        <w:rPr>
          <w:rFonts w:asciiTheme="minorHAnsi" w:eastAsiaTheme="minorEastAsia" w:hAnsiTheme="minorHAnsi"/>
          <w:noProof/>
          <w:spacing w:val="0"/>
          <w:lang w:eastAsia="sv-SE"/>
        </w:rPr>
      </w:pPr>
      <w:hyperlink w:anchor="_Toc71637060" w:history="1">
        <w:r w:rsidR="00AF5A4C" w:rsidRPr="00A46AEF">
          <w:rPr>
            <w:rStyle w:val="Hyperlnk"/>
            <w:noProof/>
          </w:rPr>
          <w:t>7</w:t>
        </w:r>
        <w:r w:rsidR="00AF5A4C" w:rsidRPr="00A46AEF">
          <w:rPr>
            <w:rStyle w:val="Hyperlnk"/>
            <w:noProof/>
          </w:rPr>
          <w:tab/>
          <w:t>Samhällsekonomiska konsekvenser</w:t>
        </w:r>
        <w:r w:rsidR="00AF5A4C">
          <w:rPr>
            <w:noProof/>
            <w:webHidden/>
          </w:rPr>
          <w:tab/>
        </w:r>
        <w:r w:rsidR="00AF5A4C">
          <w:rPr>
            <w:noProof/>
            <w:webHidden/>
          </w:rPr>
          <w:fldChar w:fldCharType="begin"/>
        </w:r>
        <w:r w:rsidR="00AF5A4C">
          <w:rPr>
            <w:noProof/>
            <w:webHidden/>
          </w:rPr>
          <w:instrText xml:space="preserve"> PAGEREF _Toc71637060 \h </w:instrText>
        </w:r>
        <w:r w:rsidR="00AF5A4C">
          <w:rPr>
            <w:noProof/>
            <w:webHidden/>
          </w:rPr>
        </w:r>
        <w:r w:rsidR="00AF5A4C">
          <w:rPr>
            <w:noProof/>
            <w:webHidden/>
          </w:rPr>
          <w:fldChar w:fldCharType="separate"/>
        </w:r>
        <w:r w:rsidR="00AF5A4C">
          <w:rPr>
            <w:noProof/>
            <w:webHidden/>
          </w:rPr>
          <w:t>35</w:t>
        </w:r>
        <w:r w:rsidR="00AF5A4C">
          <w:rPr>
            <w:noProof/>
            <w:webHidden/>
          </w:rPr>
          <w:fldChar w:fldCharType="end"/>
        </w:r>
      </w:hyperlink>
    </w:p>
    <w:p w14:paraId="1A70754E" w14:textId="19B0937E" w:rsidR="00AF5A4C" w:rsidRDefault="0036289E">
      <w:pPr>
        <w:pStyle w:val="Innehll2"/>
        <w:rPr>
          <w:rFonts w:eastAsiaTheme="minorEastAsia"/>
          <w:noProof/>
          <w:lang w:eastAsia="sv-SE"/>
        </w:rPr>
      </w:pPr>
      <w:hyperlink w:anchor="_Toc71637061" w:history="1">
        <w:r w:rsidR="00AF5A4C" w:rsidRPr="00A46AEF">
          <w:rPr>
            <w:rStyle w:val="Hyperlnk"/>
            <w:noProof/>
          </w:rPr>
          <w:t>7.1</w:t>
        </w:r>
        <w:r w:rsidR="00AF5A4C" w:rsidRPr="00A46AEF">
          <w:rPr>
            <w:rStyle w:val="Hyperlnk"/>
            <w:noProof/>
          </w:rPr>
          <w:tab/>
          <w:t>Identifierade resultat och effekter</w:t>
        </w:r>
        <w:r w:rsidR="00AF5A4C">
          <w:rPr>
            <w:noProof/>
            <w:webHidden/>
          </w:rPr>
          <w:tab/>
        </w:r>
        <w:r w:rsidR="00AF5A4C">
          <w:rPr>
            <w:noProof/>
            <w:webHidden/>
          </w:rPr>
          <w:fldChar w:fldCharType="begin"/>
        </w:r>
        <w:r w:rsidR="00AF5A4C">
          <w:rPr>
            <w:noProof/>
            <w:webHidden/>
          </w:rPr>
          <w:instrText xml:space="preserve"> PAGEREF _Toc71637061 \h </w:instrText>
        </w:r>
        <w:r w:rsidR="00AF5A4C">
          <w:rPr>
            <w:noProof/>
            <w:webHidden/>
          </w:rPr>
        </w:r>
        <w:r w:rsidR="00AF5A4C">
          <w:rPr>
            <w:noProof/>
            <w:webHidden/>
          </w:rPr>
          <w:fldChar w:fldCharType="separate"/>
        </w:r>
        <w:r w:rsidR="00AF5A4C">
          <w:rPr>
            <w:noProof/>
            <w:webHidden/>
          </w:rPr>
          <w:t>35</w:t>
        </w:r>
        <w:r w:rsidR="00AF5A4C">
          <w:rPr>
            <w:noProof/>
            <w:webHidden/>
          </w:rPr>
          <w:fldChar w:fldCharType="end"/>
        </w:r>
      </w:hyperlink>
    </w:p>
    <w:p w14:paraId="6750F5AB" w14:textId="5D6FF70C" w:rsidR="00AF5A4C" w:rsidRDefault="0036289E">
      <w:pPr>
        <w:pStyle w:val="Innehll2"/>
        <w:rPr>
          <w:rFonts w:eastAsiaTheme="minorEastAsia"/>
          <w:noProof/>
          <w:lang w:eastAsia="sv-SE"/>
        </w:rPr>
      </w:pPr>
      <w:hyperlink w:anchor="_Toc71637062" w:history="1">
        <w:r w:rsidR="00AF5A4C" w:rsidRPr="00A46AEF">
          <w:rPr>
            <w:rStyle w:val="Hyperlnk"/>
            <w:noProof/>
          </w:rPr>
          <w:t>7.2</w:t>
        </w:r>
        <w:r w:rsidR="00AF5A4C" w:rsidRPr="00A46AEF">
          <w:rPr>
            <w:rStyle w:val="Hyperlnk"/>
            <w:noProof/>
          </w:rPr>
          <w:tab/>
          <w:t>Bedömning</w:t>
        </w:r>
        <w:r w:rsidR="00AF5A4C">
          <w:rPr>
            <w:noProof/>
            <w:webHidden/>
          </w:rPr>
          <w:tab/>
        </w:r>
        <w:r w:rsidR="00AF5A4C">
          <w:rPr>
            <w:noProof/>
            <w:webHidden/>
          </w:rPr>
          <w:fldChar w:fldCharType="begin"/>
        </w:r>
        <w:r w:rsidR="00AF5A4C">
          <w:rPr>
            <w:noProof/>
            <w:webHidden/>
          </w:rPr>
          <w:instrText xml:space="preserve"> PAGEREF _Toc71637062 \h </w:instrText>
        </w:r>
        <w:r w:rsidR="00AF5A4C">
          <w:rPr>
            <w:noProof/>
            <w:webHidden/>
          </w:rPr>
        </w:r>
        <w:r w:rsidR="00AF5A4C">
          <w:rPr>
            <w:noProof/>
            <w:webHidden/>
          </w:rPr>
          <w:fldChar w:fldCharType="separate"/>
        </w:r>
        <w:r w:rsidR="00AF5A4C">
          <w:rPr>
            <w:noProof/>
            <w:webHidden/>
          </w:rPr>
          <w:t>39</w:t>
        </w:r>
        <w:r w:rsidR="00AF5A4C">
          <w:rPr>
            <w:noProof/>
            <w:webHidden/>
          </w:rPr>
          <w:fldChar w:fldCharType="end"/>
        </w:r>
      </w:hyperlink>
    </w:p>
    <w:p w14:paraId="27ED9423" w14:textId="6C4E87B0" w:rsidR="00AF5A4C" w:rsidRDefault="0036289E">
      <w:pPr>
        <w:pStyle w:val="Innehll1"/>
        <w:rPr>
          <w:rFonts w:asciiTheme="minorHAnsi" w:eastAsiaTheme="minorEastAsia" w:hAnsiTheme="minorHAnsi"/>
          <w:noProof/>
          <w:spacing w:val="0"/>
          <w:lang w:eastAsia="sv-SE"/>
        </w:rPr>
      </w:pPr>
      <w:hyperlink w:anchor="_Toc71637063" w:history="1">
        <w:r w:rsidR="00AF5A4C" w:rsidRPr="00A46AEF">
          <w:rPr>
            <w:rStyle w:val="Hyperlnk"/>
            <w:noProof/>
          </w:rPr>
          <w:t>8</w:t>
        </w:r>
        <w:r w:rsidR="00AF5A4C" w:rsidRPr="00A46AEF">
          <w:rPr>
            <w:rStyle w:val="Hyperlnk"/>
            <w:noProof/>
          </w:rPr>
          <w:tab/>
          <w:t>Slutsatser</w:t>
        </w:r>
        <w:r w:rsidR="00AF5A4C">
          <w:rPr>
            <w:noProof/>
            <w:webHidden/>
          </w:rPr>
          <w:tab/>
        </w:r>
        <w:r w:rsidR="00AF5A4C">
          <w:rPr>
            <w:noProof/>
            <w:webHidden/>
          </w:rPr>
          <w:fldChar w:fldCharType="begin"/>
        </w:r>
        <w:r w:rsidR="00AF5A4C">
          <w:rPr>
            <w:noProof/>
            <w:webHidden/>
          </w:rPr>
          <w:instrText xml:space="preserve"> PAGEREF _Toc71637063 \h </w:instrText>
        </w:r>
        <w:r w:rsidR="00AF5A4C">
          <w:rPr>
            <w:noProof/>
            <w:webHidden/>
          </w:rPr>
        </w:r>
        <w:r w:rsidR="00AF5A4C">
          <w:rPr>
            <w:noProof/>
            <w:webHidden/>
          </w:rPr>
          <w:fldChar w:fldCharType="separate"/>
        </w:r>
        <w:r w:rsidR="00AF5A4C">
          <w:rPr>
            <w:noProof/>
            <w:webHidden/>
          </w:rPr>
          <w:t>40</w:t>
        </w:r>
        <w:r w:rsidR="00AF5A4C">
          <w:rPr>
            <w:noProof/>
            <w:webHidden/>
          </w:rPr>
          <w:fldChar w:fldCharType="end"/>
        </w:r>
      </w:hyperlink>
    </w:p>
    <w:p w14:paraId="6058D595" w14:textId="09A8DBCC" w:rsidR="00AF5A4C" w:rsidRDefault="0036289E">
      <w:pPr>
        <w:pStyle w:val="Innehll2"/>
        <w:rPr>
          <w:rFonts w:eastAsiaTheme="minorEastAsia"/>
          <w:noProof/>
          <w:lang w:eastAsia="sv-SE"/>
        </w:rPr>
      </w:pPr>
      <w:hyperlink w:anchor="_Toc71637064" w:history="1">
        <w:r w:rsidR="00AF5A4C" w:rsidRPr="00A46AEF">
          <w:rPr>
            <w:rStyle w:val="Hyperlnk"/>
            <w:noProof/>
          </w:rPr>
          <w:t>8.1</w:t>
        </w:r>
        <w:r w:rsidR="00AF5A4C" w:rsidRPr="00A46AEF">
          <w:rPr>
            <w:rStyle w:val="Hyperlnk"/>
            <w:noProof/>
          </w:rPr>
          <w:tab/>
          <w:t>Stödets verkan</w:t>
        </w:r>
        <w:r w:rsidR="00AF5A4C">
          <w:rPr>
            <w:noProof/>
            <w:webHidden/>
          </w:rPr>
          <w:tab/>
        </w:r>
        <w:r w:rsidR="00AF5A4C">
          <w:rPr>
            <w:noProof/>
            <w:webHidden/>
          </w:rPr>
          <w:fldChar w:fldCharType="begin"/>
        </w:r>
        <w:r w:rsidR="00AF5A4C">
          <w:rPr>
            <w:noProof/>
            <w:webHidden/>
          </w:rPr>
          <w:instrText xml:space="preserve"> PAGEREF _Toc71637064 \h </w:instrText>
        </w:r>
        <w:r w:rsidR="00AF5A4C">
          <w:rPr>
            <w:noProof/>
            <w:webHidden/>
          </w:rPr>
        </w:r>
        <w:r w:rsidR="00AF5A4C">
          <w:rPr>
            <w:noProof/>
            <w:webHidden/>
          </w:rPr>
          <w:fldChar w:fldCharType="separate"/>
        </w:r>
        <w:r w:rsidR="00AF5A4C">
          <w:rPr>
            <w:noProof/>
            <w:webHidden/>
          </w:rPr>
          <w:t>41</w:t>
        </w:r>
        <w:r w:rsidR="00AF5A4C">
          <w:rPr>
            <w:noProof/>
            <w:webHidden/>
          </w:rPr>
          <w:fldChar w:fldCharType="end"/>
        </w:r>
      </w:hyperlink>
    </w:p>
    <w:p w14:paraId="4B06B149" w14:textId="095C7BAD" w:rsidR="00AF5A4C" w:rsidRDefault="0036289E">
      <w:pPr>
        <w:pStyle w:val="Innehll2"/>
        <w:rPr>
          <w:rFonts w:eastAsiaTheme="minorEastAsia"/>
          <w:noProof/>
          <w:lang w:eastAsia="sv-SE"/>
        </w:rPr>
      </w:pPr>
      <w:hyperlink w:anchor="_Toc71637065" w:history="1">
        <w:r w:rsidR="00AF5A4C" w:rsidRPr="00A46AEF">
          <w:rPr>
            <w:rStyle w:val="Hyperlnk"/>
            <w:noProof/>
          </w:rPr>
          <w:t>8.2</w:t>
        </w:r>
        <w:r w:rsidR="00AF5A4C" w:rsidRPr="00A46AEF">
          <w:rPr>
            <w:rStyle w:val="Hyperlnk"/>
            <w:noProof/>
          </w:rPr>
          <w:tab/>
          <w:t>Stödets kostnadseffektivitet</w:t>
        </w:r>
        <w:r w:rsidR="00AF5A4C">
          <w:rPr>
            <w:noProof/>
            <w:webHidden/>
          </w:rPr>
          <w:tab/>
        </w:r>
        <w:r w:rsidR="00AF5A4C">
          <w:rPr>
            <w:noProof/>
            <w:webHidden/>
          </w:rPr>
          <w:fldChar w:fldCharType="begin"/>
        </w:r>
        <w:r w:rsidR="00AF5A4C">
          <w:rPr>
            <w:noProof/>
            <w:webHidden/>
          </w:rPr>
          <w:instrText xml:space="preserve"> PAGEREF _Toc71637065 \h </w:instrText>
        </w:r>
        <w:r w:rsidR="00AF5A4C">
          <w:rPr>
            <w:noProof/>
            <w:webHidden/>
          </w:rPr>
        </w:r>
        <w:r w:rsidR="00AF5A4C">
          <w:rPr>
            <w:noProof/>
            <w:webHidden/>
          </w:rPr>
          <w:fldChar w:fldCharType="separate"/>
        </w:r>
        <w:r w:rsidR="00AF5A4C">
          <w:rPr>
            <w:noProof/>
            <w:webHidden/>
          </w:rPr>
          <w:t>41</w:t>
        </w:r>
        <w:r w:rsidR="00AF5A4C">
          <w:rPr>
            <w:noProof/>
            <w:webHidden/>
          </w:rPr>
          <w:fldChar w:fldCharType="end"/>
        </w:r>
      </w:hyperlink>
    </w:p>
    <w:p w14:paraId="5ACC1688" w14:textId="1C74B07C" w:rsidR="00AF5A4C" w:rsidRDefault="0036289E">
      <w:pPr>
        <w:pStyle w:val="Innehll2"/>
        <w:rPr>
          <w:rFonts w:eastAsiaTheme="minorEastAsia"/>
          <w:noProof/>
          <w:lang w:eastAsia="sv-SE"/>
        </w:rPr>
      </w:pPr>
      <w:hyperlink w:anchor="_Toc71637066" w:history="1">
        <w:r w:rsidR="00AF5A4C" w:rsidRPr="00A46AEF">
          <w:rPr>
            <w:rStyle w:val="Hyperlnk"/>
            <w:noProof/>
          </w:rPr>
          <w:t>8.3</w:t>
        </w:r>
        <w:r w:rsidR="00AF5A4C" w:rsidRPr="00A46AEF">
          <w:rPr>
            <w:rStyle w:val="Hyperlnk"/>
            <w:noProof/>
          </w:rPr>
          <w:tab/>
          <w:t>Stödets samhällsekonomiska konsekvenser</w:t>
        </w:r>
        <w:r w:rsidR="00AF5A4C">
          <w:rPr>
            <w:noProof/>
            <w:webHidden/>
          </w:rPr>
          <w:tab/>
        </w:r>
        <w:r w:rsidR="00AF5A4C">
          <w:rPr>
            <w:noProof/>
            <w:webHidden/>
          </w:rPr>
          <w:fldChar w:fldCharType="begin"/>
        </w:r>
        <w:r w:rsidR="00AF5A4C">
          <w:rPr>
            <w:noProof/>
            <w:webHidden/>
          </w:rPr>
          <w:instrText xml:space="preserve"> PAGEREF _Toc71637066 \h </w:instrText>
        </w:r>
        <w:r w:rsidR="00AF5A4C">
          <w:rPr>
            <w:noProof/>
            <w:webHidden/>
          </w:rPr>
        </w:r>
        <w:r w:rsidR="00AF5A4C">
          <w:rPr>
            <w:noProof/>
            <w:webHidden/>
          </w:rPr>
          <w:fldChar w:fldCharType="separate"/>
        </w:r>
        <w:r w:rsidR="00AF5A4C">
          <w:rPr>
            <w:noProof/>
            <w:webHidden/>
          </w:rPr>
          <w:t>42</w:t>
        </w:r>
        <w:r w:rsidR="00AF5A4C">
          <w:rPr>
            <w:noProof/>
            <w:webHidden/>
          </w:rPr>
          <w:fldChar w:fldCharType="end"/>
        </w:r>
      </w:hyperlink>
    </w:p>
    <w:p w14:paraId="62895784" w14:textId="6C59A932" w:rsidR="00AF5A4C" w:rsidRDefault="0036289E">
      <w:pPr>
        <w:pStyle w:val="Innehll2"/>
        <w:rPr>
          <w:rFonts w:eastAsiaTheme="minorEastAsia"/>
          <w:noProof/>
          <w:lang w:eastAsia="sv-SE"/>
        </w:rPr>
      </w:pPr>
      <w:hyperlink w:anchor="_Toc71637067" w:history="1">
        <w:r w:rsidR="00AF5A4C" w:rsidRPr="00A46AEF">
          <w:rPr>
            <w:rStyle w:val="Hyperlnk"/>
            <w:noProof/>
          </w:rPr>
          <w:t>8.4</w:t>
        </w:r>
        <w:r w:rsidR="00AF5A4C" w:rsidRPr="00A46AEF">
          <w:rPr>
            <w:rStyle w:val="Hyperlnk"/>
            <w:noProof/>
          </w:rPr>
          <w:tab/>
          <w:t>Stödets utformning och funktion</w:t>
        </w:r>
        <w:r w:rsidR="00AF5A4C">
          <w:rPr>
            <w:noProof/>
            <w:webHidden/>
          </w:rPr>
          <w:tab/>
        </w:r>
        <w:r w:rsidR="00AF5A4C">
          <w:rPr>
            <w:noProof/>
            <w:webHidden/>
          </w:rPr>
          <w:fldChar w:fldCharType="begin"/>
        </w:r>
        <w:r w:rsidR="00AF5A4C">
          <w:rPr>
            <w:noProof/>
            <w:webHidden/>
          </w:rPr>
          <w:instrText xml:space="preserve"> PAGEREF _Toc71637067 \h </w:instrText>
        </w:r>
        <w:r w:rsidR="00AF5A4C">
          <w:rPr>
            <w:noProof/>
            <w:webHidden/>
          </w:rPr>
        </w:r>
        <w:r w:rsidR="00AF5A4C">
          <w:rPr>
            <w:noProof/>
            <w:webHidden/>
          </w:rPr>
          <w:fldChar w:fldCharType="separate"/>
        </w:r>
        <w:r w:rsidR="00AF5A4C">
          <w:rPr>
            <w:noProof/>
            <w:webHidden/>
          </w:rPr>
          <w:t>43</w:t>
        </w:r>
        <w:r w:rsidR="00AF5A4C">
          <w:rPr>
            <w:noProof/>
            <w:webHidden/>
          </w:rPr>
          <w:fldChar w:fldCharType="end"/>
        </w:r>
      </w:hyperlink>
    </w:p>
    <w:p w14:paraId="49EF4350" w14:textId="567CC98E" w:rsidR="00AF5A4C" w:rsidRDefault="0036289E">
      <w:pPr>
        <w:pStyle w:val="Innehll2"/>
        <w:rPr>
          <w:rFonts w:eastAsiaTheme="minorEastAsia"/>
          <w:noProof/>
          <w:lang w:eastAsia="sv-SE"/>
        </w:rPr>
      </w:pPr>
      <w:hyperlink w:anchor="_Toc71637068" w:history="1">
        <w:r w:rsidR="00AF5A4C" w:rsidRPr="00A46AEF">
          <w:rPr>
            <w:rStyle w:val="Hyperlnk"/>
            <w:noProof/>
          </w:rPr>
          <w:t>8.5</w:t>
        </w:r>
        <w:r w:rsidR="00AF5A4C" w:rsidRPr="00A46AEF">
          <w:rPr>
            <w:rStyle w:val="Hyperlnk"/>
            <w:noProof/>
          </w:rPr>
          <w:tab/>
          <w:t>Rekommendationer</w:t>
        </w:r>
        <w:r w:rsidR="00AF5A4C">
          <w:rPr>
            <w:noProof/>
            <w:webHidden/>
          </w:rPr>
          <w:tab/>
        </w:r>
        <w:r w:rsidR="00AF5A4C">
          <w:rPr>
            <w:noProof/>
            <w:webHidden/>
          </w:rPr>
          <w:fldChar w:fldCharType="begin"/>
        </w:r>
        <w:r w:rsidR="00AF5A4C">
          <w:rPr>
            <w:noProof/>
            <w:webHidden/>
          </w:rPr>
          <w:instrText xml:space="preserve"> PAGEREF _Toc71637068 \h </w:instrText>
        </w:r>
        <w:r w:rsidR="00AF5A4C">
          <w:rPr>
            <w:noProof/>
            <w:webHidden/>
          </w:rPr>
        </w:r>
        <w:r w:rsidR="00AF5A4C">
          <w:rPr>
            <w:noProof/>
            <w:webHidden/>
          </w:rPr>
          <w:fldChar w:fldCharType="separate"/>
        </w:r>
        <w:r w:rsidR="00AF5A4C">
          <w:rPr>
            <w:noProof/>
            <w:webHidden/>
          </w:rPr>
          <w:t>44</w:t>
        </w:r>
        <w:r w:rsidR="00AF5A4C">
          <w:rPr>
            <w:noProof/>
            <w:webHidden/>
          </w:rPr>
          <w:fldChar w:fldCharType="end"/>
        </w:r>
      </w:hyperlink>
    </w:p>
    <w:p w14:paraId="1732EF53" w14:textId="22ACF4DB" w:rsidR="00AE6D9F" w:rsidRDefault="00573FA9" w:rsidP="00A726DC">
      <w:pPr>
        <w:pStyle w:val="Orubrik"/>
        <w:numPr>
          <w:ilvl w:val="0"/>
          <w:numId w:val="0"/>
        </w:numPr>
        <w:rPr>
          <w:noProof/>
        </w:rPr>
      </w:pPr>
      <w:r>
        <w:rPr>
          <w:noProof/>
        </w:rPr>
        <w:lastRenderedPageBreak/>
        <w:fldChar w:fldCharType="end"/>
      </w:r>
      <w:r w:rsidR="00BE281B">
        <w:rPr>
          <w:noProof/>
        </w:rPr>
        <w:t>Sammanfattning</w:t>
      </w:r>
    </w:p>
    <w:p w14:paraId="2749BAB4" w14:textId="0600ADAD" w:rsidR="00C264F3" w:rsidRDefault="00C264F3" w:rsidP="00C264F3">
      <w:pPr>
        <w:pStyle w:val="Brdtext"/>
      </w:pPr>
      <w:r>
        <w:t xml:space="preserve">Energimyndigheten </w:t>
      </w:r>
      <w:r w:rsidR="00ED518D">
        <w:t xml:space="preserve">drev </w:t>
      </w:r>
      <w:r w:rsidR="00B90EC0">
        <w:t>2018–2020</w:t>
      </w:r>
      <w:r>
        <w:t xml:space="preserve"> </w:t>
      </w:r>
      <w:r w:rsidR="005F4DF8">
        <w:t xml:space="preserve">programmet </w:t>
      </w:r>
      <w:r w:rsidRPr="00143709">
        <w:rPr>
          <w:i/>
          <w:iCs/>
        </w:rPr>
        <w:t>Energisteget</w:t>
      </w:r>
      <w:r>
        <w:t xml:space="preserve"> med stöd till investeringar och projekteringar till energieffektivisering i </w:t>
      </w:r>
      <w:r w:rsidR="003307BA">
        <w:t xml:space="preserve">sektorer från </w:t>
      </w:r>
      <w:r>
        <w:t xml:space="preserve">gruv- </w:t>
      </w:r>
      <w:r w:rsidR="003307BA">
        <w:t xml:space="preserve">till </w:t>
      </w:r>
      <w:r>
        <w:t>tillverkningsindustrin vilka</w:t>
      </w:r>
      <w:r w:rsidRPr="00FB7BC5">
        <w:t xml:space="preserve"> omfattas av lagen om energikartläggning i stora företag</w:t>
      </w:r>
      <w:r>
        <w:t xml:space="preserve">. </w:t>
      </w:r>
      <w:r w:rsidRPr="00FB7BC5">
        <w:t>Programmet omfatta</w:t>
      </w:r>
      <w:r>
        <w:t>de</w:t>
      </w:r>
      <w:r w:rsidRPr="00FB7BC5">
        <w:t xml:space="preserve"> 105 miljoner</w:t>
      </w:r>
      <w:r>
        <w:t xml:space="preserve"> kronor och syftade till att genomföra lagen om energieffektivisering i industrin.</w:t>
      </w:r>
      <w:r w:rsidR="00DE5DE1">
        <w:rPr>
          <w:rStyle w:val="Fotnotsreferens"/>
        </w:rPr>
        <w:footnoteReference w:id="2"/>
      </w:r>
      <w:r w:rsidR="00CF66CB">
        <w:t xml:space="preserve"> I uppdraget </w:t>
      </w:r>
      <w:r w:rsidR="00212980">
        <w:t xml:space="preserve">ingick att </w:t>
      </w:r>
      <w:r w:rsidR="00A0631A">
        <w:t>e</w:t>
      </w:r>
      <w:r w:rsidR="00212980" w:rsidRPr="00212980">
        <w:t>n utvärdering av stödets kostnadseffektivitet och samhällsekonomiska konsekvenser sk</w:t>
      </w:r>
      <w:r w:rsidR="000321EC">
        <w:t>ulle</w:t>
      </w:r>
      <w:r w:rsidR="00212980" w:rsidRPr="00212980">
        <w:t xml:space="preserve"> lämnas till Regeringskansliet (Miljö- och energidepartementet) senast den 1 juni 2021</w:t>
      </w:r>
      <w:r w:rsidR="000321EC">
        <w:t>.</w:t>
      </w:r>
    </w:p>
    <w:p w14:paraId="4F354654" w14:textId="2E3A2A36" w:rsidR="007C5F4E" w:rsidRPr="00DE2779" w:rsidRDefault="007C5F4E" w:rsidP="00DE2779">
      <w:pPr>
        <w:pStyle w:val="Rubrik4"/>
      </w:pPr>
      <w:r w:rsidRPr="00DE2779">
        <w:t xml:space="preserve">Om programmet </w:t>
      </w:r>
    </w:p>
    <w:p w14:paraId="4497BC8E" w14:textId="5A7CADEA" w:rsidR="00C264F3" w:rsidRDefault="00C264F3" w:rsidP="00C264F3">
      <w:pPr>
        <w:pStyle w:val="Brdtext"/>
      </w:pPr>
      <w:r w:rsidRPr="003B6931">
        <w:t>Inom Energisteget har företag</w:t>
      </w:r>
      <w:r>
        <w:t>en</w:t>
      </w:r>
      <w:r w:rsidRPr="003B6931">
        <w:t xml:space="preserve"> kunnat söka stöd för </w:t>
      </w:r>
      <w:r>
        <w:t>f</w:t>
      </w:r>
      <w:r w:rsidRPr="003B6931">
        <w:t>ördjupad</w:t>
      </w:r>
      <w:r>
        <w:t xml:space="preserve"> projektering av åtgärder som identifierats i energikartläggningen</w:t>
      </w:r>
      <w:r w:rsidR="005757E9">
        <w:t>.</w:t>
      </w:r>
      <w:r>
        <w:t xml:space="preserve"> </w:t>
      </w:r>
      <w:r w:rsidR="005757E9">
        <w:t xml:space="preserve">De har också kunnat söka </w:t>
      </w:r>
      <w:r>
        <w:t>i</w:t>
      </w:r>
      <w:r w:rsidRPr="003B6931">
        <w:t xml:space="preserve">nvesteringsstöd </w:t>
      </w:r>
      <w:r w:rsidR="005757E9">
        <w:t xml:space="preserve">för att genomföra </w:t>
      </w:r>
      <w:r>
        <w:t xml:space="preserve">energieffektiva åtgärder </w:t>
      </w:r>
      <w:r w:rsidR="005757E9">
        <w:t xml:space="preserve">som inte klarar de investeringskriterier företagen använder. </w:t>
      </w:r>
      <w:r w:rsidRPr="004C4587">
        <w:t>Energimyndigheten har haft utlysningar av medel öppna för företage</w:t>
      </w:r>
      <w:r>
        <w:t xml:space="preserve">n under </w:t>
      </w:r>
      <w:r w:rsidR="003E37EE">
        <w:t>2018–2019</w:t>
      </w:r>
      <w:r>
        <w:t>. Inga utlysningar har gjorts under 2020 då samtliga medel redan fördelats inom programmet.</w:t>
      </w:r>
    </w:p>
    <w:p w14:paraId="13FC4374" w14:textId="4EA82ADB" w:rsidR="003D273A" w:rsidRDefault="003D273A" w:rsidP="003D273A">
      <w:pPr>
        <w:pStyle w:val="Brdtext"/>
      </w:pPr>
      <w:r>
        <w:t xml:space="preserve">Totalt har Energimyndigheten erhållit 129 ansökningar om totalt 138 miljoner från totalt 88 unika företag fördelade över hela landet och </w:t>
      </w:r>
      <w:r w:rsidR="00FF422C">
        <w:t>ett</w:t>
      </w:r>
      <w:r>
        <w:t xml:space="preserve"> stort antal sektorer. Det är 17 % av de 475 företag som hade möjlighet att söka stödet. Totalt har beslut med bifall fattats för 108 projekt om totalt 105,7 miljoner kronor, varav 83,7 miljoner kronor har lämnats i stöd för 68 investeringar och 22 miljoner kronor har lämnats i stöd för 40 projekteringar. Efterhand har 14 projekt valt att avbryta projekten och de beslutade pengarna har återbetalats. Detta hade delvis kunnat undvikas om programtiden varit längre. Pengar har också återbetalts från projekt som kostat mindre än beräknat. Totalt har 25 miljoner återbetalats. Fem ansökningar har återtagits. 16 avslagsbeslut har fattats. </w:t>
      </w:r>
      <w:r w:rsidR="003500C2">
        <w:t xml:space="preserve">Det relativt låga antalet avslag beror på att en rutin med förhandsgranskningar av projektidéer tillämpats. </w:t>
      </w:r>
      <w:r>
        <w:t>Vid tidpunkten för slutrapporten är 94 projekt avslutade eller pågående. Det är de 94 projekten som tabellerna i slutrapporten baseras på. Omkostnader för programmet var 9 miljoner kronor.</w:t>
      </w:r>
    </w:p>
    <w:p w14:paraId="5CE9CE0F" w14:textId="52A00A35" w:rsidR="008A0030" w:rsidRDefault="003D273A" w:rsidP="00C264F3">
      <w:pPr>
        <w:pStyle w:val="Brdtext"/>
      </w:pPr>
      <w:r w:rsidRPr="006F2B15">
        <w:t xml:space="preserve">Stöd har lämnats med 30 % av företagens stödgrundande investeringskostnader och 50 % av företagens projekteringskostnader. Det innebär att i dagsläget har en total satsning om ca 160 miljoner kronor gjorts för energieffektiviserande åtgärder hos företagen, </w:t>
      </w:r>
      <w:r w:rsidR="003C2B9D">
        <w:t xml:space="preserve">utöver stödkostnader, </w:t>
      </w:r>
      <w:r w:rsidRPr="006F2B15">
        <w:t xml:space="preserve">ca 140 miljoner kronor i faktiska investeringar och </w:t>
      </w:r>
      <w:r w:rsidR="001B0BD1" w:rsidRPr="006F2B15">
        <w:t>c</w:t>
      </w:r>
      <w:r w:rsidR="003500C2" w:rsidRPr="006F2B15">
        <w:t>irk</w:t>
      </w:r>
      <w:r w:rsidRPr="006F2B15">
        <w:t>a 20 miljoner kronor kr i projekteringar inför ev. kommande investeringar.</w:t>
      </w:r>
      <w:r>
        <w:t xml:space="preserve"> </w:t>
      </w:r>
    </w:p>
    <w:p w14:paraId="11F9CFF8" w14:textId="2ACA032A" w:rsidR="007C5F4E" w:rsidRPr="00E1388E" w:rsidRDefault="007C5F4E" w:rsidP="00DE2779">
      <w:pPr>
        <w:pStyle w:val="Rubrik4"/>
      </w:pPr>
      <w:r w:rsidRPr="00E1388E">
        <w:lastRenderedPageBreak/>
        <w:t xml:space="preserve">Förväntade resultat från programmet </w:t>
      </w:r>
      <w:r w:rsidR="00894353" w:rsidRPr="00E1388E">
        <w:t xml:space="preserve">och kvalitativ utvärdering </w:t>
      </w:r>
    </w:p>
    <w:p w14:paraId="1B23942F" w14:textId="6535425D" w:rsidR="00CC62D0" w:rsidRDefault="00CC62D0" w:rsidP="00CC62D0">
      <w:pPr>
        <w:pStyle w:val="Brdtext"/>
        <w:rPr>
          <w:rFonts w:ascii="Times New Roman" w:eastAsia="Times New Roman" w:hAnsi="Times New Roman" w:cs="Times New Roman"/>
          <w:i/>
        </w:rPr>
      </w:pPr>
      <w:r>
        <w:rPr>
          <w:rFonts w:eastAsia="Times New Roman"/>
        </w:rPr>
        <w:t>Stöd till projekteringar har ökat företagens kunskap om möjligheter med investeringar i energieffektiva lösningar, vilket bedöms ge en potentiell energibesparing på 0,43 TWh/år</w:t>
      </w:r>
      <w:r w:rsidR="002218B2">
        <w:rPr>
          <w:rFonts w:eastAsia="Times New Roman"/>
        </w:rPr>
        <w:t xml:space="preserve"> till en kostnad om 20 m</w:t>
      </w:r>
      <w:r w:rsidR="002E160F">
        <w:rPr>
          <w:rFonts w:eastAsia="Times New Roman"/>
        </w:rPr>
        <w:t xml:space="preserve">iljoner </w:t>
      </w:r>
      <w:r w:rsidR="002218B2">
        <w:rPr>
          <w:rFonts w:eastAsia="Times New Roman"/>
        </w:rPr>
        <w:t>kr</w:t>
      </w:r>
      <w:r w:rsidR="002E160F">
        <w:rPr>
          <w:rFonts w:eastAsia="Times New Roman"/>
        </w:rPr>
        <w:t>onor</w:t>
      </w:r>
      <w:r>
        <w:rPr>
          <w:rFonts w:eastAsia="Times New Roman"/>
        </w:rPr>
        <w:t xml:space="preserve">. Stöd till investeringar förväntas ge effekter i form av en minskad energianvändning </w:t>
      </w:r>
      <w:r w:rsidR="009C7E72">
        <w:rPr>
          <w:rFonts w:eastAsia="Times New Roman"/>
        </w:rPr>
        <w:t xml:space="preserve">på </w:t>
      </w:r>
      <w:r>
        <w:rPr>
          <w:rFonts w:eastAsia="Times New Roman"/>
        </w:rPr>
        <w:t>0,15 TWh/år</w:t>
      </w:r>
      <w:r w:rsidR="00A25A23">
        <w:rPr>
          <w:rFonts w:eastAsia="Times New Roman"/>
        </w:rPr>
        <w:t xml:space="preserve"> till en kostnad om </w:t>
      </w:r>
      <w:r w:rsidR="00B85AFC">
        <w:rPr>
          <w:rFonts w:eastAsia="Times New Roman"/>
        </w:rPr>
        <w:t xml:space="preserve">60 </w:t>
      </w:r>
      <w:r w:rsidR="002E160F">
        <w:rPr>
          <w:rFonts w:eastAsia="Times New Roman"/>
        </w:rPr>
        <w:t xml:space="preserve">miljoner </w:t>
      </w:r>
      <w:r w:rsidR="00B85AFC">
        <w:rPr>
          <w:rFonts w:eastAsia="Times New Roman"/>
        </w:rPr>
        <w:t>kr</w:t>
      </w:r>
      <w:r w:rsidR="009D0645">
        <w:rPr>
          <w:rFonts w:eastAsia="Times New Roman"/>
        </w:rPr>
        <w:t>onor</w:t>
      </w:r>
      <w:r>
        <w:rPr>
          <w:rFonts w:eastAsia="Times New Roman"/>
        </w:rPr>
        <w:t>. Därtill kommer mervärden såsom minskade utsläpp av växthusgaser, ökad produktivitet, förbättrad arbetsmiljö med mera.</w:t>
      </w:r>
      <w:r>
        <w:rPr>
          <w:rFonts w:ascii="Times New Roman" w:eastAsia="Times New Roman" w:hAnsi="Times New Roman" w:cs="Times New Roman"/>
          <w:i/>
        </w:rPr>
        <w:t xml:space="preserve"> </w:t>
      </w:r>
    </w:p>
    <w:p w14:paraId="43925973" w14:textId="3B7605E5" w:rsidR="00A826D7" w:rsidRDefault="00C264F3" w:rsidP="003876AD">
      <w:pPr>
        <w:pStyle w:val="Brdtext"/>
      </w:pPr>
      <w:r>
        <w:t>På uppdrag av Energimyndigheten har Faugert &amp; Co Utvärdering under september 2019 till februari 2020 utvärderat Energisteget.</w:t>
      </w:r>
      <w:r>
        <w:rPr>
          <w:rStyle w:val="Fotnotsreferens"/>
        </w:rPr>
        <w:footnoteReference w:id="3"/>
      </w:r>
      <w:r w:rsidRPr="00DE37B4">
        <w:t xml:space="preserve"> </w:t>
      </w:r>
      <w:r w:rsidR="003855C5">
        <w:t>Energimyndigheten delar i huvudsak utvärderarens slutsats</w:t>
      </w:r>
      <w:r w:rsidR="00733263">
        <w:t xml:space="preserve"> </w:t>
      </w:r>
      <w:r w:rsidR="003855C5">
        <w:t xml:space="preserve">att </w:t>
      </w:r>
      <w:r w:rsidR="003876AD">
        <w:t xml:space="preserve">Energisteget i allt väsentligt </w:t>
      </w:r>
      <w:r w:rsidR="001E5B6E">
        <w:t>var</w:t>
      </w:r>
      <w:r w:rsidR="003876AD">
        <w:t xml:space="preserve"> ett mycket välfungerande program </w:t>
      </w:r>
      <w:r w:rsidR="00733263">
        <w:t xml:space="preserve">som </w:t>
      </w:r>
      <w:r w:rsidR="003876AD">
        <w:t xml:space="preserve">bidrog till energieffektivisering som annars inte hade skett inom svensk industri. </w:t>
      </w:r>
      <w:r w:rsidR="00FA7079" w:rsidRPr="53FCB7A7">
        <w:rPr>
          <w:rFonts w:eastAsia="Times New Roman" w:cs="Times New Roman"/>
          <w:lang w:eastAsia="sv-SE"/>
        </w:rPr>
        <w:t xml:space="preserve">Energisteget </w:t>
      </w:r>
      <w:r w:rsidR="00FA7079">
        <w:rPr>
          <w:rFonts w:eastAsia="Times New Roman" w:cs="Times New Roman"/>
          <w:lang w:eastAsia="sv-SE"/>
        </w:rPr>
        <w:t xml:space="preserve">har </w:t>
      </w:r>
      <w:r w:rsidR="008519BB">
        <w:rPr>
          <w:rFonts w:eastAsia="Times New Roman" w:cs="Times New Roman"/>
          <w:lang w:eastAsia="sv-SE"/>
        </w:rPr>
        <w:t xml:space="preserve">bedöms ha </w:t>
      </w:r>
      <w:r w:rsidR="00FA7079" w:rsidRPr="53FCB7A7">
        <w:rPr>
          <w:rFonts w:eastAsia="Times New Roman" w:cs="Times New Roman"/>
          <w:lang w:eastAsia="sv-SE"/>
        </w:rPr>
        <w:t xml:space="preserve">accelererat omställningen till en energieffektivare svensk industri, i linje med programmets syfte att bidra till energiöverenskommelsens mål om 50 procent effektivare energianvändning år 2030. </w:t>
      </w:r>
      <w:r w:rsidR="003876AD">
        <w:t>Det är</w:t>
      </w:r>
      <w:r w:rsidR="001D5DA7">
        <w:t xml:space="preserve"> även </w:t>
      </w:r>
      <w:r w:rsidR="003876AD">
        <w:t xml:space="preserve">vanligt att projekten bidrar </w:t>
      </w:r>
      <w:r w:rsidR="000535BF">
        <w:t xml:space="preserve">till </w:t>
      </w:r>
      <w:r w:rsidR="003876AD">
        <w:t xml:space="preserve">nya idéer om ytterligare energieffektiva åtgärder utöver de som projekten </w:t>
      </w:r>
      <w:r w:rsidR="00FE3D12">
        <w:t>omfattar</w:t>
      </w:r>
      <w:r w:rsidR="003876AD">
        <w:t>.</w:t>
      </w:r>
      <w:r w:rsidR="00963432">
        <w:t xml:space="preserve"> </w:t>
      </w:r>
      <w:r w:rsidR="003876AD">
        <w:t xml:space="preserve">Projekten bidrar </w:t>
      </w:r>
      <w:r w:rsidR="00963432">
        <w:t>även</w:t>
      </w:r>
      <w:r w:rsidR="003876AD">
        <w:t xml:space="preserve"> i de flesta fall till mervärden utöver den energirelaterade kostnads- och energibesparingen. Utvärderaren identifierade ett antal sådana mervärden</w:t>
      </w:r>
      <w:r w:rsidR="00582744">
        <w:t>,</w:t>
      </w:r>
      <w:r w:rsidR="003876AD">
        <w:t xml:space="preserve"> främst </w:t>
      </w:r>
      <w:r w:rsidR="00582744">
        <w:t xml:space="preserve">på </w:t>
      </w:r>
      <w:r w:rsidR="003876AD">
        <w:t>företagsnivå men även på industrinivå och samhällsnivå</w:t>
      </w:r>
      <w:r w:rsidR="00667BAC">
        <w:t>.</w:t>
      </w:r>
    </w:p>
    <w:p w14:paraId="72B9F7F6" w14:textId="30E285C7" w:rsidR="008C191B" w:rsidRPr="00E1388E" w:rsidRDefault="0090585B" w:rsidP="00DE2779">
      <w:pPr>
        <w:pStyle w:val="Rubrik4"/>
      </w:pPr>
      <w:r>
        <w:t>S</w:t>
      </w:r>
      <w:r w:rsidR="008C191B" w:rsidRPr="00E1388E">
        <w:t xml:space="preserve">amhällsekonomiska konsekvenser </w:t>
      </w:r>
      <w:r>
        <w:t xml:space="preserve">och </w:t>
      </w:r>
      <w:r w:rsidRPr="00E1388E">
        <w:t>kostnadseffektiv</w:t>
      </w:r>
      <w:r>
        <w:t>ite</w:t>
      </w:r>
      <w:r w:rsidRPr="00E1388E">
        <w:t>t</w:t>
      </w:r>
    </w:p>
    <w:p w14:paraId="15600259" w14:textId="52004974" w:rsidR="003C65DE" w:rsidRDefault="003876AD" w:rsidP="003C65DE">
      <w:pPr>
        <w:pStyle w:val="Brdtext"/>
      </w:pPr>
      <w:r>
        <w:t>De företagsekonomiska och samhällsekonomiska effekter som identifierats visar att stödet har potential att påverka utvecklingen mot ökad energieffektivitet och konkurrenskraft i industrin på flera sätt</w:t>
      </w:r>
      <w:r w:rsidR="00324E04">
        <w:t xml:space="preserve">, och på så </w:t>
      </w:r>
      <w:r w:rsidR="00914584">
        <w:t xml:space="preserve">sätt </w:t>
      </w:r>
      <w:r w:rsidR="00324E04">
        <w:t xml:space="preserve">öka industrins </w:t>
      </w:r>
      <w:r w:rsidR="006228E0">
        <w:t>bidrag till att uppfylla energieffektiviseringsmålet</w:t>
      </w:r>
      <w:r>
        <w:t xml:space="preserve">. Analysen av </w:t>
      </w:r>
      <w:r w:rsidR="003C65DE">
        <w:t>vissa</w:t>
      </w:r>
      <w:r>
        <w:t xml:space="preserve"> samhällsekonomiska konsekvenser </w:t>
      </w:r>
      <w:r w:rsidR="00EA6620">
        <w:t xml:space="preserve">visar kvalitativt att Energisteget kan bidra till ökad konkurrenskraft genom minskade kostnader, genom att industrin förbereder sig att möta nya och förändrade krav, samt genom att etablera sitt varumärke som hållbart gentemot sina kunder. Likaså är det vanligt att åtgärderna även bidrar till förbättrad arbetsmiljö. Detsamma gäller kunskapsuppbyggnad. </w:t>
      </w:r>
      <w:r w:rsidR="007763EE">
        <w:t>För</w:t>
      </w:r>
      <w:r w:rsidR="00EA6620">
        <w:t xml:space="preserve"> den minoritet av projekten som har angivit </w:t>
      </w:r>
      <w:r w:rsidR="007763EE">
        <w:t xml:space="preserve">förväntad </w:t>
      </w:r>
      <w:r w:rsidR="00EA6620">
        <w:t xml:space="preserve">minskning av </w:t>
      </w:r>
      <w:r w:rsidR="005B799D">
        <w:t>koldioxid</w:t>
      </w:r>
      <w:r w:rsidR="00EA6620">
        <w:t xml:space="preserve">utsläppen har den sammantagna </w:t>
      </w:r>
      <w:r w:rsidR="004A5D0C">
        <w:t xml:space="preserve">förväntade </w:t>
      </w:r>
      <w:r w:rsidR="00EA6620">
        <w:t>minskningen av koldioxidutsläpp beräkna</w:t>
      </w:r>
      <w:r w:rsidR="004A5D0C">
        <w:t>t</w:t>
      </w:r>
      <w:r w:rsidR="00EA6620">
        <w:t>s.</w:t>
      </w:r>
      <w:r w:rsidR="003C65DE" w:rsidRPr="003C65DE">
        <w:t xml:space="preserve"> </w:t>
      </w:r>
    </w:p>
    <w:p w14:paraId="3FD45AA1" w14:textId="154490B3" w:rsidR="00EA6620" w:rsidRDefault="007F0639" w:rsidP="00EA6620">
      <w:pPr>
        <w:pStyle w:val="Brdtext"/>
      </w:pPr>
      <w:r>
        <w:t xml:space="preserve">Analysen av stödets kostnadseffektivitet </w:t>
      </w:r>
      <w:r w:rsidR="005121C9">
        <w:t>bygger</w:t>
      </w:r>
      <w:r w:rsidR="00D91D86">
        <w:t>,</w:t>
      </w:r>
      <w:r w:rsidR="005121C9">
        <w:t xml:space="preserve"> </w:t>
      </w:r>
      <w:r w:rsidR="005A3DE2">
        <w:t>på grund</w:t>
      </w:r>
      <w:r w:rsidR="005121C9">
        <w:t xml:space="preserve"> av tidpunkt</w:t>
      </w:r>
      <w:r w:rsidR="00D91D86">
        <w:t>en</w:t>
      </w:r>
      <w:r w:rsidR="005121C9">
        <w:t xml:space="preserve"> för analysens genomförande</w:t>
      </w:r>
      <w:r w:rsidR="00D91D86">
        <w:t>,</w:t>
      </w:r>
      <w:r w:rsidR="005121C9">
        <w:t xml:space="preserve"> </w:t>
      </w:r>
      <w:r w:rsidR="00D91D86">
        <w:t>på</w:t>
      </w:r>
      <w:r w:rsidR="00FD1A2D">
        <w:t xml:space="preserve"> </w:t>
      </w:r>
      <w:r w:rsidR="000643C5">
        <w:t xml:space="preserve">osäkra </w:t>
      </w:r>
      <w:r w:rsidR="00FD1A2D">
        <w:t>data i form</w:t>
      </w:r>
      <w:r w:rsidR="008E2CBA">
        <w:t xml:space="preserve"> av sökandenas förhandsuppgifter</w:t>
      </w:r>
      <w:r w:rsidR="005A3DE2">
        <w:t xml:space="preserve"> rörande bedöm</w:t>
      </w:r>
      <w:r w:rsidR="00914584">
        <w:t>da</w:t>
      </w:r>
      <w:r w:rsidR="005A3DE2">
        <w:t xml:space="preserve"> energibesparing</w:t>
      </w:r>
      <w:r w:rsidR="00914584">
        <w:t>ar</w:t>
      </w:r>
      <w:r w:rsidR="00E77D6A">
        <w:t xml:space="preserve">. Analysen gav </w:t>
      </w:r>
      <w:r w:rsidR="00903DC1">
        <w:t xml:space="preserve">ofullständiga </w:t>
      </w:r>
      <w:r w:rsidR="00E77D6A">
        <w:t xml:space="preserve">resultat och </w:t>
      </w:r>
      <w:r w:rsidR="006B68BB">
        <w:t>Energimyndigheten kunde</w:t>
      </w:r>
      <w:r w:rsidR="005810BA">
        <w:t xml:space="preserve"> därmed inte </w:t>
      </w:r>
      <w:r w:rsidR="00B704FE">
        <w:t xml:space="preserve">utifrån analysen </w:t>
      </w:r>
      <w:r w:rsidR="005810BA">
        <w:t xml:space="preserve">dra </w:t>
      </w:r>
      <w:r w:rsidR="00594CAD">
        <w:t xml:space="preserve">slutsatser </w:t>
      </w:r>
      <w:r w:rsidR="001F0B66">
        <w:t xml:space="preserve">rörande </w:t>
      </w:r>
      <w:r w:rsidR="003C65DE">
        <w:t xml:space="preserve">om </w:t>
      </w:r>
      <w:r w:rsidR="003C65DE">
        <w:lastRenderedPageBreak/>
        <w:t>programmet varit</w:t>
      </w:r>
      <w:r w:rsidR="003C65DE" w:rsidRPr="79F85188">
        <w:t xml:space="preserve"> kostnadseffektivt.</w:t>
      </w:r>
      <w:r w:rsidR="003C65DE">
        <w:t xml:space="preserve"> </w:t>
      </w:r>
      <w:r w:rsidR="0049466D">
        <w:t>Frågan</w:t>
      </w:r>
      <w:r w:rsidR="003C65DE">
        <w:t xml:space="preserve"> </w:t>
      </w:r>
      <w:r w:rsidR="00B704FE">
        <w:t>bör</w:t>
      </w:r>
      <w:r w:rsidR="003C65DE">
        <w:t xml:space="preserve"> </w:t>
      </w:r>
      <w:r w:rsidR="00F73F73">
        <w:t xml:space="preserve">hellre </w:t>
      </w:r>
      <w:r w:rsidR="003C65DE">
        <w:t xml:space="preserve">undersökas i en </w:t>
      </w:r>
      <w:r w:rsidR="003C65DE" w:rsidRPr="00681D4A">
        <w:rPr>
          <w:i/>
          <w:iCs/>
        </w:rPr>
        <w:t>ex</w:t>
      </w:r>
      <w:r w:rsidR="003C65DE">
        <w:t xml:space="preserve"> </w:t>
      </w:r>
      <w:r w:rsidR="003C65DE" w:rsidRPr="006E530D">
        <w:rPr>
          <w:i/>
          <w:iCs/>
        </w:rPr>
        <w:t>post</w:t>
      </w:r>
      <w:r w:rsidR="003C65DE">
        <w:rPr>
          <w:i/>
          <w:iCs/>
        </w:rPr>
        <w:t xml:space="preserve"> </w:t>
      </w:r>
      <w:r w:rsidR="003C65DE" w:rsidRPr="00A533D9">
        <w:t>utvärdering</w:t>
      </w:r>
      <w:r w:rsidR="003C65DE">
        <w:rPr>
          <w:i/>
          <w:iCs/>
        </w:rPr>
        <w:t xml:space="preserve"> </w:t>
      </w:r>
      <w:r w:rsidR="00594CAD" w:rsidRPr="006B68BB">
        <w:t>med data från</w:t>
      </w:r>
      <w:r w:rsidR="00594CAD">
        <w:rPr>
          <w:i/>
          <w:iCs/>
        </w:rPr>
        <w:t xml:space="preserve"> </w:t>
      </w:r>
      <w:r w:rsidR="003C65DE" w:rsidRPr="00681D4A">
        <w:t>när</w:t>
      </w:r>
      <w:r w:rsidR="003C65DE">
        <w:t xml:space="preserve"> utrustningen i fråga varit i drift en tid.</w:t>
      </w:r>
      <w:r w:rsidR="003C65DE" w:rsidRPr="00E000AC">
        <w:t xml:space="preserve"> </w:t>
      </w:r>
    </w:p>
    <w:p w14:paraId="50315870" w14:textId="646941A8" w:rsidR="00573FA9" w:rsidRDefault="00496EC1" w:rsidP="00670231">
      <w:pPr>
        <w:pStyle w:val="Rubrik1"/>
        <w:pageBreakBefore/>
        <w:ind w:left="1021" w:hanging="1021"/>
      </w:pPr>
      <w:bookmarkStart w:id="1" w:name="_Toc70595025"/>
      <w:bookmarkStart w:id="2" w:name="_Toc71012714"/>
      <w:bookmarkStart w:id="3" w:name="_Toc71637029"/>
      <w:r>
        <w:lastRenderedPageBreak/>
        <w:t>Bakgrund</w:t>
      </w:r>
      <w:bookmarkEnd w:id="1"/>
      <w:bookmarkEnd w:id="2"/>
      <w:bookmarkEnd w:id="3"/>
      <w:r w:rsidR="00520126">
        <w:t xml:space="preserve"> </w:t>
      </w:r>
    </w:p>
    <w:p w14:paraId="26877C2F" w14:textId="508D70AE" w:rsidR="00692AB5" w:rsidRDefault="00D26638" w:rsidP="00692AB5">
      <w:pPr>
        <w:pStyle w:val="Brdtext"/>
        <w:rPr>
          <w:i/>
          <w:iCs/>
        </w:rPr>
      </w:pPr>
      <w:r>
        <w:rPr>
          <w:i/>
          <w:iCs/>
        </w:rPr>
        <w:t xml:space="preserve">I kapitel </w:t>
      </w:r>
      <w:r w:rsidR="000F208A">
        <w:rPr>
          <w:i/>
          <w:iCs/>
        </w:rPr>
        <w:t xml:space="preserve">1 </w:t>
      </w:r>
      <w:r>
        <w:rPr>
          <w:i/>
          <w:iCs/>
        </w:rPr>
        <w:t>ges e</w:t>
      </w:r>
      <w:r w:rsidR="00692AB5" w:rsidRPr="00DC6D14">
        <w:rPr>
          <w:i/>
          <w:iCs/>
        </w:rPr>
        <w:t>n bakgrund till programmet utifrån nationell politik och lagstiftnin</w:t>
      </w:r>
      <w:r w:rsidR="00754597">
        <w:rPr>
          <w:i/>
          <w:iCs/>
        </w:rPr>
        <w:t>g</w:t>
      </w:r>
      <w:r w:rsidR="00DC6D14" w:rsidRPr="00DC6D14">
        <w:rPr>
          <w:i/>
          <w:iCs/>
        </w:rPr>
        <w:t xml:space="preserve">. </w:t>
      </w:r>
    </w:p>
    <w:p w14:paraId="17157BEE" w14:textId="00F1F79B" w:rsidR="00D92A3D" w:rsidRPr="00FB7BC5" w:rsidRDefault="00D72B65" w:rsidP="00FB7BC5">
      <w:pPr>
        <w:pStyle w:val="Brdtext"/>
      </w:pPr>
      <w:r>
        <w:rPr>
          <w:sz w:val="23"/>
          <w:szCs w:val="23"/>
        </w:rPr>
        <w:t xml:space="preserve">Energimyndigheten </w:t>
      </w:r>
      <w:r w:rsidR="00D90DE2">
        <w:rPr>
          <w:sz w:val="23"/>
          <w:szCs w:val="23"/>
        </w:rPr>
        <w:t xml:space="preserve">hade 2018–2020 </w:t>
      </w:r>
      <w:r w:rsidR="00AE6BEC">
        <w:rPr>
          <w:sz w:val="23"/>
          <w:szCs w:val="23"/>
        </w:rPr>
        <w:t xml:space="preserve">uppdraget att </w:t>
      </w:r>
      <w:r>
        <w:rPr>
          <w:sz w:val="23"/>
          <w:szCs w:val="23"/>
        </w:rPr>
        <w:t xml:space="preserve">under </w:t>
      </w:r>
      <w:r w:rsidR="00AE6BEC">
        <w:rPr>
          <w:sz w:val="23"/>
          <w:szCs w:val="23"/>
        </w:rPr>
        <w:t>fördela</w:t>
      </w:r>
      <w:r>
        <w:rPr>
          <w:sz w:val="23"/>
          <w:szCs w:val="23"/>
        </w:rPr>
        <w:t xml:space="preserve"> stöd för att främja energieffektivisering i företag inom industrisektorn i enlighet med </w:t>
      </w:r>
      <w:r w:rsidR="00D90DE2">
        <w:rPr>
          <w:sz w:val="23"/>
          <w:szCs w:val="23"/>
        </w:rPr>
        <w:t xml:space="preserve">riksdagens beslut samt </w:t>
      </w:r>
      <w:r>
        <w:rPr>
          <w:sz w:val="23"/>
          <w:szCs w:val="23"/>
        </w:rPr>
        <w:t>förordning (2018:57</w:t>
      </w:r>
      <w:r w:rsidR="00A93556">
        <w:rPr>
          <w:sz w:val="23"/>
          <w:szCs w:val="23"/>
        </w:rPr>
        <w:t>)</w:t>
      </w:r>
      <w:r>
        <w:rPr>
          <w:sz w:val="23"/>
          <w:szCs w:val="23"/>
        </w:rPr>
        <w:t xml:space="preserve"> om statligt stöd till energieffektivisering i industrin. </w:t>
      </w:r>
      <w:r w:rsidR="00D92A3D" w:rsidRPr="00FB7BC5">
        <w:t>Programmet omfatta</w:t>
      </w:r>
      <w:r w:rsidR="00D90DE2">
        <w:t>de</w:t>
      </w:r>
      <w:r w:rsidR="00D92A3D" w:rsidRPr="00FB7BC5">
        <w:t xml:space="preserve"> 105 miljoner kronor</w:t>
      </w:r>
      <w:r w:rsidR="00E12A26">
        <w:rPr>
          <w:rStyle w:val="Fotnotsreferens"/>
        </w:rPr>
        <w:footnoteReference w:id="4"/>
      </w:r>
      <w:r w:rsidR="0092107D">
        <w:t xml:space="preserve">. Energisteget </w:t>
      </w:r>
      <w:r w:rsidR="00D92A3D" w:rsidRPr="00FB7BC5">
        <w:t>sk</w:t>
      </w:r>
      <w:r w:rsidR="00D90DE2">
        <w:t>ulle</w:t>
      </w:r>
      <w:r w:rsidR="00D92A3D" w:rsidRPr="00FB7BC5">
        <w:t xml:space="preserve"> bidra till energiöverenskommelsens </w:t>
      </w:r>
      <w:bookmarkStart w:id="4" w:name="_Hlk31548035"/>
      <w:r w:rsidR="00D92A3D" w:rsidRPr="00FB7BC5">
        <w:t>mål om 50 procent effektivare energianvändning till år 2030</w:t>
      </w:r>
      <w:bookmarkEnd w:id="4"/>
      <w:r w:rsidR="0092107D">
        <w:t xml:space="preserve">, samt </w:t>
      </w:r>
      <w:r w:rsidR="00D93751">
        <w:rPr>
          <w:sz w:val="23"/>
          <w:szCs w:val="23"/>
        </w:rPr>
        <w:t xml:space="preserve">till en bibehållen eller ökad konkurrenskraft. </w:t>
      </w:r>
      <w:r w:rsidR="00B73463">
        <w:t>P</w:t>
      </w:r>
      <w:r w:rsidR="00D92A3D" w:rsidRPr="00FB7BC5">
        <w:t>rogrammet rikta</w:t>
      </w:r>
      <w:r w:rsidR="00D90DE2">
        <w:t>de</w:t>
      </w:r>
      <w:r w:rsidR="00D92A3D" w:rsidRPr="00FB7BC5">
        <w:t xml:space="preserve"> sig mot </w:t>
      </w:r>
      <w:r w:rsidR="00B73463" w:rsidRPr="00FB7BC5">
        <w:t xml:space="preserve">företag </w:t>
      </w:r>
      <w:r w:rsidR="00B73463">
        <w:t xml:space="preserve">med </w:t>
      </w:r>
      <w:r w:rsidR="00D92A3D" w:rsidRPr="00FB7BC5">
        <w:t xml:space="preserve">verksamheter inom gruv- och tillverkningsindustrin (SNI 05–33) </w:t>
      </w:r>
      <w:r w:rsidR="00B73463">
        <w:t>vilka</w:t>
      </w:r>
      <w:r w:rsidR="00B73463" w:rsidRPr="00FB7BC5">
        <w:t xml:space="preserve"> </w:t>
      </w:r>
      <w:r w:rsidR="00D92A3D" w:rsidRPr="00FB7BC5">
        <w:t>omfattas av lagen om energikartläggning i stora företag (EKL).</w:t>
      </w:r>
    </w:p>
    <w:p w14:paraId="7155097D" w14:textId="3B03FE71" w:rsidR="00F92452" w:rsidRDefault="00F92452" w:rsidP="00FF3326">
      <w:pPr>
        <w:pStyle w:val="Rubrik2"/>
      </w:pPr>
      <w:bookmarkStart w:id="5" w:name="_Toc70595026"/>
      <w:bookmarkStart w:id="6" w:name="_Toc71012715"/>
      <w:bookmarkStart w:id="7" w:name="_Toc71637030"/>
      <w:r>
        <w:t>Energi</w:t>
      </w:r>
      <w:r w:rsidR="00520943">
        <w:t>överenskommelsen</w:t>
      </w:r>
      <w:bookmarkEnd w:id="5"/>
      <w:bookmarkEnd w:id="6"/>
      <w:bookmarkEnd w:id="7"/>
    </w:p>
    <w:p w14:paraId="0731AD7B" w14:textId="60731959" w:rsidR="00EB5010" w:rsidRDefault="00520943" w:rsidP="00FB7BC5">
      <w:pPr>
        <w:pStyle w:val="Brdtext"/>
      </w:pPr>
      <w:r>
        <w:t>Energiöverenskommelsen är en ramöverenskommelse från 2016 mellan de politiska riksdagspartierna Socialdemokraterna, Moderaterna, Miljöpartiet de gröna, Centerpartiet och Kristdemokraterna.</w:t>
      </w:r>
      <w:r w:rsidR="000E48EF">
        <w:rPr>
          <w:rStyle w:val="Fotnotsreferens"/>
        </w:rPr>
        <w:footnoteReference w:id="5"/>
      </w:r>
      <w:r>
        <w:t xml:space="preserve"> Energiöverenskommelsen utgår från att den svenska energipolitiken ska bygga på samma tre grundpelare som energisamarbetet i EU</w:t>
      </w:r>
      <w:r w:rsidR="0017630A">
        <w:t xml:space="preserve">, </w:t>
      </w:r>
      <w:r>
        <w:t>ekologisk hållbarhet, konkurrenskraft samt försörjningstrygghet</w:t>
      </w:r>
      <w:r w:rsidR="0086493B">
        <w:t xml:space="preserve"> och utgör en gemensam färdplan för </w:t>
      </w:r>
      <w:r w:rsidR="004D5DE2">
        <w:t xml:space="preserve">en </w:t>
      </w:r>
      <w:r w:rsidR="000925DA">
        <w:t xml:space="preserve">kontrollerad </w:t>
      </w:r>
      <w:r w:rsidR="0086493B">
        <w:t>övergång till ett helt förnybart elsystem</w:t>
      </w:r>
      <w:r w:rsidR="0004160C">
        <w:t xml:space="preserve"> med nya energimål som grund</w:t>
      </w:r>
      <w:r w:rsidR="0086493B">
        <w:t xml:space="preserve">. </w:t>
      </w:r>
    </w:p>
    <w:p w14:paraId="5FC0F7CE" w14:textId="3F8C62C7" w:rsidR="000705E6" w:rsidRDefault="009D344B" w:rsidP="000705E6">
      <w:pPr>
        <w:pStyle w:val="Brdtext"/>
      </w:pPr>
      <w:r w:rsidRPr="00F752B0">
        <w:t xml:space="preserve">Med </w:t>
      </w:r>
      <w:r w:rsidR="00D30A94">
        <w:t>Energi</w:t>
      </w:r>
      <w:r w:rsidRPr="00F752B0">
        <w:t>överenskommelsen som grund lämnade</w:t>
      </w:r>
      <w:r w:rsidR="002B3B12">
        <w:t xml:space="preserve"> regeringen</w:t>
      </w:r>
      <w:r w:rsidRPr="00F752B0">
        <w:t xml:space="preserve"> i </w:t>
      </w:r>
      <w:r w:rsidR="00C972F4" w:rsidRPr="00F752B0">
        <w:t>april 2018 en</w:t>
      </w:r>
      <w:r w:rsidRPr="00F752B0">
        <w:t xml:space="preserve"> proposition </w:t>
      </w:r>
      <w:r w:rsidR="00C972F4" w:rsidRPr="00F752B0">
        <w:t xml:space="preserve">med </w:t>
      </w:r>
      <w:r w:rsidRPr="00F752B0">
        <w:t xml:space="preserve">förslag om nya energipolitiska mål och regeringens bedömning av inriktningen av energipolitiken. </w:t>
      </w:r>
    </w:p>
    <w:p w14:paraId="2B1A5596" w14:textId="03188C3F" w:rsidR="00F92452" w:rsidRDefault="00F92452" w:rsidP="00F92452">
      <w:pPr>
        <w:pStyle w:val="Rubrik2"/>
      </w:pPr>
      <w:bookmarkStart w:id="8" w:name="_Toc70595027"/>
      <w:bookmarkStart w:id="9" w:name="_Toc71012716"/>
      <w:bookmarkStart w:id="10" w:name="_Toc71637031"/>
      <w:r>
        <w:t>Energi</w:t>
      </w:r>
      <w:r w:rsidR="00E24D4B">
        <w:t>-</w:t>
      </w:r>
      <w:r>
        <w:t xml:space="preserve"> och klimatpolitiska mål</w:t>
      </w:r>
      <w:bookmarkEnd w:id="8"/>
      <w:bookmarkEnd w:id="9"/>
      <w:bookmarkEnd w:id="10"/>
    </w:p>
    <w:p w14:paraId="5EC74BDD" w14:textId="42EA5296" w:rsidR="00C91F47" w:rsidRDefault="00C91F47" w:rsidP="00FB7BC5">
      <w:pPr>
        <w:pStyle w:val="Brdtext"/>
      </w:pPr>
      <w:r w:rsidRPr="00FB7BC5">
        <w:t xml:space="preserve">Riksdagen har beslutat om </w:t>
      </w:r>
      <w:r>
        <w:t>följande</w:t>
      </w:r>
      <w:r w:rsidRPr="00FB7BC5">
        <w:t xml:space="preserve"> </w:t>
      </w:r>
      <w:r w:rsidR="00D5659F">
        <w:t xml:space="preserve">nationella </w:t>
      </w:r>
      <w:r w:rsidR="00B04DE4">
        <w:t xml:space="preserve">energipolitiska </w:t>
      </w:r>
      <w:r w:rsidRPr="00FB7BC5">
        <w:t xml:space="preserve">mål som en följd av </w:t>
      </w:r>
      <w:r w:rsidR="00E12A26">
        <w:t>E</w:t>
      </w:r>
      <w:r w:rsidRPr="00FB7BC5">
        <w:t>nergiöverenskommelsen</w:t>
      </w:r>
      <w:r w:rsidR="00B04DE4">
        <w:t>:</w:t>
      </w:r>
    </w:p>
    <w:p w14:paraId="1EB63F25" w14:textId="2895BD03" w:rsidR="00C91F47" w:rsidRDefault="00C91F47" w:rsidP="00F767AC">
      <w:pPr>
        <w:pStyle w:val="Punktlista"/>
      </w:pPr>
      <w:r>
        <w:t>Senast år 2045 ska Sverige inte ha några nettoutsläpp av växthusgaser till atmosfären, för att därefter uppnå negativa utsläpp</w:t>
      </w:r>
      <w:r w:rsidR="00D90DE2">
        <w:t>.</w:t>
      </w:r>
    </w:p>
    <w:p w14:paraId="072572B1" w14:textId="5AC0BEE6" w:rsidR="00D744B6" w:rsidRPr="008909C6" w:rsidRDefault="008909C6" w:rsidP="00F767AC">
      <w:pPr>
        <w:pStyle w:val="Punktlista"/>
      </w:pPr>
      <w:r w:rsidRPr="008909C6">
        <w:t>Å</w:t>
      </w:r>
      <w:r w:rsidR="00D744B6" w:rsidRPr="008909C6">
        <w:t xml:space="preserve">r 2040 </w:t>
      </w:r>
      <w:r w:rsidRPr="008909C6">
        <w:t xml:space="preserve">ska Sverige ha en </w:t>
      </w:r>
      <w:r w:rsidR="00D744B6" w:rsidRPr="008909C6">
        <w:t>100 procent förnybar elproduktion.</w:t>
      </w:r>
    </w:p>
    <w:p w14:paraId="42AD9D68" w14:textId="56824277" w:rsidR="00D744B6" w:rsidRPr="008909C6" w:rsidRDefault="00D744B6" w:rsidP="00F767AC">
      <w:pPr>
        <w:pStyle w:val="Punktlista"/>
      </w:pPr>
      <w:r w:rsidRPr="008909C6">
        <w:t>Sverige ska år 2030 ha 50 procent effektivare energianvändning jämfört med 2005. Målet uttrycks i termer av tillförd energi i relation till bruttonationalprodukten (BNP).</w:t>
      </w:r>
    </w:p>
    <w:p w14:paraId="2D2AE6E3" w14:textId="2765C2C1" w:rsidR="00CB36A6" w:rsidRDefault="00CB36A6" w:rsidP="00CB36A6">
      <w:pPr>
        <w:pStyle w:val="Rubrik2"/>
      </w:pPr>
      <w:bookmarkStart w:id="11" w:name="_Toc70595028"/>
      <w:bookmarkStart w:id="12" w:name="_Toc71012717"/>
      <w:bookmarkStart w:id="13" w:name="_Toc71637032"/>
      <w:bookmarkStart w:id="14" w:name="_Hlk70416453"/>
      <w:r w:rsidRPr="00CB36A6">
        <w:lastRenderedPageBreak/>
        <w:t>Program för energieffektivisering i energiintensiv industri</w:t>
      </w:r>
      <w:bookmarkEnd w:id="11"/>
      <w:bookmarkEnd w:id="12"/>
      <w:bookmarkEnd w:id="13"/>
    </w:p>
    <w:bookmarkEnd w:id="14"/>
    <w:p w14:paraId="034FD8F0" w14:textId="2EAB94A3" w:rsidR="007A5F73" w:rsidRDefault="004271E1" w:rsidP="00FB75A6">
      <w:pPr>
        <w:pStyle w:val="Brdtext"/>
      </w:pPr>
      <w:r w:rsidRPr="004271E1">
        <w:t>Program</w:t>
      </w:r>
      <w:r>
        <w:t>met</w:t>
      </w:r>
      <w:r w:rsidRPr="004271E1">
        <w:t xml:space="preserve"> för energieffektivisering i energiintensiv industri</w:t>
      </w:r>
      <w:r>
        <w:t xml:space="preserve"> (</w:t>
      </w:r>
      <w:r w:rsidR="00D90DE2" w:rsidRPr="00704080">
        <w:t>PFE</w:t>
      </w:r>
      <w:r>
        <w:t>)</w:t>
      </w:r>
      <w:r w:rsidR="00D90DE2" w:rsidRPr="003F39F4">
        <w:t xml:space="preserve"> </w:t>
      </w:r>
      <w:r w:rsidR="00D90DE2">
        <w:t>pågick 200</w:t>
      </w:r>
      <w:r w:rsidR="00655D15">
        <w:t>4</w:t>
      </w:r>
      <w:r w:rsidR="008E2875">
        <w:t xml:space="preserve"> – </w:t>
      </w:r>
      <w:r w:rsidR="00D90DE2">
        <w:t>201</w:t>
      </w:r>
      <w:r w:rsidR="00655D15">
        <w:t>7</w:t>
      </w:r>
      <w:r w:rsidR="00704080">
        <w:t xml:space="preserve"> och </w:t>
      </w:r>
      <w:r w:rsidR="00D24962">
        <w:t>syftade till</w:t>
      </w:r>
      <w:r w:rsidR="00D90DE2">
        <w:t xml:space="preserve"> att genomföra</w:t>
      </w:r>
      <w:r w:rsidR="00574498" w:rsidRPr="005E7BF0">
        <w:t xml:space="preserve"> lagen om energieffektivisering i industrin (2004:1196) </w:t>
      </w:r>
      <w:r w:rsidR="00D90DE2">
        <w:t xml:space="preserve">som infördes </w:t>
      </w:r>
      <w:r w:rsidR="00574498" w:rsidRPr="005E7BF0">
        <w:t>i samband med att svensk energibeskattning ändrades som en följd av EUs energiskattedirektiv, 2003/96EG.</w:t>
      </w:r>
      <w:r w:rsidR="00574498">
        <w:t xml:space="preserve"> </w:t>
      </w:r>
      <w:r w:rsidR="00574498" w:rsidRPr="00C46D08">
        <w:t xml:space="preserve">Energimyndigheten var tillsynsmyndighet för programmet. </w:t>
      </w:r>
    </w:p>
    <w:p w14:paraId="677B197A" w14:textId="1096CBA3" w:rsidR="007A5F73" w:rsidRDefault="00CB36A6" w:rsidP="00BF7026">
      <w:pPr>
        <w:pStyle w:val="Brdtext"/>
      </w:pPr>
      <w:r w:rsidRPr="00C46D08">
        <w:t xml:space="preserve">PFE gav deltagande företag en skattereduktion med 0,5 öre/kWh på el som används i tillverkningsprocessen för att uppfylla de krav som ingick i det frivilliga programmet. </w:t>
      </w:r>
      <w:r w:rsidR="0089104F" w:rsidRPr="00BF7026">
        <w:t>För att fullgöra programmet sk</w:t>
      </w:r>
      <w:r w:rsidR="00FB75A6">
        <w:t xml:space="preserve">ulle </w:t>
      </w:r>
      <w:r w:rsidR="0089104F" w:rsidRPr="00BF7026">
        <w:t xml:space="preserve">företagen </w:t>
      </w:r>
      <w:r w:rsidR="00574498">
        <w:t>impl</w:t>
      </w:r>
      <w:r w:rsidR="00D90DE2">
        <w:t>e</w:t>
      </w:r>
      <w:r w:rsidR="00574498">
        <w:t>me</w:t>
      </w:r>
      <w:r w:rsidR="00D90DE2">
        <w:t>n</w:t>
      </w:r>
      <w:r w:rsidR="00574498">
        <w:t>tera</w:t>
      </w:r>
      <w:r w:rsidR="0089104F" w:rsidRPr="00BF7026">
        <w:t xml:space="preserve"> ett certifierat energiledningssystem (ISO 50001) för att arbeta strukturerat med energifrågorna. De sk</w:t>
      </w:r>
      <w:r w:rsidR="00D90DE2">
        <w:t>ulle</w:t>
      </w:r>
      <w:r w:rsidR="0089104F" w:rsidRPr="00BF7026">
        <w:t xml:space="preserve"> också göra en </w:t>
      </w:r>
      <w:r w:rsidR="00574498">
        <w:t>fördjupad</w:t>
      </w:r>
      <w:r w:rsidR="0089104F" w:rsidRPr="00BF7026">
        <w:t xml:space="preserve"> energikartläggning och</w:t>
      </w:r>
      <w:r w:rsidR="00574498">
        <w:t xml:space="preserve"> åta sig att</w:t>
      </w:r>
      <w:r w:rsidR="0089104F" w:rsidRPr="00BF7026">
        <w:t xml:space="preserve"> genomföra effektiviserande åtgärder. </w:t>
      </w:r>
    </w:p>
    <w:p w14:paraId="1EE4EAEC" w14:textId="6391FE10" w:rsidR="007A5F73" w:rsidRPr="00C46D08" w:rsidRDefault="007A5F73" w:rsidP="00E50C0E">
      <w:pPr>
        <w:pStyle w:val="Brdtext"/>
      </w:pPr>
      <w:r w:rsidRPr="00C46D08">
        <w:t>Ett hundratal företag</w:t>
      </w:r>
      <w:r w:rsidR="00903C68">
        <w:t>,</w:t>
      </w:r>
      <w:r w:rsidRPr="00C46D08">
        <w:t xml:space="preserve"> </w:t>
      </w:r>
      <w:r w:rsidR="00903C68">
        <w:t>vilka</w:t>
      </w:r>
      <w:r w:rsidRPr="00C46D08">
        <w:t xml:space="preserve"> st</w:t>
      </w:r>
      <w:r>
        <w:t>od</w:t>
      </w:r>
      <w:r w:rsidRPr="00C46D08">
        <w:t xml:space="preserve"> för </w:t>
      </w:r>
      <w:r>
        <w:t xml:space="preserve">mer än </w:t>
      </w:r>
      <w:r w:rsidRPr="00C46D08">
        <w:t>en fjärdedel av Sveriges energianvändning</w:t>
      </w:r>
      <w:r w:rsidR="00903C68">
        <w:t>,</w:t>
      </w:r>
      <w:r w:rsidRPr="00C46D08">
        <w:t xml:space="preserve"> har deltagit i PFE:s femåriga programperioder.</w:t>
      </w:r>
      <w:r>
        <w:t xml:space="preserve"> Deltagarna hade en samlad </w:t>
      </w:r>
      <w:r w:rsidRPr="00E50C0E">
        <w:t>energianvändning</w:t>
      </w:r>
      <w:r>
        <w:t xml:space="preserve"> som motsvarade 90 % av målgruppens energianvändning. </w:t>
      </w:r>
      <w:r w:rsidR="00252D5B">
        <w:t>Företag</w:t>
      </w:r>
      <w:r>
        <w:t xml:space="preserve"> som valde att inte delta var </w:t>
      </w:r>
      <w:r w:rsidR="00252D5B">
        <w:t>de</w:t>
      </w:r>
      <w:r>
        <w:t xml:space="preserve"> som ändå var undantagna från att erlägga skatt för el </w:t>
      </w:r>
      <w:r w:rsidR="00DC354E">
        <w:t>samt</w:t>
      </w:r>
      <w:r>
        <w:t xml:space="preserve"> </w:t>
      </w:r>
      <w:r w:rsidR="00903C68">
        <w:t>små och medelstora företag (</w:t>
      </w:r>
      <w:r>
        <w:t>SMF</w:t>
      </w:r>
      <w:r w:rsidR="00903C68">
        <w:t>)</w:t>
      </w:r>
      <w:r>
        <w:t xml:space="preserve"> </w:t>
      </w:r>
      <w:r w:rsidR="00816838">
        <w:t>som bedömde att kostnaden var</w:t>
      </w:r>
      <w:r>
        <w:t xml:space="preserve"> större än nyttan</w:t>
      </w:r>
      <w:r w:rsidR="00816838">
        <w:t xml:space="preserve"> av att delta i programmet</w:t>
      </w:r>
      <w:r>
        <w:t>.</w:t>
      </w:r>
    </w:p>
    <w:p w14:paraId="2D2331C9" w14:textId="00F09403" w:rsidR="00BF7026" w:rsidRPr="00BF7026" w:rsidRDefault="0089104F" w:rsidP="00E50C0E">
      <w:pPr>
        <w:pStyle w:val="Brdtext"/>
      </w:pPr>
      <w:r w:rsidRPr="00BF7026">
        <w:t xml:space="preserve">Företagen </w:t>
      </w:r>
      <w:r w:rsidR="007D4385">
        <w:t xml:space="preserve">har </w:t>
      </w:r>
      <w:r w:rsidRPr="00BF7026">
        <w:t>rapportera</w:t>
      </w:r>
      <w:r w:rsidR="007D4385">
        <w:t>t</w:t>
      </w:r>
      <w:r w:rsidRPr="00BF7026">
        <w:t xml:space="preserve"> till Energimyndigheten vid tre tillfällen</w:t>
      </w:r>
      <w:r w:rsidR="00655D15">
        <w:t xml:space="preserve"> per femårsperiod</w:t>
      </w:r>
      <w:r w:rsidRPr="00BF7026">
        <w:t>.</w:t>
      </w:r>
      <w:r w:rsidR="00BF7026" w:rsidRPr="00BF7026">
        <w:t xml:space="preserve"> </w:t>
      </w:r>
      <w:r w:rsidR="00AE3FA9" w:rsidRPr="00BF7026">
        <w:t xml:space="preserve">Programmet har bidragit till ökad kunskap om energieffektivitet hos företagens </w:t>
      </w:r>
      <w:r w:rsidR="00AE3FA9">
        <w:t xml:space="preserve">ledningar och </w:t>
      </w:r>
      <w:r w:rsidR="00AE3FA9" w:rsidRPr="00BF7026">
        <w:t>anställda</w:t>
      </w:r>
      <w:r w:rsidR="00B03716">
        <w:t>.</w:t>
      </w:r>
      <w:r w:rsidR="00A52001">
        <w:t xml:space="preserve"> </w:t>
      </w:r>
      <w:r w:rsidR="004A7C1E">
        <w:t>Företagen organiserade sitt arbete med energi bättre och utvecklade sitt samarbete inom och mellan företag</w:t>
      </w:r>
      <w:r w:rsidR="00F13644">
        <w:t xml:space="preserve">. Detta </w:t>
      </w:r>
      <w:r w:rsidR="00A52001">
        <w:t xml:space="preserve">har bidragit till ett antal </w:t>
      </w:r>
      <w:r w:rsidR="00BF7026" w:rsidRPr="00BF7026">
        <w:t>positiva effekter</w:t>
      </w:r>
      <w:r w:rsidR="00A64921">
        <w:t>, främst</w:t>
      </w:r>
      <w:r w:rsidR="008A436B">
        <w:t xml:space="preserve"> inom följande kategorier</w:t>
      </w:r>
      <w:r w:rsidR="00A52001">
        <w:t>:</w:t>
      </w:r>
    </w:p>
    <w:p w14:paraId="3A39B9B9" w14:textId="7A1DB125" w:rsidR="00BF7026" w:rsidRPr="00BF7026" w:rsidRDefault="00BF7026" w:rsidP="00393D55">
      <w:pPr>
        <w:pStyle w:val="Punktlista"/>
      </w:pPr>
      <w:r w:rsidRPr="00BF7026">
        <w:t>Företagen har</w:t>
      </w:r>
      <w:r w:rsidR="00110C25">
        <w:t xml:space="preserve"> </w:t>
      </w:r>
      <w:r w:rsidR="00BC494B">
        <w:t>minskat sin energianvändning</w:t>
      </w:r>
      <w:r w:rsidRPr="00BF7026">
        <w:t>. Sammanlagt har de sparat 3 TWh el, vilket motsvarar 10 procent av deras elanvändning.</w:t>
      </w:r>
      <w:r w:rsidR="00BC494B">
        <w:t xml:space="preserve"> De minskade sin använd</w:t>
      </w:r>
      <w:r w:rsidR="00110C25">
        <w:t>n</w:t>
      </w:r>
      <w:r w:rsidR="00BC494B">
        <w:t>ing av fossila energibärare i än större utsträckning</w:t>
      </w:r>
      <w:r w:rsidR="00110C25">
        <w:t>.</w:t>
      </w:r>
    </w:p>
    <w:p w14:paraId="13E099C3" w14:textId="77777777" w:rsidR="00393D55" w:rsidRDefault="00393D55" w:rsidP="00393D55">
      <w:pPr>
        <w:pStyle w:val="Punktlista"/>
      </w:pPr>
      <w:r>
        <w:t xml:space="preserve">Arbetsmiljön har förbättrats. </w:t>
      </w:r>
    </w:p>
    <w:p w14:paraId="56D95052" w14:textId="1C842087" w:rsidR="00BF7026" w:rsidRPr="00BF7026" w:rsidRDefault="00BF7026" w:rsidP="00393D55">
      <w:pPr>
        <w:pStyle w:val="Punktlista"/>
      </w:pPr>
      <w:r w:rsidRPr="00BF7026">
        <w:t>Miljöpåverkan har minskat.</w:t>
      </w:r>
    </w:p>
    <w:p w14:paraId="69EB380C" w14:textId="5AD83EED" w:rsidR="00BF7026" w:rsidRDefault="00BF7026" w:rsidP="00393D55">
      <w:pPr>
        <w:pStyle w:val="Punktlista"/>
      </w:pPr>
      <w:r w:rsidRPr="00BF7026">
        <w:t>Erfarenheter och resultat av energieffektiviseringsarbetet kan fortsätta delas med andra företag, både deltagare i programmet och andra företag.</w:t>
      </w:r>
    </w:p>
    <w:p w14:paraId="1BAECD5B" w14:textId="362E6B02" w:rsidR="00C71598" w:rsidRDefault="001E7237" w:rsidP="003D2E1E">
      <w:pPr>
        <w:pStyle w:val="Brdtext"/>
      </w:pPr>
      <w:r>
        <w:t xml:space="preserve">Efter en förändring i </w:t>
      </w:r>
      <w:r w:rsidR="008F112C">
        <w:t>EU:s stats</w:t>
      </w:r>
      <w:r w:rsidR="00D90DE2">
        <w:t>s</w:t>
      </w:r>
      <w:r w:rsidR="008F112C">
        <w:t>tö</w:t>
      </w:r>
      <w:r w:rsidR="00D90DE2">
        <w:t>d</w:t>
      </w:r>
      <w:r w:rsidR="008F112C">
        <w:t xml:space="preserve">sregler </w:t>
      </w:r>
      <w:r>
        <w:t xml:space="preserve">som började </w:t>
      </w:r>
      <w:r w:rsidRPr="00020CA9">
        <w:t xml:space="preserve">gälla </w:t>
      </w:r>
      <w:r w:rsidR="00F50B33" w:rsidRPr="00020CA9">
        <w:t>20</w:t>
      </w:r>
      <w:r w:rsidR="00652898" w:rsidRPr="00020CA9">
        <w:t>13</w:t>
      </w:r>
      <w:r w:rsidR="00F50B33" w:rsidRPr="00020CA9">
        <w:t xml:space="preserve"> </w:t>
      </w:r>
      <w:r w:rsidR="00CB741A" w:rsidRPr="00020CA9">
        <w:t>konstaterade</w:t>
      </w:r>
      <w:r w:rsidR="00CB741A">
        <w:t xml:space="preserve"> Europeiska kommissionen att skattereduktionen </w:t>
      </w:r>
      <w:r w:rsidR="00BC494B">
        <w:t xml:space="preserve">inte längre var förenlig med </w:t>
      </w:r>
      <w:r w:rsidR="00CB741A">
        <w:lastRenderedPageBreak/>
        <w:t>reglerna</w:t>
      </w:r>
      <w:r w:rsidR="00244262">
        <w:t xml:space="preserve"> för statsstöd. Detta</w:t>
      </w:r>
      <w:r w:rsidR="008F112C">
        <w:t xml:space="preserve"> fick till följd att l</w:t>
      </w:r>
      <w:r w:rsidR="0082271E" w:rsidRPr="008574C2">
        <w:t>agen upphävdes</w:t>
      </w:r>
      <w:r w:rsidR="00AC2863">
        <w:rPr>
          <w:rStyle w:val="Fotnotsreferens"/>
        </w:rPr>
        <w:footnoteReference w:id="6"/>
      </w:r>
      <w:r w:rsidR="006261C6">
        <w:t xml:space="preserve"> v</w:t>
      </w:r>
      <w:r w:rsidR="001B0545">
        <w:t>arför större delen av företagen avslutade sitt programarbete under 2014</w:t>
      </w:r>
      <w:r w:rsidR="0082271E" w:rsidRPr="008574C2">
        <w:t>.</w:t>
      </w:r>
      <w:r w:rsidR="008574C2" w:rsidRPr="008574C2">
        <w:t xml:space="preserve"> </w:t>
      </w:r>
    </w:p>
    <w:p w14:paraId="041F8E85" w14:textId="5A1D2C7A" w:rsidR="003D2E1E" w:rsidRPr="00BF7026" w:rsidRDefault="008574C2" w:rsidP="003D2E1E">
      <w:pPr>
        <w:pStyle w:val="Brdtext"/>
      </w:pPr>
      <w:r>
        <w:t>En del av E</w:t>
      </w:r>
      <w:r w:rsidRPr="008574C2">
        <w:t>nergikommissionen</w:t>
      </w:r>
      <w:r>
        <w:t>s</w:t>
      </w:r>
      <w:r w:rsidR="00347B95">
        <w:rPr>
          <w:rStyle w:val="Fotnotsreferens"/>
        </w:rPr>
        <w:footnoteReference w:id="7"/>
      </w:r>
      <w:r>
        <w:t xml:space="preserve"> arbet</w:t>
      </w:r>
      <w:r w:rsidR="008F112C">
        <w:t>e</w:t>
      </w:r>
      <w:r>
        <w:t xml:space="preserve"> </w:t>
      </w:r>
      <w:r w:rsidR="00D12221">
        <w:t>inne</w:t>
      </w:r>
      <w:r w:rsidR="00F62111">
        <w:t>fattade</w:t>
      </w:r>
      <w:r w:rsidR="00D12221">
        <w:t xml:space="preserve"> att </w:t>
      </w:r>
      <w:r w:rsidRPr="008574C2">
        <w:t xml:space="preserve">diskutera möjligheter till incitamentsprogram </w:t>
      </w:r>
      <w:r w:rsidR="00D12221">
        <w:t>för industrin</w:t>
      </w:r>
      <w:r w:rsidR="002E743B">
        <w:t>.</w:t>
      </w:r>
      <w:r w:rsidR="00C80001">
        <w:t xml:space="preserve"> Energimyndigheten </w:t>
      </w:r>
      <w:r w:rsidR="008E70FB">
        <w:t xml:space="preserve">menar </w:t>
      </w:r>
      <w:r w:rsidR="00C80001">
        <w:t xml:space="preserve">att </w:t>
      </w:r>
      <w:r w:rsidR="00B16B7E">
        <w:t xml:space="preserve">erfarenheterna från </w:t>
      </w:r>
      <w:r w:rsidR="00C80001">
        <w:t xml:space="preserve">PFE </w:t>
      </w:r>
      <w:r w:rsidR="00B16B7E">
        <w:t xml:space="preserve">utgjorde </w:t>
      </w:r>
      <w:r w:rsidR="00C80001">
        <w:t xml:space="preserve">en grund för </w:t>
      </w:r>
      <w:r w:rsidR="006E3E43">
        <w:t>d</w:t>
      </w:r>
      <w:r w:rsidR="00E94F37">
        <w:t>e</w:t>
      </w:r>
      <w:r w:rsidR="00C80001">
        <w:t xml:space="preserve"> </w:t>
      </w:r>
      <w:r w:rsidR="00FA794C">
        <w:t>förslag som ledde till</w:t>
      </w:r>
      <w:r w:rsidR="006261C6">
        <w:t xml:space="preserve"> </w:t>
      </w:r>
      <w:r w:rsidR="00C80001">
        <w:t xml:space="preserve">Energisteget. </w:t>
      </w:r>
    </w:p>
    <w:p w14:paraId="701BC3B7" w14:textId="77777777" w:rsidR="003F4981" w:rsidRDefault="003F4981" w:rsidP="003F4981">
      <w:pPr>
        <w:pStyle w:val="Rubrik2"/>
      </w:pPr>
      <w:bookmarkStart w:id="15" w:name="_Toc70595029"/>
      <w:bookmarkStart w:id="16" w:name="_Toc71012718"/>
      <w:bookmarkStart w:id="17" w:name="_Toc71637033"/>
      <w:r>
        <w:t>Lag om Energikartläggning i stora företag</w:t>
      </w:r>
      <w:bookmarkEnd w:id="15"/>
      <w:bookmarkEnd w:id="16"/>
      <w:bookmarkEnd w:id="17"/>
    </w:p>
    <w:p w14:paraId="7430397D" w14:textId="77777777" w:rsidR="003F4981" w:rsidRDefault="003F4981" w:rsidP="003F4981">
      <w:pPr>
        <w:pStyle w:val="Brdtext"/>
      </w:pPr>
      <w:r w:rsidRPr="00D11EC0">
        <w:t xml:space="preserve">Den 1 juni 2014 trädde </w:t>
      </w:r>
      <w:r w:rsidRPr="00D11EC0">
        <w:rPr>
          <w:i/>
          <w:iCs/>
        </w:rPr>
        <w:t>Lag (2014:266) om energikartläggning i stora företag</w:t>
      </w:r>
      <w:r w:rsidRPr="00D11EC0">
        <w:t xml:space="preserve"> (EKL) i kraft. Lagen syftar till att främja förbättrad energieffektivitet i stora företag. </w:t>
      </w:r>
    </w:p>
    <w:p w14:paraId="3CD47908" w14:textId="77777777" w:rsidR="003F4981" w:rsidRPr="00D11EC0" w:rsidRDefault="003F4981" w:rsidP="003F4981">
      <w:pPr>
        <w:pStyle w:val="Brdtext"/>
      </w:pPr>
      <w:r>
        <w:t>EKL</w:t>
      </w:r>
      <w:r w:rsidRPr="00D11EC0">
        <w:t> är en del i att uppfylla de krav som EU:s energieffektiviseringsdirektiv, EED (Direktiv 2012/27/EU) ställer på medlemsstaterna. Enligt lagen har stora företag skyldighet att göra kvalitetssäkrade energikartläggningar minst vart fjärde år. Energimyndigheten ansvarar för föreskrifter och tillsyn av lagen.</w:t>
      </w:r>
    </w:p>
    <w:p w14:paraId="06DD8318" w14:textId="494BF6FD" w:rsidR="003F4981" w:rsidRDefault="003F4981" w:rsidP="003F4981">
      <w:pPr>
        <w:pStyle w:val="Brdtext"/>
      </w:pPr>
      <w:r>
        <w:t xml:space="preserve">Samtliga företag som </w:t>
      </w:r>
      <w:r w:rsidR="00C0326A">
        <w:t>var berättigade att söka stöd</w:t>
      </w:r>
      <w:r w:rsidR="00DE0583">
        <w:t xml:space="preserve"> inom</w:t>
      </w:r>
      <w:r>
        <w:t xml:space="preserve"> </w:t>
      </w:r>
      <w:r w:rsidR="0079206F">
        <w:t>Energist</w:t>
      </w:r>
      <w:r w:rsidR="00686A08">
        <w:t>e</w:t>
      </w:r>
      <w:r w:rsidR="0079206F">
        <w:t>get</w:t>
      </w:r>
      <w:r>
        <w:t xml:space="preserve"> </w:t>
      </w:r>
      <w:r w:rsidR="007F3473">
        <w:t xml:space="preserve">hade redan </w:t>
      </w:r>
      <w:r w:rsidR="00832B95">
        <w:t xml:space="preserve">helt eller delvis </w:t>
      </w:r>
      <w:r>
        <w:t xml:space="preserve">genomfört en </w:t>
      </w:r>
      <w:r w:rsidRPr="00D11EC0">
        <w:t xml:space="preserve">energikartläggning enligt </w:t>
      </w:r>
      <w:r w:rsidR="0079206F">
        <w:t>EKL</w:t>
      </w:r>
      <w:r w:rsidR="0096639E">
        <w:t xml:space="preserve">. </w:t>
      </w:r>
      <w:r>
        <w:t xml:space="preserve">Genom energikartläggningarna har företagen </w:t>
      </w:r>
      <w:r w:rsidR="00A7473C">
        <w:t xml:space="preserve">tagit </w:t>
      </w:r>
      <w:r w:rsidR="00516E2C">
        <w:t xml:space="preserve">fram </w:t>
      </w:r>
      <w:r>
        <w:t xml:space="preserve">aktuella uppgifter </w:t>
      </w:r>
      <w:r w:rsidR="001B0545">
        <w:t>om</w:t>
      </w:r>
      <w:r>
        <w:t xml:space="preserve"> energianvändning och kostnadseffektiva åtgärder i verksamheten</w:t>
      </w:r>
      <w:r w:rsidR="001B0545">
        <w:t xml:space="preserve"> samt ofta även åtgärder som inte är företagsekonomiskt lönsamma</w:t>
      </w:r>
      <w:r>
        <w:t xml:space="preserve">. </w:t>
      </w:r>
    </w:p>
    <w:p w14:paraId="361D18F3" w14:textId="686A5E5C" w:rsidR="00DA3366" w:rsidRDefault="00DA3366" w:rsidP="00DA3366">
      <w:pPr>
        <w:pStyle w:val="Rubrik1"/>
      </w:pPr>
      <w:bookmarkStart w:id="18" w:name="_Toc70595030"/>
      <w:bookmarkStart w:id="19" w:name="_Toc71012719"/>
      <w:bookmarkStart w:id="20" w:name="_Toc71637034"/>
      <w:r>
        <w:t>Om programmet</w:t>
      </w:r>
      <w:r w:rsidR="00095288">
        <w:t xml:space="preserve"> Energisteget</w:t>
      </w:r>
      <w:bookmarkEnd w:id="18"/>
      <w:bookmarkEnd w:id="19"/>
      <w:bookmarkEnd w:id="20"/>
    </w:p>
    <w:p w14:paraId="03F0E3A1" w14:textId="33511FDB" w:rsidR="00F35799" w:rsidRDefault="00577DFD" w:rsidP="00040E71">
      <w:pPr>
        <w:pStyle w:val="Brdtext"/>
        <w:rPr>
          <w:i/>
          <w:iCs/>
        </w:rPr>
      </w:pPr>
      <w:r>
        <w:rPr>
          <w:i/>
          <w:iCs/>
        </w:rPr>
        <w:t xml:space="preserve">I kapitel </w:t>
      </w:r>
      <w:r w:rsidR="000F208A">
        <w:rPr>
          <w:i/>
          <w:iCs/>
        </w:rPr>
        <w:t>2</w:t>
      </w:r>
      <w:r>
        <w:rPr>
          <w:i/>
          <w:iCs/>
        </w:rPr>
        <w:t xml:space="preserve"> ges </w:t>
      </w:r>
      <w:r w:rsidR="00E75A60" w:rsidRPr="00DC6D14">
        <w:rPr>
          <w:i/>
          <w:iCs/>
        </w:rPr>
        <w:t>en</w:t>
      </w:r>
      <w:r>
        <w:rPr>
          <w:i/>
          <w:iCs/>
        </w:rPr>
        <w:t xml:space="preserve"> överblick </w:t>
      </w:r>
      <w:r w:rsidR="005A52F8">
        <w:rPr>
          <w:i/>
          <w:iCs/>
        </w:rPr>
        <w:t xml:space="preserve">av </w:t>
      </w:r>
      <w:r>
        <w:rPr>
          <w:i/>
          <w:iCs/>
        </w:rPr>
        <w:t xml:space="preserve">stödets </w:t>
      </w:r>
      <w:r w:rsidR="005A52F8">
        <w:rPr>
          <w:i/>
          <w:iCs/>
        </w:rPr>
        <w:t xml:space="preserve">syfte och </w:t>
      </w:r>
      <w:r>
        <w:rPr>
          <w:i/>
          <w:iCs/>
        </w:rPr>
        <w:t>omfattning, e</w:t>
      </w:r>
      <w:r w:rsidRPr="00DC6D14">
        <w:rPr>
          <w:i/>
          <w:iCs/>
        </w:rPr>
        <w:t xml:space="preserve">n beskrivning av </w:t>
      </w:r>
      <w:r>
        <w:rPr>
          <w:i/>
          <w:iCs/>
        </w:rPr>
        <w:t xml:space="preserve">den </w:t>
      </w:r>
      <w:r w:rsidRPr="00DC6D14">
        <w:rPr>
          <w:i/>
          <w:iCs/>
        </w:rPr>
        <w:t>målgrupp som k</w:t>
      </w:r>
      <w:r>
        <w:rPr>
          <w:i/>
          <w:iCs/>
        </w:rPr>
        <w:t>unnat</w:t>
      </w:r>
      <w:r w:rsidRPr="00DC6D14">
        <w:rPr>
          <w:i/>
          <w:iCs/>
        </w:rPr>
        <w:t xml:space="preserve"> delta i programmet</w:t>
      </w:r>
      <w:r>
        <w:rPr>
          <w:i/>
          <w:iCs/>
        </w:rPr>
        <w:t xml:space="preserve"> </w:t>
      </w:r>
      <w:r w:rsidR="00040E71">
        <w:rPr>
          <w:i/>
          <w:iCs/>
        </w:rPr>
        <w:t xml:space="preserve">samt </w:t>
      </w:r>
      <w:r w:rsidR="00E75A60" w:rsidRPr="00DC6D14">
        <w:rPr>
          <w:i/>
          <w:iCs/>
        </w:rPr>
        <w:t>gällande förordning</w:t>
      </w:r>
      <w:r w:rsidR="00040E71">
        <w:rPr>
          <w:i/>
          <w:iCs/>
        </w:rPr>
        <w:t>.</w:t>
      </w:r>
      <w:r w:rsidR="00E75A60" w:rsidRPr="00DC6D14">
        <w:rPr>
          <w:i/>
          <w:iCs/>
        </w:rPr>
        <w:t xml:space="preserve"> </w:t>
      </w:r>
    </w:p>
    <w:p w14:paraId="468E8C42" w14:textId="3E314A01" w:rsidR="00174C75" w:rsidRDefault="00CC4FB5" w:rsidP="00F35799">
      <w:pPr>
        <w:pStyle w:val="Rubrik2"/>
      </w:pPr>
      <w:bookmarkStart w:id="21" w:name="_Toc70595031"/>
      <w:bookmarkStart w:id="22" w:name="_Toc71012720"/>
      <w:bookmarkStart w:id="23" w:name="_Toc71637035"/>
      <w:r>
        <w:t>Programmets syfte</w:t>
      </w:r>
      <w:bookmarkEnd w:id="21"/>
      <w:bookmarkEnd w:id="22"/>
      <w:bookmarkEnd w:id="23"/>
    </w:p>
    <w:p w14:paraId="203FD9AB" w14:textId="6CA30F4A" w:rsidR="00DE68FC" w:rsidRDefault="00DE68FC" w:rsidP="00DE68FC">
      <w:pPr>
        <w:pStyle w:val="Brdtext"/>
      </w:pPr>
      <w:r>
        <w:t xml:space="preserve">Energisteget har genom förordningen (2018:57) om statligt stöd till energieffektivisering i industrin utformats så att det omfattar företag som genomfört och rapporterat en energikartläggning inom gruv- och tillverkningsindustrin enligt lagen (2014:266) om energikartläggning i stora företag. Företagens totala energianvändning omfattas, dvs. inte bara el. Energisteget ska bidra till att förbättra företagens beslutsunderlag vid energieffektiviseringsåtgärder och öka företagens incitament att välja mer </w:t>
      </w:r>
      <w:r>
        <w:lastRenderedPageBreak/>
        <w:t>energieffektiva åtgärder i syfte att minska energikostnader och förbättra konkurrenskraft för företagen.</w:t>
      </w:r>
      <w:r>
        <w:rPr>
          <w:rStyle w:val="Fotnotsreferens"/>
          <w:rFonts w:cs="TimesNewRomanPSMT"/>
          <w:sz w:val="20"/>
          <w:szCs w:val="20"/>
        </w:rPr>
        <w:footnoteReference w:id="8"/>
      </w:r>
    </w:p>
    <w:p w14:paraId="6E662137" w14:textId="737892CC" w:rsidR="00416491" w:rsidRDefault="00F31FF3" w:rsidP="00416491">
      <w:pPr>
        <w:pStyle w:val="Brdtext"/>
        <w:rPr>
          <w:i/>
          <w:iCs/>
        </w:rPr>
      </w:pPr>
      <w:r>
        <w:t>F</w:t>
      </w:r>
      <w:r w:rsidR="00DB38EC">
        <w:t>örordningen</w:t>
      </w:r>
      <w:r w:rsidR="00EE6242">
        <w:t>s</w:t>
      </w:r>
      <w:r w:rsidR="00DB38EC">
        <w:t xml:space="preserve"> </w:t>
      </w:r>
      <w:r>
        <w:t xml:space="preserve">1§ </w:t>
      </w:r>
      <w:r w:rsidR="00416491">
        <w:t xml:space="preserve">anger </w:t>
      </w:r>
      <w:r>
        <w:t>stödets syfte:</w:t>
      </w:r>
      <w:r w:rsidR="00416491">
        <w:t xml:space="preserve"> </w:t>
      </w:r>
      <w:r w:rsidR="00416491" w:rsidRPr="007C3150">
        <w:rPr>
          <w:i/>
          <w:iCs/>
        </w:rPr>
        <w:t xml:space="preserve">För energieffektivisering i industrin som bidrar till att nå energieffektiviseringsmål som riksdagen har antagit får Statens energimyndighet, om det finns medel, ge stöd enligt denna förordning i form av bidrag. </w:t>
      </w:r>
      <w:r w:rsidR="00A81506">
        <w:rPr>
          <w:i/>
          <w:iCs/>
        </w:rPr>
        <w:t>..</w:t>
      </w:r>
      <w:r w:rsidR="00416491" w:rsidRPr="007C3150">
        <w:rPr>
          <w:i/>
          <w:iCs/>
        </w:rPr>
        <w:t>.</w:t>
      </w:r>
    </w:p>
    <w:p w14:paraId="5F153496" w14:textId="27D58436" w:rsidR="00416491" w:rsidRPr="007C3150" w:rsidRDefault="00416491" w:rsidP="00416491">
      <w:pPr>
        <w:pStyle w:val="Brdtext"/>
      </w:pPr>
      <w:r>
        <w:t xml:space="preserve">Förordningen reglerar förutsättningar för stöd, hur en ansökan om stöd ska utformas, förutsättningar för prövning och beslut samt utbetalning av stöd, företagens slutredovisning till Energimyndigheten, myndighetens möjligheter att utöva tillsyn med mera. </w:t>
      </w:r>
    </w:p>
    <w:p w14:paraId="02C94F36" w14:textId="652F9523" w:rsidR="00783B5A" w:rsidRDefault="00DA3366" w:rsidP="00EE291C">
      <w:pPr>
        <w:pStyle w:val="Rubrik2"/>
      </w:pPr>
      <w:r>
        <w:t xml:space="preserve"> </w:t>
      </w:r>
      <w:bookmarkStart w:id="24" w:name="_Toc70595032"/>
      <w:bookmarkStart w:id="25" w:name="_Toc71012721"/>
      <w:bookmarkStart w:id="26" w:name="_Toc71637036"/>
      <w:r w:rsidR="00C33BBB">
        <w:t>Omfattning</w:t>
      </w:r>
      <w:bookmarkEnd w:id="24"/>
      <w:bookmarkEnd w:id="25"/>
      <w:bookmarkEnd w:id="26"/>
      <w:r w:rsidR="00C33BBB">
        <w:t xml:space="preserve"> </w:t>
      </w:r>
    </w:p>
    <w:p w14:paraId="6D0CCD03" w14:textId="59CC6D57" w:rsidR="003B6931" w:rsidRPr="003B6931" w:rsidRDefault="00190E7C" w:rsidP="003B6931">
      <w:pPr>
        <w:pStyle w:val="Brdtext"/>
      </w:pPr>
      <w:r>
        <w:t>Energisteget har omfatta</w:t>
      </w:r>
      <w:r w:rsidR="006665BB">
        <w:t xml:space="preserve">t 105 miljoner kronor </w:t>
      </w:r>
      <w:r w:rsidR="00F502C6">
        <w:t xml:space="preserve">i statligt stöd </w:t>
      </w:r>
      <w:r w:rsidR="006665BB">
        <w:t xml:space="preserve">under </w:t>
      </w:r>
      <w:r w:rsidR="00DF3CE6">
        <w:t xml:space="preserve">år </w:t>
      </w:r>
      <w:r w:rsidR="006665BB">
        <w:t>2018-2020.</w:t>
      </w:r>
      <w:r>
        <w:t xml:space="preserve"> </w:t>
      </w:r>
      <w:r w:rsidR="003B6931" w:rsidRPr="003B6931">
        <w:t>Inom Energisteget har företag</w:t>
      </w:r>
      <w:r w:rsidR="00914567">
        <w:t>en</w:t>
      </w:r>
      <w:r w:rsidR="003B6931" w:rsidRPr="003B6931">
        <w:t xml:space="preserve"> kunnat söka stöd för olika slags energieffektiviseringsåtgärder:</w:t>
      </w:r>
    </w:p>
    <w:p w14:paraId="1F21E866" w14:textId="3C2F33ED" w:rsidR="003B6931" w:rsidRPr="003B6931" w:rsidRDefault="003B6931" w:rsidP="002D0FF9">
      <w:pPr>
        <w:pStyle w:val="Punktlista"/>
      </w:pPr>
      <w:r w:rsidRPr="003B6931">
        <w:t>Fördjupad</w:t>
      </w:r>
      <w:r w:rsidR="001B0545">
        <w:t xml:space="preserve"> projektering av åtgärder som identifierats i energikartläggningen. Ytterligare projektering behövs för mer komplexa åtgärder</w:t>
      </w:r>
      <w:r w:rsidRPr="003B6931">
        <w:t xml:space="preserve"> för att komplettera den energikartläggning som företaget redan gjort</w:t>
      </w:r>
      <w:r w:rsidR="001B0545">
        <w:t xml:space="preserve"> i syfte att beskriva och minimera riskerna med investeringen</w:t>
      </w:r>
      <w:r w:rsidRPr="003B6931">
        <w:t>.</w:t>
      </w:r>
      <w:r w:rsidR="00BC494B">
        <w:t xml:space="preserve"> Syftet var att förbättra företagens beslutsunderlag </w:t>
      </w:r>
      <w:r w:rsidR="00BC494B" w:rsidRPr="003B6931">
        <w:t xml:space="preserve">inför </w:t>
      </w:r>
      <w:r w:rsidR="00BC494B">
        <w:t xml:space="preserve">möjliga </w:t>
      </w:r>
      <w:r w:rsidR="00BC494B" w:rsidRPr="003B6931">
        <w:t>investering</w:t>
      </w:r>
      <w:r w:rsidR="00BC494B">
        <w:t>ar</w:t>
      </w:r>
      <w:r w:rsidR="006F5D8C">
        <w:t>.</w:t>
      </w:r>
    </w:p>
    <w:p w14:paraId="72DD51B7" w14:textId="1728740A" w:rsidR="003B6931" w:rsidRDefault="003B6931" w:rsidP="002D0FF9">
      <w:pPr>
        <w:pStyle w:val="Punktlista"/>
      </w:pPr>
      <w:r w:rsidRPr="003B6931">
        <w:t xml:space="preserve">Investeringsstöd som </w:t>
      </w:r>
      <w:r w:rsidR="0041320C">
        <w:t>öka</w:t>
      </w:r>
      <w:r w:rsidR="00887297">
        <w:t>r</w:t>
      </w:r>
      <w:r w:rsidR="0041320C">
        <w:t xml:space="preserve"> företagens incitament att välja mer energieffektiva åtgärder i syfte att</w:t>
      </w:r>
      <w:r w:rsidR="00CC4977">
        <w:t xml:space="preserve"> </w:t>
      </w:r>
      <w:r w:rsidR="006F5D8C">
        <w:t xml:space="preserve">genomföra åtgärder som inte klarar företagets investeringskriterier och därför </w:t>
      </w:r>
      <w:r w:rsidR="00CC4977">
        <w:t xml:space="preserve">annars </w:t>
      </w:r>
      <w:r w:rsidR="006F5D8C">
        <w:t>inte skulle ha blivit genomförda</w:t>
      </w:r>
      <w:r w:rsidRPr="003B6931">
        <w:t>.</w:t>
      </w:r>
    </w:p>
    <w:p w14:paraId="5EE56768" w14:textId="3AD09573" w:rsidR="00424B02" w:rsidRDefault="00DA3366" w:rsidP="00EE291C">
      <w:pPr>
        <w:pStyle w:val="Rubrik2"/>
      </w:pPr>
      <w:bookmarkStart w:id="27" w:name="_Toc70595033"/>
      <w:bookmarkStart w:id="28" w:name="_Toc71012722"/>
      <w:bookmarkStart w:id="29" w:name="_Toc71637037"/>
      <w:r>
        <w:t>M</w:t>
      </w:r>
      <w:r w:rsidR="000C5A2C">
        <w:t>ålgrupp</w:t>
      </w:r>
      <w:bookmarkEnd w:id="27"/>
      <w:bookmarkEnd w:id="28"/>
      <w:bookmarkEnd w:id="29"/>
    </w:p>
    <w:p w14:paraId="34D8DA70" w14:textId="59E17C27" w:rsidR="00BE20FA" w:rsidRDefault="00BE20FA" w:rsidP="00BE20FA">
      <w:pPr>
        <w:pStyle w:val="Brdtext"/>
      </w:pPr>
      <w:r>
        <w:t>Programmet</w:t>
      </w:r>
      <w:r w:rsidR="00FC0EF2">
        <w:t xml:space="preserve"> har</w:t>
      </w:r>
      <w:r>
        <w:t xml:space="preserve"> rikta</w:t>
      </w:r>
      <w:r w:rsidR="00FC0EF2">
        <w:t>t</w:t>
      </w:r>
      <w:r>
        <w:t xml:space="preserve"> sig till </w:t>
      </w:r>
      <w:r w:rsidR="00366946">
        <w:t xml:space="preserve">stora </w:t>
      </w:r>
      <w:r>
        <w:t>företag med verksamheter inom gruv- och tillverkningsindustrin (SNI 05–33)</w:t>
      </w:r>
      <w:r w:rsidR="00366946">
        <w:t>. De</w:t>
      </w:r>
      <w:r w:rsidR="00ED39D6">
        <w:t>tt</w:t>
      </w:r>
      <w:r w:rsidR="00366946">
        <w:t>a är en väl definierad grupp om ca 475 företag som står för c</w:t>
      </w:r>
      <w:r w:rsidR="004550A7">
        <w:t>irk</w:t>
      </w:r>
      <w:r w:rsidR="00366946">
        <w:t>a 90</w:t>
      </w:r>
      <w:r w:rsidR="004550A7">
        <w:t xml:space="preserve"> procent</w:t>
      </w:r>
      <w:r w:rsidR="00366946">
        <w:t xml:space="preserve"> av svenska industriföretags energianvändning </w:t>
      </w:r>
      <w:r w:rsidR="00095288">
        <w:t>(147 TWh)</w:t>
      </w:r>
      <w:r w:rsidR="00366946">
        <w:t xml:space="preserve"> och även </w:t>
      </w:r>
      <w:r w:rsidR="00560331">
        <w:t>närmare 40 procent</w:t>
      </w:r>
      <w:r w:rsidR="00366946">
        <w:t xml:space="preserve"> av Sveriges totala energianvändning</w:t>
      </w:r>
      <w:r w:rsidR="004550A7">
        <w:t>.</w:t>
      </w:r>
      <w:r w:rsidR="00FC0EF2">
        <w:t xml:space="preserve"> </w:t>
      </w:r>
    </w:p>
    <w:p w14:paraId="53CD4EF5" w14:textId="16FAF8E9" w:rsidR="005D7CCD" w:rsidRDefault="004F789B" w:rsidP="00BE20FA">
      <w:pPr>
        <w:pStyle w:val="Brdtext"/>
      </w:pPr>
      <w:r>
        <w:t xml:space="preserve">Målgrupper inom företagen är </w:t>
      </w:r>
      <w:r w:rsidR="00966213">
        <w:t>inte enbart</w:t>
      </w:r>
      <w:r w:rsidR="00EC27EC">
        <w:t xml:space="preserve"> </w:t>
      </w:r>
      <w:r w:rsidR="00EA3D84">
        <w:t>de</w:t>
      </w:r>
      <w:r w:rsidR="00232819">
        <w:t xml:space="preserve"> medarbetare</w:t>
      </w:r>
      <w:r w:rsidR="00EA3D84">
        <w:t xml:space="preserve"> som </w:t>
      </w:r>
      <w:r w:rsidR="002E7461">
        <w:t>bereder förslagen</w:t>
      </w:r>
      <w:r w:rsidR="00232819">
        <w:t xml:space="preserve">, </w:t>
      </w:r>
      <w:r w:rsidR="00EC27EC">
        <w:t>utan även</w:t>
      </w:r>
      <w:r>
        <w:t xml:space="preserve"> beslutsfattare för investeringarna.</w:t>
      </w:r>
      <w:r w:rsidR="005D7CCD">
        <w:t xml:space="preserve"> Investeringsbeslut följer de interna kriterier som företagen använder för sin verksamhetsstyrning.</w:t>
      </w:r>
    </w:p>
    <w:p w14:paraId="794B48C0" w14:textId="5B3863EC" w:rsidR="000D19C6" w:rsidRDefault="00B1494E" w:rsidP="000D19C6">
      <w:pPr>
        <w:pStyle w:val="Brdtext"/>
      </w:pPr>
      <w:r>
        <w:t>I</w:t>
      </w:r>
      <w:r w:rsidR="000D19C6">
        <w:t xml:space="preserve">nvesteringsförslagen om energieffektiva åtgärder behandlas i konkurrens med andra investeringar i företaget. </w:t>
      </w:r>
      <w:r w:rsidR="003828C9">
        <w:t>Betraktas energifrågan som strategisk</w:t>
      </w:r>
      <w:r w:rsidR="0056160C">
        <w:t xml:space="preserve"> gynnas </w:t>
      </w:r>
      <w:r w:rsidR="001A6B35">
        <w:t>dessa åtgärd</w:t>
      </w:r>
      <w:r w:rsidR="007623DB">
        <w:t>er</w:t>
      </w:r>
      <w:r w:rsidR="00BA360F">
        <w:t xml:space="preserve"> och genomförs i högre</w:t>
      </w:r>
      <w:r w:rsidR="00A7004F">
        <w:t xml:space="preserve"> grad. </w:t>
      </w:r>
      <w:r w:rsidR="000D19C6">
        <w:t xml:space="preserve">Det finns </w:t>
      </w:r>
      <w:r w:rsidR="00A7004F">
        <w:t xml:space="preserve">också </w:t>
      </w:r>
      <w:r w:rsidR="000D19C6">
        <w:t xml:space="preserve">företag som har en </w:t>
      </w:r>
      <w:r w:rsidR="000D19C6">
        <w:lastRenderedPageBreak/>
        <w:t>energi/hållbarhetsfond som medför att investeringsförslaget enbart konkurrerar med andra investeringar inriktade på energi eller hållbarhet och inte investeringar i produktion eller verksamhetsutveckling.</w:t>
      </w:r>
      <w:r w:rsidR="00A61E46">
        <w:rPr>
          <w:rStyle w:val="Fotnotsreferens"/>
        </w:rPr>
        <w:footnoteReference w:id="9"/>
      </w:r>
      <w:r w:rsidR="00154DD2">
        <w:t xml:space="preserve"> </w:t>
      </w:r>
    </w:p>
    <w:p w14:paraId="145F6D43" w14:textId="2612858E" w:rsidR="00C93E38" w:rsidRDefault="00CA27D4" w:rsidP="005164AC">
      <w:pPr>
        <w:pStyle w:val="Rubrik2"/>
      </w:pPr>
      <w:bookmarkStart w:id="30" w:name="_Toc70595034"/>
      <w:bookmarkStart w:id="31" w:name="_Toc71012723"/>
      <w:bookmarkStart w:id="32" w:name="_Toc71637038"/>
      <w:r>
        <w:t xml:space="preserve">Förändringsteori / </w:t>
      </w:r>
      <w:r w:rsidR="00C93E38">
        <w:t>programlogik</w:t>
      </w:r>
      <w:bookmarkEnd w:id="30"/>
      <w:bookmarkEnd w:id="31"/>
      <w:bookmarkEnd w:id="32"/>
    </w:p>
    <w:p w14:paraId="33164FD5" w14:textId="5024DA03" w:rsidR="00A858BE" w:rsidRDefault="00A9524D" w:rsidP="00A9524D">
      <w:pPr>
        <w:pStyle w:val="Brdtext"/>
      </w:pPr>
      <w:r>
        <w:t xml:space="preserve">En </w:t>
      </w:r>
      <w:r w:rsidR="007C0FDA">
        <w:t>väl</w:t>
      </w:r>
      <w:r w:rsidR="00B20FE4">
        <w:t>grunda</w:t>
      </w:r>
      <w:r w:rsidR="007C0FDA">
        <w:t xml:space="preserve">d förändringsteori är viktig för att tydliggöra </w:t>
      </w:r>
      <w:r w:rsidR="00C05C2A">
        <w:t xml:space="preserve">hur interventionen väntas leda till önskade effekter. </w:t>
      </w:r>
      <w:r w:rsidR="00A800C2">
        <w:t xml:space="preserve">Förändringsteorin har inte </w:t>
      </w:r>
      <w:r w:rsidR="00FE1D4E">
        <w:t xml:space="preserve">tidigare </w:t>
      </w:r>
      <w:r w:rsidR="00A800C2">
        <w:t>lyfts fram i den kvalitativa utvärderingen eller i andra dokument</w:t>
      </w:r>
      <w:r w:rsidR="00660102">
        <w:t xml:space="preserve"> rörande Energisteget</w:t>
      </w:r>
      <w:r w:rsidR="00A800C2">
        <w:t xml:space="preserve">. </w:t>
      </w:r>
      <w:r w:rsidR="008620BE">
        <w:t xml:space="preserve">Därför rekonstrueras </w:t>
      </w:r>
      <w:r w:rsidR="00F323C4">
        <w:t>förändringsteorin</w:t>
      </w:r>
      <w:r w:rsidR="00FE1D4E">
        <w:t xml:space="preserve"> </w:t>
      </w:r>
      <w:r w:rsidR="008620BE">
        <w:t xml:space="preserve">här med utgångspunkt </w:t>
      </w:r>
      <w:r w:rsidR="00A858BE">
        <w:t xml:space="preserve">främst </w:t>
      </w:r>
      <w:r w:rsidR="008620BE">
        <w:t>i tillgängliga skriftliga källor</w:t>
      </w:r>
      <w:r w:rsidR="00656609">
        <w:t xml:space="preserve"> från tiden för stödets införande</w:t>
      </w:r>
      <w:r w:rsidR="008620BE">
        <w:t xml:space="preserve">. </w:t>
      </w:r>
    </w:p>
    <w:p w14:paraId="155AEF71" w14:textId="360A5D7F" w:rsidR="009007E4" w:rsidRDefault="00A858BE" w:rsidP="00A9524D">
      <w:pPr>
        <w:pStyle w:val="Brdtext"/>
      </w:pPr>
      <w:r>
        <w:t>Förändringsteorin</w:t>
      </w:r>
      <w:r w:rsidR="00A96A9A">
        <w:t xml:space="preserve"> kan åskådliggöras på olika sätt</w:t>
      </w:r>
      <w:r w:rsidR="00DD1E9A">
        <w:t xml:space="preserve">, </w:t>
      </w:r>
      <w:r w:rsidR="00930FE5">
        <w:t xml:space="preserve">i tabell 1 </w:t>
      </w:r>
      <w:r w:rsidR="00DD1E9A">
        <w:t>n</w:t>
      </w:r>
      <w:r w:rsidR="00364FFF" w:rsidRPr="00A9524D">
        <w:t>edan</w:t>
      </w:r>
      <w:r w:rsidR="00364FFF" w:rsidRPr="000E2A8D">
        <w:t xml:space="preserve"> </w:t>
      </w:r>
      <w:r w:rsidR="00DD1E9A">
        <w:t>genom</w:t>
      </w:r>
      <w:r w:rsidR="00364FFF" w:rsidRPr="000E2A8D">
        <w:t xml:space="preserve"> en enkel effektkedja</w:t>
      </w:r>
      <w:r w:rsidR="0006783B">
        <w:t xml:space="preserve"> för Energisteget</w:t>
      </w:r>
      <w:r w:rsidR="00A9524D">
        <w:t>.</w:t>
      </w:r>
    </w:p>
    <w:p w14:paraId="79171A39" w14:textId="1689A170" w:rsidR="00B5399F" w:rsidRDefault="00B5399F" w:rsidP="00A9524D">
      <w:pPr>
        <w:pStyle w:val="Brdtext"/>
      </w:pPr>
      <w:r>
        <w:t xml:space="preserve">Tabell 1. </w:t>
      </w:r>
      <w:r w:rsidR="00930FE5">
        <w:t>En enkel effektkedja för Energisteget.</w:t>
      </w:r>
    </w:p>
    <w:tbl>
      <w:tblPr>
        <w:tblStyle w:val="Tabellrutnt"/>
        <w:tblW w:w="7792" w:type="dxa"/>
        <w:tblLayout w:type="fixed"/>
        <w:tblLook w:val="04A0" w:firstRow="1" w:lastRow="0" w:firstColumn="1" w:lastColumn="0" w:noHBand="0" w:noVBand="1"/>
      </w:tblPr>
      <w:tblGrid>
        <w:gridCol w:w="1084"/>
        <w:gridCol w:w="1463"/>
        <w:gridCol w:w="1276"/>
        <w:gridCol w:w="1417"/>
        <w:gridCol w:w="1276"/>
        <w:gridCol w:w="1276"/>
      </w:tblGrid>
      <w:tr w:rsidR="00596AF8" w:rsidRPr="003B4554" w14:paraId="7DF45420" w14:textId="0B6A58FD" w:rsidTr="00622B51">
        <w:trPr>
          <w:cantSplit/>
          <w:tblHeader/>
        </w:trPr>
        <w:tc>
          <w:tcPr>
            <w:tcW w:w="1084" w:type="dxa"/>
          </w:tcPr>
          <w:p w14:paraId="6B1B62CB" w14:textId="539614D1" w:rsidR="000B15B5" w:rsidRPr="003B4554" w:rsidRDefault="000B15B5" w:rsidP="003B4554">
            <w:pPr>
              <w:pStyle w:val="Tabelltext"/>
              <w:rPr>
                <w:b/>
                <w:bCs/>
              </w:rPr>
            </w:pPr>
            <w:r>
              <w:rPr>
                <w:b/>
                <w:bCs/>
              </w:rPr>
              <w:t>Resurser</w:t>
            </w:r>
          </w:p>
        </w:tc>
        <w:tc>
          <w:tcPr>
            <w:tcW w:w="1463" w:type="dxa"/>
          </w:tcPr>
          <w:p w14:paraId="14A9F53E" w14:textId="3FA974DC" w:rsidR="000B15B5" w:rsidRPr="003B4554" w:rsidRDefault="000B15B5" w:rsidP="003B4554">
            <w:pPr>
              <w:pStyle w:val="Tabelltext"/>
              <w:rPr>
                <w:b/>
                <w:bCs/>
              </w:rPr>
            </w:pPr>
            <w:r>
              <w:rPr>
                <w:b/>
                <w:bCs/>
              </w:rPr>
              <w:t>Aktiviteter</w:t>
            </w:r>
          </w:p>
        </w:tc>
        <w:tc>
          <w:tcPr>
            <w:tcW w:w="1276" w:type="dxa"/>
          </w:tcPr>
          <w:p w14:paraId="3EB9BB78" w14:textId="22751B8C" w:rsidR="000B15B5" w:rsidRPr="003B4554" w:rsidRDefault="000B15B5" w:rsidP="003B4554">
            <w:pPr>
              <w:pStyle w:val="Tabelltext"/>
              <w:rPr>
                <w:b/>
                <w:bCs/>
              </w:rPr>
            </w:pPr>
            <w:r>
              <w:rPr>
                <w:b/>
                <w:bCs/>
              </w:rPr>
              <w:t>Förväntade prestationer</w:t>
            </w:r>
          </w:p>
        </w:tc>
        <w:tc>
          <w:tcPr>
            <w:tcW w:w="1417" w:type="dxa"/>
          </w:tcPr>
          <w:p w14:paraId="573209CA" w14:textId="604E810D" w:rsidR="000B15B5" w:rsidRPr="003B4554" w:rsidRDefault="000B15B5" w:rsidP="003B4554">
            <w:pPr>
              <w:pStyle w:val="Tabelltext"/>
              <w:rPr>
                <w:b/>
                <w:bCs/>
              </w:rPr>
            </w:pPr>
            <w:r w:rsidRPr="003B4554">
              <w:rPr>
                <w:b/>
                <w:bCs/>
              </w:rPr>
              <w:t>Utfall</w:t>
            </w:r>
            <w:r>
              <w:rPr>
                <w:b/>
                <w:bCs/>
              </w:rPr>
              <w:t xml:space="preserve"> (Effekter av 1:a ordn)</w:t>
            </w:r>
          </w:p>
        </w:tc>
        <w:tc>
          <w:tcPr>
            <w:tcW w:w="1276" w:type="dxa"/>
          </w:tcPr>
          <w:p w14:paraId="35AE620D" w14:textId="31E202A3" w:rsidR="000B15B5" w:rsidRPr="003B4554" w:rsidRDefault="000B15B5" w:rsidP="003B4554">
            <w:pPr>
              <w:pStyle w:val="Tabelltext"/>
              <w:rPr>
                <w:b/>
                <w:bCs/>
              </w:rPr>
            </w:pPr>
            <w:r w:rsidRPr="003B4554">
              <w:rPr>
                <w:b/>
                <w:bCs/>
              </w:rPr>
              <w:t>Effekter</w:t>
            </w:r>
            <w:r>
              <w:rPr>
                <w:b/>
                <w:bCs/>
              </w:rPr>
              <w:t xml:space="preserve"> av 2:a ordn</w:t>
            </w:r>
          </w:p>
        </w:tc>
        <w:tc>
          <w:tcPr>
            <w:tcW w:w="1276" w:type="dxa"/>
          </w:tcPr>
          <w:p w14:paraId="09E48701" w14:textId="29165BF2" w:rsidR="000B15B5" w:rsidRPr="003B4554" w:rsidRDefault="000B15B5" w:rsidP="003B4554">
            <w:pPr>
              <w:pStyle w:val="Tabelltext"/>
              <w:rPr>
                <w:b/>
                <w:bCs/>
              </w:rPr>
            </w:pPr>
            <w:r>
              <w:rPr>
                <w:b/>
                <w:bCs/>
              </w:rPr>
              <w:t>Effekter av 3:e ordn</w:t>
            </w:r>
          </w:p>
        </w:tc>
      </w:tr>
      <w:tr w:rsidR="00596AF8" w14:paraId="278C5D56" w14:textId="67B6579A" w:rsidTr="00622B51">
        <w:trPr>
          <w:cantSplit/>
        </w:trPr>
        <w:tc>
          <w:tcPr>
            <w:tcW w:w="1084" w:type="dxa"/>
          </w:tcPr>
          <w:p w14:paraId="5EDB3FEA" w14:textId="77777777" w:rsidR="009F5C0A" w:rsidRDefault="009F5C0A" w:rsidP="009F5C0A">
            <w:pPr>
              <w:pStyle w:val="Tabelltext"/>
            </w:pPr>
            <w:r>
              <w:t>Anvisad stödvolym</w:t>
            </w:r>
          </w:p>
          <w:p w14:paraId="214C53CD" w14:textId="306B06BE" w:rsidR="000B15B5" w:rsidRPr="003B4554" w:rsidRDefault="009F5C0A" w:rsidP="009F5C0A">
            <w:pPr>
              <w:pStyle w:val="Tabelltext"/>
              <w:rPr>
                <w:b/>
                <w:bCs/>
              </w:rPr>
            </w:pPr>
            <w:r>
              <w:t xml:space="preserve">Kompetent </w:t>
            </w:r>
            <w:r w:rsidR="00092BC7" w:rsidRPr="00092BC7">
              <w:t>organisation för administ</w:t>
            </w:r>
            <w:r w:rsidR="00CD000F">
              <w:t>-r</w:t>
            </w:r>
            <w:r w:rsidR="00092BC7" w:rsidRPr="00092BC7">
              <w:t>ering av stöd</w:t>
            </w:r>
            <w:r w:rsidR="00CB4210">
              <w:t>-</w:t>
            </w:r>
            <w:r w:rsidR="00092BC7" w:rsidRPr="00092BC7">
              <w:t>program</w:t>
            </w:r>
          </w:p>
        </w:tc>
        <w:tc>
          <w:tcPr>
            <w:tcW w:w="1463" w:type="dxa"/>
          </w:tcPr>
          <w:p w14:paraId="460B4799" w14:textId="2D0FB37C" w:rsidR="009F5C0A" w:rsidRDefault="00F840F1" w:rsidP="009F5C0A">
            <w:pPr>
              <w:pStyle w:val="Tabelltext"/>
            </w:pPr>
            <w:r>
              <w:t>I</w:t>
            </w:r>
            <w:r w:rsidR="009F5C0A">
              <w:t xml:space="preserve">nformation </w:t>
            </w:r>
            <w:r w:rsidR="008D04FE">
              <w:t>r</w:t>
            </w:r>
            <w:r>
              <w:t xml:space="preserve">iktad </w:t>
            </w:r>
            <w:r w:rsidR="009F5C0A">
              <w:t>till stödberätti</w:t>
            </w:r>
            <w:r w:rsidR="002B29EA">
              <w:t>-</w:t>
            </w:r>
            <w:r w:rsidR="009F5C0A">
              <w:t xml:space="preserve">gade företag </w:t>
            </w:r>
          </w:p>
          <w:p w14:paraId="39C69771" w14:textId="5A965E5E" w:rsidR="009F5C0A" w:rsidRDefault="009F5C0A" w:rsidP="009F5C0A">
            <w:pPr>
              <w:pStyle w:val="Tabelltext"/>
            </w:pPr>
            <w:r>
              <w:t>Utlysningar för att ge stöd till fördjupad projektering av alternativa åtgärder för energi</w:t>
            </w:r>
            <w:r w:rsidR="00F840F1">
              <w:t>-</w:t>
            </w:r>
            <w:r>
              <w:t>effektivisering</w:t>
            </w:r>
          </w:p>
          <w:p w14:paraId="12ACA23F" w14:textId="77777777" w:rsidR="009F5C0A" w:rsidRDefault="009F5C0A" w:rsidP="009F5C0A">
            <w:pPr>
              <w:pStyle w:val="Tabelltext"/>
            </w:pPr>
            <w:r>
              <w:t>Utlysningar för att ge stöd till investeringar i energieffektivisering som minskar företags energikostnader o/e ökar deras konkurrenskraft</w:t>
            </w:r>
          </w:p>
          <w:p w14:paraId="0837A2D6" w14:textId="03D8F659" w:rsidR="000B15B5" w:rsidRDefault="009F5C0A" w:rsidP="009F5C0A">
            <w:pPr>
              <w:pStyle w:val="Tabelltext"/>
            </w:pPr>
            <w:r>
              <w:t>Handläggning av inkomna ansökningar</w:t>
            </w:r>
          </w:p>
        </w:tc>
        <w:tc>
          <w:tcPr>
            <w:tcW w:w="1276" w:type="dxa"/>
          </w:tcPr>
          <w:p w14:paraId="29C9D0C7" w14:textId="66DCBA98" w:rsidR="009F5C0A" w:rsidRDefault="009F5C0A" w:rsidP="009F5C0A">
            <w:pPr>
              <w:pStyle w:val="Tabelltext"/>
            </w:pPr>
            <w:r>
              <w:t>Information om stödet når rätt personer i stöd</w:t>
            </w:r>
            <w:r w:rsidR="00761A4E">
              <w:t>-</w:t>
            </w:r>
            <w:r>
              <w:t xml:space="preserve">berättigade företag </w:t>
            </w:r>
          </w:p>
          <w:p w14:paraId="6D93DF02" w14:textId="6A5B7003" w:rsidR="005E1B96" w:rsidRDefault="009F5C0A" w:rsidP="009F5C0A">
            <w:pPr>
              <w:pStyle w:val="Tabelltext"/>
            </w:pPr>
            <w:r>
              <w:t xml:space="preserve">Beslut om beviljade projekt </w:t>
            </w:r>
            <w:r w:rsidR="00D000C6">
              <w:t>inom ramen för stödvolymen</w:t>
            </w:r>
            <w:r w:rsidR="005E1B96">
              <w:t xml:space="preserve"> </w:t>
            </w:r>
          </w:p>
          <w:p w14:paraId="3349BE87" w14:textId="65BEE179" w:rsidR="000B15B5" w:rsidRDefault="005E1B96" w:rsidP="009F5C0A">
            <w:pPr>
              <w:pStyle w:val="Tabelltext"/>
            </w:pPr>
            <w:r>
              <w:t>Investerings</w:t>
            </w:r>
            <w:r w:rsidR="00F840F1">
              <w:t>-</w:t>
            </w:r>
            <w:r>
              <w:t xml:space="preserve">stöd ges till de åtgärder som </w:t>
            </w:r>
            <w:r w:rsidR="00F42BF6">
              <w:t xml:space="preserve">bedöms </w:t>
            </w:r>
            <w:r>
              <w:t>ge störst energi</w:t>
            </w:r>
            <w:r w:rsidR="00F840F1">
              <w:t>-</w:t>
            </w:r>
            <w:r>
              <w:t>besparing per stödkrona (</w:t>
            </w:r>
            <w:r w:rsidR="00761A4E">
              <w:t>2018:57</w:t>
            </w:r>
            <w:r>
              <w:t>)</w:t>
            </w:r>
          </w:p>
        </w:tc>
        <w:tc>
          <w:tcPr>
            <w:tcW w:w="1417" w:type="dxa"/>
          </w:tcPr>
          <w:p w14:paraId="6FAAFFBD" w14:textId="1773A05A" w:rsidR="00BD5022" w:rsidRDefault="00BD5022" w:rsidP="00BD5022">
            <w:pPr>
              <w:pStyle w:val="Tabelltext"/>
            </w:pPr>
            <w:r>
              <w:t>F</w:t>
            </w:r>
            <w:r w:rsidRPr="00B8688A">
              <w:t>örbättra företagens beslutsunderlag vid energi</w:t>
            </w:r>
            <w:r w:rsidR="00A44E12">
              <w:t>-</w:t>
            </w:r>
            <w:r w:rsidRPr="00B8688A">
              <w:t>effektiviserings</w:t>
            </w:r>
            <w:r w:rsidR="00A44E12">
              <w:t>-</w:t>
            </w:r>
            <w:r w:rsidRPr="00B8688A">
              <w:t>åtgärder</w:t>
            </w:r>
            <w:r>
              <w:t xml:space="preserve"> (prop. 2017/18:228)</w:t>
            </w:r>
          </w:p>
          <w:p w14:paraId="0E21E8FA" w14:textId="77777777" w:rsidR="00BD5022" w:rsidRDefault="00BD5022" w:rsidP="00BD5022">
            <w:pPr>
              <w:pStyle w:val="Tabelltext"/>
            </w:pPr>
            <w:r>
              <w:t>Ö</w:t>
            </w:r>
            <w:r w:rsidRPr="00B8688A">
              <w:t xml:space="preserve">ka företagens incitament att välja mer energieffektiva åtgärder </w:t>
            </w:r>
            <w:r>
              <w:t>(prop. 2017/18:228)</w:t>
            </w:r>
          </w:p>
          <w:p w14:paraId="596EAA88" w14:textId="3D592AA1" w:rsidR="000B15B5" w:rsidRDefault="000B15B5" w:rsidP="00BD5022">
            <w:pPr>
              <w:pStyle w:val="Tabelltext"/>
            </w:pPr>
          </w:p>
        </w:tc>
        <w:tc>
          <w:tcPr>
            <w:tcW w:w="1276" w:type="dxa"/>
          </w:tcPr>
          <w:p w14:paraId="4729F165" w14:textId="77777777" w:rsidR="00BD5022" w:rsidRDefault="00BD5022" w:rsidP="00BD5022">
            <w:pPr>
              <w:pStyle w:val="Tabelltext"/>
            </w:pPr>
            <w:r>
              <w:t xml:space="preserve">Investeringar som </w:t>
            </w:r>
          </w:p>
          <w:p w14:paraId="2F1E894F" w14:textId="49DB6347" w:rsidR="00BD5022" w:rsidRDefault="00BD5022" w:rsidP="00BD5022">
            <w:pPr>
              <w:pStyle w:val="Tabelltext"/>
            </w:pPr>
            <w:r>
              <w:t>1) minskar företagens energi</w:t>
            </w:r>
            <w:r w:rsidR="00A44E12">
              <w:t>-</w:t>
            </w:r>
            <w:r>
              <w:t>kostnader</w:t>
            </w:r>
          </w:p>
          <w:p w14:paraId="41865877" w14:textId="007C78AF" w:rsidR="00BD5022" w:rsidRDefault="00BD5022" w:rsidP="00BD5022">
            <w:pPr>
              <w:pStyle w:val="Tabelltext"/>
            </w:pPr>
            <w:r>
              <w:t>2) förbättrar företagens konkurrens</w:t>
            </w:r>
            <w:r w:rsidR="00A44E12">
              <w:t>-</w:t>
            </w:r>
            <w:r>
              <w:t>kraft</w:t>
            </w:r>
          </w:p>
          <w:p w14:paraId="0591057E" w14:textId="59FCB2FB" w:rsidR="000B15B5" w:rsidRDefault="00BD5022" w:rsidP="00BD5022">
            <w:pPr>
              <w:pStyle w:val="Tabelltext"/>
            </w:pPr>
            <w:r>
              <w:t>(prop. 2017/18:228)</w:t>
            </w:r>
          </w:p>
        </w:tc>
        <w:tc>
          <w:tcPr>
            <w:tcW w:w="1276" w:type="dxa"/>
          </w:tcPr>
          <w:p w14:paraId="77F6B610" w14:textId="3FF15B96" w:rsidR="00BD5022" w:rsidRDefault="00BD5022" w:rsidP="00BD5022">
            <w:pPr>
              <w:pStyle w:val="Tabelltext"/>
            </w:pPr>
            <w:r>
              <w:t>Bidra till Energieffektivi</w:t>
            </w:r>
            <w:r w:rsidR="00064C07">
              <w:t>-</w:t>
            </w:r>
            <w:r>
              <w:t xml:space="preserve">tetsmålet (prop. 2017/18: 228) </w:t>
            </w:r>
          </w:p>
          <w:p w14:paraId="594B92AC" w14:textId="0A74E36F" w:rsidR="000B15B5" w:rsidRDefault="00BD5022" w:rsidP="00BD5022">
            <w:pPr>
              <w:pStyle w:val="Tabelltext"/>
            </w:pPr>
            <w:r>
              <w:t>(Vilket i sin tur bidrar till Klimatmålet</w:t>
            </w:r>
            <w:r w:rsidR="00622B51">
              <w:t>)</w:t>
            </w:r>
          </w:p>
        </w:tc>
      </w:tr>
    </w:tbl>
    <w:p w14:paraId="659813C9" w14:textId="4D64936E" w:rsidR="0006783B" w:rsidRDefault="001E6977" w:rsidP="00783108">
      <w:pPr>
        <w:pStyle w:val="Brdtext"/>
      </w:pPr>
      <w:r>
        <w:br/>
      </w:r>
      <w:r w:rsidR="00783108">
        <w:t>Ett a</w:t>
      </w:r>
      <w:r w:rsidR="0006783B" w:rsidRPr="00783108">
        <w:t>lternativt</w:t>
      </w:r>
      <w:r w:rsidR="00783108">
        <w:t xml:space="preserve"> sätt att åskådliggöra förändringsteorin är med </w:t>
      </w:r>
      <w:r w:rsidR="00D629CE">
        <w:t>en</w:t>
      </w:r>
      <w:r w:rsidR="00126781" w:rsidRPr="00783108">
        <w:t xml:space="preserve"> </w:t>
      </w:r>
      <w:r w:rsidR="00EC73E2" w:rsidRPr="00783108">
        <w:t xml:space="preserve">LFA-matris </w:t>
      </w:r>
      <w:r w:rsidR="00D629CE">
        <w:t xml:space="preserve">(Logical Framework Approach) </w:t>
      </w:r>
      <w:r w:rsidR="00EC73E2" w:rsidRPr="00783108">
        <w:t xml:space="preserve">som </w:t>
      </w:r>
      <w:r w:rsidR="00D629CE">
        <w:t>ge</w:t>
      </w:r>
      <w:r w:rsidR="00645AC5" w:rsidRPr="00783108">
        <w:t xml:space="preserve">r en </w:t>
      </w:r>
      <w:r w:rsidR="008E6B16">
        <w:t xml:space="preserve">liknande men </w:t>
      </w:r>
      <w:r w:rsidR="00645AC5" w:rsidRPr="00783108">
        <w:t xml:space="preserve">mer fullständig </w:t>
      </w:r>
      <w:r w:rsidR="00BD2723">
        <w:t>bild</w:t>
      </w:r>
      <w:r w:rsidR="00346B94">
        <w:t xml:space="preserve">, </w:t>
      </w:r>
      <w:r w:rsidR="002F3A96">
        <w:t>bland annat</w:t>
      </w:r>
      <w:r w:rsidR="00346B94">
        <w:t xml:space="preserve"> vad gäller de </w:t>
      </w:r>
      <w:r w:rsidR="00A257E3">
        <w:t xml:space="preserve">förutsättningar och </w:t>
      </w:r>
      <w:r w:rsidR="00346B94">
        <w:t xml:space="preserve">antaganden </w:t>
      </w:r>
      <w:r w:rsidR="003E3DBF">
        <w:t xml:space="preserve">som </w:t>
      </w:r>
      <w:r w:rsidR="00780C2A">
        <w:t xml:space="preserve">måste vara uppfyllda för att </w:t>
      </w:r>
      <w:r w:rsidR="006769E1">
        <w:t>mål</w:t>
      </w:r>
      <w:r w:rsidR="00780C2A">
        <w:t xml:space="preserve"> på en nivå ska leda till </w:t>
      </w:r>
      <w:r w:rsidR="006769E1">
        <w:t>mål</w:t>
      </w:r>
      <w:r w:rsidR="00780C2A">
        <w:t xml:space="preserve"> på </w:t>
      </w:r>
      <w:r w:rsidR="0005407C">
        <w:t>n</w:t>
      </w:r>
      <w:r w:rsidR="00780C2A">
        <w:t>ästa nivå.</w:t>
      </w:r>
      <w:r w:rsidR="003D4288">
        <w:t xml:space="preserve"> </w:t>
      </w:r>
      <w:r w:rsidR="00671368">
        <w:t>Sådana matriser kan göras mer eller mindre komplexa</w:t>
      </w:r>
      <w:r w:rsidR="00637BD1">
        <w:t xml:space="preserve">. </w:t>
      </w:r>
      <w:r w:rsidR="006D6AE6">
        <w:t>I tabell 2</w:t>
      </w:r>
      <w:r w:rsidR="00671368">
        <w:t xml:space="preserve"> visas en </w:t>
      </w:r>
      <w:r w:rsidR="00637BD1">
        <w:t xml:space="preserve">relativt </w:t>
      </w:r>
      <w:r w:rsidR="00671368">
        <w:t>enkel</w:t>
      </w:r>
      <w:r w:rsidR="00B20FE4">
        <w:t xml:space="preserve"> matris.</w:t>
      </w:r>
    </w:p>
    <w:p w14:paraId="03DD8C25" w14:textId="3FC2801C" w:rsidR="00E40034" w:rsidRPr="00783108" w:rsidRDefault="006D6AE6" w:rsidP="00CC5D3E">
      <w:pPr>
        <w:pStyle w:val="Brdtext"/>
      </w:pPr>
      <w:r>
        <w:lastRenderedPageBreak/>
        <w:t xml:space="preserve">Tabell 2. En enkel </w:t>
      </w:r>
      <w:r w:rsidR="00CC5D3E">
        <w:t>LFA-matris för Energisteget.</w:t>
      </w:r>
    </w:p>
    <w:tbl>
      <w:tblPr>
        <w:tblStyle w:val="Tabellrutnt"/>
        <w:tblW w:w="8075" w:type="dxa"/>
        <w:tblLook w:val="04A0" w:firstRow="1" w:lastRow="0" w:firstColumn="1" w:lastColumn="0" w:noHBand="0" w:noVBand="1"/>
      </w:tblPr>
      <w:tblGrid>
        <w:gridCol w:w="2255"/>
        <w:gridCol w:w="1993"/>
        <w:gridCol w:w="1843"/>
        <w:gridCol w:w="1984"/>
      </w:tblGrid>
      <w:tr w:rsidR="00724CBF" w:rsidRPr="00447D89" w14:paraId="19F8415E" w14:textId="77777777" w:rsidTr="00D54097">
        <w:trPr>
          <w:cantSplit/>
        </w:trPr>
        <w:tc>
          <w:tcPr>
            <w:tcW w:w="2255" w:type="dxa"/>
          </w:tcPr>
          <w:p w14:paraId="323CA5D2" w14:textId="444DCE11" w:rsidR="00724CBF" w:rsidRPr="00447D89" w:rsidRDefault="00AE48F4" w:rsidP="00C94942">
            <w:pPr>
              <w:pStyle w:val="Tabelltext"/>
              <w:rPr>
                <w:b/>
                <w:bCs/>
              </w:rPr>
            </w:pPr>
            <w:r>
              <w:rPr>
                <w:b/>
                <w:bCs/>
              </w:rPr>
              <w:t>Pro</w:t>
            </w:r>
            <w:r w:rsidR="00C94942">
              <w:rPr>
                <w:b/>
                <w:bCs/>
              </w:rPr>
              <w:t>graml</w:t>
            </w:r>
            <w:r>
              <w:rPr>
                <w:b/>
                <w:bCs/>
              </w:rPr>
              <w:t>ogik</w:t>
            </w:r>
          </w:p>
        </w:tc>
        <w:tc>
          <w:tcPr>
            <w:tcW w:w="1993" w:type="dxa"/>
          </w:tcPr>
          <w:p w14:paraId="5BB230B2" w14:textId="30CF24FB" w:rsidR="00724CBF" w:rsidRPr="00447D89" w:rsidRDefault="00AE48F4" w:rsidP="00C94942">
            <w:pPr>
              <w:pStyle w:val="Tabelltext"/>
              <w:rPr>
                <w:b/>
                <w:bCs/>
              </w:rPr>
            </w:pPr>
            <w:r>
              <w:rPr>
                <w:b/>
                <w:bCs/>
              </w:rPr>
              <w:t>Indikatorer</w:t>
            </w:r>
          </w:p>
        </w:tc>
        <w:tc>
          <w:tcPr>
            <w:tcW w:w="1843" w:type="dxa"/>
          </w:tcPr>
          <w:p w14:paraId="5E02FA79" w14:textId="2C9F5F24" w:rsidR="00724CBF" w:rsidRPr="00447D89" w:rsidRDefault="002D79CB" w:rsidP="00C94942">
            <w:pPr>
              <w:pStyle w:val="Tabelltext"/>
              <w:rPr>
                <w:b/>
                <w:bCs/>
              </w:rPr>
            </w:pPr>
            <w:r>
              <w:rPr>
                <w:b/>
                <w:bCs/>
              </w:rPr>
              <w:t>Verifikationskällor</w:t>
            </w:r>
          </w:p>
        </w:tc>
        <w:tc>
          <w:tcPr>
            <w:tcW w:w="1984" w:type="dxa"/>
          </w:tcPr>
          <w:p w14:paraId="334FDDAF" w14:textId="0F69A5FD" w:rsidR="00724CBF" w:rsidRPr="00447D89" w:rsidRDefault="002D79CB" w:rsidP="00C94942">
            <w:pPr>
              <w:pStyle w:val="Tabelltext"/>
              <w:rPr>
                <w:b/>
                <w:bCs/>
              </w:rPr>
            </w:pPr>
            <w:r>
              <w:rPr>
                <w:b/>
                <w:bCs/>
              </w:rPr>
              <w:t>Antaganden</w:t>
            </w:r>
          </w:p>
        </w:tc>
      </w:tr>
      <w:tr w:rsidR="00724CBF" w14:paraId="6DFF01E9" w14:textId="77777777" w:rsidTr="00447D89">
        <w:tc>
          <w:tcPr>
            <w:tcW w:w="2255" w:type="dxa"/>
          </w:tcPr>
          <w:p w14:paraId="5D3E68FE" w14:textId="6E0DBD71" w:rsidR="00F75A6B" w:rsidRDefault="00F75A6B" w:rsidP="00F75A6B">
            <w:pPr>
              <w:pStyle w:val="Tabelltext"/>
            </w:pPr>
            <w:r w:rsidRPr="00447D89">
              <w:rPr>
                <w:b/>
                <w:bCs/>
              </w:rPr>
              <w:t>Övergripande mål:</w:t>
            </w:r>
            <w:r>
              <w:t xml:space="preserve"> Bidra till Energi-effektivitetsmålet (prop. 2017/18: 228) </w:t>
            </w:r>
          </w:p>
          <w:p w14:paraId="63F06EDD" w14:textId="7E59BE5E" w:rsidR="00724CBF" w:rsidRDefault="00F75A6B" w:rsidP="00447D89">
            <w:pPr>
              <w:pStyle w:val="Tabelltext"/>
            </w:pPr>
            <w:r>
              <w:t>(Vilket i sin tur bidrar till Klimatmålet</w:t>
            </w:r>
            <w:r w:rsidR="00656609">
              <w:t>)</w:t>
            </w:r>
          </w:p>
        </w:tc>
        <w:tc>
          <w:tcPr>
            <w:tcW w:w="1993" w:type="dxa"/>
          </w:tcPr>
          <w:p w14:paraId="7D4B29E9" w14:textId="7D738339" w:rsidR="00115F3D" w:rsidRDefault="00DB1551" w:rsidP="00115F3D">
            <w:pPr>
              <w:pStyle w:val="Tabelltext"/>
            </w:pPr>
            <w:r>
              <w:t>Minskad energianvändning</w:t>
            </w:r>
          </w:p>
          <w:p w14:paraId="7B91BE43" w14:textId="4151E777" w:rsidR="00D34F2A" w:rsidRDefault="00DB1551" w:rsidP="00115F3D">
            <w:pPr>
              <w:pStyle w:val="Tabelltext"/>
            </w:pPr>
            <w:r>
              <w:t>Minskad e</w:t>
            </w:r>
            <w:r w:rsidR="00D34F2A">
              <w:t>nergiintensitet</w:t>
            </w:r>
          </w:p>
          <w:p w14:paraId="19DA0B93" w14:textId="4793D47E" w:rsidR="00724CBF" w:rsidRDefault="00115F3D" w:rsidP="00115F3D">
            <w:pPr>
              <w:pStyle w:val="Tabelltext"/>
            </w:pPr>
            <w:r>
              <w:t>Minskade utsläpp av växthusgaser</w:t>
            </w:r>
          </w:p>
        </w:tc>
        <w:tc>
          <w:tcPr>
            <w:tcW w:w="1843" w:type="dxa"/>
          </w:tcPr>
          <w:p w14:paraId="5CFAC078" w14:textId="284104E6" w:rsidR="00724CBF" w:rsidRDefault="008964A3" w:rsidP="00314366">
            <w:pPr>
              <w:pStyle w:val="Tabelltext"/>
            </w:pPr>
            <w:r>
              <w:t xml:space="preserve">SCB </w:t>
            </w:r>
            <w:r w:rsidR="00314366">
              <w:t xml:space="preserve">statistik om </w:t>
            </w:r>
            <w:r w:rsidR="001F42B2">
              <w:t xml:space="preserve">årlig </w:t>
            </w:r>
            <w:r w:rsidR="009F0EB7">
              <w:t>BNP, e</w:t>
            </w:r>
            <w:r>
              <w:t>nergianvändning,</w:t>
            </w:r>
            <w:r w:rsidR="00314366">
              <w:t xml:space="preserve"> </w:t>
            </w:r>
            <w:r w:rsidR="003B543E">
              <w:t>å</w:t>
            </w:r>
            <w:r w:rsidR="001F42B2">
              <w:t>rliga u</w:t>
            </w:r>
            <w:r w:rsidR="009F0EB7">
              <w:t>tsläpp av växthusgaser</w:t>
            </w:r>
          </w:p>
        </w:tc>
        <w:tc>
          <w:tcPr>
            <w:tcW w:w="1984" w:type="dxa"/>
          </w:tcPr>
          <w:p w14:paraId="1AB6B308" w14:textId="655614C5" w:rsidR="00724CBF" w:rsidRDefault="00724CBF" w:rsidP="00447D89">
            <w:pPr>
              <w:pStyle w:val="Tabelltext"/>
            </w:pPr>
          </w:p>
        </w:tc>
      </w:tr>
      <w:tr w:rsidR="00724CBF" w14:paraId="0F0A96EF" w14:textId="77777777" w:rsidTr="00447D89">
        <w:tc>
          <w:tcPr>
            <w:tcW w:w="2255" w:type="dxa"/>
          </w:tcPr>
          <w:p w14:paraId="5CADE6FC" w14:textId="77777777" w:rsidR="00B2717F" w:rsidRDefault="00F75A6B" w:rsidP="00B2717F">
            <w:pPr>
              <w:pStyle w:val="Tabelltext"/>
            </w:pPr>
            <w:r w:rsidRPr="00447D89">
              <w:rPr>
                <w:b/>
                <w:bCs/>
              </w:rPr>
              <w:t>Pro</w:t>
            </w:r>
            <w:r w:rsidR="00B2717F" w:rsidRPr="00447D89">
              <w:rPr>
                <w:b/>
                <w:bCs/>
              </w:rPr>
              <w:t>gram</w:t>
            </w:r>
            <w:r w:rsidRPr="00447D89">
              <w:rPr>
                <w:b/>
                <w:bCs/>
              </w:rPr>
              <w:t>mål</w:t>
            </w:r>
            <w:r>
              <w:t xml:space="preserve">: </w:t>
            </w:r>
            <w:r w:rsidR="00B2717F">
              <w:t xml:space="preserve">Investeringar som </w:t>
            </w:r>
          </w:p>
          <w:p w14:paraId="168340AB" w14:textId="77777777" w:rsidR="00B2717F" w:rsidRDefault="00B2717F" w:rsidP="00B2717F">
            <w:pPr>
              <w:pStyle w:val="Tabelltext"/>
            </w:pPr>
            <w:r>
              <w:t>1) minskar företagens energikostnader</w:t>
            </w:r>
          </w:p>
          <w:p w14:paraId="4454A1E8" w14:textId="77777777" w:rsidR="00B2717F" w:rsidRDefault="00B2717F" w:rsidP="00B2717F">
            <w:pPr>
              <w:pStyle w:val="Tabelltext"/>
            </w:pPr>
            <w:r>
              <w:t>2) förbättrar företagens konkurrenskraft</w:t>
            </w:r>
          </w:p>
          <w:p w14:paraId="6AF936D6" w14:textId="7DD42D8D" w:rsidR="00724CBF" w:rsidRDefault="00B2717F" w:rsidP="00447D89">
            <w:pPr>
              <w:pStyle w:val="Tabelltext"/>
            </w:pPr>
            <w:r>
              <w:t>(prop. 2017/18:228)</w:t>
            </w:r>
          </w:p>
        </w:tc>
        <w:tc>
          <w:tcPr>
            <w:tcW w:w="1993" w:type="dxa"/>
          </w:tcPr>
          <w:p w14:paraId="6AF888B0" w14:textId="1256DA73" w:rsidR="00115F3D" w:rsidRDefault="00B70479" w:rsidP="00115F3D">
            <w:pPr>
              <w:pStyle w:val="Tabelltext"/>
            </w:pPr>
            <w:r>
              <w:t>Minskad energianvändning</w:t>
            </w:r>
            <w:r w:rsidR="00115F3D">
              <w:t xml:space="preserve"> genom investeringar</w:t>
            </w:r>
          </w:p>
          <w:p w14:paraId="5BA0C3A5" w14:textId="4F4A4C11" w:rsidR="00115F3D" w:rsidRDefault="00115F3D" w:rsidP="00115F3D">
            <w:pPr>
              <w:pStyle w:val="Tabelltext"/>
            </w:pPr>
            <w:r>
              <w:t xml:space="preserve">Potentiellt </w:t>
            </w:r>
            <w:r w:rsidR="00B70479">
              <w:t>minskad energianvänd</w:t>
            </w:r>
            <w:r w:rsidR="008A2D8A">
              <w:t>ning</w:t>
            </w:r>
            <w:r>
              <w:t xml:space="preserve"> genom projekteringsstödet</w:t>
            </w:r>
          </w:p>
          <w:p w14:paraId="75B99EDC" w14:textId="7B29037C" w:rsidR="00724CBF" w:rsidRDefault="00115F3D" w:rsidP="00115F3D">
            <w:pPr>
              <w:pStyle w:val="Tabelltext"/>
            </w:pPr>
            <w:r>
              <w:t>Ökad konkurrenskraft genom sänkta kostnader, mer i framkant, starkare varumärke</w:t>
            </w:r>
            <w:r w:rsidR="008A2D8A">
              <w:t xml:space="preserve"> mm</w:t>
            </w:r>
          </w:p>
        </w:tc>
        <w:tc>
          <w:tcPr>
            <w:tcW w:w="1843" w:type="dxa"/>
          </w:tcPr>
          <w:p w14:paraId="48E76EC7" w14:textId="77777777" w:rsidR="009E2EC2" w:rsidRDefault="009E2EC2" w:rsidP="009E2EC2">
            <w:pPr>
              <w:pStyle w:val="Tabelltext"/>
            </w:pPr>
            <w:r>
              <w:t>Information från berörda företag i ansökningar och slutrapporter</w:t>
            </w:r>
          </w:p>
          <w:p w14:paraId="7191B4B6" w14:textId="77777777" w:rsidR="009E2EC2" w:rsidRDefault="009E2EC2" w:rsidP="009E2EC2">
            <w:pPr>
              <w:pStyle w:val="Tabelltext"/>
            </w:pPr>
            <w:r>
              <w:t>Utvärdering</w:t>
            </w:r>
          </w:p>
          <w:p w14:paraId="6D104625" w14:textId="7DCEA3F2" w:rsidR="00724CBF" w:rsidRDefault="009E2EC2" w:rsidP="009E2EC2">
            <w:pPr>
              <w:pStyle w:val="Tabelltext"/>
            </w:pPr>
            <w:r>
              <w:t>Revision</w:t>
            </w:r>
          </w:p>
        </w:tc>
        <w:tc>
          <w:tcPr>
            <w:tcW w:w="1984" w:type="dxa"/>
          </w:tcPr>
          <w:p w14:paraId="48816C43" w14:textId="77777777" w:rsidR="00E04470" w:rsidRDefault="00E04470" w:rsidP="00E04470">
            <w:pPr>
              <w:pStyle w:val="Tabelltext"/>
            </w:pPr>
            <w:r>
              <w:t xml:space="preserve">Att investeringarna verkligen </w:t>
            </w:r>
          </w:p>
          <w:p w14:paraId="28231EC2" w14:textId="77777777" w:rsidR="00E04470" w:rsidRDefault="00E04470" w:rsidP="00E04470">
            <w:pPr>
              <w:pStyle w:val="Tabelltext"/>
            </w:pPr>
            <w:r>
              <w:t>1) minskar företagens energikostnader</w:t>
            </w:r>
          </w:p>
          <w:p w14:paraId="665FB8D7" w14:textId="77777777" w:rsidR="00E04470" w:rsidRDefault="00E04470" w:rsidP="00E04470">
            <w:pPr>
              <w:pStyle w:val="Tabelltext"/>
            </w:pPr>
            <w:r>
              <w:t>2) förbättrar företagens konkurrenskraft</w:t>
            </w:r>
          </w:p>
          <w:p w14:paraId="245FECC2" w14:textId="0142EB13" w:rsidR="00724CBF" w:rsidRDefault="00E04470" w:rsidP="00E04470">
            <w:pPr>
              <w:pStyle w:val="Tabelltext"/>
            </w:pPr>
            <w:r>
              <w:t>Om kunskap och motivation sprids så ökar bidraget till de politiska målen</w:t>
            </w:r>
          </w:p>
        </w:tc>
      </w:tr>
      <w:tr w:rsidR="00724CBF" w14:paraId="7936A1C5" w14:textId="77777777" w:rsidTr="00447D89">
        <w:tc>
          <w:tcPr>
            <w:tcW w:w="2255" w:type="dxa"/>
          </w:tcPr>
          <w:p w14:paraId="7965A945" w14:textId="77777777" w:rsidR="0041456F" w:rsidRDefault="00B2717F" w:rsidP="0041456F">
            <w:pPr>
              <w:pStyle w:val="Tabelltext"/>
            </w:pPr>
            <w:r w:rsidRPr="00447D89">
              <w:rPr>
                <w:b/>
                <w:bCs/>
              </w:rPr>
              <w:t>Delmål</w:t>
            </w:r>
            <w:r>
              <w:t xml:space="preserve">: </w:t>
            </w:r>
            <w:r w:rsidR="0041456F">
              <w:t>F</w:t>
            </w:r>
            <w:r w:rsidR="0041456F" w:rsidRPr="00B8688A">
              <w:t>örbättra företagens beslutsunderlag vid energieffektiviseringsåtgärder</w:t>
            </w:r>
            <w:r w:rsidR="0041456F">
              <w:t xml:space="preserve"> (prop. 2017/18:228)</w:t>
            </w:r>
          </w:p>
          <w:p w14:paraId="5F828FD8" w14:textId="77777777" w:rsidR="0041456F" w:rsidRDefault="0041456F" w:rsidP="0041456F">
            <w:pPr>
              <w:pStyle w:val="Tabelltext"/>
            </w:pPr>
            <w:r>
              <w:t>Ö</w:t>
            </w:r>
            <w:r w:rsidRPr="00B8688A">
              <w:t xml:space="preserve">ka företagens incitament att välja mer energieffektiva åtgärder </w:t>
            </w:r>
            <w:r>
              <w:t>(prop. 2017/18:228)</w:t>
            </w:r>
          </w:p>
          <w:p w14:paraId="244D1B1A" w14:textId="694B33F4" w:rsidR="00724CBF" w:rsidRDefault="00724CBF" w:rsidP="00447D89">
            <w:pPr>
              <w:pStyle w:val="Tabelltext"/>
            </w:pPr>
          </w:p>
        </w:tc>
        <w:tc>
          <w:tcPr>
            <w:tcW w:w="1993" w:type="dxa"/>
          </w:tcPr>
          <w:p w14:paraId="28673B4F" w14:textId="72ADBD88" w:rsidR="00115F3D" w:rsidRDefault="00F161BB" w:rsidP="00115F3D">
            <w:pPr>
              <w:pStyle w:val="Tabelltext"/>
            </w:pPr>
            <w:r>
              <w:t>Lönsamhets</w:t>
            </w:r>
            <w:r w:rsidR="007A5CF5">
              <w:t xml:space="preserve">mått </w:t>
            </w:r>
            <w:r w:rsidR="0057161E">
              <w:t>för investeringar</w:t>
            </w:r>
            <w:r>
              <w:t xml:space="preserve"> i </w:t>
            </w:r>
            <w:r w:rsidR="006963C2">
              <w:t xml:space="preserve">företagens </w:t>
            </w:r>
            <w:r>
              <w:t>ansök</w:t>
            </w:r>
            <w:r w:rsidR="007A5CF5">
              <w:t>ningar</w:t>
            </w:r>
            <w:r>
              <w:t xml:space="preserve"> och slutredovisningar</w:t>
            </w:r>
          </w:p>
          <w:p w14:paraId="3D158AD7" w14:textId="420C2437" w:rsidR="00724CBF" w:rsidRDefault="00724CBF" w:rsidP="00115F3D">
            <w:pPr>
              <w:pStyle w:val="Tabelltext"/>
            </w:pPr>
          </w:p>
        </w:tc>
        <w:tc>
          <w:tcPr>
            <w:tcW w:w="1843" w:type="dxa"/>
          </w:tcPr>
          <w:p w14:paraId="2162572A" w14:textId="34656FEA" w:rsidR="00965135" w:rsidRDefault="00965135" w:rsidP="00965135">
            <w:pPr>
              <w:pStyle w:val="Tabelltext"/>
            </w:pPr>
            <w:r>
              <w:t xml:space="preserve">Information </w:t>
            </w:r>
            <w:r w:rsidR="009E2EC2">
              <w:t xml:space="preserve">från berörda företag </w:t>
            </w:r>
            <w:r>
              <w:t xml:space="preserve">i ansökningar </w:t>
            </w:r>
            <w:r w:rsidR="009E2EC2">
              <w:t>och slutrapporter</w:t>
            </w:r>
          </w:p>
          <w:p w14:paraId="20B43345" w14:textId="77777777" w:rsidR="00965135" w:rsidRDefault="00965135" w:rsidP="00447D89">
            <w:pPr>
              <w:pStyle w:val="Tabelltext"/>
            </w:pPr>
            <w:r>
              <w:t>Utvärdering</w:t>
            </w:r>
          </w:p>
          <w:p w14:paraId="05C1AC2B" w14:textId="77777777" w:rsidR="00724CBF" w:rsidRDefault="00965135" w:rsidP="00447D89">
            <w:pPr>
              <w:pStyle w:val="Tabelltext"/>
            </w:pPr>
            <w:r>
              <w:t>Revision</w:t>
            </w:r>
          </w:p>
          <w:p w14:paraId="7E7C1E23" w14:textId="18FA3CF5" w:rsidR="004A207D" w:rsidRDefault="004A207D" w:rsidP="00447D89">
            <w:pPr>
              <w:pStyle w:val="Tabelltext"/>
            </w:pPr>
            <w:r>
              <w:t>Samhällsekonomisk bedömning</w:t>
            </w:r>
          </w:p>
        </w:tc>
        <w:tc>
          <w:tcPr>
            <w:tcW w:w="1984" w:type="dxa"/>
          </w:tcPr>
          <w:p w14:paraId="3F85B35C" w14:textId="77777777" w:rsidR="00200438" w:rsidRDefault="00200438" w:rsidP="00200438">
            <w:pPr>
              <w:pStyle w:val="Tabelltext"/>
            </w:pPr>
            <w:r>
              <w:t>Att investeringsstödet och projekteringsstödet verkligen leder till fler, mer omfattande, tidigarelagda o/e ambitiösare investeringar än utan stöd (additionalitet)</w:t>
            </w:r>
          </w:p>
          <w:p w14:paraId="7A9D2237" w14:textId="77777777" w:rsidR="00724CBF" w:rsidRDefault="00724CBF" w:rsidP="00447D89">
            <w:pPr>
              <w:pStyle w:val="Tabelltext"/>
            </w:pPr>
          </w:p>
        </w:tc>
      </w:tr>
      <w:tr w:rsidR="00724CBF" w14:paraId="48A9F81D" w14:textId="77777777" w:rsidTr="00447D89">
        <w:tc>
          <w:tcPr>
            <w:tcW w:w="2255" w:type="dxa"/>
          </w:tcPr>
          <w:p w14:paraId="590426F5" w14:textId="60ED283A" w:rsidR="00B22E64" w:rsidRDefault="00646A55" w:rsidP="00B22E64">
            <w:pPr>
              <w:pStyle w:val="Tabelltext"/>
            </w:pPr>
            <w:r w:rsidRPr="00447D89">
              <w:rPr>
                <w:b/>
                <w:bCs/>
              </w:rPr>
              <w:t>Förväntade prestationer</w:t>
            </w:r>
            <w:r>
              <w:t xml:space="preserve">: </w:t>
            </w:r>
          </w:p>
          <w:p w14:paraId="338373ED" w14:textId="0A882340" w:rsidR="001D5B43" w:rsidRDefault="00B22E64" w:rsidP="00B22E64">
            <w:pPr>
              <w:pStyle w:val="Tabelltext"/>
            </w:pPr>
            <w:r>
              <w:t xml:space="preserve">Information </w:t>
            </w:r>
            <w:r w:rsidR="00111B8B">
              <w:t xml:space="preserve">om stödet </w:t>
            </w:r>
            <w:r>
              <w:t xml:space="preserve">når rätt personer i stödberättigade företag </w:t>
            </w:r>
          </w:p>
          <w:p w14:paraId="0C6A42BD" w14:textId="6731A3C6" w:rsidR="00B22E64" w:rsidRDefault="008A39E5" w:rsidP="00B22E64">
            <w:pPr>
              <w:pStyle w:val="Tabelltext"/>
            </w:pPr>
            <w:r>
              <w:t xml:space="preserve">Beslut om </w:t>
            </w:r>
            <w:r w:rsidR="003A03A0">
              <w:t>b</w:t>
            </w:r>
            <w:r w:rsidR="008E4CC1">
              <w:t>eviljade projekt</w:t>
            </w:r>
            <w:r w:rsidR="003A03A0">
              <w:t xml:space="preserve"> så att s</w:t>
            </w:r>
            <w:r>
              <w:t>tödvolymen används</w:t>
            </w:r>
          </w:p>
          <w:p w14:paraId="3FE90445" w14:textId="241E4487" w:rsidR="00724CBF" w:rsidRDefault="009A712D" w:rsidP="00B22E64">
            <w:pPr>
              <w:pStyle w:val="Tabelltext"/>
            </w:pPr>
            <w:r>
              <w:t xml:space="preserve">Investeringsstöd ges till de åtgärder som </w:t>
            </w:r>
            <w:r w:rsidR="00F42BF6">
              <w:t xml:space="preserve">bedöms </w:t>
            </w:r>
            <w:r>
              <w:t>ge störst energibesparing per stödkrona (</w:t>
            </w:r>
            <w:r w:rsidR="00E74AD2">
              <w:t>2018:57</w:t>
            </w:r>
            <w:r>
              <w:t>)</w:t>
            </w:r>
          </w:p>
        </w:tc>
        <w:tc>
          <w:tcPr>
            <w:tcW w:w="1993" w:type="dxa"/>
          </w:tcPr>
          <w:p w14:paraId="052D1A68" w14:textId="16387513" w:rsidR="00B22E64" w:rsidRDefault="003E53FC" w:rsidP="00B22E64">
            <w:pPr>
              <w:pStyle w:val="Tabelltext"/>
            </w:pPr>
            <w:r w:rsidRPr="00F634BC">
              <w:rPr>
                <w:b/>
                <w:bCs/>
              </w:rPr>
              <w:t>Akt</w:t>
            </w:r>
            <w:r w:rsidR="006830B9" w:rsidRPr="00F634BC">
              <w:rPr>
                <w:b/>
                <w:bCs/>
              </w:rPr>
              <w:t>iviteter</w:t>
            </w:r>
            <w:r w:rsidR="006830B9">
              <w:t xml:space="preserve">: </w:t>
            </w:r>
            <w:r w:rsidR="006769E1">
              <w:t>Information r</w:t>
            </w:r>
            <w:r w:rsidR="00B22E64">
              <w:t xml:space="preserve">iktad till stödberättigade företag </w:t>
            </w:r>
          </w:p>
          <w:p w14:paraId="2E5AB963" w14:textId="77777777" w:rsidR="00B22E64" w:rsidRDefault="00B22E64" w:rsidP="00B22E64">
            <w:pPr>
              <w:pStyle w:val="Tabelltext"/>
            </w:pPr>
            <w:r>
              <w:t>Utlysningar för att ge stöd till fördjupad projektering av alternativa åtgärder för energieffektivisering</w:t>
            </w:r>
          </w:p>
          <w:p w14:paraId="0BF56719" w14:textId="77777777" w:rsidR="00724CBF" w:rsidRDefault="00B22E64" w:rsidP="00B22E64">
            <w:pPr>
              <w:pStyle w:val="Tabelltext"/>
            </w:pPr>
            <w:r>
              <w:t>Utlysningar för att ge stöd till investeringar i energieffektivisering som minskar företags energikostnader o/e ökar deras konkurrenskraft</w:t>
            </w:r>
          </w:p>
          <w:p w14:paraId="69558EB9" w14:textId="754D83D0" w:rsidR="00EC3BC5" w:rsidRDefault="00EC3BC5" w:rsidP="00B22E64">
            <w:pPr>
              <w:pStyle w:val="Tabelltext"/>
            </w:pPr>
            <w:r>
              <w:t xml:space="preserve">Handläggning </w:t>
            </w:r>
            <w:r w:rsidR="00520AC8">
              <w:t xml:space="preserve">och beslut </w:t>
            </w:r>
            <w:r>
              <w:t xml:space="preserve">av </w:t>
            </w:r>
            <w:r w:rsidR="0012146A">
              <w:t>inkomna ansökningar</w:t>
            </w:r>
          </w:p>
        </w:tc>
        <w:tc>
          <w:tcPr>
            <w:tcW w:w="1843" w:type="dxa"/>
          </w:tcPr>
          <w:p w14:paraId="6F2F4F3C" w14:textId="77777777" w:rsidR="00724CBF" w:rsidRDefault="00E91F47" w:rsidP="00447D89">
            <w:pPr>
              <w:pStyle w:val="Tabelltext"/>
            </w:pPr>
            <w:r w:rsidRPr="00F634BC">
              <w:rPr>
                <w:b/>
                <w:bCs/>
              </w:rPr>
              <w:t>Resurser</w:t>
            </w:r>
            <w:r>
              <w:t xml:space="preserve">: </w:t>
            </w:r>
          </w:p>
          <w:p w14:paraId="20236952" w14:textId="77777777" w:rsidR="003E4793" w:rsidRDefault="003C6641" w:rsidP="00447D89">
            <w:pPr>
              <w:pStyle w:val="Tabelltext"/>
            </w:pPr>
            <w:r>
              <w:t>Anvisad stödvolym</w:t>
            </w:r>
          </w:p>
          <w:p w14:paraId="1251503D" w14:textId="553AF33E" w:rsidR="003C6641" w:rsidRDefault="00E40034" w:rsidP="00447D89">
            <w:pPr>
              <w:pStyle w:val="Tabelltext"/>
            </w:pPr>
            <w:r>
              <w:t xml:space="preserve">Kompetent </w:t>
            </w:r>
            <w:r w:rsidRPr="00092BC7">
              <w:t>organisation för administ</w:t>
            </w:r>
            <w:r>
              <w:t>r</w:t>
            </w:r>
            <w:r w:rsidRPr="00092BC7">
              <w:t>ering av stödprogram</w:t>
            </w:r>
          </w:p>
        </w:tc>
        <w:tc>
          <w:tcPr>
            <w:tcW w:w="1984" w:type="dxa"/>
          </w:tcPr>
          <w:p w14:paraId="4D8D5418" w14:textId="77777777" w:rsidR="00F634BC" w:rsidRDefault="00E91F47" w:rsidP="00F634BC">
            <w:pPr>
              <w:pStyle w:val="Tabelltext"/>
            </w:pPr>
            <w:r w:rsidRPr="00F634BC">
              <w:rPr>
                <w:b/>
                <w:bCs/>
              </w:rPr>
              <w:t>Förutsättningar</w:t>
            </w:r>
            <w:r>
              <w:t xml:space="preserve">: </w:t>
            </w:r>
            <w:r w:rsidR="00F634BC">
              <w:t xml:space="preserve">Att utlysningen är känd för, och intresserar företag så att de söker stödet </w:t>
            </w:r>
          </w:p>
          <w:p w14:paraId="547FDF65" w14:textId="698C54A6" w:rsidR="00724CBF" w:rsidRDefault="00F634BC" w:rsidP="00F634BC">
            <w:pPr>
              <w:pStyle w:val="Tabelltext"/>
            </w:pPr>
            <w:r>
              <w:t>Att företag</w:t>
            </w:r>
            <w:r w:rsidR="00723079">
              <w:t xml:space="preserve"> som fått stöd</w:t>
            </w:r>
            <w:r>
              <w:t xml:space="preserve"> genomför projekten (projektering resp. investering)</w:t>
            </w:r>
          </w:p>
        </w:tc>
      </w:tr>
    </w:tbl>
    <w:p w14:paraId="3EA459BD" w14:textId="68433301" w:rsidR="00694176" w:rsidRDefault="00694176" w:rsidP="00694176">
      <w:pPr>
        <w:pStyle w:val="Brdtext"/>
      </w:pPr>
    </w:p>
    <w:p w14:paraId="57A4C470" w14:textId="0F9412DD" w:rsidR="00FB546B" w:rsidRPr="00FB546B" w:rsidRDefault="007B1D2F" w:rsidP="00FB546B">
      <w:pPr>
        <w:pStyle w:val="Rubrik1"/>
      </w:pPr>
      <w:bookmarkStart w:id="33" w:name="_Toc70595035"/>
      <w:bookmarkStart w:id="34" w:name="_Toc71012724"/>
      <w:bookmarkStart w:id="35" w:name="_Toc71637039"/>
      <w:r>
        <w:t>Energimyndighetens genomförande av programmet</w:t>
      </w:r>
      <w:bookmarkEnd w:id="33"/>
      <w:bookmarkEnd w:id="34"/>
      <w:bookmarkEnd w:id="35"/>
      <w:r w:rsidR="00711428">
        <w:t xml:space="preserve"> </w:t>
      </w:r>
    </w:p>
    <w:p w14:paraId="0C5A32A8" w14:textId="5726C9C5" w:rsidR="007B1D2F" w:rsidRPr="001949E3" w:rsidRDefault="00A7071E" w:rsidP="007B1D2F">
      <w:pPr>
        <w:pStyle w:val="Brdtext"/>
        <w:rPr>
          <w:i/>
          <w:iCs/>
        </w:rPr>
      </w:pPr>
      <w:r>
        <w:rPr>
          <w:i/>
          <w:iCs/>
        </w:rPr>
        <w:t xml:space="preserve">I kapitel </w:t>
      </w:r>
      <w:r w:rsidR="000F208A">
        <w:rPr>
          <w:i/>
          <w:iCs/>
        </w:rPr>
        <w:t>3</w:t>
      </w:r>
      <w:r>
        <w:rPr>
          <w:i/>
          <w:iCs/>
        </w:rPr>
        <w:t xml:space="preserve"> finns e</w:t>
      </w:r>
      <w:r w:rsidR="007B1D2F" w:rsidRPr="001949E3">
        <w:rPr>
          <w:i/>
          <w:iCs/>
        </w:rPr>
        <w:t>n beskrivning av myndighetens arbetssätt</w:t>
      </w:r>
      <w:r w:rsidR="0096108A">
        <w:rPr>
          <w:i/>
          <w:iCs/>
        </w:rPr>
        <w:t xml:space="preserve"> </w:t>
      </w:r>
      <w:r w:rsidR="00131374">
        <w:rPr>
          <w:i/>
          <w:iCs/>
        </w:rPr>
        <w:t xml:space="preserve">med information, </w:t>
      </w:r>
      <w:r w:rsidR="00A615F3">
        <w:rPr>
          <w:i/>
          <w:iCs/>
        </w:rPr>
        <w:t>dialog</w:t>
      </w:r>
      <w:r w:rsidR="0004214B">
        <w:rPr>
          <w:i/>
          <w:iCs/>
        </w:rPr>
        <w:t xml:space="preserve">, </w:t>
      </w:r>
      <w:r w:rsidR="00131374">
        <w:rPr>
          <w:i/>
          <w:iCs/>
        </w:rPr>
        <w:t>utlysningar</w:t>
      </w:r>
      <w:r w:rsidR="005C5E3E">
        <w:rPr>
          <w:i/>
          <w:iCs/>
        </w:rPr>
        <w:t>,</w:t>
      </w:r>
      <w:r w:rsidR="00131374">
        <w:rPr>
          <w:i/>
          <w:iCs/>
        </w:rPr>
        <w:t xml:space="preserve"> beslut</w:t>
      </w:r>
      <w:r w:rsidR="00A615F3">
        <w:rPr>
          <w:i/>
          <w:iCs/>
        </w:rPr>
        <w:t xml:space="preserve"> </w:t>
      </w:r>
      <w:r w:rsidR="005C5E3E">
        <w:rPr>
          <w:i/>
          <w:iCs/>
        </w:rPr>
        <w:t>och uppföljning</w:t>
      </w:r>
      <w:r w:rsidR="00F377AC">
        <w:rPr>
          <w:i/>
          <w:iCs/>
        </w:rPr>
        <w:t xml:space="preserve"> samt</w:t>
      </w:r>
      <w:r w:rsidR="0096108A">
        <w:rPr>
          <w:i/>
          <w:iCs/>
        </w:rPr>
        <w:t xml:space="preserve"> </w:t>
      </w:r>
      <w:r w:rsidR="00F377AC">
        <w:rPr>
          <w:i/>
          <w:iCs/>
        </w:rPr>
        <w:t xml:space="preserve">en sammanställning av </w:t>
      </w:r>
      <w:r w:rsidR="005C5E3E">
        <w:rPr>
          <w:i/>
          <w:iCs/>
        </w:rPr>
        <w:t xml:space="preserve">hur </w:t>
      </w:r>
      <w:r w:rsidR="00C737D3">
        <w:rPr>
          <w:i/>
          <w:iCs/>
        </w:rPr>
        <w:t xml:space="preserve">inkomna </w:t>
      </w:r>
      <w:r w:rsidR="005C5E3E">
        <w:rPr>
          <w:i/>
          <w:iCs/>
        </w:rPr>
        <w:t>ansökningar</w:t>
      </w:r>
      <w:r w:rsidR="00F377AC">
        <w:rPr>
          <w:i/>
          <w:iCs/>
        </w:rPr>
        <w:t xml:space="preserve"> </w:t>
      </w:r>
      <w:r w:rsidR="005C5E3E">
        <w:rPr>
          <w:i/>
          <w:iCs/>
        </w:rPr>
        <w:t>fördelat sig</w:t>
      </w:r>
      <w:r w:rsidR="00F377AC">
        <w:rPr>
          <w:i/>
          <w:iCs/>
        </w:rPr>
        <w:t>.</w:t>
      </w:r>
    </w:p>
    <w:p w14:paraId="32CD6D6F" w14:textId="4BC38F1F" w:rsidR="0004214B" w:rsidRPr="009328AE" w:rsidRDefault="0004214B" w:rsidP="007B1D2F">
      <w:pPr>
        <w:pStyle w:val="Rubrik2"/>
      </w:pPr>
      <w:bookmarkStart w:id="36" w:name="_Toc70595036"/>
      <w:bookmarkStart w:id="37" w:name="_Toc71012725"/>
      <w:bookmarkStart w:id="38" w:name="_Toc71637040"/>
      <w:r w:rsidRPr="009328AE">
        <w:lastRenderedPageBreak/>
        <w:t>Information</w:t>
      </w:r>
      <w:r w:rsidR="00A93D7D" w:rsidRPr="009328AE">
        <w:t xml:space="preserve"> om programmet och utlysningarna</w:t>
      </w:r>
      <w:bookmarkEnd w:id="36"/>
      <w:bookmarkEnd w:id="37"/>
      <w:bookmarkEnd w:id="38"/>
    </w:p>
    <w:p w14:paraId="18D5BAAE" w14:textId="415C745B" w:rsidR="006963C2" w:rsidRPr="0004214B" w:rsidRDefault="00D750C9" w:rsidP="0004214B">
      <w:pPr>
        <w:pStyle w:val="Brdtext"/>
      </w:pPr>
      <w:r>
        <w:t xml:space="preserve">Energimyndigheten har publicerat relevant information om utlysningarna på </w:t>
      </w:r>
      <w:r w:rsidR="006C08CC">
        <w:t xml:space="preserve">sin webbsida. </w:t>
      </w:r>
      <w:r w:rsidR="00A30BBE">
        <w:t>Myndigheten har också samverkat med branschorganisationer som i hög grad nått ut till sina medlemmar</w:t>
      </w:r>
      <w:r w:rsidR="00E2646D">
        <w:t xml:space="preserve"> med information</w:t>
      </w:r>
      <w:r w:rsidR="00A30BBE">
        <w:t>.</w:t>
      </w:r>
    </w:p>
    <w:p w14:paraId="2C5613AD" w14:textId="0F185D37" w:rsidR="006A6B94" w:rsidRDefault="00A7574B" w:rsidP="006A6B94">
      <w:pPr>
        <w:pStyle w:val="Brdtext"/>
      </w:pPr>
      <w:r>
        <w:t xml:space="preserve">Energimyndigheten har prioriterat en aktiv dialog med företag </w:t>
      </w:r>
      <w:r w:rsidR="008A490E">
        <w:t xml:space="preserve">som var berättigade att söka stöd </w:t>
      </w:r>
      <w:r>
        <w:t>inom programmet. Myndigheten har anordnat öppna seminari</w:t>
      </w:r>
      <w:r w:rsidR="00D4648B">
        <w:t>er</w:t>
      </w:r>
      <w:r>
        <w:t xml:space="preserve"> vid nio tillfällen under perioden 2018 – 2019. </w:t>
      </w:r>
      <w:r w:rsidR="0009673E">
        <w:t xml:space="preserve">Energimyndigheten har även </w:t>
      </w:r>
      <w:r w:rsidR="00146DC4">
        <w:t>varit öppna för individuella företagsbesök</w:t>
      </w:r>
      <w:r w:rsidR="00EF706A">
        <w:t xml:space="preserve"> och bjudit in samtliga berörda EKL</w:t>
      </w:r>
      <w:r w:rsidR="00594E0F">
        <w:t>-</w:t>
      </w:r>
      <w:r w:rsidR="00EF706A">
        <w:t>företag</w:t>
      </w:r>
      <w:r w:rsidR="00E134DB">
        <w:t xml:space="preserve">. </w:t>
      </w:r>
      <w:r w:rsidR="00B76235">
        <w:t>Vidare har myndigheten integrerat information om Energisteget i sam</w:t>
      </w:r>
      <w:r w:rsidR="000B0285">
        <w:t>b</w:t>
      </w:r>
      <w:r w:rsidR="00B76235">
        <w:t xml:space="preserve">and med möten inom ramen för Sektorsstrategierna och Energikartläggningslagen. </w:t>
      </w:r>
      <w:r w:rsidR="006A6B94">
        <w:t xml:space="preserve">Myndigheten </w:t>
      </w:r>
      <w:r w:rsidR="0025388C">
        <w:t xml:space="preserve">har </w:t>
      </w:r>
      <w:r w:rsidR="006A6B94">
        <w:t xml:space="preserve">sammantaget träffat omkring 150 företag för att informera om Energisteget, </w:t>
      </w:r>
      <w:r w:rsidR="009C19A1">
        <w:t>vilka utgör</w:t>
      </w:r>
      <w:r w:rsidR="006A6B94">
        <w:t xml:space="preserve"> omkring en tredjedel av den berörda målgruppen.</w:t>
      </w:r>
    </w:p>
    <w:p w14:paraId="1D4396BC" w14:textId="77777777" w:rsidR="007B1D2F" w:rsidRDefault="007B1D2F" w:rsidP="007B1D2F">
      <w:pPr>
        <w:pStyle w:val="Rubrik2"/>
      </w:pPr>
      <w:bookmarkStart w:id="39" w:name="_Toc70595037"/>
      <w:bookmarkStart w:id="40" w:name="_Toc71012726"/>
      <w:bookmarkStart w:id="41" w:name="_Toc71637041"/>
      <w:r>
        <w:t>Utlysningar</w:t>
      </w:r>
      <w:bookmarkEnd w:id="39"/>
      <w:bookmarkEnd w:id="40"/>
      <w:bookmarkEnd w:id="41"/>
    </w:p>
    <w:p w14:paraId="5450C376" w14:textId="15DFAF63" w:rsidR="00AF4D90" w:rsidRDefault="001D5C25" w:rsidP="00AF4D90">
      <w:pPr>
        <w:pStyle w:val="Brdtext"/>
      </w:pPr>
      <w:r w:rsidRPr="004C4587">
        <w:t>Energimyndigheten har haft utlysningar av medel öppna för företage</w:t>
      </w:r>
      <w:r>
        <w:t xml:space="preserve">n under </w:t>
      </w:r>
      <w:r w:rsidR="00877BC0">
        <w:t xml:space="preserve">juni </w:t>
      </w:r>
      <w:r>
        <w:t>2018</w:t>
      </w:r>
      <w:r w:rsidR="0080605D">
        <w:t xml:space="preserve"> </w:t>
      </w:r>
      <w:r w:rsidR="00B25E0F">
        <w:t>–</w:t>
      </w:r>
      <w:r w:rsidR="004379C0">
        <w:t xml:space="preserve"> </w:t>
      </w:r>
      <w:r>
        <w:t>2019. Inga utlysningar har gjorts under 2020 då samtliga medel redan fördelats inom programmet.</w:t>
      </w:r>
      <w:r w:rsidR="00AF4D90">
        <w:t xml:space="preserve"> </w:t>
      </w:r>
      <w:r w:rsidR="000E5863">
        <w:t>Projekterings</w:t>
      </w:r>
      <w:r w:rsidR="00EC0DCA">
        <w:t>stöd</w:t>
      </w:r>
      <w:r w:rsidR="00AF4D90">
        <w:t xml:space="preserve"> har kunnat sökas löpande fram till sista dag för utlysning</w:t>
      </w:r>
      <w:r w:rsidR="00EC0DCA">
        <w:t xml:space="preserve">. Investeringsstöd har haft </w:t>
      </w:r>
      <w:r w:rsidR="00EE1294">
        <w:t>tre</w:t>
      </w:r>
      <w:r w:rsidR="00EC0DCA">
        <w:t xml:space="preserve"> prövningstillfällen</w:t>
      </w:r>
      <w:r w:rsidR="00AF08C7">
        <w:t xml:space="preserve"> per år</w:t>
      </w:r>
      <w:r w:rsidR="002B279F">
        <w:t xml:space="preserve"> under</w:t>
      </w:r>
      <w:r w:rsidR="00AF08C7">
        <w:t xml:space="preserve"> 2018-2019, då detta stöd</w:t>
      </w:r>
      <w:r w:rsidR="1C20002F">
        <w:t xml:space="preserve"> </w:t>
      </w:r>
      <w:r w:rsidR="009343B3">
        <w:t xml:space="preserve">enligt förordning </w:t>
      </w:r>
      <w:r w:rsidR="00B16610">
        <w:t xml:space="preserve">skulle prövas i konkurrens med </w:t>
      </w:r>
      <w:r w:rsidR="002830EA">
        <w:t>prövningsgrund högst besparing per stödkrona.</w:t>
      </w:r>
      <w:r w:rsidR="00AF4D90">
        <w:t xml:space="preserve"> </w:t>
      </w:r>
    </w:p>
    <w:p w14:paraId="291F4C07" w14:textId="6C0AA92C" w:rsidR="00DD20DF" w:rsidRDefault="000D1278" w:rsidP="00DD20DF">
      <w:pPr>
        <w:pStyle w:val="Brdtext"/>
      </w:pPr>
      <w:r>
        <w:t>I utlysningstexterna framgick bl</w:t>
      </w:r>
      <w:r w:rsidR="000E5CEA">
        <w:t>and annat</w:t>
      </w:r>
      <w:r>
        <w:t xml:space="preserve"> </w:t>
      </w:r>
      <w:r w:rsidR="00FA149B">
        <w:t>vilka företag som var berättigade att söka stöd</w:t>
      </w:r>
      <w:r w:rsidR="004C65D2">
        <w:t>,</w:t>
      </w:r>
      <w:r w:rsidR="00C91472">
        <w:t xml:space="preserve"> till vilka åtgärder</w:t>
      </w:r>
      <w:r w:rsidR="006A6BD2">
        <w:t xml:space="preserve">, </w:t>
      </w:r>
      <w:r w:rsidR="003A2345">
        <w:t xml:space="preserve">övriga </w:t>
      </w:r>
      <w:r w:rsidR="006A6BD2">
        <w:t>villkor</w:t>
      </w:r>
      <w:r w:rsidR="004C65D2">
        <w:t xml:space="preserve"> och </w:t>
      </w:r>
      <w:r w:rsidR="0058448F">
        <w:t>vilka regelverk som stödet grundar sig på</w:t>
      </w:r>
      <w:r w:rsidR="00C91472">
        <w:t xml:space="preserve">. </w:t>
      </w:r>
    </w:p>
    <w:p w14:paraId="5162503B" w14:textId="41581AB8" w:rsidR="00976D3A" w:rsidRDefault="00976D3A" w:rsidP="00DD20DF">
      <w:pPr>
        <w:pStyle w:val="Brdtext"/>
      </w:pPr>
      <w:r>
        <w:t>För att minska onödigt administrativt arbete för företagen och myndighe</w:t>
      </w:r>
      <w:r w:rsidR="00FE2F92">
        <w:t>te</w:t>
      </w:r>
      <w:r>
        <w:t xml:space="preserve">n har företagen haft möjlighet att </w:t>
      </w:r>
      <w:r w:rsidR="00635516">
        <w:t xml:space="preserve">inför en eventuell ansökan skicka </w:t>
      </w:r>
      <w:r w:rsidR="007F46E9">
        <w:t>in</w:t>
      </w:r>
      <w:r>
        <w:t xml:space="preserve"> en mycket kort och översiktlig beskrivning av tänkt åtgärd. Energimyndigheten har därigenom kunnat vägleda företagen om </w:t>
      </w:r>
      <w:r w:rsidR="00FE2F92">
        <w:t xml:space="preserve">huruvida </w:t>
      </w:r>
      <w:r>
        <w:t>projektet omfatta</w:t>
      </w:r>
      <w:r w:rsidR="00314366">
        <w:t>de</w:t>
      </w:r>
      <w:r>
        <w:t>s av stöden och vilk</w:t>
      </w:r>
      <w:r w:rsidR="00CB574D">
        <w:t xml:space="preserve">a </w:t>
      </w:r>
      <w:r w:rsidR="007F46E9">
        <w:t xml:space="preserve">ytterligare </w:t>
      </w:r>
      <w:r>
        <w:t>uppgifter Energimyndigheten behöv</w:t>
      </w:r>
      <w:r w:rsidR="00FE2F92">
        <w:t>de</w:t>
      </w:r>
      <w:r>
        <w:t xml:space="preserve"> </w:t>
      </w:r>
      <w:r w:rsidR="00993078">
        <w:t xml:space="preserve">ha </w:t>
      </w:r>
      <w:r>
        <w:t xml:space="preserve">för att kunna bedöma </w:t>
      </w:r>
      <w:r w:rsidR="00CB574D">
        <w:t xml:space="preserve">en </w:t>
      </w:r>
      <w:r>
        <w:t>eventuell ansökan</w:t>
      </w:r>
      <w:r w:rsidR="00FE2F92">
        <w:t>.</w:t>
      </w:r>
    </w:p>
    <w:p w14:paraId="44C5FBC2" w14:textId="5197B934" w:rsidR="00C90EAA" w:rsidRDefault="00C91472" w:rsidP="00696654">
      <w:pPr>
        <w:pStyle w:val="Brdtext"/>
      </w:pPr>
      <w:r>
        <w:t>S</w:t>
      </w:r>
      <w:r w:rsidR="000D1278">
        <w:t xml:space="preserve">töd </w:t>
      </w:r>
      <w:r w:rsidR="00C55248">
        <w:t xml:space="preserve">för investeringar </w:t>
      </w:r>
      <w:r w:rsidR="000D1278">
        <w:t xml:space="preserve">kunde lämnas med </w:t>
      </w:r>
      <w:r w:rsidR="00B27620">
        <w:t xml:space="preserve">maximalt </w:t>
      </w:r>
      <w:r w:rsidR="000D1278">
        <w:t>30 % av företage</w:t>
      </w:r>
      <w:r w:rsidR="00F91AC9">
        <w:t>t</w:t>
      </w:r>
      <w:r w:rsidR="000D1278">
        <w:t>s stödgrundande investeringskostnader</w:t>
      </w:r>
      <w:r w:rsidR="003265DE">
        <w:rPr>
          <w:rStyle w:val="Fotnotsreferens"/>
        </w:rPr>
        <w:footnoteReference w:id="10"/>
      </w:r>
      <w:r w:rsidR="00284174">
        <w:t xml:space="preserve">, och </w:t>
      </w:r>
      <w:r w:rsidR="000E3C95">
        <w:t xml:space="preserve">den beräknade </w:t>
      </w:r>
      <w:r w:rsidR="00284174">
        <w:t>å</w:t>
      </w:r>
      <w:r w:rsidR="00284174" w:rsidRPr="00284174">
        <w:t>terbetalningstiden för ett energieffektiviseringsprojekt b</w:t>
      </w:r>
      <w:r w:rsidR="000E3C95">
        <w:t>orde</w:t>
      </w:r>
      <w:r w:rsidR="00284174" w:rsidRPr="00284174">
        <w:t xml:space="preserve"> vara minst 3 år</w:t>
      </w:r>
      <w:r w:rsidR="00181065">
        <w:rPr>
          <w:rStyle w:val="Fotnotsreferens"/>
        </w:rPr>
        <w:footnoteReference w:id="11"/>
      </w:r>
      <w:r w:rsidR="00284174" w:rsidRPr="00284174">
        <w:t>.</w:t>
      </w:r>
      <w:r w:rsidR="000D1278">
        <w:t xml:space="preserve"> </w:t>
      </w:r>
    </w:p>
    <w:p w14:paraId="56D7370E" w14:textId="10262DC3" w:rsidR="00C90EAA" w:rsidRDefault="00CD051D" w:rsidP="00696654">
      <w:pPr>
        <w:pStyle w:val="Brdtext"/>
      </w:pPr>
      <w:r>
        <w:t xml:space="preserve">För projekteringar kunde stöd utgå med </w:t>
      </w:r>
      <w:r w:rsidR="00F91AC9">
        <w:t>maximalt</w:t>
      </w:r>
      <w:r w:rsidR="000D1278">
        <w:t xml:space="preserve"> 50 % av företage</w:t>
      </w:r>
      <w:r w:rsidR="00F91AC9">
        <w:t>t</w:t>
      </w:r>
      <w:r w:rsidR="000D1278">
        <w:t>s</w:t>
      </w:r>
      <w:r w:rsidR="00AA4E99">
        <w:t xml:space="preserve"> </w:t>
      </w:r>
      <w:r w:rsidR="0033315B">
        <w:t xml:space="preserve">energirelaterade </w:t>
      </w:r>
      <w:r w:rsidR="000D1278">
        <w:t>projekteringskostnader.</w:t>
      </w:r>
      <w:r w:rsidR="00AA4E99">
        <w:t xml:space="preserve"> </w:t>
      </w:r>
    </w:p>
    <w:p w14:paraId="24BF73F0" w14:textId="1B52C54F" w:rsidR="00A9458B" w:rsidRDefault="00A9458B" w:rsidP="002425C5">
      <w:pPr>
        <w:pStyle w:val="Rubrik2"/>
      </w:pPr>
      <w:bookmarkStart w:id="42" w:name="_Toc70595038"/>
      <w:bookmarkStart w:id="43" w:name="_Toc71012727"/>
      <w:bookmarkStart w:id="44" w:name="_Toc71637042"/>
      <w:r w:rsidRPr="002425C5">
        <w:lastRenderedPageBreak/>
        <w:t>Fördelning</w:t>
      </w:r>
      <w:r>
        <w:t xml:space="preserve"> av ansökningar</w:t>
      </w:r>
      <w:bookmarkEnd w:id="42"/>
      <w:bookmarkEnd w:id="43"/>
      <w:bookmarkEnd w:id="44"/>
    </w:p>
    <w:p w14:paraId="0F26BEBE" w14:textId="6465DD4B" w:rsidR="00157694" w:rsidRDefault="00157694" w:rsidP="00157694">
      <w:pPr>
        <w:pStyle w:val="Brdtext"/>
      </w:pPr>
      <w:r>
        <w:t xml:space="preserve">Totalt har Energimyndigheten erhållit </w:t>
      </w:r>
      <w:r w:rsidR="00A90203">
        <w:t>129</w:t>
      </w:r>
      <w:r>
        <w:t xml:space="preserve"> ansökningar om totalt 138 miljoner kr från totalt </w:t>
      </w:r>
      <w:r w:rsidR="00A90203">
        <w:t xml:space="preserve">88 </w:t>
      </w:r>
      <w:r>
        <w:t xml:space="preserve">företag. </w:t>
      </w:r>
    </w:p>
    <w:p w14:paraId="6EE2A140" w14:textId="791BEED8" w:rsidR="002F14DC" w:rsidRDefault="002F14DC" w:rsidP="002F14DC">
      <w:pPr>
        <w:pStyle w:val="Brdtext"/>
      </w:pPr>
      <w:r w:rsidRPr="004C4587">
        <w:t xml:space="preserve">Ansökningar </w:t>
      </w:r>
      <w:r>
        <w:t>har kommit</w:t>
      </w:r>
      <w:r w:rsidRPr="004C4587">
        <w:t xml:space="preserve"> från </w:t>
      </w:r>
      <w:r>
        <w:t xml:space="preserve">många olika </w:t>
      </w:r>
      <w:r w:rsidRPr="004C4587">
        <w:t>företag i en stor del av landet</w:t>
      </w:r>
      <w:r>
        <w:t xml:space="preserve">, med tyngdpunkten </w:t>
      </w:r>
      <w:r w:rsidR="00A21574">
        <w:t>i</w:t>
      </w:r>
      <w:r>
        <w:t xml:space="preserve"> södra och mellersta delen av landet. enligt figur </w:t>
      </w:r>
      <w:r w:rsidR="005E541E">
        <w:t xml:space="preserve">1 </w:t>
      </w:r>
      <w:r>
        <w:t xml:space="preserve">nedan. </w:t>
      </w:r>
      <w:r w:rsidR="46969534">
        <w:t xml:space="preserve">De </w:t>
      </w:r>
      <w:r w:rsidR="5392BC48">
        <w:t xml:space="preserve">län </w:t>
      </w:r>
      <w:r w:rsidR="46969534">
        <w:t>varifrån</w:t>
      </w:r>
      <w:r>
        <w:t xml:space="preserve"> flest ansökningar inlämnats är: </w:t>
      </w:r>
    </w:p>
    <w:p w14:paraId="0750FC2E" w14:textId="217B87DF" w:rsidR="002F14DC" w:rsidRDefault="5D550286" w:rsidP="002F14DC">
      <w:pPr>
        <w:pStyle w:val="Punktlista"/>
      </w:pPr>
      <w:r>
        <w:t>Skåne</w:t>
      </w:r>
      <w:r w:rsidR="002F14DC">
        <w:t xml:space="preserve"> </w:t>
      </w:r>
      <w:r>
        <w:t>33</w:t>
      </w:r>
      <w:r w:rsidR="002F14DC">
        <w:t xml:space="preserve"> st</w:t>
      </w:r>
    </w:p>
    <w:p w14:paraId="48E721CA" w14:textId="0E6BBED2" w:rsidR="002F14DC" w:rsidRDefault="3B882765" w:rsidP="002F14DC">
      <w:pPr>
        <w:pStyle w:val="Punktlista"/>
      </w:pPr>
      <w:r>
        <w:t xml:space="preserve">Västra Götaland 27 </w:t>
      </w:r>
      <w:r w:rsidR="46969534">
        <w:t>st</w:t>
      </w:r>
    </w:p>
    <w:p w14:paraId="66081B3F" w14:textId="6471C4BA" w:rsidR="002F14DC" w:rsidRDefault="002F14DC" w:rsidP="002F14DC">
      <w:pPr>
        <w:pStyle w:val="Punktlista"/>
      </w:pPr>
      <w:r>
        <w:t xml:space="preserve">Stockholm </w:t>
      </w:r>
      <w:r w:rsidR="012628B1">
        <w:t>16</w:t>
      </w:r>
      <w:r>
        <w:t xml:space="preserve"> st</w:t>
      </w:r>
    </w:p>
    <w:p w14:paraId="6E7D3E13" w14:textId="445B5412" w:rsidR="002F14DC" w:rsidRDefault="0EA32F9B" w:rsidP="002F14DC">
      <w:pPr>
        <w:pStyle w:val="Brdtext"/>
      </w:pPr>
      <w:r>
        <w:rPr>
          <w:noProof/>
        </w:rPr>
        <w:drawing>
          <wp:inline distT="0" distB="0" distL="0" distR="0" wp14:anchorId="0BAB8016" wp14:editId="75A75F55">
            <wp:extent cx="4572000" cy="3838575"/>
            <wp:effectExtent l="0" t="0" r="0" b="0"/>
            <wp:docPr id="1800606502" name="Picture 1800606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0606502"/>
                    <pic:cNvPicPr/>
                  </pic:nvPicPr>
                  <pic:blipFill>
                    <a:blip r:embed="rId11">
                      <a:extLst>
                        <a:ext uri="{28A0092B-C50C-407E-A947-70E740481C1C}">
                          <a14:useLocalDpi xmlns:a14="http://schemas.microsoft.com/office/drawing/2010/main" val="0"/>
                        </a:ext>
                      </a:extLst>
                    </a:blip>
                    <a:stretch>
                      <a:fillRect/>
                    </a:stretch>
                  </pic:blipFill>
                  <pic:spPr>
                    <a:xfrm>
                      <a:off x="0" y="0"/>
                      <a:ext cx="4572000" cy="3838575"/>
                    </a:xfrm>
                    <a:prstGeom prst="rect">
                      <a:avLst/>
                    </a:prstGeom>
                  </pic:spPr>
                </pic:pic>
              </a:graphicData>
            </a:graphic>
          </wp:inline>
        </w:drawing>
      </w:r>
    </w:p>
    <w:p w14:paraId="55C35870" w14:textId="58A125F9" w:rsidR="002F14DC" w:rsidRPr="003B6B11" w:rsidRDefault="002F14DC" w:rsidP="002F14DC">
      <w:pPr>
        <w:pStyle w:val="Brdtext"/>
        <w:rPr>
          <w:i/>
          <w:iCs/>
        </w:rPr>
      </w:pPr>
      <w:r w:rsidRPr="003B6B11">
        <w:rPr>
          <w:i/>
          <w:iCs/>
        </w:rPr>
        <w:t xml:space="preserve">Figur </w:t>
      </w:r>
      <w:r w:rsidR="007F3272">
        <w:rPr>
          <w:i/>
          <w:iCs/>
        </w:rPr>
        <w:t>1. Fördelning av inkomna ansökningar per län.</w:t>
      </w:r>
    </w:p>
    <w:p w14:paraId="10D603E4" w14:textId="587E4794" w:rsidR="002F14DC" w:rsidRDefault="002F14DC" w:rsidP="002F14DC">
      <w:pPr>
        <w:pStyle w:val="Brdtext"/>
      </w:pPr>
      <w:r>
        <w:t xml:space="preserve">Flest ansökningar per företag, 8 st, har inkommit från Volvo personvagnar AB och Orkla Food Sverige AB. Hur stödmedlen fördelats per företag finns information om i avsnitt </w:t>
      </w:r>
      <w:r w:rsidR="00187205">
        <w:t>4</w:t>
      </w:r>
      <w:r w:rsidR="00C737D3">
        <w:t>.</w:t>
      </w:r>
    </w:p>
    <w:p w14:paraId="15E031E1" w14:textId="7C70A7EA" w:rsidR="001C03C0" w:rsidRDefault="002E74E3" w:rsidP="001C03C0">
      <w:pPr>
        <w:pStyle w:val="Rubrik1"/>
      </w:pPr>
      <w:bookmarkStart w:id="45" w:name="_Toc70595039"/>
      <w:bookmarkStart w:id="46" w:name="_Toc71012728"/>
      <w:bookmarkStart w:id="47" w:name="_Toc71637043"/>
      <w:r>
        <w:lastRenderedPageBreak/>
        <w:t>Beviljade</w:t>
      </w:r>
      <w:r w:rsidR="001C03C0">
        <w:t xml:space="preserve"> projekt inom programmet</w:t>
      </w:r>
      <w:bookmarkEnd w:id="45"/>
      <w:bookmarkEnd w:id="46"/>
      <w:bookmarkEnd w:id="47"/>
    </w:p>
    <w:p w14:paraId="54E636B7" w14:textId="5755DB92" w:rsidR="001C03C0" w:rsidRDefault="001C03C0" w:rsidP="001C03C0">
      <w:pPr>
        <w:pStyle w:val="Brdtext"/>
      </w:pPr>
      <w:r>
        <w:rPr>
          <w:i/>
          <w:iCs/>
        </w:rPr>
        <w:t xml:space="preserve">I </w:t>
      </w:r>
      <w:r w:rsidRPr="000A3C09">
        <w:rPr>
          <w:i/>
          <w:iCs/>
        </w:rPr>
        <w:t>kapit</w:t>
      </w:r>
      <w:r>
        <w:rPr>
          <w:i/>
          <w:iCs/>
        </w:rPr>
        <w:t>el fyra finns</w:t>
      </w:r>
      <w:r w:rsidRPr="000A3C09">
        <w:rPr>
          <w:i/>
          <w:iCs/>
        </w:rPr>
        <w:t xml:space="preserve"> sammanställningar av projekten som helhet,</w:t>
      </w:r>
      <w:r>
        <w:rPr>
          <w:i/>
          <w:iCs/>
        </w:rPr>
        <w:t xml:space="preserve"> samt</w:t>
      </w:r>
      <w:r w:rsidR="002418B9">
        <w:rPr>
          <w:i/>
          <w:iCs/>
        </w:rPr>
        <w:t xml:space="preserve"> några</w:t>
      </w:r>
      <w:r>
        <w:rPr>
          <w:i/>
          <w:iCs/>
        </w:rPr>
        <w:t xml:space="preserve"> nedslag i enskilda projek</w:t>
      </w:r>
      <w:r w:rsidR="00E71EF9">
        <w:rPr>
          <w:i/>
          <w:iCs/>
        </w:rPr>
        <w:t>t</w:t>
      </w:r>
      <w:r>
        <w:rPr>
          <w:i/>
          <w:iCs/>
        </w:rPr>
        <w:t>.</w:t>
      </w:r>
      <w:r>
        <w:t xml:space="preserve"> </w:t>
      </w:r>
    </w:p>
    <w:p w14:paraId="7D60003D" w14:textId="548EC849" w:rsidR="002F14DC" w:rsidRDefault="002F14DC" w:rsidP="00F739D3">
      <w:pPr>
        <w:pStyle w:val="Rubrik2"/>
      </w:pPr>
      <w:bookmarkStart w:id="48" w:name="_Toc71637044"/>
      <w:bookmarkStart w:id="49" w:name="_Toc70595040"/>
      <w:bookmarkStart w:id="50" w:name="_Toc71012729"/>
      <w:r w:rsidRPr="00F739D3">
        <w:t>Prövningstillfällen</w:t>
      </w:r>
      <w:bookmarkEnd w:id="48"/>
      <w:r>
        <w:t xml:space="preserve"> </w:t>
      </w:r>
      <w:bookmarkEnd w:id="49"/>
      <w:bookmarkEnd w:id="50"/>
    </w:p>
    <w:p w14:paraId="074F6A73" w14:textId="4843F22F" w:rsidR="00770E94" w:rsidRDefault="00770E94" w:rsidP="00770E94">
      <w:pPr>
        <w:pStyle w:val="Brdtext"/>
      </w:pPr>
      <w:r w:rsidRPr="006303B2">
        <w:t xml:space="preserve">Vid ansökan om projekteringsstöd </w:t>
      </w:r>
      <w:r>
        <w:t xml:space="preserve">har </w:t>
      </w:r>
      <w:r w:rsidRPr="006303B2">
        <w:t>Energimyndigheten</w:t>
      </w:r>
      <w:r w:rsidRPr="00AF4D90">
        <w:t xml:space="preserve"> </w:t>
      </w:r>
      <w:r w:rsidRPr="006303B2">
        <w:t>hantera</w:t>
      </w:r>
      <w:r>
        <w:t>t</w:t>
      </w:r>
      <w:r w:rsidRPr="006303B2">
        <w:t xml:space="preserve"> och meddela</w:t>
      </w:r>
      <w:r>
        <w:t>t</w:t>
      </w:r>
      <w:r w:rsidRPr="006303B2">
        <w:t xml:space="preserve"> beslut om stöd löpande</w:t>
      </w:r>
      <w:r>
        <w:t>,</w:t>
      </w:r>
      <w:r w:rsidRPr="006303B2">
        <w:t xml:space="preserve"> medan hantering och beslut vid ansökan om investeringsstöd ske</w:t>
      </w:r>
      <w:r>
        <w:t>tt</w:t>
      </w:r>
      <w:r w:rsidRPr="006303B2">
        <w:t xml:space="preserve"> vid tre prövningstillfällen per år</w:t>
      </w:r>
      <w:r>
        <w:t xml:space="preserve">. </w:t>
      </w:r>
    </w:p>
    <w:p w14:paraId="3BB8791C" w14:textId="77777777" w:rsidR="00837BC4" w:rsidRDefault="00F739D3" w:rsidP="00837BC4">
      <w:pPr>
        <w:pStyle w:val="Rubrik2"/>
      </w:pPr>
      <w:bookmarkStart w:id="51" w:name="_Toc71637045"/>
      <w:r>
        <w:t>Totalt fördelat stöd</w:t>
      </w:r>
      <w:bookmarkEnd w:id="51"/>
      <w:r w:rsidDel="00F739D3">
        <w:t xml:space="preserve"> </w:t>
      </w:r>
    </w:p>
    <w:p w14:paraId="15C80DA5" w14:textId="3DC8DB90" w:rsidR="00DE5AB1" w:rsidRPr="00A550F3" w:rsidRDefault="00DE5AB1" w:rsidP="00A550F3">
      <w:pPr>
        <w:pStyle w:val="Brdtext"/>
      </w:pPr>
      <w:r w:rsidRPr="00A550F3">
        <w:t xml:space="preserve">Totalt har Energimyndigheten erhållit 129 ansökningar om totalt 138 miljoner från totalt 88 unika företag fördelade över hela landet och fördelade på att stort antal sektorer. Totalt har beslut med bifall fattats för 108 projekt om totalt 105 miljoner kronor, varav 83 miljoner kronor har lämnats i stöd för 68 investeringar och 22 miljoner kronor har lämnats i stöd för 40 projekteringar. Efterhand har 14 företag valt att avsluta projekten och de beslutade pengarna har återbetalats. Pengar har också återbetalats från projekt som kostat mindre än beräknat. Totalt har 25 miljoner återbetalats till Energimyndigheten. </w:t>
      </w:r>
      <w:r w:rsidR="00FC0A24">
        <w:t xml:space="preserve">Efter återbetalningar </w:t>
      </w:r>
      <w:r w:rsidR="00F5193F">
        <w:t>har</w:t>
      </w:r>
      <w:r w:rsidR="00FC0A24">
        <w:t xml:space="preserve"> c</w:t>
      </w:r>
      <w:r w:rsidR="00F5193F">
        <w:t>irk</w:t>
      </w:r>
      <w:r w:rsidR="00FC0A24">
        <w:t xml:space="preserve">a 20 miljoner </w:t>
      </w:r>
      <w:r w:rsidR="00F5193F">
        <w:t>kronor</w:t>
      </w:r>
      <w:r w:rsidR="00FC0A24">
        <w:t xml:space="preserve"> gå</w:t>
      </w:r>
      <w:r w:rsidR="00B57DC4">
        <w:t>tt</w:t>
      </w:r>
      <w:r w:rsidR="00FC0A24">
        <w:t xml:space="preserve"> till projekteringar och c</w:t>
      </w:r>
      <w:r w:rsidR="00F5193F">
        <w:t>irk</w:t>
      </w:r>
      <w:r w:rsidR="00FC0A24">
        <w:t xml:space="preserve">a 60 till investeringar. </w:t>
      </w:r>
      <w:r w:rsidRPr="00A550F3">
        <w:t xml:space="preserve">Fem ansökningar har återtagits. 16 avslagsbeslut har fattats. Vid tidpunkten för slutrapporten är 94 projekt </w:t>
      </w:r>
      <w:r w:rsidR="00D74E5F">
        <w:t>genomförda</w:t>
      </w:r>
      <w:r w:rsidR="00D74E5F" w:rsidRPr="00A550F3">
        <w:t xml:space="preserve"> </w:t>
      </w:r>
      <w:r w:rsidRPr="00A550F3">
        <w:t xml:space="preserve">eller pågående. Det är de 94 projekten som tabellerna i slutrapporten baseras på. Omkostnader för programmet var </w:t>
      </w:r>
      <w:r w:rsidR="00B84703">
        <w:t>nio</w:t>
      </w:r>
      <w:r w:rsidR="00471BC7">
        <w:t xml:space="preserve"> </w:t>
      </w:r>
      <w:r w:rsidRPr="00A550F3">
        <w:t>miljoner kronor.</w:t>
      </w:r>
    </w:p>
    <w:p w14:paraId="36C035A1" w14:textId="0F18CC7D" w:rsidR="00DE5AB1" w:rsidRDefault="00DE5AB1" w:rsidP="006F7B42">
      <w:pPr>
        <w:pStyle w:val="Brdtext"/>
      </w:pPr>
      <w:r>
        <w:t>Stöd har lämnats med 30 % av företagens stödgrundande investeringskostnader och 50 % av företagens projekteringskostnader. Det innebär att en total satsning om c</w:t>
      </w:r>
      <w:r w:rsidR="003234C5">
        <w:t>irk</w:t>
      </w:r>
      <w:r>
        <w:t xml:space="preserve">a </w:t>
      </w:r>
      <w:r w:rsidR="00DB4AF9">
        <w:t xml:space="preserve">240 </w:t>
      </w:r>
      <w:r>
        <w:t xml:space="preserve">miljoner kronor </w:t>
      </w:r>
      <w:r w:rsidR="005D1ECD">
        <w:t xml:space="preserve">har </w:t>
      </w:r>
      <w:r>
        <w:t xml:space="preserve">gjorts för energieffektiviserande åtgärder hos företagen, </w:t>
      </w:r>
      <w:r w:rsidR="003234C5">
        <w:t xml:space="preserve">varav </w:t>
      </w:r>
      <w:r>
        <w:t>c</w:t>
      </w:r>
      <w:r w:rsidR="003234C5">
        <w:t>irk</w:t>
      </w:r>
      <w:r>
        <w:t xml:space="preserve">a </w:t>
      </w:r>
      <w:r w:rsidR="0009394E">
        <w:t xml:space="preserve">200 </w:t>
      </w:r>
      <w:r>
        <w:t xml:space="preserve">miljoner kronor i faktiska investeringar och </w:t>
      </w:r>
      <w:r w:rsidR="003500C2">
        <w:t>cirka</w:t>
      </w:r>
      <w:r>
        <w:t xml:space="preserve"> </w:t>
      </w:r>
      <w:r w:rsidR="0009394E">
        <w:t xml:space="preserve">40 </w:t>
      </w:r>
      <w:r>
        <w:t>miljoner kronor kr i projekteringar inför ev. kommande investeringar.</w:t>
      </w:r>
    </w:p>
    <w:p w14:paraId="06D62E4B" w14:textId="1B8D09A9" w:rsidR="00DE5AB1" w:rsidRDefault="00DE5AB1" w:rsidP="006F7B42">
      <w:pPr>
        <w:pStyle w:val="Brdtext"/>
      </w:pPr>
      <w:r>
        <w:t xml:space="preserve">Figur </w:t>
      </w:r>
      <w:r w:rsidR="00DC6856">
        <w:t xml:space="preserve">2 </w:t>
      </w:r>
      <w:r>
        <w:t xml:space="preserve">nedan visar de tio branschsektorer som beviljats mest medel från programmet. Spridningen är stor mellan sektorer, sammanlagt har företag från 18 olika sektorer deltagit i programmet. </w:t>
      </w:r>
    </w:p>
    <w:p w14:paraId="61BAADB0" w14:textId="63163309" w:rsidR="00DE5AB1" w:rsidRPr="006F7B42" w:rsidRDefault="00DE5AB1" w:rsidP="006F7B42">
      <w:pPr>
        <w:pStyle w:val="Punktlista"/>
      </w:pPr>
      <w:r w:rsidRPr="006F7B42">
        <w:t xml:space="preserve">Företag som ingår i sektorn tillverkning av motorfordon, släpfordon och påhängsvagnar (SNI 29) har flest projekt och har fått mest medel (18 Mkr) och flest projekt, 16 st. </w:t>
      </w:r>
    </w:p>
    <w:p w14:paraId="51A62CDA" w14:textId="4C2D8450" w:rsidR="00DE5AB1" w:rsidRPr="006F7B42" w:rsidRDefault="00DE5AB1" w:rsidP="006F7B42">
      <w:pPr>
        <w:pStyle w:val="Punktlista"/>
      </w:pPr>
      <w:r w:rsidRPr="006F7B42">
        <w:t>Företag som framställer livsmedel (SNI 10) har beviljats näst mest medel (13 Mkr) fördelat på 12 projekt.</w:t>
      </w:r>
    </w:p>
    <w:p w14:paraId="5E0AFF6D" w14:textId="0846BBCF" w:rsidR="001D4ED5" w:rsidRPr="006F7B42" w:rsidRDefault="00DE5AB1" w:rsidP="006F7B42">
      <w:pPr>
        <w:pStyle w:val="Punktlista"/>
      </w:pPr>
      <w:r w:rsidRPr="006F7B42">
        <w:t>Företag inom pappers- och pappersvarutillverkning (SNI 17) har beviljats medel om 16 Mkr för 9 projekt.</w:t>
      </w:r>
    </w:p>
    <w:p w14:paraId="542BB7AE" w14:textId="08030DFF" w:rsidR="002F14DC" w:rsidRDefault="002F14DC" w:rsidP="002F14DC">
      <w:pPr>
        <w:pStyle w:val="Brdtext"/>
      </w:pPr>
      <w:r w:rsidRPr="00CF039A">
        <w:rPr>
          <w:noProof/>
        </w:rPr>
        <w:lastRenderedPageBreak/>
        <w:t xml:space="preserve"> </w:t>
      </w:r>
      <w:r w:rsidR="368532A6">
        <w:rPr>
          <w:noProof/>
        </w:rPr>
        <w:drawing>
          <wp:inline distT="0" distB="0" distL="0" distR="0" wp14:anchorId="4667895E" wp14:editId="46B227AF">
            <wp:extent cx="5857875" cy="3076575"/>
            <wp:effectExtent l="0" t="0" r="0" b="0"/>
            <wp:docPr id="252636123" name="Picture 252636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636123"/>
                    <pic:cNvPicPr/>
                  </pic:nvPicPr>
                  <pic:blipFill>
                    <a:blip r:embed="rId12">
                      <a:extLst>
                        <a:ext uri="{28A0092B-C50C-407E-A947-70E740481C1C}">
                          <a14:useLocalDpi xmlns:a14="http://schemas.microsoft.com/office/drawing/2010/main" val="0"/>
                        </a:ext>
                      </a:extLst>
                    </a:blip>
                    <a:stretch>
                      <a:fillRect/>
                    </a:stretch>
                  </pic:blipFill>
                  <pic:spPr>
                    <a:xfrm>
                      <a:off x="0" y="0"/>
                      <a:ext cx="5857875" cy="3076575"/>
                    </a:xfrm>
                    <a:prstGeom prst="rect">
                      <a:avLst/>
                    </a:prstGeom>
                  </pic:spPr>
                </pic:pic>
              </a:graphicData>
            </a:graphic>
          </wp:inline>
        </w:drawing>
      </w:r>
    </w:p>
    <w:p w14:paraId="2C3272C4" w14:textId="5C6B3072" w:rsidR="002F14DC" w:rsidRDefault="002F14DC" w:rsidP="002F14DC">
      <w:pPr>
        <w:pStyle w:val="Brdtext"/>
        <w:rPr>
          <w:i/>
          <w:iCs/>
        </w:rPr>
      </w:pPr>
      <w:r w:rsidRPr="003B6B11">
        <w:rPr>
          <w:i/>
          <w:iCs/>
        </w:rPr>
        <w:t xml:space="preserve">Figur </w:t>
      </w:r>
      <w:r w:rsidR="00DC6856">
        <w:rPr>
          <w:i/>
          <w:iCs/>
        </w:rPr>
        <w:t xml:space="preserve">2. </w:t>
      </w:r>
      <w:r w:rsidR="00C67E9A">
        <w:rPr>
          <w:i/>
          <w:iCs/>
        </w:rPr>
        <w:t xml:space="preserve">De </w:t>
      </w:r>
      <w:r w:rsidR="00C67E9A" w:rsidRPr="00C67E9A">
        <w:rPr>
          <w:i/>
          <w:iCs/>
        </w:rPr>
        <w:t>branschsektorer som beviljats mest medel från programmet</w:t>
      </w:r>
      <w:r w:rsidR="00C67E9A">
        <w:rPr>
          <w:i/>
          <w:iCs/>
        </w:rPr>
        <w:t>.</w:t>
      </w:r>
    </w:p>
    <w:p w14:paraId="1CE96914" w14:textId="77777777" w:rsidR="002A1947" w:rsidRDefault="0098149C" w:rsidP="002A1947">
      <w:pPr>
        <w:pStyle w:val="Brdtext"/>
      </w:pPr>
      <w:r w:rsidRPr="00923293">
        <w:t xml:space="preserve">Figur </w:t>
      </w:r>
      <w:r>
        <w:t>3</w:t>
      </w:r>
      <w:r w:rsidRPr="00923293">
        <w:t xml:space="preserve"> visar de 16 företag som beviljats mest medel från programmet. Orkla Foods Sverige AB är den största mottagaren av medel (7,2 Mkr) samt det företag som drivit näst flest projekt (6). Fem företag har beviljats medel om cirka 5 Mkr: Scania CV AB, Scania AB, Södra Skogsägarna, Volvo Powertrain AB samt Volvo Personvagnar AB. </w:t>
      </w:r>
    </w:p>
    <w:p w14:paraId="4C411483" w14:textId="77BCB144" w:rsidR="002A1947" w:rsidRPr="00923293" w:rsidRDefault="002A1947" w:rsidP="002A1947">
      <w:pPr>
        <w:pStyle w:val="Brdtext"/>
      </w:pPr>
      <w:r w:rsidRPr="00923293">
        <w:t>På koncernnivå har Volvokoncernen haft flest projekt (11) följt av Orklakoncernen (6) och Scaniakoncernen (6) och Saabkoncernen (5). Att vissa företag driver flera projekt finansierade av programmet indikerar att dessa strategiskt inkorporerar programmet i sitt energieffektiviseringsarbete.</w:t>
      </w:r>
    </w:p>
    <w:p w14:paraId="4ACB38D9" w14:textId="6B3E138F" w:rsidR="002F14DC" w:rsidRDefault="29E5CB78" w:rsidP="00E261A5">
      <w:pPr>
        <w:pStyle w:val="Brdtext"/>
        <w:keepNext/>
      </w:pPr>
      <w:r>
        <w:rPr>
          <w:noProof/>
        </w:rPr>
        <w:lastRenderedPageBreak/>
        <w:drawing>
          <wp:inline distT="0" distB="0" distL="0" distR="0" wp14:anchorId="46EA72F7" wp14:editId="0FF2734A">
            <wp:extent cx="5562600" cy="3171825"/>
            <wp:effectExtent l="0" t="0" r="0" b="0"/>
            <wp:docPr id="773810984" name="Picture 7738109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extLst>
                        <a:ext uri="{28A0092B-C50C-407E-A947-70E740481C1C}">
                          <a14:useLocalDpi xmlns:a14="http://schemas.microsoft.com/office/drawing/2010/main" val="0"/>
                        </a:ext>
                      </a:extLst>
                    </a:blip>
                    <a:stretch>
                      <a:fillRect/>
                    </a:stretch>
                  </pic:blipFill>
                  <pic:spPr>
                    <a:xfrm>
                      <a:off x="0" y="0"/>
                      <a:ext cx="5562600" cy="3171825"/>
                    </a:xfrm>
                    <a:prstGeom prst="rect">
                      <a:avLst/>
                    </a:prstGeom>
                  </pic:spPr>
                </pic:pic>
              </a:graphicData>
            </a:graphic>
          </wp:inline>
        </w:drawing>
      </w:r>
    </w:p>
    <w:p w14:paraId="7150CA13" w14:textId="35E15C9A" w:rsidR="002F14DC" w:rsidRPr="003B6B11" w:rsidRDefault="002F14DC" w:rsidP="002F14DC">
      <w:pPr>
        <w:pStyle w:val="Brdtext"/>
        <w:rPr>
          <w:i/>
          <w:iCs/>
        </w:rPr>
      </w:pPr>
      <w:r w:rsidRPr="003B6B11">
        <w:rPr>
          <w:i/>
          <w:iCs/>
        </w:rPr>
        <w:t xml:space="preserve">Figur </w:t>
      </w:r>
      <w:r w:rsidR="0098149C">
        <w:rPr>
          <w:i/>
          <w:iCs/>
        </w:rPr>
        <w:t>3.</w:t>
      </w:r>
      <w:r w:rsidR="00FF0AD1">
        <w:rPr>
          <w:i/>
          <w:iCs/>
        </w:rPr>
        <w:t xml:space="preserve"> </w:t>
      </w:r>
      <w:r w:rsidR="00E261A5">
        <w:rPr>
          <w:i/>
          <w:iCs/>
        </w:rPr>
        <w:t>De</w:t>
      </w:r>
      <w:r w:rsidR="0098149C">
        <w:rPr>
          <w:i/>
          <w:iCs/>
        </w:rPr>
        <w:t xml:space="preserve"> </w:t>
      </w:r>
      <w:r w:rsidR="00E261A5" w:rsidRPr="00E261A5">
        <w:rPr>
          <w:i/>
          <w:iCs/>
        </w:rPr>
        <w:t>företag som beviljats mest medel från programmet.</w:t>
      </w:r>
    </w:p>
    <w:p w14:paraId="6FF802AD" w14:textId="4EF4145C" w:rsidR="000D6DC1" w:rsidRDefault="00E929CD" w:rsidP="000D6DC1">
      <w:pPr>
        <w:pStyle w:val="Rubrik2"/>
      </w:pPr>
      <w:bookmarkStart w:id="52" w:name="_Toc70595041"/>
      <w:bookmarkStart w:id="53" w:name="_Toc71012730"/>
      <w:bookmarkStart w:id="54" w:name="_Toc71637046"/>
      <w:r>
        <w:t>I</w:t>
      </w:r>
      <w:r w:rsidR="00EA575E">
        <w:t>nvestering</w:t>
      </w:r>
      <w:r>
        <w:t>såtgärder</w:t>
      </w:r>
      <w:bookmarkEnd w:id="52"/>
      <w:bookmarkEnd w:id="53"/>
      <w:bookmarkEnd w:id="54"/>
    </w:p>
    <w:p w14:paraId="07B00755" w14:textId="42A055CD" w:rsidR="0046105F" w:rsidRDefault="0046105F" w:rsidP="0046105F">
      <w:pPr>
        <w:pStyle w:val="Brdtext"/>
      </w:pPr>
      <w:r w:rsidRPr="00586BE5">
        <w:t xml:space="preserve">Investeringsstöd till en energieffektivitetsåtgärd har getts till de åtgärder som vid varje prövningstillfälle </w:t>
      </w:r>
      <w:r w:rsidR="009336F6">
        <w:t xml:space="preserve">bedömts </w:t>
      </w:r>
      <w:r w:rsidRPr="00586BE5">
        <w:t>ge högst energibesparing per stödkrona.</w:t>
      </w:r>
      <w:r w:rsidR="002418B9">
        <w:t xml:space="preserve"> </w:t>
      </w:r>
      <w:r w:rsidR="009336F6">
        <w:t>Vid handläggningen sattes</w:t>
      </w:r>
      <w:r w:rsidR="00094FBA" w:rsidRPr="00094FBA">
        <w:t xml:space="preserve"> det sökta stödbeloppet i relation till den av företaget angivna beräknade besparingen. </w:t>
      </w:r>
      <w:r w:rsidR="005D024F">
        <w:t xml:space="preserve">För att undvika </w:t>
      </w:r>
      <w:r w:rsidR="008E7DDE">
        <w:t>a</w:t>
      </w:r>
      <w:r w:rsidR="00094FBA" w:rsidRPr="00094FBA">
        <w:t xml:space="preserve">tt </w:t>
      </w:r>
      <w:r w:rsidR="008E7DDE">
        <w:t xml:space="preserve">stödet går till </w:t>
      </w:r>
      <w:r w:rsidR="00094FBA" w:rsidRPr="00094FBA">
        <w:t>de åtgärder som borde ha förutsättningar att genomföras ändå</w:t>
      </w:r>
      <w:r w:rsidR="00061B2E">
        <w:t xml:space="preserve">, infördes </w:t>
      </w:r>
      <w:r w:rsidR="00094FBA" w:rsidRPr="00094FBA">
        <w:t xml:space="preserve">i den andra utlysningsomgången ett börkrav att en återbetalningstid för ett sökt investeringsstöd bör överstiga 3 år. </w:t>
      </w:r>
    </w:p>
    <w:p w14:paraId="25512FC7" w14:textId="58E9627B" w:rsidR="00960F2C" w:rsidRDefault="00960F2C" w:rsidP="00586BE5">
      <w:pPr>
        <w:pStyle w:val="Brdtext"/>
      </w:pPr>
      <w:r w:rsidRPr="00960F2C">
        <w:t xml:space="preserve">Inom programmet fördelades medel till 68 </w:t>
      </w:r>
      <w:r w:rsidR="00F855F4">
        <w:t>investerings</w:t>
      </w:r>
      <w:r w:rsidRPr="00960F2C">
        <w:t>projekt vilka beviljats 83,7 miljoner kr i stöd. Vid tidpunkten för rapportens färdigställande hade 41 projekt slutförts. 9 projekt hade dragits tillbaka och 18 projekt var fortfarande pågående.</w:t>
      </w:r>
    </w:p>
    <w:p w14:paraId="4EB19FB4" w14:textId="2E81A692" w:rsidR="00CC62D0" w:rsidRDefault="00CC62D0" w:rsidP="00CC62D0">
      <w:pPr>
        <w:pStyle w:val="Brdtext"/>
        <w:rPr>
          <w:rFonts w:ascii="Times New Roman" w:eastAsia="Times New Roman" w:hAnsi="Times New Roman" w:cs="Times New Roman"/>
          <w:i/>
        </w:rPr>
      </w:pPr>
      <w:r>
        <w:rPr>
          <w:rFonts w:eastAsia="Times New Roman"/>
        </w:rPr>
        <w:t>Stöd till investeringar förväntas ge effekter i form av en minskad energianvändning från 0,15 TWh/år. Därtill kommer mervärden såsom minskade utsläpp av växthusgaser, ökad produktivitet, förbättrad arbetsmiljö med mera.</w:t>
      </w:r>
      <w:r>
        <w:rPr>
          <w:rFonts w:ascii="Times New Roman" w:eastAsia="Times New Roman" w:hAnsi="Times New Roman" w:cs="Times New Roman"/>
          <w:i/>
        </w:rPr>
        <w:t xml:space="preserve"> </w:t>
      </w:r>
    </w:p>
    <w:p w14:paraId="2D9B9D5F" w14:textId="6B5026CE" w:rsidR="000D6DC1" w:rsidRDefault="005B4ACA" w:rsidP="000D6DC1">
      <w:pPr>
        <w:pStyle w:val="Rubrik3"/>
      </w:pPr>
      <w:r>
        <w:t>Typ av åtgärder</w:t>
      </w:r>
    </w:p>
    <w:p w14:paraId="51AB0A40" w14:textId="107A608A" w:rsidR="002B6350" w:rsidRDefault="002B6350" w:rsidP="006F1F82">
      <w:pPr>
        <w:pStyle w:val="Brdtext"/>
      </w:pPr>
      <w:r w:rsidRPr="002B6350">
        <w:t>De 59 pågående eller avslutade investeringsstöden har fördelats till olika typer av energieffektiviserande projekt/åtgärder hos företagen</w:t>
      </w:r>
      <w:r w:rsidR="002A6493">
        <w:t>, se figur 4</w:t>
      </w:r>
      <w:r w:rsidRPr="002B6350">
        <w:t xml:space="preserve">. Vanligast är värmeåtervinning (20 st), styrsystem (9 st) samt belysning och multipla åtgärder </w:t>
      </w:r>
      <w:r w:rsidR="006F7B42">
        <w:t>(</w:t>
      </w:r>
      <w:r w:rsidRPr="002B6350">
        <w:t>8</w:t>
      </w:r>
      <w:r w:rsidR="006F7B42">
        <w:t xml:space="preserve"> </w:t>
      </w:r>
      <w:r w:rsidRPr="002B6350">
        <w:t>st</w:t>
      </w:r>
      <w:r w:rsidR="006F7B42">
        <w:t>)</w:t>
      </w:r>
      <w:r w:rsidRPr="002B6350">
        <w:t>.</w:t>
      </w:r>
    </w:p>
    <w:p w14:paraId="60CF1293" w14:textId="58B5348E" w:rsidR="00EC7A8F" w:rsidRPr="006F1F82" w:rsidRDefault="64D27EAA" w:rsidP="006F1F82">
      <w:pPr>
        <w:pStyle w:val="Brdtext"/>
      </w:pPr>
      <w:r>
        <w:rPr>
          <w:noProof/>
        </w:rPr>
        <w:lastRenderedPageBreak/>
        <w:drawing>
          <wp:inline distT="0" distB="0" distL="0" distR="0" wp14:anchorId="3AAE0341" wp14:editId="5820F5DF">
            <wp:extent cx="3681265" cy="2133600"/>
            <wp:effectExtent l="0" t="0" r="0" b="0"/>
            <wp:docPr id="5" name="Bildobjekt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objekt 5"/>
                    <pic:cNvPicPr/>
                  </pic:nvPicPr>
                  <pic:blipFill>
                    <a:blip r:embed="rId14">
                      <a:extLst>
                        <a:ext uri="{28A0092B-C50C-407E-A947-70E740481C1C}">
                          <a14:useLocalDpi xmlns:a14="http://schemas.microsoft.com/office/drawing/2010/main" val="0"/>
                        </a:ext>
                      </a:extLst>
                    </a:blip>
                    <a:stretch>
                      <a:fillRect/>
                    </a:stretch>
                  </pic:blipFill>
                  <pic:spPr>
                    <a:xfrm>
                      <a:off x="0" y="0"/>
                      <a:ext cx="3681265" cy="2133600"/>
                    </a:xfrm>
                    <a:prstGeom prst="rect">
                      <a:avLst/>
                    </a:prstGeom>
                  </pic:spPr>
                </pic:pic>
              </a:graphicData>
            </a:graphic>
          </wp:inline>
        </w:drawing>
      </w:r>
    </w:p>
    <w:p w14:paraId="6CAAA78A" w14:textId="33598B4B" w:rsidR="00767FC2" w:rsidRPr="00EC7A8F" w:rsidRDefault="00EC7A8F" w:rsidP="00767FC2">
      <w:pPr>
        <w:pStyle w:val="Brdtext"/>
        <w:rPr>
          <w:i/>
          <w:iCs/>
        </w:rPr>
      </w:pPr>
      <w:r w:rsidRPr="00EC7A8F">
        <w:rPr>
          <w:i/>
          <w:iCs/>
        </w:rPr>
        <w:t>Figur</w:t>
      </w:r>
      <w:r w:rsidR="00697D3B">
        <w:rPr>
          <w:i/>
          <w:iCs/>
        </w:rPr>
        <w:t xml:space="preserve"> </w:t>
      </w:r>
      <w:r w:rsidR="00AD59B7">
        <w:rPr>
          <w:i/>
          <w:iCs/>
        </w:rPr>
        <w:t xml:space="preserve">4. </w:t>
      </w:r>
      <w:r w:rsidR="007335C9">
        <w:rPr>
          <w:i/>
          <w:iCs/>
        </w:rPr>
        <w:t>A</w:t>
      </w:r>
      <w:r w:rsidR="00D34EAA">
        <w:rPr>
          <w:i/>
          <w:iCs/>
        </w:rPr>
        <w:t xml:space="preserve">ntal </w:t>
      </w:r>
      <w:r w:rsidR="007335C9">
        <w:rPr>
          <w:i/>
          <w:iCs/>
        </w:rPr>
        <w:t>investerings</w:t>
      </w:r>
      <w:r w:rsidR="00D34EAA">
        <w:rPr>
          <w:i/>
          <w:iCs/>
        </w:rPr>
        <w:t xml:space="preserve">projekt </w:t>
      </w:r>
      <w:r w:rsidR="007335C9">
        <w:rPr>
          <w:i/>
          <w:iCs/>
        </w:rPr>
        <w:t xml:space="preserve">fördelade på </w:t>
      </w:r>
      <w:r w:rsidR="002A6493">
        <w:rPr>
          <w:i/>
          <w:iCs/>
        </w:rPr>
        <w:t>olika typer a</w:t>
      </w:r>
      <w:r w:rsidR="00246908">
        <w:rPr>
          <w:i/>
          <w:iCs/>
        </w:rPr>
        <w:t>v åtgärder.</w:t>
      </w:r>
    </w:p>
    <w:p w14:paraId="5F3DA4B5" w14:textId="6FEA4ECD" w:rsidR="00CF640B" w:rsidRDefault="00CF640B" w:rsidP="00C30069">
      <w:pPr>
        <w:pStyle w:val="Rubrik3"/>
      </w:pPr>
      <w:r>
        <w:t>Återbetalningstider</w:t>
      </w:r>
    </w:p>
    <w:p w14:paraId="0ADE09E2" w14:textId="4742901D" w:rsidR="00B06A15" w:rsidRDefault="005C3DE7" w:rsidP="00B06A15">
      <w:pPr>
        <w:pStyle w:val="Brdtext"/>
      </w:pPr>
      <w:r>
        <w:t xml:space="preserve">Genomsnittlig </w:t>
      </w:r>
      <w:r w:rsidR="000D6D36">
        <w:t xml:space="preserve">beräknad </w:t>
      </w:r>
      <w:r>
        <w:t xml:space="preserve">återbetalningstid för </w:t>
      </w:r>
      <w:r w:rsidR="000D6D36">
        <w:t>investerings</w:t>
      </w:r>
      <w:r>
        <w:t xml:space="preserve">projekten </w:t>
      </w:r>
      <w:r w:rsidR="000B7320">
        <w:t xml:space="preserve">exklusive stöd </w:t>
      </w:r>
      <w:r>
        <w:t>är 4,03 år.</w:t>
      </w:r>
      <w:r w:rsidR="000C25D6">
        <w:t xml:space="preserve"> </w:t>
      </w:r>
      <w:r w:rsidR="00FF05A4">
        <w:t>K</w:t>
      </w:r>
      <w:r w:rsidR="000C25D6">
        <w:t>ortast återbetalningstid har åtgärder för styrsystem, knappt 2 år, och längs</w:t>
      </w:r>
      <w:r w:rsidR="007A41CC">
        <w:t>t</w:t>
      </w:r>
      <w:r w:rsidR="000C25D6">
        <w:t xml:space="preserve"> återbetalningstid har åtgärder för ventilation, 6 år</w:t>
      </w:r>
      <w:r w:rsidR="007E075A">
        <w:t>.</w:t>
      </w:r>
    </w:p>
    <w:p w14:paraId="1457B0D9" w14:textId="0E361A61" w:rsidR="00A60D37" w:rsidRDefault="00A60D37" w:rsidP="00A60D37">
      <w:pPr>
        <w:pStyle w:val="Rubrik3"/>
      </w:pPr>
      <w:r>
        <w:t xml:space="preserve">Exempel på investeringsprojekt </w:t>
      </w:r>
    </w:p>
    <w:p w14:paraId="4C9EB30F" w14:textId="2254820C" w:rsidR="006266F5" w:rsidRPr="006266F5" w:rsidRDefault="006266F5" w:rsidP="006266F5">
      <w:pPr>
        <w:pStyle w:val="Brdtext"/>
      </w:pPr>
      <w:r>
        <w:t xml:space="preserve">Nedan </w:t>
      </w:r>
      <w:r w:rsidR="002B3836">
        <w:t xml:space="preserve">ges </w:t>
      </w:r>
      <w:r>
        <w:t>några exempel på</w:t>
      </w:r>
      <w:r w:rsidR="006257AF">
        <w:t xml:space="preserve"> </w:t>
      </w:r>
      <w:r w:rsidR="00677612">
        <w:t>investeringsprojekt</w:t>
      </w:r>
      <w:r>
        <w:t xml:space="preserve">. </w:t>
      </w:r>
    </w:p>
    <w:p w14:paraId="533AAEA0" w14:textId="44111BCA" w:rsidR="00C33C53" w:rsidRDefault="00C33C53" w:rsidP="00D01922">
      <w:pPr>
        <w:pStyle w:val="Punktlista"/>
      </w:pPr>
      <w:r>
        <w:t>Energieffektivisering av luftreningsutrustning hos Flextrus Lund AB kan ge en besparing av 3,5 GWh</w:t>
      </w:r>
      <w:r w:rsidR="00E42554" w:rsidRPr="00E42554">
        <w:t xml:space="preserve"> </w:t>
      </w:r>
      <w:r w:rsidR="00E42554">
        <w:t>naturgas</w:t>
      </w:r>
      <w:r w:rsidR="00E42554" w:rsidDel="00E42554">
        <w:t xml:space="preserve"> </w:t>
      </w:r>
      <w:r w:rsidR="00E42554">
        <w:t>per</w:t>
      </w:r>
      <w:r>
        <w:t xml:space="preserve"> år, vilket beräknas leda till minskade utsläpp av CO</w:t>
      </w:r>
      <w:r w:rsidRPr="00B45032">
        <w:rPr>
          <w:vertAlign w:val="subscript"/>
        </w:rPr>
        <w:t>2</w:t>
      </w:r>
      <w:r w:rsidR="00B45032">
        <w:t xml:space="preserve"> med 780 ton</w:t>
      </w:r>
      <w:r w:rsidR="00EF273E">
        <w:t>/år</w:t>
      </w:r>
      <w:r w:rsidR="00F77D67">
        <w:t>.</w:t>
      </w:r>
      <w:r w:rsidRPr="00351485">
        <w:t xml:space="preserve"> </w:t>
      </w:r>
    </w:p>
    <w:p w14:paraId="0D4A058C" w14:textId="5F63FA35" w:rsidR="00C33C53" w:rsidRDefault="00C33C53" w:rsidP="00D01922">
      <w:pPr>
        <w:pStyle w:val="Punktlista"/>
      </w:pPr>
      <w:r>
        <w:t xml:space="preserve">Nytt värmeåtervinningstorn hos Metsä Board Sverige AB kan </w:t>
      </w:r>
      <w:r w:rsidR="00A67B3A">
        <w:t xml:space="preserve">årligen </w:t>
      </w:r>
      <w:r>
        <w:t>spara 18,2 GWh färskånga samt 640 m³ eldningsolja och 2175 ton CO</w:t>
      </w:r>
      <w:r w:rsidRPr="00351485">
        <w:t>2</w:t>
      </w:r>
      <w:r>
        <w:t xml:space="preserve"> samtidigt som det ökar elproduktionen och mängden bark till försäljning</w:t>
      </w:r>
      <w:r w:rsidR="00B03FD1">
        <w:t>, sannolikt</w:t>
      </w:r>
      <w:r w:rsidR="004516A2">
        <w:t xml:space="preserve"> som biobränsle</w:t>
      </w:r>
      <w:r>
        <w:t xml:space="preserve">. </w:t>
      </w:r>
    </w:p>
    <w:p w14:paraId="6BC38208" w14:textId="15B62F03" w:rsidR="00C33C53" w:rsidRDefault="00C33C53" w:rsidP="00D01922">
      <w:pPr>
        <w:pStyle w:val="Punktlista"/>
      </w:pPr>
      <w:r>
        <w:t>En ny tunnsaftvärmeväxlare hos Nordic Sugar AB minskar brukets förbrukning av primärånga från naturgaseldade pannor med 1</w:t>
      </w:r>
      <w:r w:rsidR="00145644">
        <w:t>,</w:t>
      </w:r>
      <w:r>
        <w:t>5 ton per timme under drift av indunstarstationen. Det innebär en besparing på ca 2</w:t>
      </w:r>
      <w:r w:rsidR="00145644">
        <w:t>,</w:t>
      </w:r>
      <w:r>
        <w:t>6 GWh per år och en konvertering från diesel</w:t>
      </w:r>
      <w:r w:rsidR="00F553AF">
        <w:t>drift</w:t>
      </w:r>
      <w:r>
        <w:t xml:space="preserve"> till eldrift. </w:t>
      </w:r>
    </w:p>
    <w:p w14:paraId="46605342" w14:textId="2ED23D44" w:rsidR="00C33C53" w:rsidRDefault="00C33C53" w:rsidP="00D01922">
      <w:pPr>
        <w:pStyle w:val="Punktlista"/>
      </w:pPr>
      <w:r>
        <w:t>Energieffektiv vitlutsberedning hos Södra skogsägarna leder till en minskad energi</w:t>
      </w:r>
      <w:r w:rsidR="00A759D4">
        <w:t>använd</w:t>
      </w:r>
      <w:r>
        <w:t>ning i kokeri och indu</w:t>
      </w:r>
      <w:r w:rsidR="00D74ECC">
        <w:t>n</w:t>
      </w:r>
      <w:r>
        <w:t xml:space="preserve">stning vid massatillverkning. Samtidigt som företaget minskar </w:t>
      </w:r>
      <w:r w:rsidR="00184DEC">
        <w:t xml:space="preserve">bränsleanvändningen </w:t>
      </w:r>
      <w:r>
        <w:t xml:space="preserve">i mesaugnen med ca 50 GWh/år minskar även mängden vatten som recirkuleras med luten och överkalkningen. </w:t>
      </w:r>
    </w:p>
    <w:p w14:paraId="09F98B8E" w14:textId="77777777" w:rsidR="00F456AE" w:rsidRDefault="00F456AE" w:rsidP="00F456AE">
      <w:pPr>
        <w:pStyle w:val="Rubrik3"/>
      </w:pPr>
      <w:r>
        <w:t>Artiklar om goda resultat</w:t>
      </w:r>
    </w:p>
    <w:p w14:paraId="456B74D1" w14:textId="6FC7D999" w:rsidR="00F456AE" w:rsidRPr="009018CF" w:rsidRDefault="00F456AE" w:rsidP="00F456AE">
      <w:pPr>
        <w:pStyle w:val="Brdtext"/>
      </w:pPr>
      <w:r>
        <w:t>Energimyndigheten har under våren 2021</w:t>
      </w:r>
      <w:r w:rsidRPr="00933357">
        <w:t xml:space="preserve"> </w:t>
      </w:r>
      <w:r w:rsidR="006257AF">
        <w:t xml:space="preserve">på webben </w:t>
      </w:r>
      <w:r w:rsidRPr="00933357">
        <w:t>publicera</w:t>
      </w:r>
      <w:r>
        <w:t>t</w:t>
      </w:r>
      <w:r w:rsidRPr="00933357">
        <w:t xml:space="preserve"> fyra artiklar</w:t>
      </w:r>
      <w:r w:rsidRPr="00B17326">
        <w:t xml:space="preserve"> </w:t>
      </w:r>
      <w:r>
        <w:t>om</w:t>
      </w:r>
      <w:r w:rsidRPr="00933357">
        <w:t xml:space="preserve"> </w:t>
      </w:r>
      <w:r>
        <w:t xml:space="preserve">några av de resultat som har uppnåtts genom </w:t>
      </w:r>
      <w:r w:rsidR="00D35244">
        <w:t>investerings</w:t>
      </w:r>
      <w:r>
        <w:t>stödet</w:t>
      </w:r>
      <w:r w:rsidRPr="00933357">
        <w:t xml:space="preserve">. De </w:t>
      </w:r>
      <w:r>
        <w:t xml:space="preserve">företag som </w:t>
      </w:r>
      <w:r>
        <w:lastRenderedPageBreak/>
        <w:t>har medverkat i artiklarna är H</w:t>
      </w:r>
      <w:r w:rsidRPr="00933357">
        <w:t>öganäs</w:t>
      </w:r>
      <w:r>
        <w:t xml:space="preserve"> AB</w:t>
      </w:r>
      <w:r w:rsidR="00840F6C">
        <w:rPr>
          <w:rStyle w:val="Fotnotsreferens"/>
        </w:rPr>
        <w:footnoteReference w:id="12"/>
      </w:r>
      <w:r>
        <w:t xml:space="preserve">, </w:t>
      </w:r>
      <w:r w:rsidRPr="009018CF">
        <w:t>AR Packaging Flexibles</w:t>
      </w:r>
      <w:r>
        <w:t xml:space="preserve"> AB,</w:t>
      </w:r>
      <w:r w:rsidR="00AE2627">
        <w:rPr>
          <w:rStyle w:val="Fotnotsreferens"/>
        </w:rPr>
        <w:footnoteReference w:id="13"/>
      </w:r>
      <w:r w:rsidRPr="009018CF">
        <w:t xml:space="preserve"> Volvo </w:t>
      </w:r>
      <w:r>
        <w:t>Powertrain AB</w:t>
      </w:r>
      <w:r w:rsidR="005106B0">
        <w:rPr>
          <w:rStyle w:val="Fotnotsreferens"/>
        </w:rPr>
        <w:footnoteReference w:id="14"/>
      </w:r>
      <w:r>
        <w:t xml:space="preserve"> </w:t>
      </w:r>
      <w:r w:rsidRPr="009018CF">
        <w:t>och Scania</w:t>
      </w:r>
      <w:r>
        <w:t xml:space="preserve"> CV AB</w:t>
      </w:r>
      <w:r w:rsidR="00AD15E4">
        <w:rPr>
          <w:rStyle w:val="Fotnotsreferens"/>
        </w:rPr>
        <w:footnoteReference w:id="15"/>
      </w:r>
      <w:r w:rsidRPr="009018CF">
        <w:t xml:space="preserve">. </w:t>
      </w:r>
      <w:r>
        <w:t>Syftet m</w:t>
      </w:r>
      <w:r w:rsidRPr="00933357">
        <w:t xml:space="preserve">ed resultatartiklarna </w:t>
      </w:r>
      <w:r>
        <w:t>var att</w:t>
      </w:r>
      <w:r w:rsidRPr="00933357">
        <w:t xml:space="preserve"> visa </w:t>
      </w:r>
      <w:r>
        <w:t>upp några av de bra resultat som</w:t>
      </w:r>
      <w:r w:rsidRPr="00933357">
        <w:t xml:space="preserve"> Energisteget </w:t>
      </w:r>
      <w:r>
        <w:t xml:space="preserve">lett till, </w:t>
      </w:r>
      <w:r w:rsidRPr="00933357">
        <w:t xml:space="preserve">och </w:t>
      </w:r>
      <w:r>
        <w:t xml:space="preserve">att </w:t>
      </w:r>
      <w:r w:rsidRPr="00933357">
        <w:t>inspirera andra företag att energieffektivisera</w:t>
      </w:r>
      <w:r>
        <w:t>. M</w:t>
      </w:r>
      <w:r w:rsidRPr="00933357">
        <w:t>ålgrupp har varit beslutsfattare och företag.</w:t>
      </w:r>
      <w:r>
        <w:t xml:space="preserve"> </w:t>
      </w:r>
    </w:p>
    <w:p w14:paraId="458C7D36" w14:textId="1A03F79F" w:rsidR="00C428C9" w:rsidRDefault="007122E9" w:rsidP="00C428C9">
      <w:pPr>
        <w:pStyle w:val="Rubrik2"/>
      </w:pPr>
      <w:bookmarkStart w:id="55" w:name="_Toc70595042"/>
      <w:bookmarkStart w:id="56" w:name="_Toc71012731"/>
      <w:bookmarkStart w:id="57" w:name="_Toc71637047"/>
      <w:r>
        <w:t>P</w:t>
      </w:r>
      <w:r w:rsidR="00EA575E">
        <w:t>rojektering</w:t>
      </w:r>
      <w:r w:rsidR="00677612">
        <w:t>såtgärder</w:t>
      </w:r>
      <w:bookmarkEnd w:id="55"/>
      <w:bookmarkEnd w:id="56"/>
      <w:bookmarkEnd w:id="57"/>
    </w:p>
    <w:p w14:paraId="6124BE0B" w14:textId="7008FD8F" w:rsidR="00096584" w:rsidRPr="00096584" w:rsidRDefault="00096584" w:rsidP="00096584">
      <w:pPr>
        <w:pStyle w:val="Brdtext"/>
      </w:pPr>
      <w:r w:rsidRPr="00096584">
        <w:t xml:space="preserve">Projekteringsstödet </w:t>
      </w:r>
      <w:r>
        <w:t>har syftat</w:t>
      </w:r>
      <w:r w:rsidRPr="00096584">
        <w:t xml:space="preserve"> till att företag </w:t>
      </w:r>
      <w:r w:rsidR="007A6CBB">
        <w:t xml:space="preserve">på sikt </w:t>
      </w:r>
      <w:r w:rsidRPr="00096584">
        <w:t>ska genomföra fler av de energieffektiviserande åtgärder som identifierats i en energikartläggning</w:t>
      </w:r>
      <w:r w:rsidR="002240B2" w:rsidRPr="002240B2">
        <w:t xml:space="preserve"> </w:t>
      </w:r>
      <w:r w:rsidR="002240B2">
        <w:t xml:space="preserve">genom att </w:t>
      </w:r>
      <w:r w:rsidR="002240B2" w:rsidRPr="00096584">
        <w:t>ta fram bra beslutsunderlag inför investeringar i energieffektivitet</w:t>
      </w:r>
      <w:r w:rsidRPr="00096584">
        <w:t xml:space="preserve">. Det kan finnas komplexa åtgärdsförslag som behöver undersökas närmare för att kunna realiseras. Stödet </w:t>
      </w:r>
      <w:r w:rsidR="00AD6336">
        <w:t>har</w:t>
      </w:r>
      <w:r w:rsidRPr="00096584">
        <w:t xml:space="preserve"> till exempel</w:t>
      </w:r>
      <w:r w:rsidR="00AD6336">
        <w:t xml:space="preserve"> kunnat</w:t>
      </w:r>
      <w:r w:rsidRPr="00096584">
        <w:t xml:space="preserve"> finansiera internt arbete på företaget, externa konsulter eller inhyrning av utrustning. </w:t>
      </w:r>
    </w:p>
    <w:p w14:paraId="7B1C62E2" w14:textId="1B8156A1" w:rsidR="00355EA1" w:rsidRPr="00586BE5" w:rsidRDefault="00355EA1" w:rsidP="004F578D">
      <w:pPr>
        <w:pStyle w:val="Brdtext"/>
      </w:pPr>
      <w:r w:rsidRPr="00355EA1">
        <w:t xml:space="preserve">Projekteringsstödet har delats ut till 40 projekt om totalt 22 miljoner kr. Vid tidpunkten för rapportens färdigställande hade 32 projekt slutförts. </w:t>
      </w:r>
      <w:r w:rsidR="00FC4679">
        <w:t>Fem</w:t>
      </w:r>
      <w:r w:rsidRPr="00355EA1">
        <w:t xml:space="preserve"> projekt hade dragits tillbaka och </w:t>
      </w:r>
      <w:r w:rsidR="00FC4679">
        <w:t>tre</w:t>
      </w:r>
      <w:r w:rsidRPr="00355EA1">
        <w:t xml:space="preserve"> projekt var fortfarande pågående.</w:t>
      </w:r>
    </w:p>
    <w:p w14:paraId="344B6B34" w14:textId="7B967719" w:rsidR="00CC62D0" w:rsidRPr="00586BE5" w:rsidRDefault="00CC62D0" w:rsidP="004F578D">
      <w:pPr>
        <w:pStyle w:val="Brdtext"/>
      </w:pPr>
      <w:r>
        <w:rPr>
          <w:rFonts w:eastAsia="Times New Roman"/>
        </w:rPr>
        <w:t>Stödet till projekteringar har ökat företagens kunskap om möjligheter med investeringar i energieffektiva lösningar, vilket bedöms ge en potentiell energibesparing på 0,43 TWh/år.</w:t>
      </w:r>
    </w:p>
    <w:p w14:paraId="240E7079" w14:textId="50264232" w:rsidR="00903A4B" w:rsidRDefault="00903A4B" w:rsidP="00903A4B">
      <w:pPr>
        <w:pStyle w:val="Rubrik3"/>
      </w:pPr>
      <w:r>
        <w:t>Typ av åtgärder</w:t>
      </w:r>
    </w:p>
    <w:p w14:paraId="10B803C4" w14:textId="680FF03D" w:rsidR="00333AE2" w:rsidRDefault="00333AE2" w:rsidP="007330D1">
      <w:pPr>
        <w:pStyle w:val="Brdtext"/>
      </w:pPr>
      <w:r w:rsidRPr="00333AE2">
        <w:t>Projekteringsstöden har fördelats på ett antal olika typer av studier hos företagen. Vanligast är att ta fram detaljerade beslutsunderlag för värmeåtervinning (12 st) följt av process- eller systemeffektivisering (9 st) och multipla åtgärder (8 st).</w:t>
      </w:r>
      <w:r w:rsidR="008714B5">
        <w:t xml:space="preserve"> Se figur </w:t>
      </w:r>
      <w:r w:rsidR="00BA2F90">
        <w:t>5</w:t>
      </w:r>
      <w:r w:rsidR="008714B5">
        <w:t>.</w:t>
      </w:r>
    </w:p>
    <w:p w14:paraId="095EB98B" w14:textId="210215F0" w:rsidR="00447F14" w:rsidRDefault="6D9B6E29" w:rsidP="00447F14">
      <w:pPr>
        <w:pStyle w:val="Brdtext"/>
      </w:pPr>
      <w:r>
        <w:rPr>
          <w:noProof/>
        </w:rPr>
        <w:lastRenderedPageBreak/>
        <w:drawing>
          <wp:inline distT="0" distB="0" distL="0" distR="0" wp14:anchorId="68104DE9" wp14:editId="738EF7BE">
            <wp:extent cx="4572000" cy="2223135"/>
            <wp:effectExtent l="0" t="0" r="0" b="5715"/>
            <wp:docPr id="15" name="Bildobjekt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objekt 15"/>
                    <pic:cNvPicPr/>
                  </pic:nvPicPr>
                  <pic:blipFill>
                    <a:blip r:embed="rId15">
                      <a:extLst>
                        <a:ext uri="{28A0092B-C50C-407E-A947-70E740481C1C}">
                          <a14:useLocalDpi xmlns:a14="http://schemas.microsoft.com/office/drawing/2010/main" val="0"/>
                        </a:ext>
                      </a:extLst>
                    </a:blip>
                    <a:stretch>
                      <a:fillRect/>
                    </a:stretch>
                  </pic:blipFill>
                  <pic:spPr>
                    <a:xfrm>
                      <a:off x="0" y="0"/>
                      <a:ext cx="4572000" cy="2223135"/>
                    </a:xfrm>
                    <a:prstGeom prst="rect">
                      <a:avLst/>
                    </a:prstGeom>
                  </pic:spPr>
                </pic:pic>
              </a:graphicData>
            </a:graphic>
          </wp:inline>
        </w:drawing>
      </w:r>
    </w:p>
    <w:p w14:paraId="2063A0AF" w14:textId="5447A96B" w:rsidR="003B6B11" w:rsidRPr="003B6B11" w:rsidRDefault="003B6B11" w:rsidP="003B6B11">
      <w:pPr>
        <w:pStyle w:val="Brdtext"/>
        <w:rPr>
          <w:i/>
          <w:iCs/>
        </w:rPr>
      </w:pPr>
      <w:r w:rsidRPr="003B6B11">
        <w:rPr>
          <w:i/>
          <w:iCs/>
        </w:rPr>
        <w:t xml:space="preserve">Figur </w:t>
      </w:r>
      <w:r w:rsidR="00BA2F90">
        <w:rPr>
          <w:i/>
          <w:iCs/>
        </w:rPr>
        <w:t>5</w:t>
      </w:r>
      <w:r w:rsidR="006F6861">
        <w:rPr>
          <w:i/>
          <w:iCs/>
        </w:rPr>
        <w:t xml:space="preserve">. </w:t>
      </w:r>
      <w:r w:rsidR="007335C9">
        <w:rPr>
          <w:i/>
          <w:iCs/>
        </w:rPr>
        <w:t>Antal projekteringsprojekt fördelade</w:t>
      </w:r>
      <w:r w:rsidR="008714B5">
        <w:rPr>
          <w:i/>
          <w:iCs/>
        </w:rPr>
        <w:t xml:space="preserve"> på </w:t>
      </w:r>
      <w:r w:rsidR="008714B5" w:rsidRPr="008714B5">
        <w:rPr>
          <w:i/>
          <w:iCs/>
        </w:rPr>
        <w:t>olika typer av studier</w:t>
      </w:r>
      <w:r w:rsidR="008714B5">
        <w:rPr>
          <w:i/>
          <w:iCs/>
        </w:rPr>
        <w:t>.</w:t>
      </w:r>
    </w:p>
    <w:p w14:paraId="76C6BDBB" w14:textId="72BC427D" w:rsidR="006C0003" w:rsidRDefault="00674BBD" w:rsidP="006C0003">
      <w:pPr>
        <w:pStyle w:val="Rubrik3"/>
      </w:pPr>
      <w:r>
        <w:t xml:space="preserve">Exempel på projekteringsprojekt </w:t>
      </w:r>
    </w:p>
    <w:p w14:paraId="77D5495F" w14:textId="1523E6BE" w:rsidR="006C0003" w:rsidRPr="006266F5" w:rsidRDefault="006C0003" w:rsidP="006C0003">
      <w:pPr>
        <w:pStyle w:val="Brdtext"/>
      </w:pPr>
      <w:r>
        <w:t xml:space="preserve">Nedan följer några exempel på </w:t>
      </w:r>
      <w:r w:rsidR="00FD05F8">
        <w:t>projekterings</w:t>
      </w:r>
      <w:r>
        <w:t xml:space="preserve">projekt. </w:t>
      </w:r>
    </w:p>
    <w:p w14:paraId="39CB0AF0" w14:textId="49E54ECF" w:rsidR="00A75D09" w:rsidRPr="00A75D09" w:rsidRDefault="006C0003" w:rsidP="00A75D09">
      <w:pPr>
        <w:pStyle w:val="Punktlista"/>
      </w:pPr>
      <w:r>
        <w:t xml:space="preserve">Metso Sweden AB </w:t>
      </w:r>
      <w:r w:rsidR="004D708E">
        <w:t xml:space="preserve">har </w:t>
      </w:r>
      <w:r>
        <w:t>genomför</w:t>
      </w:r>
      <w:r w:rsidR="004D708E">
        <w:t>t</w:t>
      </w:r>
      <w:r>
        <w:t xml:space="preserve"> en projektering för att ta fram lämpliga alternativ för att effektivisera sin ång- och värmeanvändning i Trelleborg. Målet </w:t>
      </w:r>
      <w:r w:rsidR="008C4831">
        <w:t>va</w:t>
      </w:r>
      <w:r>
        <w:t xml:space="preserve">r att nå </w:t>
      </w:r>
      <w:r w:rsidR="003161F7">
        <w:t>bland annat</w:t>
      </w:r>
      <w:r>
        <w:t xml:space="preserve"> minskad energianvändning med 1,5</w:t>
      </w:r>
      <w:r w:rsidR="00AD3DE5">
        <w:t> </w:t>
      </w:r>
      <w:r>
        <w:t>GWh/år, motsvarande 12% av totala energianvändningen, men också minskade utsläpp av CO2 med 70%, tillgång till reservkapacitet vid haveri och möjlighet att sprida kunskapen inom koncernen</w:t>
      </w:r>
      <w:r w:rsidR="008C4831">
        <w:t>.</w:t>
      </w:r>
    </w:p>
    <w:p w14:paraId="4226B824" w14:textId="44201A0B" w:rsidR="00E06248" w:rsidRPr="00E06248" w:rsidRDefault="001C72A4" w:rsidP="00E06248">
      <w:pPr>
        <w:pStyle w:val="Punktlista"/>
      </w:pPr>
      <w:r>
        <w:t>Holmen</w:t>
      </w:r>
      <w:r w:rsidR="00E47B42">
        <w:t xml:space="preserve"> har genomfört en </w:t>
      </w:r>
      <w:r w:rsidR="00CE75E4">
        <w:t xml:space="preserve">projektering </w:t>
      </w:r>
      <w:r w:rsidR="00CD276C">
        <w:t xml:space="preserve">där man </w:t>
      </w:r>
      <w:r w:rsidR="00AD3DE5">
        <w:t>analyserat</w:t>
      </w:r>
      <w:r w:rsidR="00CD276C">
        <w:t xml:space="preserve"> flera </w:t>
      </w:r>
      <w:r w:rsidR="00CC181B">
        <w:t>energieffektiviseringsåtgärder</w:t>
      </w:r>
      <w:r w:rsidR="00CD276C">
        <w:t xml:space="preserve"> </w:t>
      </w:r>
      <w:r w:rsidR="00A40E1E">
        <w:t>i komplexa system.</w:t>
      </w:r>
      <w:r w:rsidR="00CC181B">
        <w:t xml:space="preserve"> </w:t>
      </w:r>
      <w:r w:rsidR="00A40E1E">
        <w:t>T</w:t>
      </w:r>
      <w:r w:rsidR="00CC181B">
        <w:t>illsammans kan</w:t>
      </w:r>
      <w:r w:rsidR="00CD276C">
        <w:t xml:space="preserve"> </w:t>
      </w:r>
      <w:r w:rsidR="008801B5">
        <w:t xml:space="preserve">åtgärderna </w:t>
      </w:r>
      <w:r w:rsidR="00E502A4">
        <w:t xml:space="preserve">spara så mycket som </w:t>
      </w:r>
      <w:r w:rsidR="00C05370">
        <w:t>200 GW</w:t>
      </w:r>
      <w:r w:rsidR="004A452F">
        <w:t>h/år</w:t>
      </w:r>
      <w:r w:rsidR="008801B5">
        <w:t xml:space="preserve">. En effekt om dessa åtgärder skulle genomföras är att Holmen skulle kunna fasa ut oljepannan och ersätta den med en elpanna vilket kraftigt </w:t>
      </w:r>
      <w:r w:rsidR="00DC52CF">
        <w:t xml:space="preserve">skulle </w:t>
      </w:r>
      <w:r w:rsidR="00B5066F">
        <w:t>minska</w:t>
      </w:r>
      <w:r w:rsidR="008801B5">
        <w:t xml:space="preserve"> växthusgasutsläpp</w:t>
      </w:r>
      <w:r w:rsidR="00D10193">
        <w:t>en</w:t>
      </w:r>
      <w:r w:rsidR="008801B5">
        <w:t xml:space="preserve"> och andra utsläpp som</w:t>
      </w:r>
      <w:r w:rsidR="002B6ECB">
        <w:t xml:space="preserve"> </w:t>
      </w:r>
      <w:r w:rsidR="008801B5">
        <w:t>partiklar, svavel och kväveoxider från processen varje år. Detta leder också indirekt till minskad övergödning och försurning.</w:t>
      </w:r>
    </w:p>
    <w:p w14:paraId="082D0757" w14:textId="119DB209" w:rsidR="008801B5" w:rsidRPr="002B6ECB" w:rsidRDefault="002B6ECB" w:rsidP="008801B5">
      <w:pPr>
        <w:pStyle w:val="Punktlista"/>
      </w:pPr>
      <w:r w:rsidRPr="002B6ECB">
        <w:t>GKN Aerospace Sweden AB h</w:t>
      </w:r>
      <w:r w:rsidRPr="00D402E9">
        <w:t>ar genomfört en</w:t>
      </w:r>
      <w:r>
        <w:t xml:space="preserve"> projektering där man tittat på </w:t>
      </w:r>
      <w:r w:rsidR="00963E0D">
        <w:t>att utreda och ta fram tillvägagångssätt för att skapa en effektiv energiuppföljning vid GKN:s anläggning i Trollhättan. Vid genomförande av framtagen plan bedöms besparingspotentialen genom ökad</w:t>
      </w:r>
      <w:r w:rsidR="000D381A">
        <w:t xml:space="preserve"> </w:t>
      </w:r>
      <w:r w:rsidR="00963E0D">
        <w:t xml:space="preserve">medvetenhet och identifierade energiförluster vara initialt minst </w:t>
      </w:r>
      <w:r w:rsidR="00A42CF1">
        <w:t>fem</w:t>
      </w:r>
      <w:r w:rsidR="00FF1DFB">
        <w:t xml:space="preserve"> procent,</w:t>
      </w:r>
      <w:r w:rsidR="00963E0D">
        <w:t xml:space="preserve"> motsvarande c</w:t>
      </w:r>
      <w:r w:rsidR="00D402E9">
        <w:t>irk</w:t>
      </w:r>
      <w:r w:rsidR="00963E0D">
        <w:t xml:space="preserve">a </w:t>
      </w:r>
      <w:r w:rsidR="00A42CF1">
        <w:t>fem</w:t>
      </w:r>
      <w:r w:rsidR="00355449">
        <w:t> </w:t>
      </w:r>
      <w:r w:rsidR="00963E0D">
        <w:t>GWh per år. Det finns stor</w:t>
      </w:r>
      <w:r w:rsidR="000D381A">
        <w:t>a</w:t>
      </w:r>
      <w:r w:rsidR="00FF1DFB">
        <w:t xml:space="preserve"> </w:t>
      </w:r>
      <w:r w:rsidR="00963E0D">
        <w:t>möjligheter att sprida metodiken och resultaten till GKN:s andra anläggningar i Sverige och andra länder.</w:t>
      </w:r>
    </w:p>
    <w:p w14:paraId="25FB65EA" w14:textId="5040B732" w:rsidR="00AF6768" w:rsidRDefault="00AF6768" w:rsidP="00A9190C">
      <w:pPr>
        <w:pStyle w:val="Rubrik1"/>
      </w:pPr>
      <w:bookmarkStart w:id="58" w:name="_Toc70595043"/>
      <w:bookmarkStart w:id="59" w:name="_Toc71012732"/>
      <w:bookmarkStart w:id="60" w:name="_Toc71637048"/>
      <w:r>
        <w:lastRenderedPageBreak/>
        <w:t>Kvalitativ utvärdering</w:t>
      </w:r>
      <w:bookmarkEnd w:id="58"/>
      <w:bookmarkEnd w:id="59"/>
      <w:bookmarkEnd w:id="60"/>
      <w:r w:rsidR="001B6933">
        <w:t xml:space="preserve"> </w:t>
      </w:r>
    </w:p>
    <w:p w14:paraId="788FB7D6" w14:textId="48D06605" w:rsidR="009206C4" w:rsidRPr="00FC51EB" w:rsidRDefault="00467FC6" w:rsidP="748666A0">
      <w:pPr>
        <w:pStyle w:val="Brdtext"/>
        <w:rPr>
          <w:i/>
          <w:iCs/>
        </w:rPr>
      </w:pPr>
      <w:r w:rsidRPr="748666A0">
        <w:rPr>
          <w:i/>
          <w:iCs/>
        </w:rPr>
        <w:t>I kapitel fem refereras den kvalitativa utvärde</w:t>
      </w:r>
      <w:r w:rsidR="004E4C30" w:rsidRPr="748666A0">
        <w:rPr>
          <w:i/>
          <w:iCs/>
        </w:rPr>
        <w:t>r</w:t>
      </w:r>
      <w:r w:rsidRPr="748666A0">
        <w:rPr>
          <w:i/>
          <w:iCs/>
        </w:rPr>
        <w:t xml:space="preserve">ing </w:t>
      </w:r>
      <w:r w:rsidR="004E4C30" w:rsidRPr="748666A0">
        <w:rPr>
          <w:i/>
          <w:iCs/>
        </w:rPr>
        <w:t>som genomförts</w:t>
      </w:r>
      <w:r w:rsidR="00654FA1" w:rsidRPr="748666A0">
        <w:rPr>
          <w:i/>
          <w:iCs/>
        </w:rPr>
        <w:t xml:space="preserve"> av Faugert &amp; Co Utvärdering</w:t>
      </w:r>
      <w:r w:rsidR="00CF1F8F" w:rsidRPr="748666A0">
        <w:rPr>
          <w:i/>
          <w:iCs/>
        </w:rPr>
        <w:t>.</w:t>
      </w:r>
    </w:p>
    <w:p w14:paraId="1C411E2C" w14:textId="32CA6845" w:rsidR="00115C35" w:rsidRDefault="00AF6768" w:rsidP="00AF6768">
      <w:pPr>
        <w:pStyle w:val="Brdtext"/>
      </w:pPr>
      <w:r>
        <w:t>På uppdrag av Energimyndigheten har Faugert &amp; Co Utvärdering under september 2019 till februari 2020 utvärderat Energisteget.</w:t>
      </w:r>
      <w:r w:rsidR="00976402">
        <w:rPr>
          <w:rStyle w:val="Fotnotsreferens"/>
        </w:rPr>
        <w:footnoteReference w:id="16"/>
      </w:r>
      <w:r w:rsidRPr="00DE37B4">
        <w:t xml:space="preserve"> </w:t>
      </w:r>
      <w:r w:rsidR="001D7415" w:rsidRPr="001D7415">
        <w:t>Utvärderingen syfta</w:t>
      </w:r>
      <w:r w:rsidR="001D7415">
        <w:t>de</w:t>
      </w:r>
      <w:r w:rsidR="001D7415" w:rsidRPr="001D7415">
        <w:t xml:space="preserve"> till att ge fördjupad kunskap om vad som har krävts för att företagen sk</w:t>
      </w:r>
      <w:r w:rsidR="001D7415">
        <w:t>ull</w:t>
      </w:r>
      <w:r w:rsidR="00A549DA">
        <w:t>e</w:t>
      </w:r>
      <w:r w:rsidR="001D7415" w:rsidRPr="001D7415">
        <w:t xml:space="preserve"> genomföra energieffektiviseringsåtgärder som har identifierats i en energikartläggning och hur Energisteget har bidragit till detta. Utvärderingens frågeställningar fokusera</w:t>
      </w:r>
      <w:r w:rsidR="00585BD9">
        <w:t xml:space="preserve">de </w:t>
      </w:r>
      <w:r w:rsidR="001D7415" w:rsidRPr="001D7415">
        <w:t>därför på att uppnå ökad förståelse för beslutsfattandet inom företagen kopplat till detta.</w:t>
      </w:r>
      <w:r w:rsidR="00585BD9" w:rsidRPr="00585BD9">
        <w:rPr>
          <w:rStyle w:val="Fotnotsreferens"/>
        </w:rPr>
        <w:t xml:space="preserve"> </w:t>
      </w:r>
    </w:p>
    <w:p w14:paraId="0E0BF8C6" w14:textId="4C2F1326" w:rsidR="00260ADC" w:rsidRDefault="00260ADC" w:rsidP="00AF6768">
      <w:pPr>
        <w:pStyle w:val="Brdtext"/>
      </w:pPr>
      <w:r>
        <w:t xml:space="preserve">Detta avsnitt utgörs väsentligen av ett referat av </w:t>
      </w:r>
      <w:r w:rsidR="009C31E2">
        <w:t>Faugerts utvärderingsrapport</w:t>
      </w:r>
      <w:r w:rsidR="00501121">
        <w:t>.</w:t>
      </w:r>
    </w:p>
    <w:p w14:paraId="2D597C05" w14:textId="7217F5E4" w:rsidR="00934EA8" w:rsidRDefault="00AF6768" w:rsidP="00AF6768">
      <w:pPr>
        <w:pStyle w:val="Brdtext"/>
      </w:pPr>
      <w:r w:rsidRPr="00DE37B4">
        <w:t xml:space="preserve">Utvärderingen </w:t>
      </w:r>
      <w:r>
        <w:t xml:space="preserve">har </w:t>
      </w:r>
      <w:r w:rsidRPr="00DE37B4">
        <w:t>besvara</w:t>
      </w:r>
      <w:r>
        <w:t>t</w:t>
      </w:r>
      <w:r w:rsidRPr="00DE37B4">
        <w:t xml:space="preserve"> utvärderingsfrågor inom fyra områden: </w:t>
      </w:r>
    </w:p>
    <w:p w14:paraId="3C7D3D47" w14:textId="2A034EC5" w:rsidR="00934EA8" w:rsidRDefault="00AF6768" w:rsidP="00E44684">
      <w:pPr>
        <w:pStyle w:val="Nummerlista"/>
        <w:numPr>
          <w:ilvl w:val="0"/>
          <w:numId w:val="11"/>
        </w:numPr>
      </w:pPr>
      <w:r w:rsidRPr="00DE37B4">
        <w:t>motiv till deltagande/icke-deltagande</w:t>
      </w:r>
      <w:r w:rsidR="009B5D29">
        <w:t xml:space="preserve"> i programmet</w:t>
      </w:r>
      <w:r w:rsidRPr="00DE37B4">
        <w:t xml:space="preserve">, </w:t>
      </w:r>
    </w:p>
    <w:p w14:paraId="67EC9743" w14:textId="37A5F52B" w:rsidR="00934EA8" w:rsidRDefault="00AF6768" w:rsidP="00E44684">
      <w:pPr>
        <w:pStyle w:val="Nummerlista"/>
      </w:pPr>
      <w:r w:rsidRPr="00DE37B4">
        <w:t xml:space="preserve">resultat och effekter, </w:t>
      </w:r>
    </w:p>
    <w:p w14:paraId="474604B1" w14:textId="6DFED708" w:rsidR="00934EA8" w:rsidRDefault="00AF6768" w:rsidP="00E44684">
      <w:pPr>
        <w:pStyle w:val="Nummerlista"/>
      </w:pPr>
      <w:r w:rsidRPr="00DE37B4">
        <w:t>programmets additionalitet, det vill säga vad programmet bidragit till som annars inte kommit till stånd</w:t>
      </w:r>
      <w:r w:rsidR="00BE0C5D">
        <w:t>,</w:t>
      </w:r>
      <w:r w:rsidRPr="00DE37B4">
        <w:t xml:space="preserve"> samt </w:t>
      </w:r>
    </w:p>
    <w:p w14:paraId="38819242" w14:textId="3228736F" w:rsidR="00AF6768" w:rsidRDefault="00AF6768" w:rsidP="00E44684">
      <w:pPr>
        <w:pStyle w:val="Nummerlista"/>
      </w:pPr>
      <w:r w:rsidRPr="00DE37B4">
        <w:t>programmets utvecklingspotential inför en eventuellt kommande programperiod.</w:t>
      </w:r>
      <w:r w:rsidR="00644CEB" w:rsidRPr="00644CEB">
        <w:rPr>
          <w:rStyle w:val="Fotnotsreferens"/>
        </w:rPr>
        <w:t xml:space="preserve"> </w:t>
      </w:r>
    </w:p>
    <w:p w14:paraId="44592D3F" w14:textId="3A0A3292" w:rsidR="00AF6768" w:rsidRDefault="00A8425E" w:rsidP="00AF6768">
      <w:pPr>
        <w:pStyle w:val="Brdtext"/>
      </w:pPr>
      <w:r>
        <w:t>Utvärderaren har</w:t>
      </w:r>
      <w:r w:rsidR="00AF6768">
        <w:t xml:space="preserve"> använt flera olika metoder som sammantaget belyser utvärderingsfrågorna ur olika perspektiv.</w:t>
      </w:r>
      <w:r w:rsidR="00AF7C05" w:rsidRPr="00AF7C05">
        <w:rPr>
          <w:rStyle w:val="Fotnotsreferens"/>
        </w:rPr>
        <w:t xml:space="preserve"> </w:t>
      </w:r>
    </w:p>
    <w:p w14:paraId="2C29B4E3" w14:textId="77777777" w:rsidR="00AF6768" w:rsidRPr="00896DE7" w:rsidRDefault="00AF6768" w:rsidP="00A72B73">
      <w:pPr>
        <w:pStyle w:val="Punktlista"/>
        <w:rPr>
          <w:b/>
          <w:bCs/>
        </w:rPr>
      </w:pPr>
      <w:r>
        <w:rPr>
          <w:b/>
          <w:bCs/>
        </w:rPr>
        <w:t xml:space="preserve">Dokumentstudier: </w:t>
      </w:r>
      <w:r w:rsidRPr="00896DE7">
        <w:t>bl.a. studier</w:t>
      </w:r>
      <w:r>
        <w:t xml:space="preserve"> av utlysningstexter, projektsammanfattningar samt annat tillgängligt material på Energimyndighetens hemsida. </w:t>
      </w:r>
    </w:p>
    <w:p w14:paraId="570D2AA0" w14:textId="77777777" w:rsidR="00AF6768" w:rsidRDefault="00AF6768" w:rsidP="00A72B73">
      <w:pPr>
        <w:pStyle w:val="Punktlista"/>
      </w:pPr>
      <w:r>
        <w:rPr>
          <w:b/>
          <w:bCs/>
        </w:rPr>
        <w:t xml:space="preserve">Projektportföljsgenomgång: </w:t>
      </w:r>
      <w:r w:rsidRPr="00896DE7">
        <w:t>studier av programmets</w:t>
      </w:r>
      <w:r>
        <w:t xml:space="preserve"> projektportfölj avseende vilka företag som beviljats medel, samt vilka åtgärdstyper som projekten avsåg undersöka och/eller genomföra. </w:t>
      </w:r>
    </w:p>
    <w:p w14:paraId="2F2924E0" w14:textId="77777777" w:rsidR="00AF6768" w:rsidRDefault="00AF6768" w:rsidP="00A72B73">
      <w:pPr>
        <w:pStyle w:val="Punktlista"/>
      </w:pPr>
      <w:r>
        <w:rPr>
          <w:b/>
          <w:bCs/>
        </w:rPr>
        <w:t xml:space="preserve">Intervjuer med stödmottagare: </w:t>
      </w:r>
      <w:r>
        <w:t xml:space="preserve">33 intervjuer med 35 representanter för företag som mottagit stöd från programmet, något fler personer med projekt inom investeringsstödet, än inom projekteringsstödet. </w:t>
      </w:r>
    </w:p>
    <w:p w14:paraId="58787CAA" w14:textId="5080E0D9" w:rsidR="00AF6768" w:rsidRDefault="00AF6768" w:rsidP="00A72B73">
      <w:pPr>
        <w:pStyle w:val="Punktlista"/>
      </w:pPr>
      <w:r>
        <w:rPr>
          <w:b/>
          <w:bCs/>
        </w:rPr>
        <w:t xml:space="preserve">Intervjuer med företag som inte har sökt medel: </w:t>
      </w:r>
      <w:r w:rsidRPr="00096E5F">
        <w:t>I</w:t>
      </w:r>
      <w:r>
        <w:t>ntervju med sex representanter för företag som ingick i programmets målgrupp, men som inte sökt medel från programmet.</w:t>
      </w:r>
      <w:r w:rsidR="00AF7C05" w:rsidRPr="00AF7C05">
        <w:rPr>
          <w:rStyle w:val="Fotnotsreferens"/>
        </w:rPr>
        <w:t xml:space="preserve"> </w:t>
      </w:r>
      <w:r w:rsidR="00AF7C05">
        <w:rPr>
          <w:rStyle w:val="Fotnotsreferens"/>
        </w:rPr>
        <w:footnoteReference w:id="17"/>
      </w:r>
      <w:r>
        <w:t xml:space="preserve"> </w:t>
      </w:r>
    </w:p>
    <w:p w14:paraId="42F6C117" w14:textId="6786AA9A" w:rsidR="003C6335" w:rsidRDefault="003C6335" w:rsidP="00443166">
      <w:pPr>
        <w:pStyle w:val="Rubrik2"/>
      </w:pPr>
      <w:bookmarkStart w:id="61" w:name="_Toc70595044"/>
      <w:bookmarkStart w:id="62" w:name="_Toc71012733"/>
      <w:bookmarkStart w:id="63" w:name="_Toc71637049"/>
      <w:r>
        <w:lastRenderedPageBreak/>
        <w:t>Deltagande och icke deltagande</w:t>
      </w:r>
      <w:bookmarkEnd w:id="61"/>
      <w:bookmarkEnd w:id="62"/>
      <w:bookmarkEnd w:id="63"/>
    </w:p>
    <w:p w14:paraId="344BD6F9" w14:textId="79440026" w:rsidR="00235DBA" w:rsidRPr="00235DBA" w:rsidRDefault="00235DBA" w:rsidP="00235DBA">
      <w:pPr>
        <w:pStyle w:val="Brdtext"/>
      </w:pPr>
      <w:r w:rsidRPr="00235DBA">
        <w:t>U</w:t>
      </w:r>
      <w:r>
        <w:t>tvärderarens u</w:t>
      </w:r>
      <w:r w:rsidRPr="00235DBA">
        <w:t>nderlag</w:t>
      </w:r>
      <w:r>
        <w:t xml:space="preserve"> för detta avsnitt</w:t>
      </w:r>
      <w:r w:rsidRPr="00235DBA">
        <w:t xml:space="preserve"> bygger på de intervjuer </w:t>
      </w:r>
      <w:r>
        <w:t>som</w:t>
      </w:r>
      <w:r w:rsidRPr="00235DBA">
        <w:t xml:space="preserve"> genomfört</w:t>
      </w:r>
      <w:r>
        <w:t>s</w:t>
      </w:r>
      <w:r w:rsidRPr="00235DBA">
        <w:t xml:space="preserve"> med både stödmottagare och representanter för företag som ingår i programmets målgrupp men som inte sökt stöd från programmet.</w:t>
      </w:r>
      <w:r w:rsidR="00A84000">
        <w:rPr>
          <w:rStyle w:val="Fotnotsreferens"/>
        </w:rPr>
        <w:footnoteReference w:id="18"/>
      </w:r>
    </w:p>
    <w:p w14:paraId="06A55829" w14:textId="548A1A10" w:rsidR="00C10216" w:rsidRDefault="00397C61" w:rsidP="00E17EF3">
      <w:pPr>
        <w:pStyle w:val="Rubrik3"/>
      </w:pPr>
      <w:r>
        <w:t>Deltagande företag</w:t>
      </w:r>
      <w:r w:rsidR="004C61FD">
        <w:t xml:space="preserve">s </w:t>
      </w:r>
      <w:r w:rsidR="00C10216">
        <w:t>bes</w:t>
      </w:r>
      <w:r w:rsidR="00DA1C73">
        <w:t>l</w:t>
      </w:r>
      <w:r w:rsidR="00C10216">
        <w:t>utsprocess</w:t>
      </w:r>
    </w:p>
    <w:p w14:paraId="4A87E2A4" w14:textId="03CA5FA6" w:rsidR="00C10216" w:rsidRDefault="00C10216" w:rsidP="00167101">
      <w:pPr>
        <w:pStyle w:val="Brdtext"/>
      </w:pPr>
      <w:r>
        <w:t>Beslutsprocessen för investeringar i större energieffektiviserande åtgärder hos företagen fungerar enligt utvärderaren ofta på samma sätt som för andra investeringar inom företaget. Det innebär att en eller flera medarbetare sammanställer ett beslutsunderlag och presenterar för ledningen. Beroende på företagsstruktur och storlek på investeringen så presenteras underlaget för antingen fabriks-, företags- eller koncernledning. Inte sällan involveras även internationella delar av koncerner. Det är i regel VD, styrelse och/eller ekonomichef som har störst inflytande över det slutliga beslutet om investeringen ska genomföras eller inte.</w:t>
      </w:r>
      <w:r>
        <w:rPr>
          <w:rStyle w:val="Fotnotsreferens"/>
        </w:rPr>
        <w:footnoteReference w:id="19"/>
      </w:r>
    </w:p>
    <w:p w14:paraId="4366D9DD" w14:textId="77777777" w:rsidR="00952D86" w:rsidRDefault="00952D86" w:rsidP="00952D86">
      <w:pPr>
        <w:pStyle w:val="Rubrik3"/>
      </w:pPr>
      <w:r>
        <w:t>Motiv för deltagande</w:t>
      </w:r>
    </w:p>
    <w:p w14:paraId="4958147F" w14:textId="2019A12A" w:rsidR="00167101" w:rsidRPr="00167101" w:rsidRDefault="00167101" w:rsidP="00167101">
      <w:pPr>
        <w:pStyle w:val="Brdtext"/>
      </w:pPr>
      <w:r>
        <w:t>Enligt utvärderaren</w:t>
      </w:r>
      <w:r w:rsidR="003C1BA3">
        <w:t xml:space="preserve"> framgår det av </w:t>
      </w:r>
      <w:r w:rsidRPr="00167101">
        <w:t xml:space="preserve">intervjuerna med stödmottagare att det vanligaste motivet till att söka stöd från programmet är ekonomiska. Dessa intervjupersoner förklarar att stödet kortar ner återbetalningstiden för den energieffektiva åtgärden. </w:t>
      </w:r>
      <w:r w:rsidR="003C1BA3">
        <w:t>Å</w:t>
      </w:r>
      <w:r w:rsidRPr="00167101">
        <w:t xml:space="preserve">terbetalningstiden </w:t>
      </w:r>
      <w:r w:rsidR="00F167CA">
        <w:t xml:space="preserve">är </w:t>
      </w:r>
      <w:r w:rsidRPr="00167101">
        <w:t>i många fall avgörande för att företag ska investera i energieffektiva åtgärder. Vidare så beskriver dessa intervjupersoner att stödet underlättar när de motiverar internt i företaget för att investera i den energieffektiva åtgärden och hjälper till att fånga upp projekt som ligger förhållandevis nära kraven på återbetalningstid, men som inte riktigt når dit.</w:t>
      </w:r>
      <w:r w:rsidR="006E751F">
        <w:rPr>
          <w:rStyle w:val="Fotnotsreferens"/>
        </w:rPr>
        <w:footnoteReference w:id="20"/>
      </w:r>
    </w:p>
    <w:p w14:paraId="3D1DC552" w14:textId="537344C9" w:rsidR="00E17EF3" w:rsidRDefault="00F824D8" w:rsidP="00E17EF3">
      <w:pPr>
        <w:pStyle w:val="Rubrik3"/>
      </w:pPr>
      <w:r>
        <w:t>F</w:t>
      </w:r>
      <w:r w:rsidR="00E17EF3" w:rsidRPr="008A3CDB">
        <w:t>öretag</w:t>
      </w:r>
      <w:r w:rsidR="00E17EF3">
        <w:t xml:space="preserve"> som inte deltagit</w:t>
      </w:r>
    </w:p>
    <w:p w14:paraId="19B09E48" w14:textId="579727C7" w:rsidR="003C6335" w:rsidRDefault="00C70291" w:rsidP="003C6335">
      <w:pPr>
        <w:pStyle w:val="Brdtext"/>
      </w:pPr>
      <w:r>
        <w:t xml:space="preserve">Enligt utvärderaren </w:t>
      </w:r>
      <w:r w:rsidR="00111FC2">
        <w:t xml:space="preserve">kände samtliga intervjupersoner utom en bland </w:t>
      </w:r>
      <w:r w:rsidR="00E17EF3" w:rsidRPr="00566267">
        <w:t xml:space="preserve">företag som </w:t>
      </w:r>
      <w:r w:rsidR="00E17EF3">
        <w:t>varit</w:t>
      </w:r>
      <w:r w:rsidR="00E17EF3" w:rsidRPr="00566267">
        <w:t xml:space="preserve"> berättigade att söka </w:t>
      </w:r>
      <w:r w:rsidR="00E17EF3">
        <w:t xml:space="preserve">medel inom Energisteget, </w:t>
      </w:r>
      <w:r w:rsidR="00E17EF3" w:rsidRPr="00566267">
        <w:t>men som inte gjort så</w:t>
      </w:r>
      <w:r w:rsidR="00E17EF3">
        <w:t xml:space="preserve">, </w:t>
      </w:r>
      <w:r w:rsidR="00E17EF3" w:rsidRPr="00566267">
        <w:t xml:space="preserve">till programmet sedan tidigare. </w:t>
      </w:r>
      <w:r w:rsidR="00111FC2">
        <w:t xml:space="preserve">Angivna </w:t>
      </w:r>
      <w:r w:rsidR="00E17EF3" w:rsidRPr="00566267">
        <w:t>anledningar till att företaget inte sökt stöd från programmet</w:t>
      </w:r>
      <w:r w:rsidR="00F824D8">
        <w:t xml:space="preserve"> innefattar </w:t>
      </w:r>
      <w:r w:rsidR="00E17EF3" w:rsidRPr="00566267">
        <w:t>att företaget inte haft tillräckligt med resurser för att ta fram en ansökan under perioden, att företaget påbörjade en ansökan om stöd från programmet</w:t>
      </w:r>
      <w:r w:rsidR="00E17EF3">
        <w:t xml:space="preserve"> </w:t>
      </w:r>
      <w:r w:rsidR="00E17EF3" w:rsidRPr="00566267">
        <w:t xml:space="preserve">men att de såg att besparingspotentialen var för låg för att genomföra projektet </w:t>
      </w:r>
      <w:r w:rsidR="0D59F583">
        <w:t>eller</w:t>
      </w:r>
      <w:r w:rsidR="00E17EF3" w:rsidRPr="00566267">
        <w:t xml:space="preserve"> att företaget inte identifierat något större energieffektiviseringsprojekt vid tidpunkten för programperioden.</w:t>
      </w:r>
      <w:r w:rsidR="00F824D8">
        <w:rPr>
          <w:rStyle w:val="Fotnotsreferens"/>
        </w:rPr>
        <w:footnoteReference w:id="21"/>
      </w:r>
    </w:p>
    <w:p w14:paraId="39DFDFA4" w14:textId="77777777" w:rsidR="008C5DD1" w:rsidRDefault="008C5DD1" w:rsidP="008C5DD1">
      <w:pPr>
        <w:pStyle w:val="Rubrik2"/>
      </w:pPr>
      <w:bookmarkStart w:id="64" w:name="_Toc70595045"/>
      <w:bookmarkStart w:id="65" w:name="_Toc71012734"/>
      <w:bookmarkStart w:id="66" w:name="_Toc71637050"/>
      <w:r>
        <w:lastRenderedPageBreak/>
        <w:t>Additionalitet</w:t>
      </w:r>
      <w:bookmarkEnd w:id="64"/>
      <w:bookmarkEnd w:id="65"/>
      <w:bookmarkEnd w:id="66"/>
    </w:p>
    <w:p w14:paraId="2E8D0E5F" w14:textId="2FD2C205" w:rsidR="00865E43" w:rsidRDefault="00522D65" w:rsidP="00522D65">
      <w:pPr>
        <w:pStyle w:val="Brdtext"/>
      </w:pPr>
      <w:r>
        <w:t xml:space="preserve">Utvärderaren </w:t>
      </w:r>
      <w:r w:rsidR="005D0BC5">
        <w:t>bedömde</w:t>
      </w:r>
      <w:r>
        <w:t xml:space="preserve"> att programmets additionalitet är hög då det bidrar till att svensk industri undersöker och genomför fler energieffektiva åtgärder än tidigare och att detta sker i snabbare takt än utan stödet. </w:t>
      </w:r>
      <w:r w:rsidR="00387052">
        <w:t>Det innebär</w:t>
      </w:r>
      <w:r>
        <w:t xml:space="preserve"> att programmet bidrar till energieffektivisering som annars inte hade skett inom svensk industri. Det är vanligt att projekten bidrar nya idéer om ytterligare energieffektiva åtgärder utöver de som projekten adresserar.</w:t>
      </w:r>
      <w:r w:rsidR="00A94024">
        <w:t xml:space="preserve"> De </w:t>
      </w:r>
      <w:r>
        <w:t xml:space="preserve">bidrar i de flesta fall </w:t>
      </w:r>
      <w:r w:rsidR="00A94024">
        <w:t xml:space="preserve">även </w:t>
      </w:r>
      <w:r>
        <w:t xml:space="preserve">till mervärden utöver den energirelaterade kostnads- och energibesparingen som </w:t>
      </w:r>
      <w:r w:rsidR="002D4C77">
        <w:t>programmet</w:t>
      </w:r>
      <w:r>
        <w:t xml:space="preserve"> </w:t>
      </w:r>
      <w:r w:rsidR="002D4C77">
        <w:t>syftar till</w:t>
      </w:r>
      <w:r>
        <w:t>. Exempel</w:t>
      </w:r>
      <w:r w:rsidR="00341036">
        <w:t xml:space="preserve"> på sådana mervärden är</w:t>
      </w:r>
      <w:r>
        <w:t xml:space="preserve"> förbättrade processer, ökad produktivitet, förbättrad produktkvalitet, förbättrad arbetsmiljö, minskade underhållskostnader, ökad driftsäkerhet etc.</w:t>
      </w:r>
      <w:r w:rsidR="00387052">
        <w:t xml:space="preserve"> </w:t>
      </w:r>
      <w:r w:rsidR="00EC1318">
        <w:rPr>
          <w:rStyle w:val="Fotnotsreferens"/>
        </w:rPr>
        <w:footnoteReference w:id="22"/>
      </w:r>
    </w:p>
    <w:p w14:paraId="5C93712A" w14:textId="017F3E4B" w:rsidR="008C5DD1" w:rsidRDefault="008C5DD1" w:rsidP="00522D65">
      <w:pPr>
        <w:pStyle w:val="Brdtext"/>
      </w:pPr>
      <w:r>
        <w:t xml:space="preserve">Enligt utvärderaren </w:t>
      </w:r>
      <w:r w:rsidR="1728B3D8">
        <w:t>bedömde</w:t>
      </w:r>
      <w:r>
        <w:t xml:space="preserve"> nästan samtliga intervjupersoner att projektet </w:t>
      </w:r>
      <w:r w:rsidRPr="00C86695">
        <w:t xml:space="preserve">antingen inte hade genomförts, </w:t>
      </w:r>
      <w:r w:rsidRPr="009847C7">
        <w:t>genomförts senare eller genomförts i en mer begränsad omfattning</w:t>
      </w:r>
      <w:r w:rsidR="00C40CD3">
        <w:t xml:space="preserve"> </w:t>
      </w:r>
      <w:r w:rsidR="00C40CD3" w:rsidRPr="00C40CD3">
        <w:t>om företaget inte hade erhållit stödet från Energisteget</w:t>
      </w:r>
      <w:r w:rsidRPr="009847C7">
        <w:t xml:space="preserve">. Av dessa intervjupersoner är </w:t>
      </w:r>
      <w:r w:rsidR="006129A2">
        <w:t xml:space="preserve">de </w:t>
      </w:r>
      <w:r w:rsidRPr="009847C7">
        <w:t>flest</w:t>
      </w:r>
      <w:r w:rsidR="006129A2">
        <w:t>a</w:t>
      </w:r>
      <w:r w:rsidRPr="009847C7">
        <w:t xml:space="preserve"> av uppfattningen att projektet inte </w:t>
      </w:r>
      <w:r w:rsidR="6E28DCC2">
        <w:t xml:space="preserve">alls </w:t>
      </w:r>
      <w:r w:rsidRPr="009847C7">
        <w:t>hade genomförts utan stöd från Energisteget, och förklarar att återbetalningstiden för den energieffektiv</w:t>
      </w:r>
      <w:r w:rsidR="00B07207">
        <w:t>iserande</w:t>
      </w:r>
      <w:r w:rsidRPr="009847C7">
        <w:t xml:space="preserve"> åtgärden inte hade varit tillräckligt kort för att företaget skulle investera i denna.</w:t>
      </w:r>
      <w:r w:rsidRPr="00C86695">
        <w:t xml:space="preserve"> </w:t>
      </w:r>
      <w:r w:rsidRPr="00FA3B37">
        <w:t xml:space="preserve">I några fall har stödet inneburit att företaget valt en mer avancerad lösning för den </w:t>
      </w:r>
      <w:r w:rsidR="00DB672C" w:rsidRPr="009847C7">
        <w:t>energieffektiv</w:t>
      </w:r>
      <w:r w:rsidR="00DB672C">
        <w:t>iserande</w:t>
      </w:r>
      <w:r w:rsidR="00DB672C" w:rsidRPr="009847C7">
        <w:t xml:space="preserve"> </w:t>
      </w:r>
      <w:r w:rsidRPr="00FA3B37">
        <w:t>åtgärden i fråga.</w:t>
      </w:r>
      <w:r>
        <w:t xml:space="preserve"> </w:t>
      </w:r>
      <w:r w:rsidRPr="001B5097">
        <w:t xml:space="preserve">Enligt flera stödmottagare har den </w:t>
      </w:r>
      <w:r w:rsidR="00DB672C" w:rsidRPr="009847C7">
        <w:t>energieffektiv</w:t>
      </w:r>
      <w:r w:rsidR="00DB672C">
        <w:t>iserande</w:t>
      </w:r>
      <w:r w:rsidR="00DB672C" w:rsidRPr="009847C7">
        <w:t xml:space="preserve"> </w:t>
      </w:r>
      <w:r w:rsidRPr="001B5097">
        <w:t>åtgärden som projektet undersöker och/eller genomför tidigare nekats finansiering av företaget, men i och med den förkortade återbetalningstid som stödet medfört så har företaget valt att investera i denna.</w:t>
      </w:r>
    </w:p>
    <w:p w14:paraId="098586C3" w14:textId="600409EA" w:rsidR="0015295A" w:rsidRDefault="0015295A" w:rsidP="00522D65">
      <w:pPr>
        <w:pStyle w:val="Brdtext"/>
      </w:pPr>
      <w:r>
        <w:t>Naturligtvis har intervjupersonerna ett eget intresse i att svara på detta vis för att öka möjligheterna för fortsatt offentligt stöd. Även om det inte går att utesluta att så är fallet så bedömer utvärderaren att intervjupersonernas svar är sanningsenliga då de i många fall följts av såväl trovärdiga som balanserade resonemang. Exempelvis så bedömer många intervjupersoner att de energieffektiva åtgärderna troligtvis genomförts eller undersökts senare i tiden. Programmets additionalitet bedöms följaktligen vara stor, och programmet bedöms i hög utsträckning accelerera svensk industris omställning för att verka energieffektivare och mer miljömedvetet.</w:t>
      </w:r>
    </w:p>
    <w:p w14:paraId="683E178B" w14:textId="77777777" w:rsidR="00A330F7" w:rsidRDefault="00125F11" w:rsidP="00731A03">
      <w:pPr>
        <w:pStyle w:val="Rubrik2"/>
      </w:pPr>
      <w:bookmarkStart w:id="67" w:name="_Toc70595046"/>
      <w:bookmarkStart w:id="68" w:name="_Toc71012735"/>
      <w:bookmarkStart w:id="69" w:name="_Toc71637051"/>
      <w:r>
        <w:t>Mervärden och andra effekter</w:t>
      </w:r>
      <w:bookmarkEnd w:id="67"/>
      <w:bookmarkEnd w:id="68"/>
      <w:bookmarkEnd w:id="69"/>
    </w:p>
    <w:p w14:paraId="1F6BE31A" w14:textId="5ABFAC2B" w:rsidR="00127A99" w:rsidRDefault="00127A99" w:rsidP="00127A99">
      <w:pPr>
        <w:pStyle w:val="Brdtext"/>
      </w:pPr>
      <w:r>
        <w:t xml:space="preserve">Effekter i form av ökad konkurrenskraft för det deltagande företaget, som nämndes i föregående avsnitt, ger logiskt sett ett visst tillskott till en sammantagen konkurrenskraft på bransch- eller industrinivå. Utvärderaren tog ofta upp samma effekter på flera nivåer och gjorde därmed ingen tydlig distinktion mellan effekter för det enskilda företaget, branschen </w:t>
      </w:r>
      <w:r w:rsidRPr="0011098B">
        <w:rPr>
          <w:i/>
          <w:iCs/>
        </w:rPr>
        <w:t>i övrigt</w:t>
      </w:r>
      <w:r>
        <w:t xml:space="preserve"> och </w:t>
      </w:r>
      <w:r>
        <w:lastRenderedPageBreak/>
        <w:t xml:space="preserve">industrin </w:t>
      </w:r>
      <w:r w:rsidRPr="0011098B">
        <w:rPr>
          <w:i/>
          <w:iCs/>
        </w:rPr>
        <w:t>i övrigt</w:t>
      </w:r>
      <w:r>
        <w:t xml:space="preserve">, dvs vad man skulle kunna kalla dynamiska effekter. För att undvika att samma effekt ska nämnas på flera nivåer har vi i detta avsnitt </w:t>
      </w:r>
      <w:r w:rsidR="00FD543D">
        <w:t>tydligare separerat</w:t>
      </w:r>
      <w:r>
        <w:t xml:space="preserve"> effekter på företagsnivå</w:t>
      </w:r>
      <w:r w:rsidR="00FD543D">
        <w:t xml:space="preserve"> och på samhällsnivå</w:t>
      </w:r>
      <w:r>
        <w:t>.</w:t>
      </w:r>
    </w:p>
    <w:p w14:paraId="50FBDB13" w14:textId="3B37D6F4" w:rsidR="00731A03" w:rsidRDefault="00731A03" w:rsidP="00A330F7">
      <w:pPr>
        <w:pStyle w:val="Rubrik3"/>
      </w:pPr>
      <w:r w:rsidRPr="00A71797">
        <w:t>Energi- och kostnadsbesparingar för företagen</w:t>
      </w:r>
    </w:p>
    <w:p w14:paraId="32744824" w14:textId="55129698" w:rsidR="00731A03" w:rsidRDefault="00731A03" w:rsidP="00731A03">
      <w:pPr>
        <w:pStyle w:val="Brdtext"/>
      </w:pPr>
      <w:r>
        <w:t xml:space="preserve">Utvärderaren </w:t>
      </w:r>
      <w:r w:rsidR="00A13B81">
        <w:t>noterade</w:t>
      </w:r>
      <w:r>
        <w:t xml:space="preserve"> att i intervjuerna </w:t>
      </w:r>
      <w:r w:rsidR="00A10F5D">
        <w:t>ytterligare</w:t>
      </w:r>
      <w:r>
        <w:t xml:space="preserve"> kostnadsbesparingar </w:t>
      </w:r>
      <w:r w:rsidRPr="00E83AE1">
        <w:rPr>
          <w:sz w:val="24"/>
          <w:szCs w:val="24"/>
        </w:rPr>
        <w:t xml:space="preserve">har </w:t>
      </w:r>
      <w:r>
        <w:t xml:space="preserve">lyfts fram – utöver energibesparingen. Bland dessa är minskat underhållsbehov vanligast. Även effektivare </w:t>
      </w:r>
      <w:r w:rsidR="005A0293">
        <w:t xml:space="preserve">processer, som bidrar till </w:t>
      </w:r>
      <w:r w:rsidR="0073659D">
        <w:t xml:space="preserve">ökad produktkvalitet eller </w:t>
      </w:r>
      <w:r w:rsidR="005A0293">
        <w:t>en effektivare verksamhet i stort</w:t>
      </w:r>
      <w:r w:rsidR="00CB38E3">
        <w:t>,</w:t>
      </w:r>
      <w:r w:rsidR="005A0293">
        <w:t xml:space="preserve"> </w:t>
      </w:r>
      <w:r>
        <w:t>och minskade investeringsbehov lyfts fram.</w:t>
      </w:r>
      <w:r w:rsidRPr="001D3CF2">
        <w:rPr>
          <w:rStyle w:val="Fotnotsreferens"/>
        </w:rPr>
        <w:t xml:space="preserve"> </w:t>
      </w:r>
      <w:r>
        <w:rPr>
          <w:rStyle w:val="Fotnotsreferens"/>
        </w:rPr>
        <w:footnoteReference w:id="23"/>
      </w:r>
    </w:p>
    <w:p w14:paraId="2E7BBCCA" w14:textId="5B389AFE" w:rsidR="003038F2" w:rsidRDefault="003038F2" w:rsidP="003038F2">
      <w:pPr>
        <w:pStyle w:val="Brdtext"/>
      </w:pPr>
      <w:r>
        <w:t xml:space="preserve">Enligt utvärderaren har de flesta projekt som genomförts resulterat eller förväntas resultera i någon bieffekt utöver den energi- och relaterad kostnadsbesparing som adresseras. Projekten förväntas exempelvis leda till minskade kostnader, som inte är energirelaterade, såsom minskade drifts- och underhållskostnader. </w:t>
      </w:r>
    </w:p>
    <w:p w14:paraId="22D15A9C" w14:textId="126F34B4" w:rsidR="00CF6850" w:rsidRDefault="00CF6850" w:rsidP="00A330F7">
      <w:pPr>
        <w:pStyle w:val="Rubrik3"/>
      </w:pPr>
      <w:r>
        <w:t xml:space="preserve">Programmets andra mervärden </w:t>
      </w:r>
      <w:r w:rsidR="002A4EFD">
        <w:t>för</w:t>
      </w:r>
      <w:r>
        <w:t xml:space="preserve"> företagen</w:t>
      </w:r>
    </w:p>
    <w:p w14:paraId="14249502" w14:textId="23DEEFD6" w:rsidR="00B77076" w:rsidRPr="00F64C97" w:rsidRDefault="009C4A70" w:rsidP="00B77076">
      <w:pPr>
        <w:pStyle w:val="Brdtext"/>
      </w:pPr>
      <w:r>
        <w:t xml:space="preserve">Utvärderaren </w:t>
      </w:r>
      <w:r w:rsidR="00C46BA6">
        <w:t>konkludera</w:t>
      </w:r>
      <w:r w:rsidR="0026111A">
        <w:t>de</w:t>
      </w:r>
      <w:r w:rsidR="00ED2738">
        <w:t xml:space="preserve"> att </w:t>
      </w:r>
      <w:r w:rsidR="00CF6850" w:rsidRPr="003D6F6A">
        <w:t>projekt inom Energisteget</w:t>
      </w:r>
      <w:r w:rsidR="00CC16CA">
        <w:t>, u</w:t>
      </w:r>
      <w:r w:rsidR="00CC16CA" w:rsidRPr="00CC16CA">
        <w:t>töver de tidigare beskrivna energi- och kostnadsbesparingarna</w:t>
      </w:r>
      <w:r w:rsidR="000D5C83">
        <w:t>,</w:t>
      </w:r>
      <w:r w:rsidR="0026111A">
        <w:t xml:space="preserve"> </w:t>
      </w:r>
      <w:r w:rsidR="000D5C83">
        <w:t>i</w:t>
      </w:r>
      <w:r w:rsidR="00CC16CA" w:rsidRPr="00CC16CA">
        <w:t xml:space="preserve"> många fall även bidragit, eller förvänta</w:t>
      </w:r>
      <w:r w:rsidR="00216ADE">
        <w:t>de</w:t>
      </w:r>
      <w:r w:rsidR="00CC16CA" w:rsidRPr="00CC16CA">
        <w:t>s, bidra till andra effekter för företagen.</w:t>
      </w:r>
      <w:r w:rsidR="004524A0">
        <w:t xml:space="preserve"> </w:t>
      </w:r>
      <w:r w:rsidR="1CD8FA52" w:rsidRPr="003D6F6A">
        <w:t>Endast i sällsynta fall uppger intervjupersonerna att projektet inneburit någon negativ effekt för företaget.</w:t>
      </w:r>
      <w:r w:rsidR="1CD8FA52">
        <w:t xml:space="preserve"> </w:t>
      </w:r>
      <w:r w:rsidR="1CD8FA52" w:rsidRPr="00F91CCE">
        <w:t>Sammantaget bidrar skapandet av dessa mervärden till att fler hos företagen, utöver energiansvarig eller person i liknande roll, ser nyttan av energieffektiv teknik och får förtroende för denna. Det leder sannolikt till att fler energieffektiva åtgärder på sikt utreds och/eller genomförs.</w:t>
      </w:r>
      <w:r w:rsidR="00B77076">
        <w:rPr>
          <w:rStyle w:val="Fotnotsreferens"/>
        </w:rPr>
        <w:footnoteReference w:id="24"/>
      </w:r>
      <w:r w:rsidR="1CD8FA52" w:rsidRPr="003D6F6A">
        <w:t xml:space="preserve"> </w:t>
      </w:r>
    </w:p>
    <w:p w14:paraId="6DFBF4D5" w14:textId="11C4944A" w:rsidR="00A023BA" w:rsidRDefault="0B7E94C5" w:rsidP="00CF6850">
      <w:pPr>
        <w:pStyle w:val="Brdtext"/>
        <w:rPr>
          <w:rFonts w:ascii="Georgia" w:hAnsi="Georgia" w:cs="Georgia"/>
          <w:sz w:val="20"/>
          <w:szCs w:val="20"/>
        </w:rPr>
      </w:pPr>
      <w:r>
        <w:t xml:space="preserve">Flera intervjuade stödmottagare (inom </w:t>
      </w:r>
      <w:r w:rsidRPr="003C0878">
        <w:t>båda stödformer</w:t>
      </w:r>
      <w:r>
        <w:t xml:space="preserve">) vittnar </w:t>
      </w:r>
      <w:r w:rsidR="28B83899">
        <w:t xml:space="preserve">enligt utvärderaren </w:t>
      </w:r>
      <w:r>
        <w:t xml:space="preserve">om att åtgärden redan har eller förväntas förbättra arbetsmiljön inom företaget. Förbättrad arbetsmiljö är särskilt vanligt bland de projekt som avser belysning, ventilation och värmeåtervinning, men förekommer även i projekt inom andra områden. Exempelvis nämns att projekten och den </w:t>
      </w:r>
      <w:r w:rsidR="003C0878" w:rsidRPr="009847C7">
        <w:t>energieffektiv</w:t>
      </w:r>
      <w:r w:rsidR="003C0878">
        <w:t>iserande</w:t>
      </w:r>
      <w:r w:rsidR="003C0878" w:rsidRPr="009847C7">
        <w:t xml:space="preserve"> </w:t>
      </w:r>
      <w:r>
        <w:t>åtgärden som undersöks och /</w:t>
      </w:r>
      <w:r w:rsidR="003C0878">
        <w:t xml:space="preserve"> </w:t>
      </w:r>
      <w:r>
        <w:t>eller genomförs bidrar till minskade bullernivåer, skonsammare belysning, behagligare innetemperatur samt till bättre luft. Vissa intervjupersoner framhåller även att projektet bidragit eller kommer att bidra till ökad arbetssäkerhet för personalen. Exempelvis nämns att ökad livslängd på installationer medför färre byten, och på så vis bidrar projektet till färre säkerhetsrisker</w:t>
      </w:r>
      <w:r w:rsidRPr="045508F2">
        <w:rPr>
          <w:rFonts w:ascii="Georgia" w:hAnsi="Georgia" w:cs="Georgia"/>
          <w:sz w:val="20"/>
          <w:szCs w:val="20"/>
        </w:rPr>
        <w:t>.</w:t>
      </w:r>
    </w:p>
    <w:p w14:paraId="20E84AE6" w14:textId="79B3CAC5" w:rsidR="00CC00B7" w:rsidRDefault="00CC00B7" w:rsidP="00CC00B7">
      <w:pPr>
        <w:pStyle w:val="Brdtext"/>
      </w:pPr>
      <w:r>
        <w:t xml:space="preserve">Bland de företag som mottagit </w:t>
      </w:r>
      <w:r w:rsidRPr="004A2789">
        <w:rPr>
          <w:b/>
          <w:bCs/>
        </w:rPr>
        <w:t>projekteringsstöd</w:t>
      </w:r>
      <w:r>
        <w:t xml:space="preserve"> förväntas </w:t>
      </w:r>
      <w:r w:rsidR="00FF440A">
        <w:t>enligt utvärderaren</w:t>
      </w:r>
      <w:r>
        <w:t xml:space="preserve"> effekterna för företaget först uppstå efter att den projekterade åtgärden genomförts. Enligt flera intervjupersoner som uttalar sig om projekt inom projekteringsstödet så har dessa redan bidragit till ökad kunskap och kompetens </w:t>
      </w:r>
      <w:r>
        <w:lastRenderedPageBreak/>
        <w:t>inom företaget. Projekteringarnas syfte är att genomföra en förstudie kring potentiella energieffektiviserande åtgärder och genomförbarheten av dessa, exempelvis mätningslösningar för bättre processförståelse. Genom dessa förstudier sker ofta en kunskapsuppbyggnad, dels om företagens energianvändning, dels kring potentiella åtgärder och deras fördelar och brister. Dessa studier agerar sedan som underlag för företagen vid beslut om investeringen ska genomföras eller inte.</w:t>
      </w:r>
      <w:r w:rsidR="000536EC">
        <w:rPr>
          <w:rStyle w:val="Fotnotsreferens"/>
        </w:rPr>
        <w:footnoteReference w:id="25"/>
      </w:r>
    </w:p>
    <w:p w14:paraId="7CFED5EB" w14:textId="60D4D4FF" w:rsidR="004A627D" w:rsidRDefault="3EEB1637" w:rsidP="004A627D">
      <w:pPr>
        <w:pStyle w:val="Brdtext"/>
      </w:pPr>
      <w:r>
        <w:t xml:space="preserve">Projekteringsstödet bedöms </w:t>
      </w:r>
      <w:r w:rsidR="6090FB72">
        <w:t xml:space="preserve">av utvärderaren </w:t>
      </w:r>
      <w:r>
        <w:t>ha medfört en möjlighet för företagen att undersöka och utreda såväl energieffektiviserings- som besparingspotential, samt till nödvändig kunskapsuppbyggnad som krävs innan genomförande. De</w:t>
      </w:r>
      <w:r w:rsidR="76913480">
        <w:t>nn</w:t>
      </w:r>
      <w:r>
        <w:t>a nytt</w:t>
      </w:r>
      <w:r w:rsidR="0EE3D264">
        <w:t>a</w:t>
      </w:r>
      <w:r>
        <w:t xml:space="preserve"> bidrar i sin tur till att minska risken för att företagen genomför olönsamma investeringar, vilket i förlängningen skulle kunna leda till en större misstro gentemot </w:t>
      </w:r>
      <w:r w:rsidR="00EF6526">
        <w:t xml:space="preserve">energieffektiviserande </w:t>
      </w:r>
      <w:r>
        <w:t>åtgärder. Vidare anses projekteringsstödet öka företagens möjlighet att genomföra mer komplexa, och omställningsdrivande energieffektiv</w:t>
      </w:r>
      <w:r w:rsidR="00431388">
        <w:t>iserande</w:t>
      </w:r>
      <w:r>
        <w:t xml:space="preserve"> åtgärder, som syftar till större system- och processförändringar för företaget.</w:t>
      </w:r>
      <w:r w:rsidR="003E26B7">
        <w:rPr>
          <w:rStyle w:val="Fotnotsreferens"/>
        </w:rPr>
        <w:footnoteReference w:id="26"/>
      </w:r>
    </w:p>
    <w:p w14:paraId="2FB30034" w14:textId="04538663" w:rsidR="00CC00B7" w:rsidRDefault="61674C81" w:rsidP="00CC00B7">
      <w:pPr>
        <w:pStyle w:val="Brdtext"/>
      </w:pPr>
      <w:r>
        <w:t xml:space="preserve">Många projekt som genomförs genom </w:t>
      </w:r>
      <w:r w:rsidRPr="045508F2">
        <w:rPr>
          <w:b/>
          <w:bCs/>
        </w:rPr>
        <w:t>investeringsstöd</w:t>
      </w:r>
      <w:r>
        <w:t xml:space="preserve"> uppges också ha bidragit till eller förväntas bidra till ökad kunskap och kompetens inom företagen. Detta uppges ofta ha skett under besluts- och genomförandeprocesserna för projekten. Bland annat har projekten lett till kunskap kring genomförande av projekt med en energieffektiviserande aspekt, kunskap om företagets energi</w:t>
      </w:r>
      <w:r w:rsidR="00431388">
        <w:t>använd</w:t>
      </w:r>
      <w:r>
        <w:t>ning och kunskap om olika tekniska lösningar.</w:t>
      </w:r>
    </w:p>
    <w:p w14:paraId="38945B83" w14:textId="02319A43" w:rsidR="009C3642" w:rsidRDefault="004A2789" w:rsidP="00CC00B7">
      <w:pPr>
        <w:pStyle w:val="Brdtext"/>
      </w:pPr>
      <w:r>
        <w:t>Enligt utvärderaren uppges k</w:t>
      </w:r>
      <w:r w:rsidR="009C3642" w:rsidRPr="009C3642">
        <w:t>unskap</w:t>
      </w:r>
      <w:r w:rsidR="00C7525A">
        <w:t>s</w:t>
      </w:r>
      <w:r w:rsidR="009C3642" w:rsidRPr="009C3642">
        <w:t>- och kompetensutveckling ha skett bland de anställda i verksamheten, men även hos ledningen genom arbetet under beslutsprocessen. Detta har bland annat uppstått genom den kunskapsinhämtning som skett i samband med såväl projektarbetet som ansökansarbetet. Därtill nämns även att kunskapsöverföring skett från de konsulter som företaget samarbetat med i projektet. Vidare så finns även exempel där kompetensutveckling fortsätter efter projektslut.</w:t>
      </w:r>
    </w:p>
    <w:p w14:paraId="733D761E" w14:textId="29DDDDA1" w:rsidR="0000267A" w:rsidRDefault="003B6EC7" w:rsidP="0000267A">
      <w:pPr>
        <w:pStyle w:val="Brdtext"/>
      </w:pPr>
      <w:r>
        <w:t xml:space="preserve">Utvärderaren påpekar att </w:t>
      </w:r>
      <w:r w:rsidR="0000267A" w:rsidRPr="00F64C97">
        <w:t xml:space="preserve">intervjupersoner </w:t>
      </w:r>
      <w:r>
        <w:t>i</w:t>
      </w:r>
      <w:r w:rsidRPr="00F64C97">
        <w:t xml:space="preserve"> flera fall nämner </w:t>
      </w:r>
      <w:r w:rsidR="0000267A" w:rsidRPr="00F64C97">
        <w:t>att projekten inneburit ett ökat fokus på energifrågan inom företaget, vilket medfört en ökad medvetenhet, exempelvis om företagets och de anställdas (energi)beteende, och ett ökat intresse hos de anställda.</w:t>
      </w:r>
      <w:r w:rsidR="000A57CD">
        <w:t xml:space="preserve"> </w:t>
      </w:r>
      <w:r w:rsidR="00F34CDD">
        <w:t xml:space="preserve">Vidare </w:t>
      </w:r>
      <w:r w:rsidR="005B51B1" w:rsidRPr="005B51B1">
        <w:t xml:space="preserve">så är det </w:t>
      </w:r>
      <w:r w:rsidR="00392521">
        <w:t xml:space="preserve">enligt utvärderaren </w:t>
      </w:r>
      <w:r w:rsidR="005B51B1" w:rsidRPr="005B51B1">
        <w:t>för många företag</w:t>
      </w:r>
      <w:r w:rsidR="00ED70B3">
        <w:t>,</w:t>
      </w:r>
      <w:r w:rsidR="00CB7FDA">
        <w:t xml:space="preserve"> </w:t>
      </w:r>
      <w:r w:rsidR="005B51B1" w:rsidRPr="005B51B1">
        <w:t>inte minst för stora globala koncerner</w:t>
      </w:r>
      <w:r w:rsidR="00ED70B3">
        <w:t>,</w:t>
      </w:r>
      <w:r w:rsidR="005B51B1" w:rsidRPr="005B51B1">
        <w:t xml:space="preserve"> viktigt att etablera sitt varumärke </w:t>
      </w:r>
      <w:r w:rsidR="005B51B1" w:rsidRPr="005B51B1">
        <w:lastRenderedPageBreak/>
        <w:t>som miljömedvetet för sina kunder</w:t>
      </w:r>
      <w:r w:rsidR="009E467C">
        <w:t>. Att d</w:t>
      </w:r>
      <w:r w:rsidR="005B51B1" w:rsidRPr="005B51B1">
        <w:t>elta i programmet anses vara i linje med dessa företags profil som miljömedvetet.</w:t>
      </w:r>
      <w:r w:rsidR="000A57CD">
        <w:t xml:space="preserve"> </w:t>
      </w:r>
      <w:r w:rsidR="0000267A">
        <w:rPr>
          <w:rStyle w:val="Fotnotsreferens"/>
        </w:rPr>
        <w:footnoteReference w:id="27"/>
      </w:r>
    </w:p>
    <w:p w14:paraId="0CD782A4" w14:textId="55C0BDD3" w:rsidR="00250AF1" w:rsidRDefault="00250AF1" w:rsidP="00250AF1">
      <w:pPr>
        <w:pStyle w:val="Brdtext"/>
      </w:pPr>
      <w:r w:rsidRPr="003D6F6A">
        <w:t xml:space="preserve">Vissa projekt har bidragit </w:t>
      </w:r>
      <w:r>
        <w:t xml:space="preserve">till </w:t>
      </w:r>
      <w:r w:rsidRPr="003D6F6A">
        <w:t xml:space="preserve">eller förväntas bidra till positiva effekter för omgivande samhälle, såsom minskade bullernivåer och nya arbetstillfällen. </w:t>
      </w:r>
    </w:p>
    <w:p w14:paraId="187995AC" w14:textId="3D3E4F93" w:rsidR="00955739" w:rsidRDefault="107C3755" w:rsidP="00250AF1">
      <w:pPr>
        <w:pStyle w:val="Brdtext"/>
      </w:pPr>
      <w:r>
        <w:t xml:space="preserve">Vissa intervjupersoner uppger att </w:t>
      </w:r>
      <w:r w:rsidR="00FB6772">
        <w:t xml:space="preserve">deras företag planerar att sprida </w:t>
      </w:r>
      <w:r>
        <w:t xml:space="preserve">utfallet av projekten och de lärdomar och kunskap som företagen fått genom projekten vidare inom företaget eller koncernen. Då flera av företagen även tillhör en internationell koncern skulle denna spridning ske både nationellt och internationellt. En av intervjupersonerna nämner även att i samband med projektgenomförande har </w:t>
      </w:r>
      <w:r w:rsidR="00A6435F">
        <w:t xml:space="preserve">kunskap </w:t>
      </w:r>
      <w:r>
        <w:t>spridits till leverantörer, som inte trodde att projektet var möjligt att genomföra.</w:t>
      </w:r>
    </w:p>
    <w:p w14:paraId="2E389063" w14:textId="77777777" w:rsidR="00FD5A2B" w:rsidRDefault="00880A1B" w:rsidP="00250AF1">
      <w:pPr>
        <w:pStyle w:val="Brdtext"/>
      </w:pPr>
      <w:r w:rsidRPr="00880A1B">
        <w:t>Det finns även exempel då företagen identifierat ytterligare energieffektiviseringsåtgärder genom projektet. Exempelvis har flera projekt, kopplade till värmeåtervinning, fortsatt titta på andra lösningar för uppvärmning i delar av verksamheten. Det har även förekommit exempel där företaget undersöker möjligheterna att genomföra liknande åtgärder i andra delar av verksamheten.</w:t>
      </w:r>
    </w:p>
    <w:p w14:paraId="31029FB9" w14:textId="48F84A1B" w:rsidR="00783A8C" w:rsidRDefault="00DE5B22" w:rsidP="00EB08CD">
      <w:pPr>
        <w:pStyle w:val="Rubrik3"/>
      </w:pPr>
      <w:r>
        <w:t xml:space="preserve">Effekter för svensk industri </w:t>
      </w:r>
      <w:r w:rsidR="00EB08CD">
        <w:t>och</w:t>
      </w:r>
      <w:r w:rsidR="00783A8C">
        <w:t xml:space="preserve"> svensk konkurrenskraft</w:t>
      </w:r>
    </w:p>
    <w:p w14:paraId="512023D0" w14:textId="3504A06E" w:rsidR="00A73A0F" w:rsidRDefault="00A73A0F" w:rsidP="00A73A0F">
      <w:pPr>
        <w:pStyle w:val="Brdtext"/>
      </w:pPr>
      <w:r>
        <w:t xml:space="preserve">En betydande andel av projekten bidrar enligt utvärderaren både direkt och indirekt till nya idéer om att undersöka och/eller genomföra ytterligare energieffektiva åtgärder utöver de som projekten adresserar. Detta bör </w:t>
      </w:r>
      <w:r w:rsidR="00127A99">
        <w:t xml:space="preserve">enligt utvärderaren </w:t>
      </w:r>
      <w:r>
        <w:t>tas i beaktande vid en kvantitativ analys om programmets bidrag till energi- och kostnadsbesparingar för svensk industri.</w:t>
      </w:r>
    </w:p>
    <w:p w14:paraId="7C926218" w14:textId="77777777" w:rsidR="00005C6F" w:rsidRDefault="00005C6F" w:rsidP="00005C6F">
      <w:pPr>
        <w:pStyle w:val="Brdtext"/>
      </w:pPr>
      <w:r>
        <w:t>Överlag så beskrivs minskade kostnader vara viktigt för att bevara och/eller öka svensk industris internationella konkurrenskraft. Utvärderaren vill se programmets bidrag i en större kontext – det vill säga som ett bidrag (av många andra) för att svensk industri ska minska sina kostnader och därmed öka sin lönsamhet. Det är inte heller uteslutet att liknande subventioner, såsom offentliga program eller andra stödinsatser, finns i vissa andra EU-länder.</w:t>
      </w:r>
    </w:p>
    <w:p w14:paraId="7DCF940C" w14:textId="009151B3" w:rsidR="00DC4A71" w:rsidRDefault="00526379" w:rsidP="00783A8C">
      <w:pPr>
        <w:pStyle w:val="Brdtext"/>
      </w:pPr>
      <w:r>
        <w:t xml:space="preserve">Utvärderaren menar </w:t>
      </w:r>
      <w:r w:rsidR="005C5EAD">
        <w:t xml:space="preserve">vidare </w:t>
      </w:r>
      <w:r>
        <w:t>att p</w:t>
      </w:r>
      <w:r w:rsidRPr="00526379">
        <w:t>rogrammet bidrar tydligt till kunskaps</w:t>
      </w:r>
      <w:r w:rsidR="005C5EAD">
        <w:t>-</w:t>
      </w:r>
      <w:r w:rsidRPr="00526379">
        <w:t>uppbyggnad för svensk industri som främjar energieffektivitet</w:t>
      </w:r>
      <w:r w:rsidR="00CA07FE">
        <w:t xml:space="preserve">. </w:t>
      </w:r>
      <w:r w:rsidR="006443A1">
        <w:t>P</w:t>
      </w:r>
      <w:r w:rsidR="00963239" w:rsidRPr="00963239">
        <w:t xml:space="preserve">ersoner i beslutande position får allt högre kompetens som kravställare och för att fatta beslut om energieffektiva investeringar. </w:t>
      </w:r>
      <w:r w:rsidR="00BF1A86">
        <w:t>P</w:t>
      </w:r>
      <w:r w:rsidR="00DC4A71" w:rsidRPr="00DC4A71">
        <w:t xml:space="preserve">rojekten involverar </w:t>
      </w:r>
      <w:r w:rsidR="00BF1A86" w:rsidRPr="00DC4A71">
        <w:t xml:space="preserve">ofta </w:t>
      </w:r>
      <w:r w:rsidR="00DC4A71" w:rsidRPr="00DC4A71">
        <w:t xml:space="preserve">flera personer utifrån olika roller på företaget. Det ökar i sin tur dessa personers förmåga att både identifiera och genomföra åtgärder, vilket möjliggör för att fler </w:t>
      </w:r>
      <w:r w:rsidR="00DC4A71" w:rsidRPr="00DC4A71">
        <w:lastRenderedPageBreak/>
        <w:t>energieffektiva åtgärder undersöks och implementeras i svensk industri. Därtill involveras inte sällan andra parter, såsom leverantörer och energikonsulter, i projekten. Det bidrar till ett ömsesidigt kunskapsutbyte mellan deltagande parter och sedermera till ökad kompetens</w:t>
      </w:r>
      <w:r w:rsidR="007245FA">
        <w:t>. Stödet f</w:t>
      </w:r>
      <w:r w:rsidR="007245FA" w:rsidRPr="003D6F6A">
        <w:t>örstärk</w:t>
      </w:r>
      <w:r w:rsidR="007245FA">
        <w:t>er</w:t>
      </w:r>
      <w:r w:rsidR="007245FA" w:rsidRPr="003D6F6A">
        <w:t xml:space="preserve"> </w:t>
      </w:r>
      <w:r w:rsidR="007245FA">
        <w:t xml:space="preserve">därmed </w:t>
      </w:r>
      <w:r w:rsidR="007245FA" w:rsidRPr="003D6F6A">
        <w:t>svensk industris förmåga att fatta ”rätta” och strategiska beslut om sin energianvändning.</w:t>
      </w:r>
      <w:r w:rsidR="009F322A">
        <w:rPr>
          <w:rStyle w:val="Fotnotsreferens"/>
        </w:rPr>
        <w:footnoteReference w:id="28"/>
      </w:r>
    </w:p>
    <w:p w14:paraId="233AC81C" w14:textId="34593387" w:rsidR="0028074C" w:rsidRPr="006471B8" w:rsidRDefault="006D3343" w:rsidP="00783A8C">
      <w:pPr>
        <w:pStyle w:val="Brdtext"/>
      </w:pPr>
      <w:r>
        <w:t xml:space="preserve">Enligt utvärderaren </w:t>
      </w:r>
      <w:r w:rsidR="00783A8C">
        <w:t xml:space="preserve">möjliggör programmet </w:t>
      </w:r>
      <w:r w:rsidR="0098371B">
        <w:t>f</w:t>
      </w:r>
      <w:r w:rsidR="00CE194A">
        <w:t xml:space="preserve">ör </w:t>
      </w:r>
      <w:r w:rsidR="00783A8C">
        <w:t xml:space="preserve">svensk industri att förbereda sig </w:t>
      </w:r>
      <w:r w:rsidR="009907A5">
        <w:t xml:space="preserve">inför </w:t>
      </w:r>
      <w:r w:rsidR="00783A8C" w:rsidRPr="003B58A3">
        <w:t>nya</w:t>
      </w:r>
      <w:r w:rsidR="00783A8C">
        <w:t xml:space="preserve"> och/eller </w:t>
      </w:r>
      <w:r w:rsidR="00783A8C" w:rsidRPr="003B58A3">
        <w:t>förändrade krav</w:t>
      </w:r>
      <w:r w:rsidR="00783A8C">
        <w:t xml:space="preserve">, såsom </w:t>
      </w:r>
      <w:r w:rsidR="00783A8C" w:rsidRPr="003B58A3">
        <w:t>lagar, regler, beskattningar etc</w:t>
      </w:r>
      <w:r w:rsidR="00783A8C">
        <w:t>.</w:t>
      </w:r>
      <w:r w:rsidR="00897DD9">
        <w:t xml:space="preserve"> genom att man ligger lite före</w:t>
      </w:r>
      <w:r w:rsidR="00AD7434">
        <w:t>.</w:t>
      </w:r>
      <w:r w:rsidR="00CE194A">
        <w:rPr>
          <w:rStyle w:val="Fotnotsreferens"/>
        </w:rPr>
        <w:footnoteReference w:id="29"/>
      </w:r>
    </w:p>
    <w:p w14:paraId="2C7C2E2A" w14:textId="77777777" w:rsidR="009B746B" w:rsidRDefault="009B746B" w:rsidP="009B746B">
      <w:pPr>
        <w:pStyle w:val="Rubrik2"/>
      </w:pPr>
      <w:bookmarkStart w:id="70" w:name="_Toc70595047"/>
      <w:bookmarkStart w:id="71" w:name="_Toc71012736"/>
      <w:bookmarkStart w:id="72" w:name="_Toc71637052"/>
      <w:r>
        <w:t>Programmets bidrag till energiöverenskommelsens mål</w:t>
      </w:r>
      <w:bookmarkEnd w:id="70"/>
      <w:bookmarkEnd w:id="71"/>
      <w:bookmarkEnd w:id="72"/>
    </w:p>
    <w:p w14:paraId="3303B8EE" w14:textId="58C718B1" w:rsidR="009B746B" w:rsidRDefault="0BBA8651" w:rsidP="009B746B">
      <w:pPr>
        <w:pStyle w:val="Brdtext"/>
      </w:pPr>
      <w:r>
        <w:t xml:space="preserve">Enligt utvärderaren upplever stödmottagarna i mycket hög utsträckning att stödet varit avgörande för företagets beslut att undersöka och/eller implementera </w:t>
      </w:r>
      <w:r w:rsidR="006625D7">
        <w:t xml:space="preserve">energieffektiviserande </w:t>
      </w:r>
      <w:r>
        <w:t xml:space="preserve">åtgärder, vilket kraftigt indikerar att programmet bidrar till att svensk industri i snabbare takt genomför </w:t>
      </w:r>
      <w:r w:rsidR="006625D7">
        <w:t xml:space="preserve">energieffektiviserande </w:t>
      </w:r>
      <w:r>
        <w:t xml:space="preserve">åtgärder. Därtill möjliggör programmet enligt utvärderaren att </w:t>
      </w:r>
      <w:r w:rsidR="006625D7">
        <w:t xml:space="preserve">energieffektiviserande </w:t>
      </w:r>
      <w:r>
        <w:t xml:space="preserve">förblir ett aktuellt ämne för svensk industri och till att allt fler företag diskuterar sin energianvändning, vilket i sin tur leder till att nya </w:t>
      </w:r>
      <w:r w:rsidR="006625D7">
        <w:t xml:space="preserve">energieffektiviserande </w:t>
      </w:r>
      <w:r>
        <w:t>åtgärdsförslag undersöks och att lönsamma åtgärder slutligen implementeras.</w:t>
      </w:r>
      <w:r w:rsidR="009B746B">
        <w:rPr>
          <w:rStyle w:val="Fotnotsreferens"/>
        </w:rPr>
        <w:footnoteReference w:id="30"/>
      </w:r>
    </w:p>
    <w:p w14:paraId="2E800A1C" w14:textId="1492584B" w:rsidR="00CF6850" w:rsidRPr="00C86695" w:rsidRDefault="009B746B" w:rsidP="00CF6850">
      <w:pPr>
        <w:pStyle w:val="Brdtext"/>
      </w:pPr>
      <w:r>
        <w:t>Energisteget bidrar enligt utvärderaren även i viss utsträckning till Energiöverenskommelsens övriga två mål om att Sverige inte ska ha några nettoutsläpp av växthusgaser (2045) samt målet om 100 procent förnybar elproduktion (2040).</w:t>
      </w:r>
      <w:r>
        <w:rPr>
          <w:rStyle w:val="Fotnotsreferens"/>
        </w:rPr>
        <w:footnoteReference w:id="31"/>
      </w:r>
      <w:r>
        <w:t xml:space="preserve"> Eftersom programmet bidrar till minskad energianvändning bidrar det i sin tur till såväl reducerade koldioxidutsläpp som till minskad belastning av energisystemet i stort. Enligt vissa stödmottagare så har projektet bidragit till nya insikter som ”knuffat” på företaget ytterligare för en övergång från att använda fossila bränslen till elektrifiering. P</w:t>
      </w:r>
      <w:r w:rsidRPr="00C7046A">
        <w:t xml:space="preserve">rojekten </w:t>
      </w:r>
      <w:r>
        <w:t>har bidragit</w:t>
      </w:r>
      <w:r w:rsidRPr="00C7046A">
        <w:t xml:space="preserve"> till att företagets personal får en större förståelse för energi ur ett livscykelperspektiv.</w:t>
      </w:r>
      <w:r>
        <w:rPr>
          <w:rStyle w:val="Fotnotsreferens"/>
        </w:rPr>
        <w:footnoteReference w:id="32"/>
      </w:r>
      <w:r>
        <w:t xml:space="preserve"> </w:t>
      </w:r>
    </w:p>
    <w:p w14:paraId="27E1B8D9" w14:textId="77777777" w:rsidR="009C0308" w:rsidRDefault="009C0308" w:rsidP="00AD494E">
      <w:pPr>
        <w:pStyle w:val="Rubrik2"/>
      </w:pPr>
      <w:bookmarkStart w:id="73" w:name="_Toc70595048"/>
      <w:bookmarkStart w:id="74" w:name="_Toc71012737"/>
      <w:bookmarkStart w:id="75" w:name="_Toc71637053"/>
      <w:r>
        <w:t>Bidrag till kunskaps- och kompetensuppbyggnad</w:t>
      </w:r>
      <w:bookmarkEnd w:id="73"/>
      <w:bookmarkEnd w:id="74"/>
      <w:bookmarkEnd w:id="75"/>
    </w:p>
    <w:p w14:paraId="5857AA68" w14:textId="7E4F0460" w:rsidR="00A92705" w:rsidRDefault="009C0308" w:rsidP="00A92705">
      <w:pPr>
        <w:pStyle w:val="Brdtext"/>
      </w:pPr>
      <w:r>
        <w:t xml:space="preserve">En av programmets främsta förtjänster är </w:t>
      </w:r>
      <w:r w:rsidR="006401BC">
        <w:t xml:space="preserve">enligt utvärderaren </w:t>
      </w:r>
      <w:r>
        <w:t xml:space="preserve">dess bidrag till att fortsatt kunskaps- och kompetensuppbyggnad om energieffektivitet för svensk industri. Detta avser inte enbart den kunskap och kompetens som genereras från (och i samband med genomförande av) projekten, utan även för alla de personer (i olika roller) som är involverade i att fatta beslut om projekt ska genomföras eller inte. Särskilt viktig tycks kunskaps- och kompetensuppbyggnaden vara för företag som har mindre vana av att arbeta med energieffektivitet. Även mer </w:t>
      </w:r>
      <w:r>
        <w:lastRenderedPageBreak/>
        <w:t>”energivana” företag uttrycker behov av ytterliga</w:t>
      </w:r>
      <w:r w:rsidR="009118D1">
        <w:t>re</w:t>
      </w:r>
      <w:r>
        <w:t xml:space="preserve"> kunskaps- och kompetensuppbyggnad, vilket avser såväl spridning till fler personer hos företag som djupare</w:t>
      </w:r>
      <w:r w:rsidR="003D722B">
        <w:t xml:space="preserve"> </w:t>
      </w:r>
      <w:r w:rsidR="00A92705">
        <w:t>förståelse för olika tekniker. Mer energivana i företaget upplevs också bidra till förändrade attityder</w:t>
      </w:r>
      <w:r w:rsidR="00620BC7">
        <w:t xml:space="preserve"> </w:t>
      </w:r>
      <w:r w:rsidR="00A92705">
        <w:t>och beteenden</w:t>
      </w:r>
      <w:r w:rsidR="00620BC7">
        <w:t xml:space="preserve"> vilka</w:t>
      </w:r>
      <w:r w:rsidR="00A92705">
        <w:t xml:space="preserve"> i sin tur minskar trösklarna för ytterligare investeringar i energieffektiva åtgärder.</w:t>
      </w:r>
    </w:p>
    <w:p w14:paraId="36312ACD" w14:textId="2719E381" w:rsidR="00A92705" w:rsidRDefault="00A92705" w:rsidP="00A92705">
      <w:pPr>
        <w:pStyle w:val="Brdtext"/>
      </w:pPr>
      <w:r>
        <w:t xml:space="preserve">Enligt deltagarna bidrar även Energisteget till att frågor om energieffektivitet blir allt viktigare för företagen, och att dessa lyfts högre upp på deras agenda. Tillsammans med den kunskap och kompetens som programmet vidareutvecklar och skapar bidrar det till att engagemang, intresse och förändringsvilja ökar i svensk industri för att arbeta med energieffektivitet. Med </w:t>
      </w:r>
      <w:r w:rsidR="00DD2AE1">
        <w:t xml:space="preserve">det </w:t>
      </w:r>
      <w:r>
        <w:t>sagt så bidrar inte programmet ensamt till detta, utan gör det tillsammans med andra offentliga satsningar, lagar (EKL) samt inte minst företagens eget strategiska arbete för att vara energi- och resurseffektivare.</w:t>
      </w:r>
    </w:p>
    <w:p w14:paraId="39A83BEE" w14:textId="1BD70572" w:rsidR="00A92705" w:rsidRDefault="00122C1C" w:rsidP="00FA69FF">
      <w:pPr>
        <w:pStyle w:val="Rubrik2"/>
      </w:pPr>
      <w:bookmarkStart w:id="76" w:name="_Toc70595049"/>
      <w:bookmarkStart w:id="77" w:name="_Toc71012738"/>
      <w:bookmarkStart w:id="78" w:name="_Toc71637054"/>
      <w:r>
        <w:t>Y</w:t>
      </w:r>
      <w:r w:rsidR="00A92705">
        <w:t>tterligare kunskapsutbyte mellan deltagande företag</w:t>
      </w:r>
      <w:bookmarkEnd w:id="76"/>
      <w:bookmarkEnd w:id="77"/>
      <w:bookmarkEnd w:id="78"/>
    </w:p>
    <w:p w14:paraId="060FE0B9" w14:textId="03A6A016" w:rsidR="00A92705" w:rsidRDefault="00A92705" w:rsidP="00A92705">
      <w:pPr>
        <w:pStyle w:val="Brdtext"/>
      </w:pPr>
      <w:r>
        <w:t xml:space="preserve">Engagemanget är </w:t>
      </w:r>
      <w:r w:rsidR="002622A2">
        <w:t xml:space="preserve">enligt utvärderaren </w:t>
      </w:r>
      <w:r>
        <w:t>stort bland deltagande företag att fortsätta sitt arbete med energieffektivitet. Många företag uttrycker en önskan om ytterligare möjligheter för kunskapsutbyte mellan deltagande företag</w:t>
      </w:r>
      <w:r w:rsidR="00BB7BC1">
        <w:t>, b</w:t>
      </w:r>
      <w:r>
        <w:t>åde för uppslag till nya energieffektiva åtgärder, men också för att vidareutveckla sin förståelse för olika tekniker. Deltagande företag ser att förutsättningarna för detta kunskapsutbyte så här långt varit begränsade inom programmet. Med anledning av att programmet bidrar till såväl kunskaps- och kompetensuppbyggnad som att företagen i högre utsträckning diskuterar, reflekterar och ser över sin energianvändning så bör detta tas tillvara ytterligare.</w:t>
      </w:r>
    </w:p>
    <w:p w14:paraId="02B5546A" w14:textId="77777777" w:rsidR="00B303BF" w:rsidRDefault="00B303BF" w:rsidP="00DF2242">
      <w:pPr>
        <w:pStyle w:val="Rubrik2"/>
      </w:pPr>
      <w:bookmarkStart w:id="79" w:name="_Toc70595050"/>
      <w:bookmarkStart w:id="80" w:name="_Toc71012739"/>
      <w:bookmarkStart w:id="81" w:name="_Toc71637055"/>
      <w:r>
        <w:t>Utformning och genomförande</w:t>
      </w:r>
      <w:bookmarkEnd w:id="79"/>
      <w:bookmarkEnd w:id="80"/>
      <w:bookmarkEnd w:id="81"/>
    </w:p>
    <w:p w14:paraId="469DBE77" w14:textId="6067A1C1" w:rsidR="00DF2242" w:rsidRDefault="00DF2242" w:rsidP="00B303BF">
      <w:pPr>
        <w:pStyle w:val="Rubrik3"/>
      </w:pPr>
      <w:r>
        <w:t>Organisation, arbetssätt och administrativa processer</w:t>
      </w:r>
    </w:p>
    <w:p w14:paraId="2CA0BC0A" w14:textId="77777777" w:rsidR="00DF2242" w:rsidRDefault="00DF2242" w:rsidP="00DF2242">
      <w:pPr>
        <w:pStyle w:val="Brdtext"/>
      </w:pPr>
      <w:r>
        <w:t>Energisteget var enligt utvärderaren i allt väsentligt ett mycket välfungerande program med administrativa processer som är väl anpassade efter en målgrupp som ofta har tids- och resursbrist för att prioritera arbetet med energieffektivitet. Överlag finner deltagande företag att såväl ansökningsprocessen som rapportering inte är särskilt betungande för att vara ett offentligt stöd. Därtill har deltagande företag ett mycket stort förtroende för Energimyndigheten, både som koordinator för programmet och för den områdeskompetens som myndighetens personal besitter. Detta är högst sannolikt en effekt av myndighetens långsiktiga arbete (som påbörjats innan programmets start) för att etablera dialog med svensk industri och för att sprida information, kunskap och möjligheter för denna att energieffektivisera sin verksamhet.</w:t>
      </w:r>
    </w:p>
    <w:p w14:paraId="2D5A992F" w14:textId="77777777" w:rsidR="00DF2242" w:rsidRDefault="00DF2242" w:rsidP="00B303BF">
      <w:pPr>
        <w:pStyle w:val="Rubrik3"/>
      </w:pPr>
      <w:r>
        <w:lastRenderedPageBreak/>
        <w:t>Målgrupp</w:t>
      </w:r>
    </w:p>
    <w:p w14:paraId="07B379D8" w14:textId="77777777" w:rsidR="00DF2242" w:rsidRDefault="00DF2242" w:rsidP="00DF2242">
      <w:pPr>
        <w:pStyle w:val="Brdtext"/>
      </w:pPr>
      <w:r>
        <w:t>Energisteget riktade sig till företag med verksamheter inom gruv- och tillverkningsindustrin (SNI 05–33), och som omfattas av EKL. Programmets målgrupp omfattar cirka 475 företag som står för cirka 90 procent av svensk industris energianvändning, som i sin tur står för 147 TWh av Sveriges totala energianvändning. Utvärderaren bedömde därför att målgruppen är väl avvägd, givet programmets syfte att bidra till energiöverenskommelsens mål om 50 procent effektivare energianvändning till år 2030. Även om programmet riktar sig till den väsentligaste gruppen för högst möjliga energieffektiviseringspåverkan så skulle programmet enligt utvärderaren kunna inrymma andra branscher med en generellt sett lägre vana av att arbeta med att energieffektivisera sin verksamhet, såsom byggbranschen, samt mindre branscher med energiintensiva företag. Detta för att ytterligare tillvarata den energieffektiviseringspotential som finns hos svenska företag, samt för att bidra till ytterligare kunskaps- och kompetensuppbyggnad som kan få spridningseffekter mellan fler branscher.</w:t>
      </w:r>
    </w:p>
    <w:p w14:paraId="1C508D01" w14:textId="77777777" w:rsidR="007871B6" w:rsidRDefault="007871B6" w:rsidP="007871B6">
      <w:pPr>
        <w:pStyle w:val="Rubrik3"/>
      </w:pPr>
      <w:r>
        <w:t>Programmet i förhållande till andra styrmedel</w:t>
      </w:r>
    </w:p>
    <w:p w14:paraId="0297BEE1" w14:textId="77777777" w:rsidR="007871B6" w:rsidRDefault="007871B6" w:rsidP="007871B6">
      <w:pPr>
        <w:pStyle w:val="Brdtext"/>
      </w:pPr>
      <w:r>
        <w:t>Enligt utvärderaren anser m</w:t>
      </w:r>
      <w:r w:rsidRPr="00E24E51">
        <w:t xml:space="preserve">ånga av </w:t>
      </w:r>
      <w:r>
        <w:t xml:space="preserve">de </w:t>
      </w:r>
      <w:r w:rsidRPr="00E24E51">
        <w:t>intervjuade stödmottagarna att Energisteget och EKL kompletterar varandra väl. Energikartläggningen som genomförs i EKL fungerar som ett första kunskapsunderlag om företagets energianvändning som i sin tur bidrar till att identifiera möjliga energieffektiviserande</w:t>
      </w:r>
      <w:r>
        <w:t xml:space="preserve"> </w:t>
      </w:r>
      <w:r>
        <w:rPr>
          <w:rFonts w:ascii="Georgia" w:hAnsi="Georgia" w:cs="Georgia"/>
          <w:sz w:val="20"/>
          <w:szCs w:val="20"/>
        </w:rPr>
        <w:t>åtgärder</w:t>
      </w:r>
      <w:r>
        <w:t>. Stödmottagarna uppger i många fall att de fick idén till sitt/sina projekt genom den energikartläggning som de gjort inom ramen för EKL.</w:t>
      </w:r>
      <w:r>
        <w:rPr>
          <w:rStyle w:val="Fotnotsreferens"/>
        </w:rPr>
        <w:footnoteReference w:id="33"/>
      </w:r>
    </w:p>
    <w:p w14:paraId="2FD10D15" w14:textId="77777777" w:rsidR="007871B6" w:rsidRDefault="007871B6" w:rsidP="007871B6">
      <w:pPr>
        <w:pStyle w:val="Brdtext"/>
      </w:pPr>
      <w:r>
        <w:t xml:space="preserve">Många intervjupersoner har upplevt att Energisteget och Naturvårdsverkets program </w:t>
      </w:r>
      <w:r w:rsidRPr="006457E3">
        <w:t>Klimatklivet</w:t>
      </w:r>
      <w:r>
        <w:t xml:space="preserve"> kompletterar varandra väl, dels för att det finns krav för ansökan till Klimatklivet som omöjliggör deltagande för somliga företag som ingår i Energistegets målgrupp (företag som ingår i systemet kring utsläppshandel), dels för att det finns en skillnad mellan vad man kan söka de båda stöden för.</w:t>
      </w:r>
      <w:r>
        <w:rPr>
          <w:rStyle w:val="Fotnotsreferens"/>
        </w:rPr>
        <w:footnoteReference w:id="34"/>
      </w:r>
      <w:r>
        <w:t xml:space="preserve"> </w:t>
      </w:r>
    </w:p>
    <w:p w14:paraId="60181838" w14:textId="323F1E80" w:rsidR="007871B6" w:rsidRDefault="007871B6" w:rsidP="007871B6">
      <w:pPr>
        <w:pStyle w:val="Brdtext"/>
      </w:pPr>
      <w:r>
        <w:t>När Energisteget jämförs med andra offentliga stödformer på en mer generell basis framhåller några intervjupersoner enligt utvärderaren värdet av att stödet inte enbart riktar sig till projekt som är inriktade på innovationer.</w:t>
      </w:r>
      <w:r>
        <w:rPr>
          <w:rStyle w:val="Fotnotsreferens"/>
        </w:rPr>
        <w:footnoteReference w:id="35"/>
      </w:r>
    </w:p>
    <w:p w14:paraId="2A2CD9B9" w14:textId="77777777" w:rsidR="00A92705" w:rsidRDefault="00A92705" w:rsidP="00B303BF">
      <w:pPr>
        <w:pStyle w:val="Rubrik3"/>
      </w:pPr>
      <w:r>
        <w:t>Formen för Energisteget</w:t>
      </w:r>
    </w:p>
    <w:p w14:paraId="15A950BF" w14:textId="3DB1CF50" w:rsidR="00A92705" w:rsidRDefault="00A92705" w:rsidP="00A92705">
      <w:pPr>
        <w:pStyle w:val="Brdtext"/>
      </w:pPr>
      <w:r>
        <w:t>Utvärder</w:t>
      </w:r>
      <w:r w:rsidR="002622A2">
        <w:t>aren mena</w:t>
      </w:r>
      <w:r w:rsidR="00FA6A22">
        <w:t>de</w:t>
      </w:r>
      <w:r w:rsidR="002622A2">
        <w:t xml:space="preserve"> att utvärderingen</w:t>
      </w:r>
      <w:r>
        <w:t xml:space="preserve"> visar att företagen ser behov av programmets båda stödformer, och att dessa fyller sitt syfte i att undersöka och ta </w:t>
      </w:r>
      <w:r>
        <w:lastRenderedPageBreak/>
        <w:t>fram beslutsunderlag för (ofta) mer komplexa och omställningsdrivande åtgärdsförslag (projekteringsstöd) samt till att fler energieffektiva åtgärder genomförs (projekterings- och investeringsstöd). Det vore dock fördelaktigt för ett program som Energisteget att verka över en längre tidsperiod än vad som är fallet för nuvarande program. Detta dels med anledning av att företagens interna beslutsprocess inte sällan är utdragen (från idé om åtgärdsförslag till beslut om genomförande), och dels att tillfället att undersöka och/eller genomföra energieffektiva åtgärder ibland begränsas utifrån andra förhållanden, såsom tid som bland annat är mer begränsade vid produktionstoppar. Därtill skulle en förlängd programperiod bidra till bättre förutsättningar för företagen att mer strategiskt planera för investeringar i energieffektiva åtgärder, som annars nedprioriteras.</w:t>
      </w:r>
    </w:p>
    <w:p w14:paraId="4C69AEAD" w14:textId="5123A009" w:rsidR="007543DD" w:rsidRPr="006B5A35" w:rsidRDefault="00CB317B" w:rsidP="007543DD">
      <w:pPr>
        <w:pStyle w:val="Rubrik1"/>
      </w:pPr>
      <w:bookmarkStart w:id="82" w:name="_Toc70595051"/>
      <w:bookmarkStart w:id="83" w:name="_Toc71012740"/>
      <w:bookmarkStart w:id="84" w:name="_Toc71637056"/>
      <w:r>
        <w:t>Analys</w:t>
      </w:r>
      <w:r w:rsidR="002E5CD7">
        <w:t xml:space="preserve"> </w:t>
      </w:r>
      <w:r w:rsidR="0070561B">
        <w:t>av kostnadseffektivit</w:t>
      </w:r>
      <w:r w:rsidR="00A12A91">
        <w:t>eten</w:t>
      </w:r>
      <w:bookmarkEnd w:id="82"/>
      <w:bookmarkEnd w:id="83"/>
      <w:bookmarkEnd w:id="84"/>
    </w:p>
    <w:p w14:paraId="660465DD" w14:textId="002E1415" w:rsidR="006C146D" w:rsidRDefault="00D53AC0" w:rsidP="00D53AC0">
      <w:pPr>
        <w:pStyle w:val="Brdtext"/>
      </w:pPr>
      <w:r>
        <w:rPr>
          <w:i/>
          <w:iCs/>
        </w:rPr>
        <w:t xml:space="preserve">Kapitel 6 </w:t>
      </w:r>
      <w:r w:rsidR="006578AF">
        <w:rPr>
          <w:i/>
          <w:iCs/>
        </w:rPr>
        <w:t>omfattar en analys av stödets kostnadseffektivitet baserad på data som samlats in i samband med projektansökan</w:t>
      </w:r>
      <w:r w:rsidR="009F4E6A">
        <w:rPr>
          <w:i/>
          <w:iCs/>
        </w:rPr>
        <w:t>.</w:t>
      </w:r>
      <w:r w:rsidR="007D4B05" w:rsidRPr="00D53AC0">
        <w:rPr>
          <w:i/>
          <w:iCs/>
        </w:rPr>
        <w:t xml:space="preserve"> </w:t>
      </w:r>
    </w:p>
    <w:p w14:paraId="51E562DC" w14:textId="756917D4" w:rsidR="00FA0B42" w:rsidRDefault="00FA0B42" w:rsidP="00443166">
      <w:pPr>
        <w:pStyle w:val="Brdtext"/>
      </w:pPr>
      <w:r w:rsidRPr="00443166">
        <w:t>Kostnadseffektivitetens</w:t>
      </w:r>
      <w:r w:rsidRPr="7AC1F52E">
        <w:t xml:space="preserve"> utgångspunkt är att samhällets resurser är begränsade, </w:t>
      </w:r>
      <w:r>
        <w:t xml:space="preserve">och att det därmed </w:t>
      </w:r>
      <w:r w:rsidRPr="7AC1F52E">
        <w:t>finns begränsade förutsättningar att tillfredsställa allas behov</w:t>
      </w:r>
      <w:r>
        <w:t>, vilket gör att</w:t>
      </w:r>
      <w:r w:rsidRPr="7AC1F52E">
        <w:t xml:space="preserve"> prioritering blir nödvändigt. </w:t>
      </w:r>
    </w:p>
    <w:p w14:paraId="680E7533" w14:textId="48811863" w:rsidR="00FA0B42" w:rsidRDefault="0EF8A0E3" w:rsidP="00443166">
      <w:pPr>
        <w:pStyle w:val="Brdtext"/>
      </w:pPr>
      <w:r>
        <w:t xml:space="preserve">Resurser, till exempel statliga stöd, ska prioriteras till de åtgärder där </w:t>
      </w:r>
      <w:r w:rsidR="00B05580">
        <w:t xml:space="preserve">störst </w:t>
      </w:r>
      <w:r>
        <w:t xml:space="preserve">nytta kan uppnås </w:t>
      </w:r>
      <w:r w:rsidR="00B05580">
        <w:t>i förhållande till</w:t>
      </w:r>
      <w:r>
        <w:t xml:space="preserve"> åtgärdskostnader. Det innebär att </w:t>
      </w:r>
      <w:r w:rsidR="009564BC">
        <w:t xml:space="preserve">de </w:t>
      </w:r>
      <w:r>
        <w:t>åtgärder</w:t>
      </w:r>
      <w:r w:rsidR="009564BC">
        <w:t xml:space="preserve"> som har</w:t>
      </w:r>
      <w:r w:rsidR="002A4368">
        <w:t xml:space="preserve"> störst nytta i förhållande till åtgärdskostnaderna </w:t>
      </w:r>
      <w:r>
        <w:t xml:space="preserve">genomförs först och att alla </w:t>
      </w:r>
      <w:r w:rsidR="00EF349B">
        <w:t xml:space="preserve">åtgärder </w:t>
      </w:r>
      <w:r>
        <w:t xml:space="preserve">har samma marginalkostnad för den sist </w:t>
      </w:r>
      <w:r w:rsidR="00621B3B">
        <w:t>uppnådda nyttan</w:t>
      </w:r>
      <w:r>
        <w:t>.</w:t>
      </w:r>
    </w:p>
    <w:p w14:paraId="0DB31938" w14:textId="2750DE3C" w:rsidR="00FA0B42" w:rsidRPr="00E9454B" w:rsidRDefault="00FA0B42" w:rsidP="00443166">
      <w:pPr>
        <w:pStyle w:val="Rubrik2"/>
      </w:pPr>
      <w:bookmarkStart w:id="85" w:name="_Toc57362704"/>
      <w:bookmarkStart w:id="86" w:name="_Toc70595052"/>
      <w:bookmarkStart w:id="87" w:name="_Toc71012741"/>
      <w:bookmarkStart w:id="88" w:name="_Toc71637057"/>
      <w:r w:rsidRPr="00E9454B">
        <w:t xml:space="preserve">Hur </w:t>
      </w:r>
      <w:r w:rsidRPr="00443166">
        <w:t>bedöms</w:t>
      </w:r>
      <w:r w:rsidRPr="00E9454B">
        <w:t xml:space="preserve"> kostnadseffektivitet?</w:t>
      </w:r>
      <w:bookmarkEnd w:id="85"/>
      <w:bookmarkEnd w:id="86"/>
      <w:bookmarkEnd w:id="87"/>
      <w:bookmarkEnd w:id="88"/>
    </w:p>
    <w:p w14:paraId="2ADB3E34" w14:textId="6BF223BF" w:rsidR="00FA0B42" w:rsidRPr="00B12AB4" w:rsidRDefault="006D34BD" w:rsidP="006D34BD">
      <w:pPr>
        <w:pStyle w:val="Brdtext"/>
      </w:pPr>
      <w:r>
        <w:t>Samhällsekonomisk kostnadseffektivitet kräver att åtgärderna som stimuleras fram är additionella, alltså att åtgärderna inte hade kommit till stånd utan styrmedlet</w:t>
      </w:r>
      <w:r w:rsidR="00EE5BF6">
        <w:t xml:space="preserve">. </w:t>
      </w:r>
      <w:r w:rsidR="00F43B1D">
        <w:t>Därutöver ska t</w:t>
      </w:r>
      <w:r w:rsidR="00FA0B42" w:rsidRPr="79F85188">
        <w:t xml:space="preserve">vå villkor vara uppfyllda för att ett styrmedel </w:t>
      </w:r>
      <w:r w:rsidR="0031129C">
        <w:t>ska kunna</w:t>
      </w:r>
      <w:r w:rsidR="00FA0B42" w:rsidRPr="79F85188">
        <w:t xml:space="preserve"> betraktas som </w:t>
      </w:r>
      <w:r w:rsidR="00FA0B42" w:rsidRPr="00443166">
        <w:t>kostnadseffektivt</w:t>
      </w:r>
      <w:r w:rsidR="00FA0B42">
        <w:t>:</w:t>
      </w:r>
      <w:r w:rsidR="00FA0B42" w:rsidRPr="79F85188">
        <w:t xml:space="preserve"> det </w:t>
      </w:r>
      <w:r w:rsidR="00FA0B42" w:rsidRPr="00620EF7">
        <w:rPr>
          <w:i/>
          <w:iCs/>
        </w:rPr>
        <w:t>nödvändiga</w:t>
      </w:r>
      <w:r w:rsidR="00FA0B42" w:rsidRPr="79F85188">
        <w:t xml:space="preserve"> och det </w:t>
      </w:r>
      <w:r w:rsidR="00FA0B42" w:rsidRPr="00DD79E7">
        <w:rPr>
          <w:i/>
          <w:iCs/>
        </w:rPr>
        <w:t>tillräckliga</w:t>
      </w:r>
      <w:r w:rsidR="00FA0B42" w:rsidRPr="79F85188">
        <w:t xml:space="preserve"> villkoret. </w:t>
      </w:r>
    </w:p>
    <w:p w14:paraId="37EE27F5" w14:textId="2D42DCF1" w:rsidR="00FA0B42" w:rsidRPr="00443166" w:rsidRDefault="0EF8A0E3" w:rsidP="00443166">
      <w:pPr>
        <w:pStyle w:val="Brdtext"/>
      </w:pPr>
      <w:r>
        <w:t xml:space="preserve">Det </w:t>
      </w:r>
      <w:r w:rsidRPr="045508F2">
        <w:rPr>
          <w:i/>
          <w:iCs/>
        </w:rPr>
        <w:t>nödvändiga</w:t>
      </w:r>
      <w:r>
        <w:t xml:space="preserve"> </w:t>
      </w:r>
      <w:r w:rsidRPr="045508F2">
        <w:rPr>
          <w:i/>
          <w:iCs/>
        </w:rPr>
        <w:t>villkoret</w:t>
      </w:r>
      <w:r>
        <w:t xml:space="preserve"> innebär att alla som genomför en åtgärd har samma marginalkostnad för den sist sparade enheten, i form av kostnaden per </w:t>
      </w:r>
      <w:r w:rsidR="004076F4">
        <w:t xml:space="preserve">enhet uppnådd nytta. </w:t>
      </w:r>
      <w:r w:rsidR="005C2B64">
        <w:t xml:space="preserve">Inom Energisteget har </w:t>
      </w:r>
      <w:r w:rsidR="006145AD">
        <w:t>inte värdet av några nyttor</w:t>
      </w:r>
      <w:r w:rsidR="00BB6335">
        <w:t xml:space="preserve"> </w:t>
      </w:r>
      <w:r w:rsidR="00B47194">
        <w:t xml:space="preserve">utöver </w:t>
      </w:r>
      <w:r>
        <w:t>sparad</w:t>
      </w:r>
      <w:r w:rsidR="00B47194">
        <w:t>e</w:t>
      </w:r>
      <w:r>
        <w:t xml:space="preserve"> kilowattimm</w:t>
      </w:r>
      <w:r w:rsidR="00B47194">
        <w:t>ar</w:t>
      </w:r>
      <w:r w:rsidR="00453C18" w:rsidRPr="00453C18">
        <w:t xml:space="preserve"> </w:t>
      </w:r>
      <w:r w:rsidR="00453C18">
        <w:t>kvantifierats</w:t>
      </w:r>
      <w:r w:rsidR="00B47194">
        <w:t xml:space="preserve">, och </w:t>
      </w:r>
      <w:r w:rsidR="003322B6">
        <w:t>endast den direkta investeringskostnaden har beaktats på kostnadssidan</w:t>
      </w:r>
      <w:r>
        <w:t>.</w:t>
      </w:r>
      <w:r w:rsidR="00134A46" w:rsidDel="00134A46">
        <w:t xml:space="preserve"> </w:t>
      </w:r>
      <w:r w:rsidR="002B5337">
        <w:t>För att vä</w:t>
      </w:r>
      <w:r w:rsidR="00EC7488">
        <w:t>rdera om villkoret är uppfyllt undersöks alltså</w:t>
      </w:r>
      <w:r w:rsidR="00525E11">
        <w:t xml:space="preserve"> i detta fall</w:t>
      </w:r>
      <w:r w:rsidR="00EC7488">
        <w:t xml:space="preserve"> </w:t>
      </w:r>
      <w:r>
        <w:t xml:space="preserve">vilken ytterligare kostnad som uppstår för varje ytterligare sparad kilowattimme. Den praktiska följden </w:t>
      </w:r>
      <w:r w:rsidR="003E326A">
        <w:t xml:space="preserve">av om villkoret är uppfyllt </w:t>
      </w:r>
      <w:r>
        <w:t>blir att satsningarna görs där energibesparingen sker till lägsta möjliga kostnader.</w:t>
      </w:r>
      <w:bookmarkStart w:id="89" w:name="_Hlk43670004"/>
      <w:bookmarkEnd w:id="89"/>
    </w:p>
    <w:p w14:paraId="467FBE64" w14:textId="19569E86" w:rsidR="00FA0B42" w:rsidRPr="00C50207" w:rsidRDefault="0EF8A0E3" w:rsidP="00443166">
      <w:pPr>
        <w:pStyle w:val="Brdtext"/>
      </w:pPr>
      <w:r w:rsidRPr="045508F2">
        <w:rPr>
          <w:i/>
          <w:iCs/>
        </w:rPr>
        <w:lastRenderedPageBreak/>
        <w:t>Marginalstödet</w:t>
      </w:r>
      <w:r>
        <w:t xml:space="preserve"> inom Energisteget är statens kostnad för att generera ytterligare en kilowattimme</w:t>
      </w:r>
      <w:r w:rsidR="01129D69">
        <w:t xml:space="preserve"> </w:t>
      </w:r>
      <w:r>
        <w:t xml:space="preserve">energibesparing. Genom att estimera marginalstödet kan vi få en uppfattning om hur stort marginalstöd som krävs för varje åtgärdsgrupp. Om resultaten är statistiskt signifikanta, visar de alltså hur mycket mer stöd, i kronor, som staten skulle </w:t>
      </w:r>
      <w:r w:rsidR="003E326A">
        <w:t xml:space="preserve">behöva </w:t>
      </w:r>
      <w:r>
        <w:t xml:space="preserve">lägga till för att spara ytterligare en kWh energi. </w:t>
      </w:r>
    </w:p>
    <w:p w14:paraId="2DB7DABF" w14:textId="77777777" w:rsidR="00FA0B42" w:rsidRPr="00443166" w:rsidRDefault="00FA0B42" w:rsidP="00443166">
      <w:pPr>
        <w:pStyle w:val="Brdtext"/>
      </w:pPr>
      <w:r w:rsidRPr="00443166">
        <w:t xml:space="preserve">I praktiken leder det till att om stödet per sparad kilowattimme är samma för alla företag kommer varje företag att öka sin besparing fram tills dess att marginalkostnaden (MK) för att öka besparingen är lika med stödet (s): </w:t>
      </w:r>
    </w:p>
    <w:p w14:paraId="014F91C1" w14:textId="77777777" w:rsidR="00FA0B42" w:rsidRPr="00443166" w:rsidRDefault="00FA0B42" w:rsidP="00443166">
      <w:pPr>
        <w:pStyle w:val="Brdtext"/>
      </w:pPr>
      <w:r w:rsidRPr="00443166">
        <w:t xml:space="preserve">MK1= MK2 = . . . =MKN = s </w:t>
      </w:r>
    </w:p>
    <w:p w14:paraId="397D9AE0" w14:textId="77777777" w:rsidR="003C5FA4" w:rsidRDefault="00FA0B42" w:rsidP="00443166">
      <w:pPr>
        <w:pStyle w:val="Brdtext"/>
      </w:pPr>
      <w:r w:rsidRPr="00443166">
        <w:t xml:space="preserve">där MK är marginalkostnaden hos företag 1 till N och s är stödet. </w:t>
      </w:r>
    </w:p>
    <w:p w14:paraId="64974DB6" w14:textId="0DE67CBF" w:rsidR="00FA0B42" w:rsidRPr="00443166" w:rsidRDefault="00FA0B42" w:rsidP="00443166">
      <w:pPr>
        <w:pStyle w:val="Brdtext"/>
      </w:pPr>
      <w:r w:rsidRPr="00443166">
        <w:t>Om marginalkostnaden är högre än stödet har företaget inget ekonomiskt incitament att genomföra åtgärden för att minska energianvändningen och kommer följaktligen inte att ansöka om stödet</w:t>
      </w:r>
      <w:r w:rsidR="00E5462F">
        <w:t xml:space="preserve"> om det agerar rationellt</w:t>
      </w:r>
      <w:r w:rsidRPr="00443166">
        <w:t>.</w:t>
      </w:r>
    </w:p>
    <w:p w14:paraId="1B8D2C97" w14:textId="35284DA2" w:rsidR="00FA0B42" w:rsidRPr="00443166" w:rsidRDefault="00FA0B42" w:rsidP="00443166">
      <w:pPr>
        <w:pStyle w:val="Brdtext"/>
      </w:pPr>
      <w:r w:rsidRPr="33C73161">
        <w:rPr>
          <w:i/>
          <w:iCs/>
        </w:rPr>
        <w:t>Det tillräckliga villkoret</w:t>
      </w:r>
      <w:r w:rsidRPr="33C73161">
        <w:t xml:space="preserve"> för att ett styrmedel ska vara kostnadseffektivt är att det inte finns något annat styrmedel som hade kunnat ge samma besparing till en lägre </w:t>
      </w:r>
      <w:r w:rsidRPr="00443166">
        <w:t>kostnad. För att kunna svara på om stödet uppfyller det tillräckliga villkoret för kostnadseffektivitet bör man jämföra med andra styrmedel, för att se om det finns något annat styrmedel som kan ge samma effekt till en lägre kostnad (energibesparing, konkurrenskraft, minskade utsläpp osv.). Detta</w:t>
      </w:r>
      <w:r w:rsidRPr="00443166" w:rsidDel="00B56B2F">
        <w:t xml:space="preserve"> </w:t>
      </w:r>
      <w:r w:rsidRPr="00443166">
        <w:t>skulle innebära att jämföra alla effekter av Energisteget per satsad krona, med effekterna per satsad krona av andra styrmedel. Sådana jämförelser är så</w:t>
      </w:r>
      <w:r w:rsidRPr="00443166" w:rsidDel="0060515C">
        <w:t xml:space="preserve"> </w:t>
      </w:r>
      <w:r w:rsidRPr="00443166">
        <w:t xml:space="preserve">omfattande att de </w:t>
      </w:r>
      <w:r w:rsidRPr="00192E6A">
        <w:rPr>
          <w:i/>
          <w:iCs/>
        </w:rPr>
        <w:t>inte ryms inom denna granskning</w:t>
      </w:r>
      <w:r w:rsidRPr="00443166">
        <w:t xml:space="preserve">. </w:t>
      </w:r>
    </w:p>
    <w:p w14:paraId="11F46A42" w14:textId="7FA39F62" w:rsidR="00FA0B42" w:rsidRDefault="00FA0B42" w:rsidP="00443166">
      <w:pPr>
        <w:pStyle w:val="Rubrik2"/>
      </w:pPr>
      <w:bookmarkStart w:id="90" w:name="_Toc70595053"/>
      <w:bookmarkStart w:id="91" w:name="_Toc71012742"/>
      <w:bookmarkStart w:id="92" w:name="_Toc71637058"/>
      <w:r w:rsidRPr="00580123">
        <w:t xml:space="preserve">Metod – </w:t>
      </w:r>
      <w:r w:rsidRPr="00443166">
        <w:t>Nödvändiga</w:t>
      </w:r>
      <w:r>
        <w:t xml:space="preserve"> villkoret</w:t>
      </w:r>
      <w:bookmarkEnd w:id="90"/>
      <w:bookmarkEnd w:id="91"/>
      <w:bookmarkEnd w:id="92"/>
    </w:p>
    <w:p w14:paraId="39592C3C" w14:textId="77777777" w:rsidR="00687D61" w:rsidRDefault="00687D61" w:rsidP="00300DB8">
      <w:pPr>
        <w:pStyle w:val="Brdtext"/>
      </w:pPr>
      <w:r w:rsidRPr="045508F2">
        <w:t xml:space="preserve">För att analysera det </w:t>
      </w:r>
      <w:r w:rsidRPr="045508F2">
        <w:rPr>
          <w:i/>
          <w:iCs/>
        </w:rPr>
        <w:t>nödvändiga villkoret</w:t>
      </w:r>
      <w:r w:rsidRPr="045508F2">
        <w:rPr>
          <w:b/>
          <w:bCs/>
        </w:rPr>
        <w:t xml:space="preserve"> </w:t>
      </w:r>
      <w:r w:rsidRPr="045508F2">
        <w:t>för</w:t>
      </w:r>
      <w:r w:rsidRPr="045508F2">
        <w:rPr>
          <w:b/>
          <w:bCs/>
        </w:rPr>
        <w:t xml:space="preserve"> </w:t>
      </w:r>
      <w:r>
        <w:t xml:space="preserve">kostnadseffektiviteten </w:t>
      </w:r>
      <w:r w:rsidRPr="045508F2">
        <w:t xml:space="preserve">genomförde vi </w:t>
      </w:r>
      <w:r>
        <w:t>regressionsanalyser</w:t>
      </w:r>
      <w:r w:rsidRPr="045508F2">
        <w:t xml:space="preserve">. </w:t>
      </w:r>
      <w:r>
        <w:t xml:space="preserve">Vi analyserade kostnadseffektiviteten både utifrån det marginella </w:t>
      </w:r>
      <w:r w:rsidRPr="045508F2">
        <w:rPr>
          <w:b/>
          <w:bCs/>
        </w:rPr>
        <w:t>stödet</w:t>
      </w:r>
      <w:r>
        <w:t xml:space="preserve"> och den marginella </w:t>
      </w:r>
      <w:r w:rsidRPr="045508F2">
        <w:rPr>
          <w:b/>
          <w:bCs/>
        </w:rPr>
        <w:t>investeringskostnaden</w:t>
      </w:r>
      <w:r>
        <w:t>.</w:t>
      </w:r>
      <w:r w:rsidRPr="045508F2">
        <w:t xml:space="preserve"> </w:t>
      </w:r>
    </w:p>
    <w:p w14:paraId="6020B6BE" w14:textId="24DF85B0" w:rsidR="00300DB8" w:rsidRDefault="00A74B55" w:rsidP="00300DB8">
      <w:pPr>
        <w:pStyle w:val="Brdtext"/>
      </w:pPr>
      <w:r>
        <w:t>M</w:t>
      </w:r>
      <w:r w:rsidR="005118B7">
        <w:t xml:space="preserve">ed </w:t>
      </w:r>
      <w:r w:rsidR="00F009A8">
        <w:t xml:space="preserve">regressionsanalys </w:t>
      </w:r>
      <w:r>
        <w:t xml:space="preserve">kan vi </w:t>
      </w:r>
      <w:r w:rsidR="00300DB8">
        <w:t xml:space="preserve">undersöka om själva </w:t>
      </w:r>
      <w:r w:rsidR="00300DB8" w:rsidRPr="045508F2">
        <w:rPr>
          <w:i/>
          <w:iCs/>
        </w:rPr>
        <w:t xml:space="preserve">fördelningen </w:t>
      </w:r>
      <w:r w:rsidR="00300DB8">
        <w:t xml:space="preserve">av stödet var kostnadseffektivt, alltså om alla åtgärdsgrupper eller projekt fick lika mycket stöd för att spara en enhet energi, och därmed om den marginella kostnaden var densamma för alla åtgärdsgrupper. </w:t>
      </w:r>
    </w:p>
    <w:p w14:paraId="689D31CD" w14:textId="487C0797" w:rsidR="00FA0B42" w:rsidRDefault="000B1FCC" w:rsidP="045508F2">
      <w:pPr>
        <w:pStyle w:val="Brdtext"/>
      </w:pPr>
      <w:r>
        <w:t>Eftersom</w:t>
      </w:r>
      <w:r w:rsidRPr="79F85188">
        <w:t xml:space="preserve"> stödet </w:t>
      </w:r>
      <w:r>
        <w:t xml:space="preserve">i Energisteget </w:t>
      </w:r>
      <w:r w:rsidRPr="79F85188">
        <w:t>dela</w:t>
      </w:r>
      <w:r>
        <w:t>t</w:t>
      </w:r>
      <w:r w:rsidRPr="79F85188">
        <w:t xml:space="preserve">s ut på basis av företagens </w:t>
      </w:r>
      <w:r>
        <w:t xml:space="preserve">i ansökan </w:t>
      </w:r>
      <w:r w:rsidRPr="79F85188">
        <w:t xml:space="preserve">uppskattade energibesparing går det </w:t>
      </w:r>
      <w:r>
        <w:t xml:space="preserve">dock </w:t>
      </w:r>
      <w:r w:rsidRPr="79F85188">
        <w:t xml:space="preserve">inte att </w:t>
      </w:r>
      <w:r>
        <w:t xml:space="preserve">säkert </w:t>
      </w:r>
      <w:r w:rsidRPr="79F85188">
        <w:t xml:space="preserve">svara på om besparingen uppfyller det nödvändiga villkoret för kostnadseffektivitet. Det går helt enkelt inte att </w:t>
      </w:r>
      <w:r>
        <w:t xml:space="preserve">på förhand </w:t>
      </w:r>
      <w:r w:rsidRPr="79F85188">
        <w:t>med säkerhet säga att de självskattade energibesparingarna verkligen uppstår</w:t>
      </w:r>
      <w:r>
        <w:t xml:space="preserve">, det måste undersökas när utrustningen i fråga varit i drift en </w:t>
      </w:r>
      <w:r>
        <w:lastRenderedPageBreak/>
        <w:t xml:space="preserve">tid. </w:t>
      </w:r>
      <w:r w:rsidR="00324999">
        <w:t xml:space="preserve">Analysen innefattar därtill inte alla </w:t>
      </w:r>
      <w:r w:rsidR="00F2658F">
        <w:t xml:space="preserve">kostnadsreduktioner och nyttor. </w:t>
      </w:r>
      <w:r>
        <w:t xml:space="preserve">Analysen ger således osäkra </w:t>
      </w:r>
      <w:r w:rsidR="00807EF9">
        <w:t xml:space="preserve">och sannolikt snedvridna </w:t>
      </w:r>
      <w:r>
        <w:t>svar.</w:t>
      </w:r>
      <w:bookmarkStart w:id="93" w:name="_Toc70595054"/>
    </w:p>
    <w:p w14:paraId="718C7EC7" w14:textId="5FA83609" w:rsidR="00FA0B42" w:rsidRPr="00676BF8" w:rsidRDefault="00FA0B42" w:rsidP="00507F87">
      <w:pPr>
        <w:pStyle w:val="Rubrik2"/>
      </w:pPr>
      <w:bookmarkStart w:id="94" w:name="_Toc71012743"/>
      <w:bookmarkStart w:id="95" w:name="_Toc71637059"/>
      <w:r w:rsidRPr="00EB0840">
        <w:t>Regressionsresultat</w:t>
      </w:r>
      <w:r w:rsidRPr="00676BF8">
        <w:t xml:space="preserve"> och kostnadseffektivitet</w:t>
      </w:r>
      <w:bookmarkEnd w:id="93"/>
      <w:bookmarkEnd w:id="94"/>
      <w:bookmarkEnd w:id="95"/>
    </w:p>
    <w:p w14:paraId="35E89B6B" w14:textId="42D7FAAB" w:rsidR="00FA0B42" w:rsidRDefault="00FA0B42" w:rsidP="00EB0840">
      <w:pPr>
        <w:pStyle w:val="Brdtext"/>
      </w:pPr>
      <w:r>
        <w:t xml:space="preserve">Deltagarna i Energisteget finansierar själva en del av den </w:t>
      </w:r>
      <w:r w:rsidRPr="00EB0840">
        <w:t>energibesparande</w:t>
      </w:r>
      <w:r>
        <w:t xml:space="preserve"> merkostnaden för åtgärden. Med hjälp av regressionsresultatet</w:t>
      </w:r>
      <w:r w:rsidRPr="2CCBE49E">
        <w:t xml:space="preserve"> analysera</w:t>
      </w:r>
      <w:r>
        <w:t xml:space="preserve">de vi om </w:t>
      </w:r>
      <w:r w:rsidRPr="2CCBE49E">
        <w:t>det nödvändiga villkoret för kostnadseffektivitet är uppfyllt</w:t>
      </w:r>
      <w:r w:rsidR="00693E55">
        <w:t>, d</w:t>
      </w:r>
      <w:r>
        <w:t>vs.</w:t>
      </w:r>
      <w:r w:rsidRPr="2CCBE49E">
        <w:t xml:space="preserve"> om företagen i olika åtgärdsgrupper har mötts av samma marginella stöd för den sist besparade kilowattimmen energi. Analysen </w:t>
      </w:r>
      <w:r w:rsidR="009E671E">
        <w:t>innefattar</w:t>
      </w:r>
      <w:r w:rsidR="009E671E" w:rsidRPr="2CCBE49E">
        <w:t xml:space="preserve"> </w:t>
      </w:r>
      <w:r w:rsidRPr="2CCBE49E">
        <w:t>också om den marginella kostnaden för den sist besparade kilowattimmen är lika för alla åtgärdsgrupper</w:t>
      </w:r>
      <w:r>
        <w:t>.</w:t>
      </w:r>
      <w:r w:rsidRPr="2CCBE49E">
        <w:t xml:space="preserve"> </w:t>
      </w:r>
    </w:p>
    <w:p w14:paraId="1A4EB3B2" w14:textId="6B5389F6" w:rsidR="00A74B55" w:rsidRDefault="00FA0B42" w:rsidP="00EB0840">
      <w:pPr>
        <w:pStyle w:val="Brdtext"/>
      </w:pPr>
      <w:r>
        <w:t>De a</w:t>
      </w:r>
      <w:r w:rsidRPr="2CCBE49E">
        <w:t>dministrativa kostnader</w:t>
      </w:r>
      <w:r>
        <w:t>na</w:t>
      </w:r>
      <w:r w:rsidRPr="2CCBE49E">
        <w:t xml:space="preserve"> </w:t>
      </w:r>
      <w:r w:rsidRPr="00EB0840">
        <w:t>för</w:t>
      </w:r>
      <w:r w:rsidRPr="2CCBE49E">
        <w:t xml:space="preserve"> programmet, framförallt personalkostnader</w:t>
      </w:r>
      <w:r>
        <w:t>na</w:t>
      </w:r>
      <w:r w:rsidRPr="2CCBE49E">
        <w:t xml:space="preserve"> för Energimyndighetens hantering av programmet</w:t>
      </w:r>
      <w:r>
        <w:t>,</w:t>
      </w:r>
      <w:r w:rsidRPr="2CCBE49E">
        <w:t xml:space="preserve"> fördela</w:t>
      </w:r>
      <w:r>
        <w:t>de vi</w:t>
      </w:r>
      <w:r w:rsidRPr="2CCBE49E">
        <w:t xml:space="preserve"> jämnt över projekten. </w:t>
      </w:r>
      <w:r>
        <w:t>V</w:t>
      </w:r>
      <w:r w:rsidRPr="2CCBE49E">
        <w:t>i ant</w:t>
      </w:r>
      <w:r>
        <w:t xml:space="preserve">og alltså </w:t>
      </w:r>
      <w:r w:rsidRPr="2CCBE49E">
        <w:t xml:space="preserve">att alla projekt upptar ungefär lika mycket tid och förorsakar lika höga kostnader. </w:t>
      </w:r>
    </w:p>
    <w:p w14:paraId="708AED10" w14:textId="3187B601" w:rsidR="00FA0B42" w:rsidRPr="00676BF8" w:rsidRDefault="00FA0B42" w:rsidP="00985D1F">
      <w:pPr>
        <w:pStyle w:val="Rubrik3"/>
      </w:pPr>
      <w:r w:rsidRPr="00CB317B">
        <w:t>Investeringsstöd</w:t>
      </w:r>
    </w:p>
    <w:p w14:paraId="1CB579C6" w14:textId="4C05B5F5" w:rsidR="00FA0B42" w:rsidRDefault="000C610E" w:rsidP="00985D1F">
      <w:pPr>
        <w:pStyle w:val="Brdtext"/>
      </w:pPr>
      <w:r>
        <w:t>E</w:t>
      </w:r>
      <w:r w:rsidR="00FA0B42">
        <w:t>n beräkning</w:t>
      </w:r>
      <w:r>
        <w:t xml:space="preserve"> av</w:t>
      </w:r>
      <w:r w:rsidR="00FA0B42" w:rsidRPr="001E4815">
        <w:t xml:space="preserve"> det </w:t>
      </w:r>
      <w:r w:rsidR="00FA0B42" w:rsidRPr="2CCBE49E">
        <w:rPr>
          <w:i/>
          <w:iCs/>
        </w:rPr>
        <w:t xml:space="preserve">genomsnittliga marginalstödet </w:t>
      </w:r>
      <w:r w:rsidR="00FA0B42" w:rsidRPr="001E4815">
        <w:t xml:space="preserve">till energibesparingen </w:t>
      </w:r>
      <w:r w:rsidR="00FA0B42">
        <w:t>för samtliga</w:t>
      </w:r>
      <w:r w:rsidR="00FA0B42" w:rsidRPr="001E4815">
        <w:t xml:space="preserve"> åtgärder</w:t>
      </w:r>
      <w:r>
        <w:t xml:space="preserve"> </w:t>
      </w:r>
      <w:r w:rsidR="00FA0B42" w:rsidRPr="001E4815">
        <w:t xml:space="preserve">ger en alltför aggregerad skattning av effektiviteten. Därför </w:t>
      </w:r>
      <w:r w:rsidR="00FA0B42">
        <w:t>delade vi in</w:t>
      </w:r>
      <w:r w:rsidR="00FA0B42" w:rsidRPr="001E4815">
        <w:t xml:space="preserve"> energibesparingarna </w:t>
      </w:r>
      <w:r w:rsidR="00FA0B42">
        <w:t>i</w:t>
      </w:r>
      <w:r w:rsidR="00FA0B42" w:rsidRPr="001E4815">
        <w:t xml:space="preserve"> åtgärdsgrupp</w:t>
      </w:r>
      <w:r w:rsidR="00FA0B42">
        <w:t>er</w:t>
      </w:r>
      <w:r w:rsidR="00FA0B42">
        <w:rPr>
          <w:rStyle w:val="Fotnotsreferens"/>
          <w:sz w:val="24"/>
          <w:szCs w:val="24"/>
        </w:rPr>
        <w:footnoteReference w:id="36"/>
      </w:r>
      <w:r w:rsidR="00FA0B42" w:rsidRPr="001E4815">
        <w:t>.</w:t>
      </w:r>
      <w:r w:rsidR="00FA0B42" w:rsidRPr="00140F2D">
        <w:t xml:space="preserve"> </w:t>
      </w:r>
    </w:p>
    <w:p w14:paraId="0FD9268B" w14:textId="4F314201" w:rsidR="00FA0B42" w:rsidRDefault="00FA0B42" w:rsidP="00CB7D75">
      <w:pPr>
        <w:pStyle w:val="Brdtext"/>
      </w:pPr>
      <w:r w:rsidRPr="001E4815">
        <w:t xml:space="preserve">Tabell </w:t>
      </w:r>
      <w:r w:rsidR="00B85719">
        <w:t>3</w:t>
      </w:r>
      <w:r w:rsidRPr="001E4815">
        <w:t xml:space="preserve"> </w:t>
      </w:r>
      <w:r>
        <w:t>nedan</w:t>
      </w:r>
      <w:r w:rsidRPr="001E4815">
        <w:t xml:space="preserve"> visar regressionsresultatet för det marginella stödet.</w:t>
      </w:r>
      <w:r>
        <w:t xml:space="preserve"> </w:t>
      </w:r>
      <w:r w:rsidRPr="00A67768">
        <w:t>Energibesparingen</w:t>
      </w:r>
      <w:r w:rsidRPr="2CCBE49E">
        <w:rPr>
          <w:i/>
          <w:iCs/>
        </w:rPr>
        <w:t xml:space="preserve"> </w:t>
      </w:r>
      <w:r w:rsidRPr="79F85188">
        <w:t xml:space="preserve">uttrycks i </w:t>
      </w:r>
      <w:r w:rsidRPr="2CCBE49E">
        <w:rPr>
          <w:i/>
          <w:iCs/>
        </w:rPr>
        <w:t xml:space="preserve">positiva </w:t>
      </w:r>
      <w:r w:rsidRPr="79F85188">
        <w:t xml:space="preserve">termer, </w:t>
      </w:r>
      <w:r>
        <w:t>alltså</w:t>
      </w:r>
      <w:r w:rsidRPr="79F85188">
        <w:t xml:space="preserve"> som något önskvärt. Om </w:t>
      </w:r>
      <w:r w:rsidR="00BE4555">
        <w:t>parameter estimaten (</w:t>
      </w:r>
      <w:r w:rsidRPr="79F85188">
        <w:t>β</w:t>
      </w:r>
      <w:r w:rsidR="00BE4555">
        <w:t>)</w:t>
      </w:r>
      <w:r w:rsidRPr="79F85188">
        <w:t xml:space="preserve"> är positiv innebär det att ju större energibesparing</w:t>
      </w:r>
      <w:r w:rsidRPr="79F85188">
        <w:rPr>
          <w:position w:val="-8"/>
          <w:vertAlign w:val="subscript"/>
        </w:rPr>
        <w:t xml:space="preserve"> </w:t>
      </w:r>
      <w:r w:rsidRPr="79F85188">
        <w:t xml:space="preserve">desto större </w:t>
      </w:r>
      <w:r>
        <w:t>blir</w:t>
      </w:r>
      <w:r w:rsidRPr="79F85188">
        <w:t xml:space="preserve"> stödet. </w:t>
      </w:r>
      <w:r w:rsidRPr="001E4815">
        <w:t xml:space="preserve">Parametern talar alltså om med hur många kronor </w:t>
      </w:r>
      <w:r>
        <w:t>E</w:t>
      </w:r>
      <w:r w:rsidRPr="001E4815">
        <w:t>nergisteg</w:t>
      </w:r>
      <w:r>
        <w:t>et</w:t>
      </w:r>
      <w:r w:rsidRPr="001E4815">
        <w:t>s</w:t>
      </w:r>
      <w:r>
        <w:t xml:space="preserve"> </w:t>
      </w:r>
      <w:r w:rsidRPr="001E4815">
        <w:t xml:space="preserve">stöd </w:t>
      </w:r>
      <w:r w:rsidRPr="2CCBE49E">
        <w:rPr>
          <w:i/>
          <w:iCs/>
        </w:rPr>
        <w:t xml:space="preserve">i genomsnitt </w:t>
      </w:r>
      <w:r w:rsidRPr="001E4815">
        <w:t xml:space="preserve">ökar om den beräknade energibesparingen ökar med en kilowattimme. Detta innebär med andra ord att ju lägre </w:t>
      </w:r>
      <w:r w:rsidR="00040017" w:rsidRPr="79F85188">
        <w:t>β</w:t>
      </w:r>
      <w:r w:rsidR="00040017">
        <w:t>-</w:t>
      </w:r>
      <w:r w:rsidRPr="001E4815">
        <w:t>värde desto billigare är åtgärden på marginalen.</w:t>
      </w:r>
    </w:p>
    <w:p w14:paraId="67679592" w14:textId="05A60814" w:rsidR="00B8179A" w:rsidRDefault="00B8179A" w:rsidP="00B8179A">
      <w:pPr>
        <w:pStyle w:val="Brdtext"/>
      </w:pPr>
      <w:r w:rsidRPr="2CCBE49E">
        <w:t xml:space="preserve">Det marginella stödet </w:t>
      </w:r>
      <w:r>
        <w:t>varierar</w:t>
      </w:r>
      <w:r w:rsidRPr="2CCBE49E">
        <w:t xml:space="preserve"> </w:t>
      </w:r>
      <w:r>
        <w:t xml:space="preserve">således </w:t>
      </w:r>
      <w:r w:rsidRPr="2CCBE49E">
        <w:t>mellan -0,0</w:t>
      </w:r>
      <w:r>
        <w:t>1</w:t>
      </w:r>
      <w:r w:rsidRPr="2CCBE49E">
        <w:t xml:space="preserve"> </w:t>
      </w:r>
      <w:r>
        <w:t>och</w:t>
      </w:r>
      <w:r w:rsidRPr="2CCBE49E">
        <w:t xml:space="preserve"> 0,16 </w:t>
      </w:r>
      <w:r w:rsidRPr="2CCBE49E">
        <w:rPr>
          <w:color w:val="000000" w:themeColor="text2"/>
        </w:rPr>
        <w:t>kronor</w:t>
      </w:r>
      <w:r>
        <w:rPr>
          <w:color w:val="000000" w:themeColor="text2"/>
        </w:rPr>
        <w:t xml:space="preserve"> per </w:t>
      </w:r>
      <w:r w:rsidRPr="2CCBE49E">
        <w:rPr>
          <w:color w:val="000000" w:themeColor="text2"/>
        </w:rPr>
        <w:t>kilowattimme</w:t>
      </w:r>
      <w:r>
        <w:rPr>
          <w:color w:val="000000" w:themeColor="text2"/>
        </w:rPr>
        <w:t xml:space="preserve"> för de olika åtgärdsgrupperna</w:t>
      </w:r>
      <w:r w:rsidRPr="2CCBE49E">
        <w:t xml:space="preserve">. </w:t>
      </w:r>
      <w:r>
        <w:t xml:space="preserve">Negativa koefficienter kan tolkas som att det är lönsamt för företaget att </w:t>
      </w:r>
      <w:r w:rsidDel="00F6014B">
        <w:t xml:space="preserve">genomföra de åtgärderna </w:t>
      </w:r>
      <w:r>
        <w:t xml:space="preserve">även utan statligt stöd. </w:t>
      </w:r>
      <w:r w:rsidR="00E24B6D">
        <w:t>Vissa</w:t>
      </w:r>
      <w:r w:rsidR="00E24B6D" w:rsidRPr="2CCBE49E">
        <w:t xml:space="preserve"> resultat </w:t>
      </w:r>
      <w:r w:rsidR="00E24B6D">
        <w:t xml:space="preserve">bör </w:t>
      </w:r>
      <w:r w:rsidR="00E24B6D" w:rsidRPr="2CCBE49E">
        <w:t xml:space="preserve">tolkas mycket försiktigt </w:t>
      </w:r>
      <w:r w:rsidR="00E24B6D">
        <w:t>eftersom</w:t>
      </w:r>
      <w:r w:rsidR="00E24B6D" w:rsidRPr="2CCBE49E">
        <w:t xml:space="preserve"> observationer</w:t>
      </w:r>
      <w:r w:rsidR="00E24B6D">
        <w:t>na är få</w:t>
      </w:r>
      <w:r w:rsidR="00E24B6D" w:rsidRPr="2CCBE49E">
        <w:t xml:space="preserve"> i </w:t>
      </w:r>
      <w:r w:rsidR="00E24B6D">
        <w:t xml:space="preserve">vissa </w:t>
      </w:r>
      <w:r w:rsidR="00E24B6D" w:rsidRPr="2CCBE49E">
        <w:t xml:space="preserve">åtgärdsgrupper. </w:t>
      </w:r>
      <w:r w:rsidR="00E24B6D">
        <w:t>M</w:t>
      </w:r>
      <w:r w:rsidR="00E24B6D" w:rsidRPr="2CCBE49E">
        <w:t>ätning för projektering</w:t>
      </w:r>
      <w:r w:rsidR="00E24B6D">
        <w:t xml:space="preserve"> respektive</w:t>
      </w:r>
      <w:r w:rsidR="00E24B6D" w:rsidRPr="2CCBE49E">
        <w:t xml:space="preserve"> byte till eldrivna motorer har bara 1 observation var.</w:t>
      </w:r>
    </w:p>
    <w:p w14:paraId="0C6D0957" w14:textId="6733E57B" w:rsidR="00FA0B42" w:rsidRPr="00176257" w:rsidRDefault="00FA0B42" w:rsidP="00B85719">
      <w:pPr>
        <w:pStyle w:val="Brdtext"/>
      </w:pPr>
      <w:r w:rsidRPr="2CCBE49E">
        <w:t xml:space="preserve">Tabell </w:t>
      </w:r>
      <w:r w:rsidR="00B85719">
        <w:t>3.</w:t>
      </w:r>
      <w:r w:rsidRPr="2CCBE49E">
        <w:rPr>
          <w:noProof/>
        </w:rPr>
        <w:t xml:space="preserve"> M</w:t>
      </w:r>
      <w:r w:rsidRPr="2CCBE49E">
        <w:rPr>
          <w:rFonts w:eastAsia="Times New Roman"/>
          <w:lang w:eastAsia="sv-SE"/>
        </w:rPr>
        <w:t>arginellt investeringsstöd i kilowattimm</w:t>
      </w:r>
      <w:r>
        <w:rPr>
          <w:rFonts w:eastAsia="Times New Roman"/>
          <w:lang w:eastAsia="sv-SE"/>
        </w:rPr>
        <w:t>ar</w:t>
      </w:r>
      <w:r w:rsidRPr="2CCBE49E">
        <w:rPr>
          <w:rFonts w:eastAsia="Times New Roman"/>
          <w:lang w:eastAsia="sv-SE"/>
        </w:rPr>
        <w:t xml:space="preserve"> per åtgärdsgrupp</w:t>
      </w:r>
    </w:p>
    <w:tbl>
      <w:tblPr>
        <w:tblStyle w:val="TabellEnergimyndigheten"/>
        <w:tblW w:w="5103" w:type="dxa"/>
        <w:tblLook w:val="04A0" w:firstRow="1" w:lastRow="0" w:firstColumn="1" w:lastColumn="0" w:noHBand="0" w:noVBand="1"/>
      </w:tblPr>
      <w:tblGrid>
        <w:gridCol w:w="3082"/>
        <w:gridCol w:w="2021"/>
      </w:tblGrid>
      <w:tr w:rsidR="00E2665D" w:rsidRPr="005716DD" w14:paraId="1CD6A586" w14:textId="77777777" w:rsidTr="00F26075">
        <w:trPr>
          <w:cnfStyle w:val="100000000000" w:firstRow="1" w:lastRow="0" w:firstColumn="0" w:lastColumn="0" w:oddVBand="0" w:evenVBand="0" w:oddHBand="0" w:evenHBand="0" w:firstRowFirstColumn="0" w:firstRowLastColumn="0" w:lastRowFirstColumn="0" w:lastRowLastColumn="0"/>
          <w:trHeight w:val="290"/>
        </w:trPr>
        <w:tc>
          <w:tcPr>
            <w:tcW w:w="3082" w:type="dxa"/>
            <w:noWrap/>
            <w:hideMark/>
          </w:tcPr>
          <w:p w14:paraId="4E0C07A0" w14:textId="77777777" w:rsidR="00E2665D" w:rsidRPr="005716DD" w:rsidRDefault="00E2665D" w:rsidP="00185853">
            <w:pPr>
              <w:pStyle w:val="Tabelltext"/>
            </w:pPr>
            <w:r w:rsidRPr="005716DD">
              <w:lastRenderedPageBreak/>
              <w:t>Åtgärdsgrupp</w:t>
            </w:r>
          </w:p>
        </w:tc>
        <w:tc>
          <w:tcPr>
            <w:tcW w:w="2021" w:type="dxa"/>
            <w:hideMark/>
          </w:tcPr>
          <w:p w14:paraId="3E8D67BB" w14:textId="5D66E83A" w:rsidR="00E2665D" w:rsidRPr="005C22CF" w:rsidRDefault="00E2665D" w:rsidP="00185853">
            <w:pPr>
              <w:pStyle w:val="Tabelltext"/>
              <w:tabs>
                <w:tab w:val="decimal" w:pos="614"/>
              </w:tabs>
              <w:rPr>
                <w:color w:val="000000"/>
              </w:rPr>
            </w:pPr>
            <w:r>
              <w:rPr>
                <w:color w:val="000000"/>
              </w:rPr>
              <w:t>M</w:t>
            </w:r>
            <w:r w:rsidR="00812068">
              <w:rPr>
                <w:color w:val="000000"/>
              </w:rPr>
              <w:t>a</w:t>
            </w:r>
            <w:r>
              <w:rPr>
                <w:color w:val="000000"/>
              </w:rPr>
              <w:t>rgin</w:t>
            </w:r>
            <w:r w:rsidR="00812068">
              <w:rPr>
                <w:color w:val="000000"/>
              </w:rPr>
              <w:t>e</w:t>
            </w:r>
            <w:r>
              <w:rPr>
                <w:color w:val="000000"/>
              </w:rPr>
              <w:t xml:space="preserve">llt investeringsstöd </w:t>
            </w:r>
            <w:r>
              <w:t>(</w:t>
            </w:r>
            <w:r w:rsidRPr="79F85188">
              <w:t>β</w:t>
            </w:r>
            <w:r>
              <w:t>) (kr/kWh)</w:t>
            </w:r>
          </w:p>
        </w:tc>
      </w:tr>
      <w:tr w:rsidR="00E2665D" w:rsidRPr="004B4319" w14:paraId="1A81C103" w14:textId="77777777" w:rsidTr="00F26075">
        <w:trPr>
          <w:trHeight w:val="290"/>
        </w:trPr>
        <w:tc>
          <w:tcPr>
            <w:tcW w:w="3082" w:type="dxa"/>
            <w:tcBorders>
              <w:top w:val="single" w:sz="4" w:space="0" w:color="auto"/>
              <w:bottom w:val="nil"/>
            </w:tcBorders>
            <w:noWrap/>
            <w:hideMark/>
          </w:tcPr>
          <w:p w14:paraId="7198D7B9" w14:textId="77777777" w:rsidR="00E2665D" w:rsidRPr="004B4319" w:rsidRDefault="00E2665D" w:rsidP="003838AF">
            <w:pPr>
              <w:pStyle w:val="Tabelltext"/>
              <w:spacing w:before="0" w:after="0"/>
              <w:rPr>
                <w:bCs/>
                <w:color w:val="000000"/>
              </w:rPr>
            </w:pPr>
            <w:r w:rsidRPr="004B4319">
              <w:rPr>
                <w:bCs/>
                <w:color w:val="000000"/>
              </w:rPr>
              <w:t>Värmeåtervinning</w:t>
            </w:r>
          </w:p>
        </w:tc>
        <w:tc>
          <w:tcPr>
            <w:tcW w:w="2021" w:type="dxa"/>
            <w:tcBorders>
              <w:top w:val="single" w:sz="4" w:space="0" w:color="auto"/>
              <w:bottom w:val="nil"/>
            </w:tcBorders>
            <w:hideMark/>
          </w:tcPr>
          <w:p w14:paraId="0F98D071" w14:textId="77777777" w:rsidR="00E2665D" w:rsidRPr="004B4319" w:rsidRDefault="00E2665D" w:rsidP="003838AF">
            <w:pPr>
              <w:pStyle w:val="Tabelltext"/>
              <w:tabs>
                <w:tab w:val="decimal" w:pos="614"/>
              </w:tabs>
              <w:spacing w:before="0" w:after="0"/>
              <w:rPr>
                <w:bCs/>
                <w:color w:val="000000"/>
              </w:rPr>
            </w:pPr>
            <w:r w:rsidRPr="004B4319">
              <w:rPr>
                <w:bCs/>
                <w:color w:val="000000"/>
              </w:rPr>
              <w:t>0,03***</w:t>
            </w:r>
            <w:r w:rsidRPr="00CA10B1">
              <w:rPr>
                <w:rStyle w:val="Fotnotsreferens"/>
                <w:rFonts w:cstheme="minorHAnsi"/>
                <w:bCs/>
                <w:color w:val="000000"/>
                <w:sz w:val="20"/>
              </w:rPr>
              <w:footnoteReference w:id="37"/>
            </w:r>
          </w:p>
        </w:tc>
      </w:tr>
      <w:tr w:rsidR="00E2665D" w:rsidRPr="004B4319" w14:paraId="43376696" w14:textId="77777777" w:rsidTr="00F26075">
        <w:trPr>
          <w:trHeight w:val="300"/>
        </w:trPr>
        <w:tc>
          <w:tcPr>
            <w:tcW w:w="3082" w:type="dxa"/>
            <w:tcBorders>
              <w:top w:val="nil"/>
            </w:tcBorders>
            <w:noWrap/>
            <w:hideMark/>
          </w:tcPr>
          <w:p w14:paraId="7ED65EB0" w14:textId="77777777" w:rsidR="00E2665D" w:rsidRPr="004B4319" w:rsidRDefault="00E2665D" w:rsidP="003838AF">
            <w:pPr>
              <w:pStyle w:val="Tabelltext"/>
              <w:spacing w:before="0" w:after="0"/>
              <w:rPr>
                <w:bCs/>
                <w:color w:val="000000"/>
              </w:rPr>
            </w:pPr>
            <w:r w:rsidRPr="004B4319">
              <w:rPr>
                <w:bCs/>
                <w:color w:val="000000"/>
              </w:rPr>
              <w:t>Styrsystem</w:t>
            </w:r>
          </w:p>
        </w:tc>
        <w:tc>
          <w:tcPr>
            <w:tcW w:w="2021" w:type="dxa"/>
            <w:tcBorders>
              <w:top w:val="nil"/>
            </w:tcBorders>
            <w:hideMark/>
          </w:tcPr>
          <w:p w14:paraId="00FB7489" w14:textId="77777777" w:rsidR="00E2665D" w:rsidRPr="004B4319" w:rsidRDefault="00E2665D" w:rsidP="003838AF">
            <w:pPr>
              <w:pStyle w:val="Tabelltext"/>
              <w:tabs>
                <w:tab w:val="decimal" w:pos="614"/>
              </w:tabs>
              <w:spacing w:before="0" w:after="0"/>
              <w:rPr>
                <w:bCs/>
                <w:color w:val="000000"/>
              </w:rPr>
            </w:pPr>
            <w:r w:rsidRPr="004B4319">
              <w:rPr>
                <w:bCs/>
                <w:color w:val="000000"/>
              </w:rPr>
              <w:t>0,01</w:t>
            </w:r>
          </w:p>
        </w:tc>
      </w:tr>
      <w:tr w:rsidR="00E2665D" w:rsidRPr="004B4319" w14:paraId="224CD40C" w14:textId="77777777" w:rsidTr="00B90156">
        <w:trPr>
          <w:trHeight w:val="300"/>
        </w:trPr>
        <w:tc>
          <w:tcPr>
            <w:tcW w:w="3082" w:type="dxa"/>
            <w:noWrap/>
            <w:hideMark/>
          </w:tcPr>
          <w:p w14:paraId="3F677297" w14:textId="77777777" w:rsidR="00E2665D" w:rsidRPr="004B4319" w:rsidRDefault="00E2665D" w:rsidP="003838AF">
            <w:pPr>
              <w:pStyle w:val="Tabelltext"/>
              <w:spacing w:before="0" w:after="0"/>
              <w:rPr>
                <w:bCs/>
                <w:color w:val="000000"/>
              </w:rPr>
            </w:pPr>
            <w:r w:rsidRPr="004B4319">
              <w:rPr>
                <w:bCs/>
                <w:color w:val="000000"/>
              </w:rPr>
              <w:t>Multipla åtgärder</w:t>
            </w:r>
          </w:p>
        </w:tc>
        <w:tc>
          <w:tcPr>
            <w:tcW w:w="2021" w:type="dxa"/>
            <w:hideMark/>
          </w:tcPr>
          <w:p w14:paraId="7EA3EC7C" w14:textId="77777777" w:rsidR="00E2665D" w:rsidRPr="004B4319" w:rsidRDefault="00E2665D" w:rsidP="003838AF">
            <w:pPr>
              <w:pStyle w:val="Tabelltext"/>
              <w:tabs>
                <w:tab w:val="decimal" w:pos="614"/>
              </w:tabs>
              <w:spacing w:before="0" w:after="0"/>
              <w:rPr>
                <w:bCs/>
                <w:color w:val="000000"/>
              </w:rPr>
            </w:pPr>
            <w:r w:rsidRPr="004B4319">
              <w:rPr>
                <w:bCs/>
                <w:color w:val="000000"/>
              </w:rPr>
              <w:t>0,03*</w:t>
            </w:r>
          </w:p>
        </w:tc>
      </w:tr>
      <w:tr w:rsidR="00E2665D" w:rsidRPr="004B4319" w14:paraId="3E8D18E5" w14:textId="77777777" w:rsidTr="00B90156">
        <w:trPr>
          <w:trHeight w:val="300"/>
        </w:trPr>
        <w:tc>
          <w:tcPr>
            <w:tcW w:w="3082" w:type="dxa"/>
            <w:noWrap/>
            <w:hideMark/>
          </w:tcPr>
          <w:p w14:paraId="786F9E5B" w14:textId="77777777" w:rsidR="00E2665D" w:rsidRPr="004B4319" w:rsidRDefault="00E2665D" w:rsidP="003838AF">
            <w:pPr>
              <w:pStyle w:val="Tabelltext"/>
              <w:spacing w:before="0" w:after="0"/>
              <w:rPr>
                <w:bCs/>
                <w:color w:val="000000"/>
              </w:rPr>
            </w:pPr>
            <w:r w:rsidRPr="004B4319">
              <w:rPr>
                <w:bCs/>
                <w:color w:val="000000"/>
              </w:rPr>
              <w:t>Ventilation</w:t>
            </w:r>
          </w:p>
        </w:tc>
        <w:tc>
          <w:tcPr>
            <w:tcW w:w="2021" w:type="dxa"/>
            <w:hideMark/>
          </w:tcPr>
          <w:p w14:paraId="6D1B0CA1" w14:textId="77777777" w:rsidR="00E2665D" w:rsidRPr="004B4319" w:rsidRDefault="00E2665D" w:rsidP="003838AF">
            <w:pPr>
              <w:pStyle w:val="Tabelltext"/>
              <w:tabs>
                <w:tab w:val="decimal" w:pos="614"/>
              </w:tabs>
              <w:spacing w:before="0" w:after="0"/>
              <w:rPr>
                <w:bCs/>
                <w:color w:val="000000"/>
              </w:rPr>
            </w:pPr>
            <w:r w:rsidRPr="004B4319">
              <w:rPr>
                <w:bCs/>
                <w:color w:val="000000"/>
              </w:rPr>
              <w:t>0,01**</w:t>
            </w:r>
          </w:p>
        </w:tc>
      </w:tr>
      <w:tr w:rsidR="00E2665D" w:rsidRPr="004B4319" w14:paraId="70167E5F" w14:textId="77777777" w:rsidTr="00B90156">
        <w:trPr>
          <w:trHeight w:val="300"/>
        </w:trPr>
        <w:tc>
          <w:tcPr>
            <w:tcW w:w="3082" w:type="dxa"/>
            <w:noWrap/>
            <w:hideMark/>
          </w:tcPr>
          <w:p w14:paraId="4600CF19" w14:textId="77777777" w:rsidR="00E2665D" w:rsidRPr="004B4319" w:rsidRDefault="00E2665D" w:rsidP="003838AF">
            <w:pPr>
              <w:pStyle w:val="Tabelltext"/>
              <w:spacing w:before="0" w:after="0"/>
              <w:rPr>
                <w:bCs/>
                <w:color w:val="000000"/>
              </w:rPr>
            </w:pPr>
            <w:r w:rsidRPr="004B4319">
              <w:rPr>
                <w:bCs/>
                <w:color w:val="000000"/>
              </w:rPr>
              <w:t>Mätning (för projektering)</w:t>
            </w:r>
          </w:p>
        </w:tc>
        <w:tc>
          <w:tcPr>
            <w:tcW w:w="2021" w:type="dxa"/>
            <w:hideMark/>
          </w:tcPr>
          <w:p w14:paraId="2815DDFB" w14:textId="77777777" w:rsidR="00E2665D" w:rsidRPr="004B4319" w:rsidRDefault="00E2665D" w:rsidP="003838AF">
            <w:pPr>
              <w:pStyle w:val="Tabelltext"/>
              <w:tabs>
                <w:tab w:val="decimal" w:pos="614"/>
              </w:tabs>
              <w:spacing w:before="0" w:after="0"/>
              <w:rPr>
                <w:bCs/>
                <w:color w:val="000000"/>
              </w:rPr>
            </w:pPr>
            <w:r w:rsidRPr="004B4319">
              <w:rPr>
                <w:bCs/>
                <w:color w:val="000000"/>
              </w:rPr>
              <w:t>0,16***</w:t>
            </w:r>
          </w:p>
        </w:tc>
      </w:tr>
      <w:tr w:rsidR="00E2665D" w:rsidRPr="004B4319" w14:paraId="28B07D45" w14:textId="77777777" w:rsidTr="00B90156">
        <w:trPr>
          <w:trHeight w:val="300"/>
        </w:trPr>
        <w:tc>
          <w:tcPr>
            <w:tcW w:w="3082" w:type="dxa"/>
            <w:noWrap/>
            <w:hideMark/>
          </w:tcPr>
          <w:p w14:paraId="29FAEAD0" w14:textId="77777777" w:rsidR="00E2665D" w:rsidRPr="004B4319" w:rsidRDefault="00E2665D" w:rsidP="003838AF">
            <w:pPr>
              <w:pStyle w:val="Tabelltext"/>
              <w:spacing w:before="0" w:after="0"/>
              <w:rPr>
                <w:bCs/>
                <w:color w:val="000000"/>
              </w:rPr>
            </w:pPr>
            <w:r w:rsidRPr="004B4319">
              <w:rPr>
                <w:bCs/>
                <w:color w:val="000000"/>
              </w:rPr>
              <w:t>Process- eller Systemeffektivisering</w:t>
            </w:r>
          </w:p>
        </w:tc>
        <w:tc>
          <w:tcPr>
            <w:tcW w:w="2021" w:type="dxa"/>
            <w:hideMark/>
          </w:tcPr>
          <w:p w14:paraId="1A0F0169" w14:textId="77777777" w:rsidR="00E2665D" w:rsidRPr="004B4319" w:rsidRDefault="00E2665D" w:rsidP="003838AF">
            <w:pPr>
              <w:pStyle w:val="Tabelltext"/>
              <w:tabs>
                <w:tab w:val="decimal" w:pos="614"/>
              </w:tabs>
              <w:spacing w:before="0" w:after="0"/>
              <w:rPr>
                <w:bCs/>
                <w:color w:val="000000"/>
              </w:rPr>
            </w:pPr>
            <w:r w:rsidRPr="004B4319">
              <w:rPr>
                <w:bCs/>
                <w:color w:val="000000"/>
              </w:rPr>
              <w:t>0,05</w:t>
            </w:r>
          </w:p>
        </w:tc>
      </w:tr>
      <w:tr w:rsidR="00E2665D" w:rsidRPr="004B4319" w14:paraId="5F568B92" w14:textId="77777777" w:rsidTr="00B90156">
        <w:trPr>
          <w:trHeight w:val="300"/>
        </w:trPr>
        <w:tc>
          <w:tcPr>
            <w:tcW w:w="3082" w:type="dxa"/>
            <w:noWrap/>
            <w:hideMark/>
          </w:tcPr>
          <w:p w14:paraId="15C28AEC" w14:textId="77777777" w:rsidR="00E2665D" w:rsidRPr="004B4319" w:rsidRDefault="00E2665D" w:rsidP="003838AF">
            <w:pPr>
              <w:pStyle w:val="Tabelltext"/>
              <w:spacing w:before="0" w:after="0"/>
              <w:rPr>
                <w:bCs/>
                <w:color w:val="000000"/>
              </w:rPr>
            </w:pPr>
            <w:r w:rsidRPr="004B4319">
              <w:rPr>
                <w:bCs/>
                <w:color w:val="000000"/>
              </w:rPr>
              <w:t>Byte till eldrivna motorer</w:t>
            </w:r>
          </w:p>
        </w:tc>
        <w:tc>
          <w:tcPr>
            <w:tcW w:w="2021" w:type="dxa"/>
            <w:noWrap/>
            <w:hideMark/>
          </w:tcPr>
          <w:p w14:paraId="635844D1" w14:textId="77777777" w:rsidR="00E2665D" w:rsidRPr="004B4319" w:rsidRDefault="00E2665D" w:rsidP="003838AF">
            <w:pPr>
              <w:pStyle w:val="Tabelltext"/>
              <w:tabs>
                <w:tab w:val="decimal" w:pos="614"/>
              </w:tabs>
              <w:spacing w:before="0" w:after="0"/>
              <w:rPr>
                <w:bCs/>
                <w:color w:val="000000"/>
              </w:rPr>
            </w:pPr>
            <w:r w:rsidRPr="004B4319">
              <w:rPr>
                <w:bCs/>
                <w:color w:val="000000"/>
              </w:rPr>
              <w:t>-0,02</w:t>
            </w:r>
          </w:p>
        </w:tc>
      </w:tr>
      <w:tr w:rsidR="00E2665D" w:rsidRPr="004B4319" w14:paraId="161A457E" w14:textId="77777777" w:rsidTr="00B90156">
        <w:trPr>
          <w:trHeight w:val="300"/>
        </w:trPr>
        <w:tc>
          <w:tcPr>
            <w:tcW w:w="3082" w:type="dxa"/>
            <w:tcBorders>
              <w:bottom w:val="nil"/>
            </w:tcBorders>
            <w:noWrap/>
            <w:hideMark/>
          </w:tcPr>
          <w:p w14:paraId="163550F5" w14:textId="77777777" w:rsidR="00E2665D" w:rsidRPr="004B4319" w:rsidRDefault="00E2665D" w:rsidP="003838AF">
            <w:pPr>
              <w:pStyle w:val="Tabelltext"/>
              <w:spacing w:before="0" w:after="0"/>
              <w:rPr>
                <w:bCs/>
                <w:color w:val="000000"/>
              </w:rPr>
            </w:pPr>
            <w:r w:rsidRPr="004B4319">
              <w:rPr>
                <w:bCs/>
                <w:color w:val="000000"/>
              </w:rPr>
              <w:t>Belysning</w:t>
            </w:r>
          </w:p>
        </w:tc>
        <w:tc>
          <w:tcPr>
            <w:tcW w:w="2021" w:type="dxa"/>
            <w:tcBorders>
              <w:bottom w:val="nil"/>
            </w:tcBorders>
            <w:hideMark/>
          </w:tcPr>
          <w:p w14:paraId="166F9695" w14:textId="77777777" w:rsidR="00E2665D" w:rsidRPr="004B4319" w:rsidRDefault="00E2665D" w:rsidP="003838AF">
            <w:pPr>
              <w:pStyle w:val="Tabelltext"/>
              <w:tabs>
                <w:tab w:val="decimal" w:pos="614"/>
              </w:tabs>
              <w:spacing w:before="0" w:after="0"/>
              <w:rPr>
                <w:bCs/>
                <w:color w:val="000000"/>
              </w:rPr>
            </w:pPr>
            <w:r w:rsidRPr="004B4319">
              <w:rPr>
                <w:bCs/>
                <w:color w:val="000000"/>
              </w:rPr>
              <w:t>0,02***</w:t>
            </w:r>
          </w:p>
        </w:tc>
      </w:tr>
      <w:tr w:rsidR="00E2665D" w:rsidRPr="004B4319" w14:paraId="73E46954" w14:textId="77777777" w:rsidTr="00B90156">
        <w:trPr>
          <w:trHeight w:val="300"/>
        </w:trPr>
        <w:tc>
          <w:tcPr>
            <w:tcW w:w="3082" w:type="dxa"/>
            <w:tcBorders>
              <w:top w:val="nil"/>
              <w:bottom w:val="single" w:sz="12" w:space="0" w:color="auto"/>
            </w:tcBorders>
            <w:noWrap/>
            <w:hideMark/>
          </w:tcPr>
          <w:p w14:paraId="08E8AECB" w14:textId="77777777" w:rsidR="00E2665D" w:rsidRPr="004B4319" w:rsidRDefault="00E2665D" w:rsidP="003838AF">
            <w:pPr>
              <w:pStyle w:val="Tabelltext"/>
              <w:spacing w:before="0" w:after="0"/>
              <w:rPr>
                <w:bCs/>
                <w:color w:val="000000"/>
              </w:rPr>
            </w:pPr>
            <w:r w:rsidRPr="004B4319">
              <w:rPr>
                <w:bCs/>
                <w:color w:val="000000"/>
              </w:rPr>
              <w:t>Övrigt</w:t>
            </w:r>
          </w:p>
        </w:tc>
        <w:tc>
          <w:tcPr>
            <w:tcW w:w="2021" w:type="dxa"/>
            <w:tcBorders>
              <w:top w:val="nil"/>
              <w:bottom w:val="single" w:sz="12" w:space="0" w:color="auto"/>
            </w:tcBorders>
            <w:noWrap/>
            <w:hideMark/>
          </w:tcPr>
          <w:p w14:paraId="6186682D" w14:textId="77777777" w:rsidR="00E2665D" w:rsidRPr="004B4319" w:rsidRDefault="00E2665D" w:rsidP="003838AF">
            <w:pPr>
              <w:pStyle w:val="Tabelltext"/>
              <w:tabs>
                <w:tab w:val="decimal" w:pos="614"/>
              </w:tabs>
              <w:spacing w:before="0" w:after="0"/>
              <w:rPr>
                <w:bCs/>
                <w:color w:val="000000"/>
              </w:rPr>
            </w:pPr>
            <w:r w:rsidRPr="004B4319">
              <w:rPr>
                <w:bCs/>
                <w:color w:val="000000"/>
              </w:rPr>
              <w:t>-0,01</w:t>
            </w:r>
          </w:p>
        </w:tc>
      </w:tr>
    </w:tbl>
    <w:p w14:paraId="6659BD9F" w14:textId="6DFFD916" w:rsidR="00FA0B42" w:rsidRDefault="003838AF" w:rsidP="00CB7D75">
      <w:pPr>
        <w:pStyle w:val="Brdtext"/>
      </w:pPr>
      <w:r>
        <w:rPr>
          <w:sz w:val="24"/>
          <w:szCs w:val="24"/>
        </w:rPr>
        <w:br/>
      </w:r>
      <w:r w:rsidR="00FA0B42">
        <w:t>F</w:t>
      </w:r>
      <w:r w:rsidR="00FA0B42" w:rsidRPr="2CCBE49E">
        <w:t>ör styrsystem, process</w:t>
      </w:r>
      <w:r w:rsidR="00FA0B42">
        <w:t>-</w:t>
      </w:r>
      <w:r w:rsidR="00FA0B42" w:rsidRPr="2CCBE49E">
        <w:t xml:space="preserve"> eller systemeffektivering, byte till eldrivna motorer och övrigt är </w:t>
      </w:r>
      <w:r w:rsidR="00FA0B42">
        <w:t xml:space="preserve">resultaten </w:t>
      </w:r>
      <w:r w:rsidR="00FA0B42" w:rsidRPr="2CCBE49E">
        <w:t>inte statisti</w:t>
      </w:r>
      <w:r w:rsidR="00FA0B42">
        <w:t>s</w:t>
      </w:r>
      <w:r w:rsidR="00FA0B42" w:rsidRPr="2CCBE49E">
        <w:t>k</w:t>
      </w:r>
      <w:r w:rsidR="00FA0B42">
        <w:t>t</w:t>
      </w:r>
      <w:r w:rsidR="00FA0B42" w:rsidRPr="2CCBE49E">
        <w:t xml:space="preserve"> signifikanta</w:t>
      </w:r>
      <w:r w:rsidR="00FA0B42">
        <w:t xml:space="preserve"> på den högsta acceptabla signifikansnivån, 10 procent</w:t>
      </w:r>
      <w:r w:rsidR="00FA0B42" w:rsidRPr="2CCBE49E">
        <w:t xml:space="preserve">. </w:t>
      </w:r>
    </w:p>
    <w:p w14:paraId="253CD2E5" w14:textId="3E92FFD3" w:rsidR="00FA0B42" w:rsidRPr="00CB317B" w:rsidRDefault="00FA0B42" w:rsidP="00CB7D75">
      <w:pPr>
        <w:pStyle w:val="Rubrik3"/>
        <w:rPr>
          <w:color w:val="000000" w:themeColor="text2"/>
          <w:sz w:val="24"/>
        </w:rPr>
      </w:pPr>
      <w:r w:rsidRPr="00CB317B">
        <w:t>Investeringskostnader</w:t>
      </w:r>
    </w:p>
    <w:p w14:paraId="297350C4" w14:textId="1BE5FCD9" w:rsidR="00FA0B42" w:rsidRDefault="00FA0B42" w:rsidP="00CB7D75">
      <w:pPr>
        <w:pStyle w:val="Brdtext"/>
        <w:rPr>
          <w:b/>
        </w:rPr>
      </w:pPr>
      <w:r w:rsidRPr="57F97A3A">
        <w:t>På motsvarande sätt analysera</w:t>
      </w:r>
      <w:r>
        <w:t>de</w:t>
      </w:r>
      <w:r w:rsidRPr="57F97A3A">
        <w:t xml:space="preserve"> vi om </w:t>
      </w:r>
      <w:r w:rsidRPr="0056578F">
        <w:t xml:space="preserve">alla </w:t>
      </w:r>
      <w:r w:rsidRPr="00CB7D75">
        <w:t>åtgärder</w:t>
      </w:r>
      <w:r w:rsidRPr="0056578F">
        <w:t xml:space="preserve"> möts av samma marginella investeringskostnader</w:t>
      </w:r>
      <w:r w:rsidRPr="00A67768">
        <w:t>, genom att byta</w:t>
      </w:r>
      <w:r w:rsidRPr="57F97A3A">
        <w:t xml:space="preserve"> ut bidraget mot investeringen. </w:t>
      </w:r>
    </w:p>
    <w:p w14:paraId="47EE442C" w14:textId="3FAF6E2C" w:rsidR="004718A8" w:rsidRPr="00A67768" w:rsidRDefault="003C0B37" w:rsidP="00845DB2">
      <w:pPr>
        <w:pStyle w:val="Brdtext"/>
        <w:rPr>
          <w:color w:val="000000" w:themeColor="text2"/>
        </w:rPr>
      </w:pPr>
      <w:r>
        <w:t>Tabell 4</w:t>
      </w:r>
      <w:r w:rsidR="00FA0B42" w:rsidRPr="2CCBE49E">
        <w:t xml:space="preserve"> visar </w:t>
      </w:r>
      <w:r w:rsidR="00FA0B42">
        <w:t xml:space="preserve">de </w:t>
      </w:r>
      <w:r w:rsidR="00FA0B42" w:rsidRPr="00845DB2">
        <w:t>marginella</w:t>
      </w:r>
      <w:r w:rsidR="00FA0B42" w:rsidRPr="2CCBE49E">
        <w:t xml:space="preserve"> investeringskostnader</w:t>
      </w:r>
      <w:r w:rsidR="00FA0B42">
        <w:t>na</w:t>
      </w:r>
      <w:r w:rsidR="00FA0B42" w:rsidRPr="2CCBE49E">
        <w:t xml:space="preserve"> för den sist besparade kilowattimmen energi. </w:t>
      </w:r>
      <w:r w:rsidR="00FA0B42">
        <w:t>De är</w:t>
      </w:r>
      <w:r w:rsidR="004718A8" w:rsidRPr="2CCBE49E">
        <w:t xml:space="preserve"> mellan -0,07 </w:t>
      </w:r>
      <w:r w:rsidR="00FA0B42">
        <w:rPr>
          <w:color w:val="000000" w:themeColor="text2"/>
        </w:rPr>
        <w:t>och</w:t>
      </w:r>
      <w:r w:rsidR="00FA0B42" w:rsidRPr="2CCBE49E">
        <w:t xml:space="preserve"> </w:t>
      </w:r>
      <w:r w:rsidR="004718A8" w:rsidRPr="2CCBE49E">
        <w:t xml:space="preserve">0,40 </w:t>
      </w:r>
      <w:r w:rsidR="004718A8" w:rsidRPr="2CCBE49E">
        <w:rPr>
          <w:color w:val="000000" w:themeColor="text2"/>
        </w:rPr>
        <w:t>kr</w:t>
      </w:r>
      <w:r w:rsidR="004718A8">
        <w:rPr>
          <w:color w:val="000000" w:themeColor="text2"/>
        </w:rPr>
        <w:t>onor</w:t>
      </w:r>
      <w:r w:rsidR="00FA0B42">
        <w:rPr>
          <w:color w:val="000000" w:themeColor="text2"/>
        </w:rPr>
        <w:t xml:space="preserve"> per </w:t>
      </w:r>
      <w:r w:rsidR="00FA0B42" w:rsidRPr="2CCBE49E">
        <w:rPr>
          <w:color w:val="000000" w:themeColor="text2"/>
        </w:rPr>
        <w:t>k</w:t>
      </w:r>
      <w:r w:rsidR="00FA0B42">
        <w:rPr>
          <w:color w:val="000000" w:themeColor="text2"/>
        </w:rPr>
        <w:t>Wh</w:t>
      </w:r>
      <w:r w:rsidR="00FA0B42" w:rsidRPr="2CCBE49E">
        <w:t>.</w:t>
      </w:r>
      <w:r w:rsidR="004718A8" w:rsidRPr="2CCBE49E">
        <w:t xml:space="preserve"> </w:t>
      </w:r>
    </w:p>
    <w:p w14:paraId="1ABA2514" w14:textId="24E88A1A" w:rsidR="004718A8" w:rsidRDefault="004718A8" w:rsidP="006E323B">
      <w:pPr>
        <w:pStyle w:val="Brdtext"/>
        <w:keepNext/>
      </w:pPr>
      <w:bookmarkStart w:id="96" w:name="_Ref59110199"/>
      <w:r>
        <w:t>Tabell</w:t>
      </w:r>
      <w:bookmarkEnd w:id="96"/>
      <w:r w:rsidR="006E323B">
        <w:t xml:space="preserve"> 4. </w:t>
      </w:r>
      <w:r>
        <w:t>Marginella investeringskostnader för den sist besparad</w:t>
      </w:r>
      <w:r w:rsidR="00845DB2">
        <w:t>e</w:t>
      </w:r>
      <w:r>
        <w:t xml:space="preserve"> kilowattimmen energi</w:t>
      </w:r>
      <w:r w:rsidR="006E323B">
        <w:t>.</w:t>
      </w:r>
    </w:p>
    <w:tbl>
      <w:tblPr>
        <w:tblStyle w:val="TabellEnergimyndigheten"/>
        <w:tblW w:w="5103" w:type="dxa"/>
        <w:tblLook w:val="04A0" w:firstRow="1" w:lastRow="0" w:firstColumn="1" w:lastColumn="0" w:noHBand="0" w:noVBand="1"/>
      </w:tblPr>
      <w:tblGrid>
        <w:gridCol w:w="3082"/>
        <w:gridCol w:w="2021"/>
      </w:tblGrid>
      <w:tr w:rsidR="006533CB" w:rsidRPr="005716DD" w14:paraId="61719418" w14:textId="77777777" w:rsidTr="00F26075">
        <w:trPr>
          <w:cnfStyle w:val="100000000000" w:firstRow="1" w:lastRow="0" w:firstColumn="0" w:lastColumn="0" w:oddVBand="0" w:evenVBand="0" w:oddHBand="0" w:evenHBand="0" w:firstRowFirstColumn="0" w:firstRowLastColumn="0" w:lastRowFirstColumn="0" w:lastRowLastColumn="0"/>
          <w:trHeight w:val="290"/>
        </w:trPr>
        <w:tc>
          <w:tcPr>
            <w:tcW w:w="3082" w:type="dxa"/>
            <w:noWrap/>
            <w:hideMark/>
          </w:tcPr>
          <w:p w14:paraId="69475ACA" w14:textId="77777777" w:rsidR="006533CB" w:rsidRPr="005716DD" w:rsidRDefault="006533CB" w:rsidP="00415C88">
            <w:pPr>
              <w:pStyle w:val="Tabelltext"/>
            </w:pPr>
            <w:r w:rsidRPr="005716DD">
              <w:t>Åtgärdsgrupp</w:t>
            </w:r>
          </w:p>
        </w:tc>
        <w:tc>
          <w:tcPr>
            <w:tcW w:w="2021" w:type="dxa"/>
            <w:hideMark/>
          </w:tcPr>
          <w:p w14:paraId="7172F017" w14:textId="66CAB207" w:rsidR="006533CB" w:rsidRPr="005C22CF" w:rsidRDefault="006533CB" w:rsidP="00415C88">
            <w:pPr>
              <w:pStyle w:val="Tabelltext"/>
              <w:tabs>
                <w:tab w:val="decimal" w:pos="614"/>
              </w:tabs>
              <w:rPr>
                <w:color w:val="000000"/>
              </w:rPr>
            </w:pPr>
            <w:r>
              <w:rPr>
                <w:color w:val="000000"/>
              </w:rPr>
              <w:t>Marginella investerings</w:t>
            </w:r>
            <w:r w:rsidR="00557913">
              <w:rPr>
                <w:color w:val="000000"/>
              </w:rPr>
              <w:t>kostnader</w:t>
            </w:r>
            <w:r>
              <w:t xml:space="preserve"> (kr/kWh)</w:t>
            </w:r>
          </w:p>
        </w:tc>
      </w:tr>
      <w:tr w:rsidR="00DD71C6" w:rsidRPr="004B4319" w14:paraId="14467D0B" w14:textId="77777777" w:rsidTr="00F26075">
        <w:trPr>
          <w:trHeight w:val="290"/>
        </w:trPr>
        <w:tc>
          <w:tcPr>
            <w:tcW w:w="3082" w:type="dxa"/>
            <w:tcBorders>
              <w:top w:val="single" w:sz="4" w:space="0" w:color="auto"/>
              <w:bottom w:val="nil"/>
            </w:tcBorders>
            <w:noWrap/>
            <w:hideMark/>
          </w:tcPr>
          <w:p w14:paraId="5D4B52BB" w14:textId="77777777" w:rsidR="00DD71C6" w:rsidRPr="004B4319" w:rsidRDefault="00DD71C6" w:rsidP="003838AF">
            <w:pPr>
              <w:pStyle w:val="Tabelltext"/>
              <w:spacing w:before="0" w:after="0"/>
              <w:rPr>
                <w:bCs/>
                <w:color w:val="000000"/>
              </w:rPr>
            </w:pPr>
            <w:r w:rsidRPr="004B4319">
              <w:rPr>
                <w:bCs/>
                <w:color w:val="000000"/>
              </w:rPr>
              <w:t>Värmeåtervinning</w:t>
            </w:r>
          </w:p>
        </w:tc>
        <w:tc>
          <w:tcPr>
            <w:tcW w:w="2021" w:type="dxa"/>
            <w:tcBorders>
              <w:top w:val="single" w:sz="4" w:space="0" w:color="auto"/>
              <w:bottom w:val="nil"/>
            </w:tcBorders>
            <w:hideMark/>
          </w:tcPr>
          <w:p w14:paraId="2DB1ACFF" w14:textId="03EBB542" w:rsidR="00DD71C6" w:rsidRPr="004B4319" w:rsidRDefault="00DD71C6" w:rsidP="003838AF">
            <w:pPr>
              <w:pStyle w:val="Tabelltext"/>
              <w:tabs>
                <w:tab w:val="decimal" w:pos="614"/>
              </w:tabs>
              <w:spacing w:before="0" w:after="0"/>
              <w:rPr>
                <w:bCs/>
                <w:color w:val="000000"/>
              </w:rPr>
            </w:pPr>
            <w:r w:rsidRPr="008F4FAF">
              <w:rPr>
                <w:rFonts w:asciiTheme="minorHAnsi" w:hAnsiTheme="minorHAnsi" w:cstheme="minorHAnsi"/>
                <w:color w:val="000000"/>
                <w:sz w:val="18"/>
                <w:szCs w:val="18"/>
              </w:rPr>
              <w:t>0,06</w:t>
            </w:r>
            <w:r>
              <w:rPr>
                <w:rFonts w:asciiTheme="minorHAnsi" w:hAnsiTheme="minorHAnsi" w:cstheme="minorHAnsi"/>
                <w:color w:val="000000"/>
                <w:sz w:val="18"/>
                <w:szCs w:val="18"/>
              </w:rPr>
              <w:t>***</w:t>
            </w:r>
            <w:r>
              <w:rPr>
                <w:rStyle w:val="Fotnotsreferens"/>
                <w:rFonts w:cstheme="minorHAnsi"/>
                <w:color w:val="000000"/>
                <w:sz w:val="18"/>
                <w:szCs w:val="18"/>
              </w:rPr>
              <w:footnoteReference w:id="38"/>
            </w:r>
          </w:p>
        </w:tc>
      </w:tr>
      <w:tr w:rsidR="00DD71C6" w:rsidRPr="004B4319" w14:paraId="3272C04A" w14:textId="77777777" w:rsidTr="00F26075">
        <w:trPr>
          <w:trHeight w:val="300"/>
        </w:trPr>
        <w:tc>
          <w:tcPr>
            <w:tcW w:w="3082" w:type="dxa"/>
            <w:tcBorders>
              <w:top w:val="nil"/>
            </w:tcBorders>
            <w:noWrap/>
            <w:hideMark/>
          </w:tcPr>
          <w:p w14:paraId="6F37D0A1" w14:textId="77777777" w:rsidR="00DD71C6" w:rsidRPr="004B4319" w:rsidRDefault="00DD71C6" w:rsidP="003838AF">
            <w:pPr>
              <w:pStyle w:val="Tabelltext"/>
              <w:spacing w:before="0" w:after="0"/>
              <w:rPr>
                <w:bCs/>
                <w:color w:val="000000"/>
              </w:rPr>
            </w:pPr>
            <w:r w:rsidRPr="004B4319">
              <w:rPr>
                <w:bCs/>
                <w:color w:val="000000"/>
              </w:rPr>
              <w:t>Styrsystem</w:t>
            </w:r>
          </w:p>
        </w:tc>
        <w:tc>
          <w:tcPr>
            <w:tcW w:w="2021" w:type="dxa"/>
            <w:tcBorders>
              <w:top w:val="nil"/>
            </w:tcBorders>
            <w:hideMark/>
          </w:tcPr>
          <w:p w14:paraId="4B4BB530" w14:textId="11ED5E32" w:rsidR="00DD71C6" w:rsidRPr="004B4319" w:rsidRDefault="00DD71C6" w:rsidP="003838AF">
            <w:pPr>
              <w:pStyle w:val="Tabelltext"/>
              <w:tabs>
                <w:tab w:val="decimal" w:pos="614"/>
              </w:tabs>
              <w:spacing w:before="0" w:after="0"/>
              <w:rPr>
                <w:bCs/>
                <w:color w:val="000000"/>
              </w:rPr>
            </w:pPr>
            <w:r w:rsidRPr="008F4FAF">
              <w:rPr>
                <w:rFonts w:asciiTheme="minorHAnsi" w:hAnsiTheme="minorHAnsi" w:cstheme="minorHAnsi"/>
                <w:color w:val="000000"/>
                <w:sz w:val="18"/>
                <w:szCs w:val="18"/>
              </w:rPr>
              <w:t>0,02</w:t>
            </w:r>
          </w:p>
        </w:tc>
      </w:tr>
      <w:tr w:rsidR="00DD71C6" w:rsidRPr="004B4319" w14:paraId="24D5909F" w14:textId="77777777" w:rsidTr="00415C88">
        <w:trPr>
          <w:trHeight w:val="300"/>
        </w:trPr>
        <w:tc>
          <w:tcPr>
            <w:tcW w:w="3082" w:type="dxa"/>
            <w:noWrap/>
            <w:hideMark/>
          </w:tcPr>
          <w:p w14:paraId="7747A627" w14:textId="77777777" w:rsidR="00DD71C6" w:rsidRPr="004B4319" w:rsidRDefault="00DD71C6" w:rsidP="003838AF">
            <w:pPr>
              <w:pStyle w:val="Tabelltext"/>
              <w:spacing w:before="0" w:after="0"/>
              <w:rPr>
                <w:bCs/>
                <w:color w:val="000000"/>
              </w:rPr>
            </w:pPr>
            <w:r w:rsidRPr="004B4319">
              <w:rPr>
                <w:bCs/>
                <w:color w:val="000000"/>
              </w:rPr>
              <w:t>Multipla åtgärder</w:t>
            </w:r>
          </w:p>
        </w:tc>
        <w:tc>
          <w:tcPr>
            <w:tcW w:w="2021" w:type="dxa"/>
            <w:hideMark/>
          </w:tcPr>
          <w:p w14:paraId="12BE2D1E" w14:textId="669128B6" w:rsidR="00DD71C6" w:rsidRPr="004B4319" w:rsidRDefault="00DD71C6" w:rsidP="003838AF">
            <w:pPr>
              <w:pStyle w:val="Tabelltext"/>
              <w:tabs>
                <w:tab w:val="decimal" w:pos="614"/>
              </w:tabs>
              <w:spacing w:before="0" w:after="0"/>
              <w:rPr>
                <w:bCs/>
                <w:color w:val="000000"/>
              </w:rPr>
            </w:pPr>
            <w:r w:rsidRPr="008F4FAF">
              <w:rPr>
                <w:rFonts w:asciiTheme="minorHAnsi" w:hAnsiTheme="minorHAnsi" w:cstheme="minorHAnsi"/>
                <w:color w:val="000000"/>
                <w:sz w:val="18"/>
                <w:szCs w:val="18"/>
              </w:rPr>
              <w:t>0,09</w:t>
            </w:r>
            <w:r>
              <w:rPr>
                <w:rFonts w:asciiTheme="minorHAnsi" w:hAnsiTheme="minorHAnsi" w:cstheme="minorHAnsi"/>
                <w:color w:val="000000"/>
                <w:sz w:val="18"/>
                <w:szCs w:val="18"/>
              </w:rPr>
              <w:t>**</w:t>
            </w:r>
          </w:p>
        </w:tc>
      </w:tr>
      <w:tr w:rsidR="00DD71C6" w:rsidRPr="004B4319" w14:paraId="2A39E2AC" w14:textId="77777777" w:rsidTr="00415C88">
        <w:trPr>
          <w:trHeight w:val="300"/>
        </w:trPr>
        <w:tc>
          <w:tcPr>
            <w:tcW w:w="3082" w:type="dxa"/>
            <w:noWrap/>
            <w:hideMark/>
          </w:tcPr>
          <w:p w14:paraId="3019EA7F" w14:textId="77777777" w:rsidR="00DD71C6" w:rsidRPr="004B4319" w:rsidRDefault="00DD71C6" w:rsidP="003838AF">
            <w:pPr>
              <w:pStyle w:val="Tabelltext"/>
              <w:spacing w:before="0" w:after="0"/>
              <w:rPr>
                <w:bCs/>
                <w:color w:val="000000"/>
              </w:rPr>
            </w:pPr>
            <w:r w:rsidRPr="004B4319">
              <w:rPr>
                <w:bCs/>
                <w:color w:val="000000"/>
              </w:rPr>
              <w:t>Ventilation</w:t>
            </w:r>
          </w:p>
        </w:tc>
        <w:tc>
          <w:tcPr>
            <w:tcW w:w="2021" w:type="dxa"/>
            <w:hideMark/>
          </w:tcPr>
          <w:p w14:paraId="6D45CF98" w14:textId="7A6316B4" w:rsidR="00DD71C6" w:rsidRPr="004B4319" w:rsidRDefault="00DD71C6" w:rsidP="003838AF">
            <w:pPr>
              <w:pStyle w:val="Tabelltext"/>
              <w:tabs>
                <w:tab w:val="decimal" w:pos="614"/>
              </w:tabs>
              <w:spacing w:before="0" w:after="0"/>
              <w:rPr>
                <w:bCs/>
                <w:color w:val="000000"/>
              </w:rPr>
            </w:pPr>
            <w:r w:rsidRPr="008F4FAF">
              <w:rPr>
                <w:rFonts w:asciiTheme="minorHAnsi" w:hAnsiTheme="minorHAnsi" w:cstheme="minorHAnsi"/>
                <w:color w:val="000000"/>
                <w:sz w:val="18"/>
                <w:szCs w:val="18"/>
              </w:rPr>
              <w:t>0,04</w:t>
            </w:r>
            <w:r>
              <w:rPr>
                <w:rFonts w:asciiTheme="minorHAnsi" w:hAnsiTheme="minorHAnsi" w:cstheme="minorHAnsi"/>
                <w:color w:val="000000"/>
                <w:sz w:val="18"/>
                <w:szCs w:val="18"/>
              </w:rPr>
              <w:t>***</w:t>
            </w:r>
          </w:p>
        </w:tc>
      </w:tr>
      <w:tr w:rsidR="00DD71C6" w:rsidRPr="004B4319" w14:paraId="33050337" w14:textId="77777777" w:rsidTr="00415C88">
        <w:trPr>
          <w:trHeight w:val="300"/>
        </w:trPr>
        <w:tc>
          <w:tcPr>
            <w:tcW w:w="3082" w:type="dxa"/>
            <w:noWrap/>
            <w:hideMark/>
          </w:tcPr>
          <w:p w14:paraId="09B99C0E" w14:textId="77777777" w:rsidR="00DD71C6" w:rsidRPr="004B4319" w:rsidRDefault="00DD71C6" w:rsidP="003838AF">
            <w:pPr>
              <w:pStyle w:val="Tabelltext"/>
              <w:spacing w:before="0" w:after="0"/>
              <w:rPr>
                <w:bCs/>
                <w:color w:val="000000"/>
              </w:rPr>
            </w:pPr>
            <w:r w:rsidRPr="004B4319">
              <w:rPr>
                <w:bCs/>
                <w:color w:val="000000"/>
              </w:rPr>
              <w:t>Mätning (för projektering)</w:t>
            </w:r>
          </w:p>
        </w:tc>
        <w:tc>
          <w:tcPr>
            <w:tcW w:w="2021" w:type="dxa"/>
            <w:hideMark/>
          </w:tcPr>
          <w:p w14:paraId="30A48813" w14:textId="103C18E2" w:rsidR="00DD71C6" w:rsidRPr="004B4319" w:rsidRDefault="00DD71C6" w:rsidP="003838AF">
            <w:pPr>
              <w:pStyle w:val="Tabelltext"/>
              <w:tabs>
                <w:tab w:val="decimal" w:pos="614"/>
              </w:tabs>
              <w:spacing w:before="0" w:after="0"/>
              <w:rPr>
                <w:bCs/>
                <w:color w:val="000000"/>
              </w:rPr>
            </w:pPr>
            <w:r w:rsidRPr="008F4FAF">
              <w:rPr>
                <w:rFonts w:asciiTheme="minorHAnsi" w:hAnsiTheme="minorHAnsi" w:cstheme="minorHAnsi"/>
                <w:color w:val="000000"/>
                <w:sz w:val="18"/>
                <w:szCs w:val="18"/>
              </w:rPr>
              <w:t>0,40</w:t>
            </w:r>
            <w:r>
              <w:rPr>
                <w:rFonts w:asciiTheme="minorHAnsi" w:hAnsiTheme="minorHAnsi" w:cstheme="minorHAnsi"/>
                <w:color w:val="000000"/>
                <w:sz w:val="18"/>
                <w:szCs w:val="18"/>
              </w:rPr>
              <w:t>***</w:t>
            </w:r>
          </w:p>
        </w:tc>
      </w:tr>
      <w:tr w:rsidR="00DD71C6" w:rsidRPr="004B4319" w14:paraId="392AD1A5" w14:textId="77777777" w:rsidTr="00415C88">
        <w:trPr>
          <w:trHeight w:val="300"/>
        </w:trPr>
        <w:tc>
          <w:tcPr>
            <w:tcW w:w="3082" w:type="dxa"/>
            <w:noWrap/>
            <w:hideMark/>
          </w:tcPr>
          <w:p w14:paraId="6259254D" w14:textId="77777777" w:rsidR="00DD71C6" w:rsidRPr="004B4319" w:rsidRDefault="00DD71C6" w:rsidP="003838AF">
            <w:pPr>
              <w:pStyle w:val="Tabelltext"/>
              <w:spacing w:before="0" w:after="0"/>
              <w:rPr>
                <w:bCs/>
                <w:color w:val="000000"/>
              </w:rPr>
            </w:pPr>
            <w:r w:rsidRPr="004B4319">
              <w:rPr>
                <w:bCs/>
                <w:color w:val="000000"/>
              </w:rPr>
              <w:t>Process- eller Systemeffektivisering</w:t>
            </w:r>
          </w:p>
        </w:tc>
        <w:tc>
          <w:tcPr>
            <w:tcW w:w="2021" w:type="dxa"/>
            <w:hideMark/>
          </w:tcPr>
          <w:p w14:paraId="10F8F063" w14:textId="6AED53C1" w:rsidR="00DD71C6" w:rsidRPr="004B4319" w:rsidRDefault="00DD71C6" w:rsidP="003838AF">
            <w:pPr>
              <w:pStyle w:val="Tabelltext"/>
              <w:tabs>
                <w:tab w:val="decimal" w:pos="614"/>
              </w:tabs>
              <w:spacing w:before="0" w:after="0"/>
              <w:rPr>
                <w:bCs/>
                <w:color w:val="000000"/>
              </w:rPr>
            </w:pPr>
            <w:r w:rsidRPr="008F4FAF">
              <w:rPr>
                <w:rFonts w:asciiTheme="minorHAnsi" w:hAnsiTheme="minorHAnsi" w:cstheme="minorHAnsi"/>
                <w:color w:val="000000"/>
                <w:sz w:val="18"/>
                <w:szCs w:val="18"/>
              </w:rPr>
              <w:t>0,15</w:t>
            </w:r>
            <w:r>
              <w:rPr>
                <w:rFonts w:asciiTheme="minorHAnsi" w:hAnsiTheme="minorHAnsi" w:cstheme="minorHAnsi"/>
                <w:color w:val="000000"/>
                <w:sz w:val="18"/>
                <w:szCs w:val="18"/>
              </w:rPr>
              <w:t>*</w:t>
            </w:r>
          </w:p>
        </w:tc>
      </w:tr>
      <w:tr w:rsidR="00DD71C6" w:rsidRPr="004B4319" w14:paraId="224F544E" w14:textId="77777777" w:rsidTr="00415C88">
        <w:trPr>
          <w:trHeight w:val="300"/>
        </w:trPr>
        <w:tc>
          <w:tcPr>
            <w:tcW w:w="3082" w:type="dxa"/>
            <w:noWrap/>
            <w:hideMark/>
          </w:tcPr>
          <w:p w14:paraId="3AB96BF3" w14:textId="77777777" w:rsidR="00DD71C6" w:rsidRPr="004B4319" w:rsidRDefault="00DD71C6" w:rsidP="003838AF">
            <w:pPr>
              <w:pStyle w:val="Tabelltext"/>
              <w:spacing w:before="0" w:after="0"/>
              <w:rPr>
                <w:bCs/>
                <w:color w:val="000000"/>
              </w:rPr>
            </w:pPr>
            <w:r w:rsidRPr="004B4319">
              <w:rPr>
                <w:bCs/>
                <w:color w:val="000000"/>
              </w:rPr>
              <w:t>Byte till eldrivna motorer</w:t>
            </w:r>
          </w:p>
        </w:tc>
        <w:tc>
          <w:tcPr>
            <w:tcW w:w="2021" w:type="dxa"/>
            <w:noWrap/>
            <w:hideMark/>
          </w:tcPr>
          <w:p w14:paraId="766F2E47" w14:textId="44FC9598" w:rsidR="00DD71C6" w:rsidRPr="004B4319" w:rsidRDefault="00DD71C6" w:rsidP="003838AF">
            <w:pPr>
              <w:pStyle w:val="Tabelltext"/>
              <w:tabs>
                <w:tab w:val="decimal" w:pos="614"/>
              </w:tabs>
              <w:spacing w:before="0" w:after="0"/>
              <w:rPr>
                <w:bCs/>
                <w:color w:val="000000"/>
              </w:rPr>
            </w:pPr>
            <w:r w:rsidRPr="008F4FAF">
              <w:rPr>
                <w:rFonts w:asciiTheme="minorHAnsi" w:hAnsiTheme="minorHAnsi" w:cstheme="minorHAnsi"/>
                <w:color w:val="000000"/>
                <w:sz w:val="18"/>
                <w:szCs w:val="18"/>
              </w:rPr>
              <w:t>-0,07</w:t>
            </w:r>
          </w:p>
        </w:tc>
      </w:tr>
      <w:tr w:rsidR="00DD71C6" w:rsidRPr="004B4319" w14:paraId="14D4D010" w14:textId="77777777" w:rsidTr="00415C88">
        <w:trPr>
          <w:trHeight w:val="300"/>
        </w:trPr>
        <w:tc>
          <w:tcPr>
            <w:tcW w:w="3082" w:type="dxa"/>
            <w:tcBorders>
              <w:bottom w:val="nil"/>
            </w:tcBorders>
            <w:noWrap/>
            <w:hideMark/>
          </w:tcPr>
          <w:p w14:paraId="5861E736" w14:textId="77777777" w:rsidR="00DD71C6" w:rsidRPr="004B4319" w:rsidRDefault="00DD71C6" w:rsidP="003838AF">
            <w:pPr>
              <w:pStyle w:val="Tabelltext"/>
              <w:spacing w:before="0" w:after="0"/>
              <w:rPr>
                <w:bCs/>
                <w:color w:val="000000"/>
              </w:rPr>
            </w:pPr>
            <w:r w:rsidRPr="004B4319">
              <w:rPr>
                <w:bCs/>
                <w:color w:val="000000"/>
              </w:rPr>
              <w:t>Belysning</w:t>
            </w:r>
          </w:p>
        </w:tc>
        <w:tc>
          <w:tcPr>
            <w:tcW w:w="2021" w:type="dxa"/>
            <w:tcBorders>
              <w:bottom w:val="nil"/>
            </w:tcBorders>
            <w:hideMark/>
          </w:tcPr>
          <w:p w14:paraId="3EEFE945" w14:textId="0F72340C" w:rsidR="00DD71C6" w:rsidRPr="004B4319" w:rsidRDefault="00DD71C6" w:rsidP="003838AF">
            <w:pPr>
              <w:pStyle w:val="Tabelltext"/>
              <w:tabs>
                <w:tab w:val="decimal" w:pos="614"/>
              </w:tabs>
              <w:spacing w:before="0" w:after="0"/>
              <w:rPr>
                <w:bCs/>
                <w:color w:val="000000"/>
              </w:rPr>
            </w:pPr>
            <w:r w:rsidRPr="008F4FAF">
              <w:rPr>
                <w:rFonts w:asciiTheme="minorHAnsi" w:hAnsiTheme="minorHAnsi" w:cstheme="minorHAnsi"/>
                <w:color w:val="000000"/>
                <w:sz w:val="18"/>
                <w:szCs w:val="18"/>
              </w:rPr>
              <w:t>0,06</w:t>
            </w:r>
            <w:r>
              <w:rPr>
                <w:rFonts w:asciiTheme="minorHAnsi" w:hAnsiTheme="minorHAnsi" w:cstheme="minorHAnsi"/>
                <w:color w:val="000000"/>
                <w:sz w:val="18"/>
                <w:szCs w:val="18"/>
              </w:rPr>
              <w:t>***</w:t>
            </w:r>
          </w:p>
        </w:tc>
      </w:tr>
      <w:tr w:rsidR="00DD71C6" w:rsidRPr="004B4319" w14:paraId="326A3951" w14:textId="77777777" w:rsidTr="00415C88">
        <w:trPr>
          <w:trHeight w:val="300"/>
        </w:trPr>
        <w:tc>
          <w:tcPr>
            <w:tcW w:w="3082" w:type="dxa"/>
            <w:tcBorders>
              <w:top w:val="nil"/>
              <w:bottom w:val="single" w:sz="12" w:space="0" w:color="auto"/>
            </w:tcBorders>
            <w:noWrap/>
            <w:hideMark/>
          </w:tcPr>
          <w:p w14:paraId="433EC10A" w14:textId="77777777" w:rsidR="00DD71C6" w:rsidRPr="004B4319" w:rsidRDefault="00DD71C6" w:rsidP="003838AF">
            <w:pPr>
              <w:pStyle w:val="Tabelltext"/>
              <w:spacing w:before="0" w:after="0"/>
              <w:rPr>
                <w:bCs/>
                <w:color w:val="000000"/>
              </w:rPr>
            </w:pPr>
            <w:r w:rsidRPr="004B4319">
              <w:rPr>
                <w:bCs/>
                <w:color w:val="000000"/>
              </w:rPr>
              <w:t>Övrigt</w:t>
            </w:r>
          </w:p>
        </w:tc>
        <w:tc>
          <w:tcPr>
            <w:tcW w:w="2021" w:type="dxa"/>
            <w:tcBorders>
              <w:top w:val="nil"/>
              <w:bottom w:val="single" w:sz="12" w:space="0" w:color="auto"/>
            </w:tcBorders>
            <w:noWrap/>
            <w:hideMark/>
          </w:tcPr>
          <w:p w14:paraId="5980848F" w14:textId="55A71FE7" w:rsidR="00DD71C6" w:rsidRPr="004B4319" w:rsidRDefault="00DD71C6" w:rsidP="003838AF">
            <w:pPr>
              <w:pStyle w:val="Tabelltext"/>
              <w:tabs>
                <w:tab w:val="decimal" w:pos="614"/>
              </w:tabs>
              <w:spacing w:before="0" w:after="0"/>
              <w:rPr>
                <w:bCs/>
                <w:color w:val="000000"/>
              </w:rPr>
            </w:pPr>
            <w:r w:rsidRPr="008F4FAF">
              <w:rPr>
                <w:rFonts w:asciiTheme="minorHAnsi" w:hAnsiTheme="minorHAnsi" w:cstheme="minorHAnsi"/>
                <w:color w:val="000000"/>
                <w:sz w:val="18"/>
                <w:szCs w:val="18"/>
              </w:rPr>
              <w:t>-0,06</w:t>
            </w:r>
          </w:p>
        </w:tc>
      </w:tr>
    </w:tbl>
    <w:p w14:paraId="4EEF600C" w14:textId="48A044B5" w:rsidR="00FA0B42" w:rsidRPr="00223480" w:rsidRDefault="00FA0B42" w:rsidP="008717AD">
      <w:pPr>
        <w:pStyle w:val="Rubrik3"/>
      </w:pPr>
      <w:bookmarkStart w:id="97" w:name="_Toc70595055"/>
      <w:r w:rsidRPr="79F85188">
        <w:lastRenderedPageBreak/>
        <w:t xml:space="preserve">Diskussion om </w:t>
      </w:r>
      <w:bookmarkEnd w:id="97"/>
      <w:r w:rsidR="00FA03D3">
        <w:t>analysresultat</w:t>
      </w:r>
      <w:r w:rsidR="00EA2056">
        <w:t>en</w:t>
      </w:r>
    </w:p>
    <w:p w14:paraId="325EA34F" w14:textId="2549335B" w:rsidR="00FA03D3" w:rsidRPr="00F82847" w:rsidRDefault="002F42BB" w:rsidP="00FA03D3">
      <w:pPr>
        <w:pStyle w:val="Brdtext"/>
      </w:pPr>
      <w:r>
        <w:t xml:space="preserve">Syftet med </w:t>
      </w:r>
      <w:r w:rsidR="00B7755E">
        <w:t>regressionsanalyserna var att</w:t>
      </w:r>
      <w:r w:rsidR="000D36AE">
        <w:t xml:space="preserve"> </w:t>
      </w:r>
      <w:r w:rsidR="0EF8A0E3">
        <w:t xml:space="preserve">undersöka om själva </w:t>
      </w:r>
      <w:r w:rsidR="0EF8A0E3" w:rsidRPr="045508F2">
        <w:rPr>
          <w:i/>
          <w:iCs/>
        </w:rPr>
        <w:t xml:space="preserve">fördelningen </w:t>
      </w:r>
      <w:r w:rsidR="0EF8A0E3">
        <w:t>av stödet var kostnadseffektivt, alltså om alla åtgärdsgrupper eller projekt fick lika mycket stöd för att spara en enhet energi.</w:t>
      </w:r>
      <w:r w:rsidR="00D31C9B">
        <w:t xml:space="preserve"> </w:t>
      </w:r>
      <w:r w:rsidR="00852668">
        <w:t>Resultatet</w:t>
      </w:r>
      <w:r w:rsidR="00FA03D3">
        <w:t xml:space="preserve"> </w:t>
      </w:r>
      <w:r w:rsidR="008F118E">
        <w:t xml:space="preserve">visar att det </w:t>
      </w:r>
      <w:r w:rsidR="00FA03D3">
        <w:t>marginell</w:t>
      </w:r>
      <w:r w:rsidR="008F118E">
        <w:t>a</w:t>
      </w:r>
      <w:r w:rsidR="00FA03D3">
        <w:t xml:space="preserve"> investeringsstöd</w:t>
      </w:r>
      <w:r w:rsidR="008F118E">
        <w:t>et</w:t>
      </w:r>
      <w:r w:rsidR="00FA03D3">
        <w:t xml:space="preserve"> skiljer sig </w:t>
      </w:r>
      <w:r w:rsidR="004F3FF0">
        <w:t xml:space="preserve">märkbart </w:t>
      </w:r>
      <w:r w:rsidR="00FA03D3">
        <w:t xml:space="preserve">mellan åtgärdsgrupper. </w:t>
      </w:r>
      <w:r w:rsidR="00B7755E">
        <w:t>D</w:t>
      </w:r>
      <w:r w:rsidR="00FA03D3">
        <w:t>etta re</w:t>
      </w:r>
      <w:r w:rsidR="00B7755E">
        <w:t>s</w:t>
      </w:r>
      <w:r w:rsidR="00FA03D3">
        <w:t xml:space="preserve">ultat tyder således på att Energisteget </w:t>
      </w:r>
      <w:r w:rsidR="00FA03D3" w:rsidRPr="00EE2530">
        <w:t>inte uppfyller</w:t>
      </w:r>
      <w:r w:rsidR="00FA03D3">
        <w:t xml:space="preserve"> det nödvändiga villkoret för kostnadseffektivitet.</w:t>
      </w:r>
      <w:r w:rsidR="00491657" w:rsidRPr="00491657">
        <w:t xml:space="preserve"> </w:t>
      </w:r>
      <w:r w:rsidR="00214A1B">
        <w:t>Beräkningen</w:t>
      </w:r>
      <w:r w:rsidR="00491657">
        <w:t xml:space="preserve"> bygger </w:t>
      </w:r>
      <w:r w:rsidR="00214A1B">
        <w:t xml:space="preserve">dock </w:t>
      </w:r>
      <w:r w:rsidR="00491657">
        <w:t xml:space="preserve">på </w:t>
      </w:r>
      <w:r w:rsidR="00374CF5">
        <w:t xml:space="preserve">data från </w:t>
      </w:r>
      <w:r w:rsidR="00491657">
        <w:t>de uppskattningar av energibesparing som företagen gjorde i sina ansökningar</w:t>
      </w:r>
      <w:r w:rsidR="00214A1B">
        <w:t xml:space="preserve"> </w:t>
      </w:r>
      <w:r w:rsidR="00374CF5">
        <w:t>vilka</w:t>
      </w:r>
      <w:r w:rsidR="00214A1B">
        <w:t xml:space="preserve"> </w:t>
      </w:r>
      <w:r w:rsidR="005146DA">
        <w:t>måste betraktas som osäk</w:t>
      </w:r>
      <w:r w:rsidR="00374CF5">
        <w:t>ra</w:t>
      </w:r>
      <w:r w:rsidR="005146DA">
        <w:t>.</w:t>
      </w:r>
    </w:p>
    <w:p w14:paraId="5B9A6A9A" w14:textId="6E5E2470" w:rsidR="00FA03D3" w:rsidRDefault="00FA03D3" w:rsidP="00FA03D3">
      <w:pPr>
        <w:pStyle w:val="Brdtext"/>
      </w:pPr>
      <w:r>
        <w:t xml:space="preserve">Med hjälp av samma regressionsanalyser har vi även </w:t>
      </w:r>
      <w:r w:rsidR="00822DB5">
        <w:t xml:space="preserve">kunnat </w:t>
      </w:r>
      <w:r>
        <w:t>undersök</w:t>
      </w:r>
      <w:r w:rsidR="00822DB5">
        <w:t>a</w:t>
      </w:r>
      <w:r>
        <w:t xml:space="preserve"> om den marginella investeringskostnaden är högre än det marginella investeringsstödet. Om så är fallet så är det inte företagsekonomiskt lönsamt att genomföra investeringsåtgärder</w:t>
      </w:r>
      <w:r w:rsidR="00340365">
        <w:t xml:space="preserve"> </w:t>
      </w:r>
      <w:r w:rsidR="00735D6A">
        <w:t>även med stöd</w:t>
      </w:r>
      <w:r w:rsidR="006C43B9">
        <w:t xml:space="preserve">, </w:t>
      </w:r>
      <w:r w:rsidR="00ED3D94" w:rsidRPr="00443166">
        <w:t xml:space="preserve">och följaktligen </w:t>
      </w:r>
      <w:r w:rsidR="0068245E" w:rsidRPr="00443166">
        <w:t xml:space="preserve">kommer </w:t>
      </w:r>
      <w:r w:rsidR="007F6757">
        <w:t xml:space="preserve">företagen </w:t>
      </w:r>
      <w:r w:rsidR="007F6757" w:rsidRPr="00443166">
        <w:t xml:space="preserve">inte </w:t>
      </w:r>
      <w:r w:rsidR="00ED3D94" w:rsidRPr="00443166">
        <w:t>att ansöka om stödet</w:t>
      </w:r>
      <w:r w:rsidR="00ED3D94">
        <w:t xml:space="preserve"> om det agerar rationellt</w:t>
      </w:r>
      <w:r>
        <w:t xml:space="preserve">. Även denna undersökning ger osäkra svar av samma skäl som </w:t>
      </w:r>
      <w:r w:rsidR="005146DA">
        <w:t xml:space="preserve">den </w:t>
      </w:r>
      <w:r>
        <w:t>föregående,</w:t>
      </w:r>
    </w:p>
    <w:p w14:paraId="7DE3DD87" w14:textId="091EE607" w:rsidR="00FA0B42" w:rsidRDefault="0EF8A0E3" w:rsidP="00461788">
      <w:pPr>
        <w:pStyle w:val="Brdtext"/>
      </w:pPr>
      <w:r>
        <w:t xml:space="preserve">När vi jämför det marginella investeringsstödet i tabell </w:t>
      </w:r>
      <w:r w:rsidR="001F4036">
        <w:t>3</w:t>
      </w:r>
      <w:r>
        <w:t xml:space="preserve"> med den marginella investeringskostnaden i tabell </w:t>
      </w:r>
      <w:r w:rsidR="001F4036">
        <w:t>4</w:t>
      </w:r>
      <w:r>
        <w:t xml:space="preserve"> per åtgärdsgrupp ser vi att </w:t>
      </w:r>
      <w:r w:rsidR="00EE2530">
        <w:t xml:space="preserve">den marginella </w:t>
      </w:r>
      <w:r>
        <w:t xml:space="preserve">investeringskostnaden </w:t>
      </w:r>
      <w:r w:rsidR="008717AD">
        <w:t xml:space="preserve">i allmänhet </w:t>
      </w:r>
      <w:r w:rsidR="00545FDE">
        <w:t>va</w:t>
      </w:r>
      <w:r>
        <w:t xml:space="preserve">r högre än </w:t>
      </w:r>
      <w:r w:rsidR="00EE2530">
        <w:t xml:space="preserve">det marginella </w:t>
      </w:r>
      <w:r>
        <w:t xml:space="preserve">investeringsstödet, vilket tyder på att </w:t>
      </w:r>
      <w:r w:rsidR="003E1418">
        <w:t xml:space="preserve">rationella företag i regel inte borde ha </w:t>
      </w:r>
      <w:r w:rsidR="007E65D1">
        <w:t>genomfört åtgärden ens med stöd</w:t>
      </w:r>
      <w:r w:rsidR="00CF7CAF">
        <w:t>, vilket ju int</w:t>
      </w:r>
      <w:r w:rsidR="00813810">
        <w:t xml:space="preserve">e stämmer med vad som hände i verkligheten – stödet </w:t>
      </w:r>
      <w:r w:rsidR="00756B78">
        <w:t>var attraktivt</w:t>
      </w:r>
      <w:r>
        <w:t xml:space="preserve">. </w:t>
      </w:r>
    </w:p>
    <w:p w14:paraId="3D81FE4C" w14:textId="634AA2C8" w:rsidR="005D6640" w:rsidRDefault="008F5BD6" w:rsidP="005D6640">
      <w:pPr>
        <w:pStyle w:val="Brdtext"/>
      </w:pPr>
      <w:r>
        <w:t>De</w:t>
      </w:r>
      <w:r w:rsidR="001D4947">
        <w:t>nna omständighet ger</w:t>
      </w:r>
      <w:r>
        <w:t xml:space="preserve"> anledning att upprepa </w:t>
      </w:r>
      <w:r w:rsidR="004F45D8">
        <w:t xml:space="preserve">att </w:t>
      </w:r>
      <w:r w:rsidR="003F3855">
        <w:t xml:space="preserve">det finns </w:t>
      </w:r>
      <w:r w:rsidR="004F45D8">
        <w:t>betydande</w:t>
      </w:r>
      <w:r>
        <w:t xml:space="preserve"> osäkerheter </w:t>
      </w:r>
      <w:r w:rsidR="003F3855">
        <w:t xml:space="preserve">som </w:t>
      </w:r>
      <w:r w:rsidR="005D6640">
        <w:t>bör beaktas vid värdering av resultate</w:t>
      </w:r>
      <w:r w:rsidR="0003094B">
        <w:t>n</w:t>
      </w:r>
      <w:r w:rsidR="005D6640">
        <w:t xml:space="preserve">. </w:t>
      </w:r>
    </w:p>
    <w:p w14:paraId="38AAEF0A" w14:textId="19912B6A" w:rsidR="00455241" w:rsidRDefault="00FA0B42" w:rsidP="005D6640">
      <w:pPr>
        <w:pStyle w:val="Punktlista"/>
      </w:pPr>
      <w:r>
        <w:t>vi har</w:t>
      </w:r>
      <w:r w:rsidRPr="79F85188">
        <w:t xml:space="preserve"> </w:t>
      </w:r>
      <w:r w:rsidR="00AC1777">
        <w:t xml:space="preserve">inte </w:t>
      </w:r>
      <w:r w:rsidRPr="79F85188">
        <w:t xml:space="preserve">kunnat </w:t>
      </w:r>
      <w:r w:rsidR="005D6640">
        <w:t xml:space="preserve">inkludera </w:t>
      </w:r>
      <w:r w:rsidR="001176DE">
        <w:t>kostnadsreduktioner eller</w:t>
      </w:r>
      <w:r w:rsidR="00B946EB">
        <w:t xml:space="preserve"> kostnader utöver investeringskostnaden, eller </w:t>
      </w:r>
      <w:r w:rsidR="005D6640">
        <w:t>nyttor</w:t>
      </w:r>
      <w:r w:rsidRPr="79F85188">
        <w:t xml:space="preserve"> som kan påverka resultatet</w:t>
      </w:r>
      <w:r w:rsidR="003F3855">
        <w:t xml:space="preserve"> utöver själva energibesparingen</w:t>
      </w:r>
      <w:r>
        <w:t xml:space="preserve">, till exempel </w:t>
      </w:r>
      <w:r w:rsidR="00AD16B4">
        <w:t xml:space="preserve">förbättrad </w:t>
      </w:r>
      <w:r w:rsidRPr="79F85188">
        <w:t>konkurrenskraft, produktivitet</w:t>
      </w:r>
      <w:r>
        <w:t xml:space="preserve"> och</w:t>
      </w:r>
      <w:r w:rsidRPr="79F85188">
        <w:t xml:space="preserve"> arbetsmiljö</w:t>
      </w:r>
      <w:r w:rsidR="00037058">
        <w:t>,</w:t>
      </w:r>
      <w:r w:rsidRPr="79F85188">
        <w:t xml:space="preserve"> </w:t>
      </w:r>
    </w:p>
    <w:p w14:paraId="4649E522" w14:textId="065C361F" w:rsidR="00B32F05" w:rsidRPr="007825CD" w:rsidRDefault="00FA0B42" w:rsidP="005D6640">
      <w:pPr>
        <w:pStyle w:val="Punktlista"/>
      </w:pPr>
      <w:r w:rsidRPr="79F85188">
        <w:rPr>
          <w:color w:val="000000" w:themeColor="text2"/>
        </w:rPr>
        <w:t>vissa åtgärder har få observationer, vilket innebär att slumpens påverkan på resultaten blir stor</w:t>
      </w:r>
      <w:r w:rsidR="00B9673E">
        <w:rPr>
          <w:color w:val="000000" w:themeColor="text2"/>
        </w:rPr>
        <w:t>, och</w:t>
      </w:r>
    </w:p>
    <w:p w14:paraId="171195EE" w14:textId="5ED62D53" w:rsidR="006C2EC9" w:rsidRDefault="00B9673E" w:rsidP="005D6640">
      <w:pPr>
        <w:pStyle w:val="Punktlista"/>
      </w:pPr>
      <w:r>
        <w:rPr>
          <w:color w:val="000000" w:themeColor="text2"/>
        </w:rPr>
        <w:t>i</w:t>
      </w:r>
      <w:r w:rsidR="00B32F05">
        <w:rPr>
          <w:color w:val="000000" w:themeColor="text2"/>
        </w:rPr>
        <w:t xml:space="preserve">ngående data över beräknad energieffektivisering </w:t>
      </w:r>
      <w:r w:rsidR="00E4286B">
        <w:rPr>
          <w:color w:val="000000" w:themeColor="text2"/>
        </w:rPr>
        <w:t xml:space="preserve">utgörs av </w:t>
      </w:r>
      <w:r w:rsidR="00E4286B" w:rsidRPr="79F85188">
        <w:t>företagens</w:t>
      </w:r>
      <w:r w:rsidR="00AC1777">
        <w:t xml:space="preserve"> egna,</w:t>
      </w:r>
      <w:r w:rsidR="00E4286B" w:rsidRPr="79F85188">
        <w:t xml:space="preserve"> </w:t>
      </w:r>
      <w:r w:rsidR="00E4286B">
        <w:t xml:space="preserve">i ansökan </w:t>
      </w:r>
      <w:r w:rsidR="00E4286B" w:rsidRPr="79F85188">
        <w:t>uppskattade energibesparing</w:t>
      </w:r>
      <w:r w:rsidR="005D2E54">
        <w:t>.</w:t>
      </w:r>
    </w:p>
    <w:p w14:paraId="29B675DC" w14:textId="1243F47E" w:rsidR="00FA0B42" w:rsidRDefault="00FA0B42" w:rsidP="006C2EC9">
      <w:pPr>
        <w:pStyle w:val="Brdtext"/>
      </w:pPr>
      <w:r>
        <w:rPr>
          <w:color w:val="000000" w:themeColor="text2"/>
        </w:rPr>
        <w:t>R</w:t>
      </w:r>
      <w:r w:rsidRPr="79F85188">
        <w:rPr>
          <w:color w:val="000000" w:themeColor="text2"/>
        </w:rPr>
        <w:t xml:space="preserve">esultaten </w:t>
      </w:r>
      <w:r w:rsidR="00B9673E">
        <w:rPr>
          <w:color w:val="000000" w:themeColor="text2"/>
        </w:rPr>
        <w:t>måste</w:t>
      </w:r>
      <w:r>
        <w:rPr>
          <w:color w:val="000000" w:themeColor="text2"/>
        </w:rPr>
        <w:t xml:space="preserve"> alltså</w:t>
      </w:r>
      <w:r w:rsidRPr="79F85188">
        <w:rPr>
          <w:color w:val="000000" w:themeColor="text2"/>
        </w:rPr>
        <w:t xml:space="preserve"> </w:t>
      </w:r>
      <w:r w:rsidR="00A2211C">
        <w:rPr>
          <w:color w:val="000000" w:themeColor="text2"/>
        </w:rPr>
        <w:t xml:space="preserve">betraktas som </w:t>
      </w:r>
      <w:r w:rsidRPr="79F85188">
        <w:rPr>
          <w:color w:val="000000" w:themeColor="text2"/>
        </w:rPr>
        <w:t xml:space="preserve">mycket </w:t>
      </w:r>
      <w:r>
        <w:rPr>
          <w:color w:val="000000" w:themeColor="text2"/>
        </w:rPr>
        <w:t>osäkra</w:t>
      </w:r>
      <w:r w:rsidR="00121A02">
        <w:rPr>
          <w:color w:val="000000" w:themeColor="text2"/>
        </w:rPr>
        <w:t xml:space="preserve"> och sannolikt snedvridna</w:t>
      </w:r>
      <w:r>
        <w:rPr>
          <w:color w:val="000000" w:themeColor="text2"/>
        </w:rPr>
        <w:t xml:space="preserve">, så </w:t>
      </w:r>
      <w:r w:rsidR="007C6402">
        <w:rPr>
          <w:color w:val="000000" w:themeColor="text2"/>
        </w:rPr>
        <w:t xml:space="preserve">vår bedömning är att det </w:t>
      </w:r>
      <w:r w:rsidR="00340556">
        <w:rPr>
          <w:color w:val="000000" w:themeColor="text2"/>
        </w:rPr>
        <w:t xml:space="preserve">utifrån den genomförda analysen </w:t>
      </w:r>
      <w:r w:rsidR="007B2F09">
        <w:rPr>
          <w:color w:val="000000" w:themeColor="text2"/>
        </w:rPr>
        <w:t xml:space="preserve">av det nödvändiga villkoret </w:t>
      </w:r>
      <w:r w:rsidR="007C6402">
        <w:rPr>
          <w:color w:val="000000" w:themeColor="text2"/>
        </w:rPr>
        <w:t>inte går</w:t>
      </w:r>
      <w:r w:rsidRPr="79F85188">
        <w:t xml:space="preserve"> att dra </w:t>
      </w:r>
      <w:r w:rsidR="007C6402">
        <w:t xml:space="preserve">några </w:t>
      </w:r>
      <w:r w:rsidR="006A6B5A">
        <w:t xml:space="preserve">säkra </w:t>
      </w:r>
      <w:r w:rsidRPr="79F85188">
        <w:t>slutsats</w:t>
      </w:r>
      <w:r>
        <w:t>er</w:t>
      </w:r>
      <w:r w:rsidRPr="79F85188">
        <w:t xml:space="preserve"> om </w:t>
      </w:r>
      <w:r w:rsidR="00340556">
        <w:t xml:space="preserve">huruvida stödet </w:t>
      </w:r>
      <w:r w:rsidR="00134979">
        <w:t>har förutsättningar att</w:t>
      </w:r>
      <w:r w:rsidR="006524F2">
        <w:t xml:space="preserve"> vara</w:t>
      </w:r>
      <w:r w:rsidR="00340556">
        <w:t xml:space="preserve"> kostnadseffektivt eller inte</w:t>
      </w:r>
      <w:r w:rsidRPr="79F85188">
        <w:t>.</w:t>
      </w:r>
      <w:r w:rsidR="00A0428D">
        <w:t xml:space="preserve"> Det tillräckliga villkoret har som sagt inte alls </w:t>
      </w:r>
      <w:r w:rsidR="00535954">
        <w:t>analyserats</w:t>
      </w:r>
      <w:r w:rsidR="00A0428D">
        <w:t>.</w:t>
      </w:r>
    </w:p>
    <w:p w14:paraId="09E5047B" w14:textId="7163FC17" w:rsidR="009119D8" w:rsidRPr="009119D8" w:rsidRDefault="00514076" w:rsidP="009119D8">
      <w:pPr>
        <w:pStyle w:val="Rubrik1"/>
      </w:pPr>
      <w:bookmarkStart w:id="98" w:name="_Toc70595056"/>
      <w:bookmarkStart w:id="99" w:name="_Toc71012744"/>
      <w:bookmarkStart w:id="100" w:name="_Toc71637060"/>
      <w:r>
        <w:lastRenderedPageBreak/>
        <w:t>S</w:t>
      </w:r>
      <w:r w:rsidR="009119D8" w:rsidRPr="00537563">
        <w:t>amhällsekonomiska konsekvenser</w:t>
      </w:r>
      <w:bookmarkEnd w:id="98"/>
      <w:bookmarkEnd w:id="99"/>
      <w:bookmarkEnd w:id="100"/>
    </w:p>
    <w:p w14:paraId="542A66FD" w14:textId="48CA74A1" w:rsidR="00883FDA" w:rsidRPr="00883FDA" w:rsidRDefault="00883FDA" w:rsidP="00883FDA">
      <w:pPr>
        <w:pStyle w:val="Brdtext"/>
        <w:rPr>
          <w:i/>
          <w:iCs/>
        </w:rPr>
      </w:pPr>
      <w:r>
        <w:rPr>
          <w:i/>
          <w:iCs/>
        </w:rPr>
        <w:t xml:space="preserve">Kapitel </w:t>
      </w:r>
      <w:r w:rsidR="0067554C">
        <w:rPr>
          <w:i/>
          <w:iCs/>
        </w:rPr>
        <w:t>7</w:t>
      </w:r>
      <w:r>
        <w:rPr>
          <w:i/>
          <w:iCs/>
        </w:rPr>
        <w:t xml:space="preserve"> </w:t>
      </w:r>
      <w:r w:rsidR="00EB1F65">
        <w:rPr>
          <w:i/>
          <w:iCs/>
        </w:rPr>
        <w:t xml:space="preserve">omfattar en </w:t>
      </w:r>
      <w:r w:rsidR="00623C51">
        <w:rPr>
          <w:i/>
          <w:iCs/>
        </w:rPr>
        <w:t xml:space="preserve">identifiering och </w:t>
      </w:r>
      <w:r w:rsidR="00514076">
        <w:rPr>
          <w:i/>
          <w:iCs/>
        </w:rPr>
        <w:t>bedömning</w:t>
      </w:r>
      <w:r w:rsidR="00EB1F65">
        <w:rPr>
          <w:i/>
          <w:iCs/>
        </w:rPr>
        <w:t xml:space="preserve"> av programmets samhällsekonomiska konsekvenser</w:t>
      </w:r>
      <w:r w:rsidR="00B45C58">
        <w:rPr>
          <w:i/>
          <w:iCs/>
        </w:rPr>
        <w:t>.</w:t>
      </w:r>
    </w:p>
    <w:p w14:paraId="0C936A34" w14:textId="55018432" w:rsidR="00265CAF" w:rsidRDefault="00265CAF" w:rsidP="00265CAF">
      <w:pPr>
        <w:pStyle w:val="Brdtext"/>
      </w:pPr>
      <w:r w:rsidRPr="00676BF8">
        <w:t xml:space="preserve">I detta avsnitt beskriver vi </w:t>
      </w:r>
      <w:r>
        <w:t xml:space="preserve">och </w:t>
      </w:r>
      <w:r w:rsidR="002E0763">
        <w:t>bedömer</w:t>
      </w:r>
      <w:r>
        <w:t xml:space="preserve"> </w:t>
      </w:r>
      <w:r w:rsidRPr="006E5144">
        <w:t>kvalitativt</w:t>
      </w:r>
      <w:r w:rsidRPr="00676BF8">
        <w:t xml:space="preserve"> effekter </w:t>
      </w:r>
      <w:r>
        <w:t>med utgångspunkt i</w:t>
      </w:r>
      <w:r w:rsidRPr="00676BF8">
        <w:t xml:space="preserve"> svaren från den intervjustudie som genomfördes av Faugert &amp; Co Utvärdering</w:t>
      </w:r>
      <w:r w:rsidRPr="00676BF8">
        <w:rPr>
          <w:rStyle w:val="BrdtextChar"/>
        </w:rPr>
        <w:t>.</w:t>
      </w:r>
      <w:r>
        <w:rPr>
          <w:rStyle w:val="Fotnotsreferens"/>
          <w:sz w:val="24"/>
          <w:szCs w:val="24"/>
        </w:rPr>
        <w:footnoteReference w:id="39"/>
      </w:r>
      <w:r>
        <w:t xml:space="preserve"> </w:t>
      </w:r>
    </w:p>
    <w:p w14:paraId="6EC5B085" w14:textId="1235196D" w:rsidR="002053F1" w:rsidRDefault="002053F1" w:rsidP="006E5144">
      <w:pPr>
        <w:pStyle w:val="Brdtext"/>
      </w:pPr>
      <w:r>
        <w:t>Energisteget förväntas i längden leda</w:t>
      </w:r>
      <w:r w:rsidR="00C47395">
        <w:t xml:space="preserve"> även </w:t>
      </w:r>
      <w:r>
        <w:t xml:space="preserve">till andra </w:t>
      </w:r>
      <w:r w:rsidR="00E257A3">
        <w:t xml:space="preserve">företagsekonomiska </w:t>
      </w:r>
      <w:r w:rsidR="00482FE4">
        <w:t xml:space="preserve">och </w:t>
      </w:r>
      <w:r>
        <w:t>samhällsekonomiska effekter</w:t>
      </w:r>
      <w:r w:rsidR="00B74C1A">
        <w:t xml:space="preserve"> än </w:t>
      </w:r>
      <w:r w:rsidR="000E669F">
        <w:t xml:space="preserve">de </w:t>
      </w:r>
      <w:r w:rsidR="00265CAF">
        <w:t xml:space="preserve">som är </w:t>
      </w:r>
      <w:r w:rsidR="00924451">
        <w:t xml:space="preserve">direkt </w:t>
      </w:r>
      <w:r w:rsidR="004404D9">
        <w:t>kopplade</w:t>
      </w:r>
      <w:r w:rsidR="00265CAF">
        <w:t xml:space="preserve"> till </w:t>
      </w:r>
      <w:r w:rsidR="00B74C1A">
        <w:t>energieffektivisering</w:t>
      </w:r>
      <w:r>
        <w:t xml:space="preserve">. Många av de tänkbara effekterna </w:t>
      </w:r>
      <w:r w:rsidR="44C5DC54">
        <w:t xml:space="preserve">har </w:t>
      </w:r>
      <w:r>
        <w:t xml:space="preserve">inte hunnit realiseras än. En </w:t>
      </w:r>
      <w:r w:rsidRPr="001F4036">
        <w:rPr>
          <w:i/>
          <w:iCs/>
        </w:rPr>
        <w:t>ex</w:t>
      </w:r>
      <w:r w:rsidR="001F4036" w:rsidRPr="001F4036">
        <w:rPr>
          <w:i/>
          <w:iCs/>
        </w:rPr>
        <w:t xml:space="preserve"> </w:t>
      </w:r>
      <w:r w:rsidRPr="001F4036">
        <w:rPr>
          <w:i/>
          <w:iCs/>
        </w:rPr>
        <w:t>post</w:t>
      </w:r>
      <w:r w:rsidR="001F4036">
        <w:t xml:space="preserve"> </w:t>
      </w:r>
      <w:r>
        <w:t>analys om några år skulle ge en tydligare bild av vilka effekter som har uppstått. Effekterna i termer av nytt</w:t>
      </w:r>
      <w:r w:rsidR="15D97DB0">
        <w:t>a</w:t>
      </w:r>
      <w:r>
        <w:t xml:space="preserve"> bör då också ställas mot kostnader för programmet. I analysen bör ingå så många kostnader och </w:t>
      </w:r>
      <w:r w:rsidR="5AF6F91E">
        <w:t xml:space="preserve">så mycket </w:t>
      </w:r>
      <w:r>
        <w:t>nytt</w:t>
      </w:r>
      <w:r w:rsidR="678EF1FF">
        <w:t>a</w:t>
      </w:r>
      <w:r>
        <w:t xml:space="preserve"> som möjligt som uppstår av programmet.</w:t>
      </w:r>
    </w:p>
    <w:p w14:paraId="3111E08B" w14:textId="1BE5687E" w:rsidR="002053F1" w:rsidRDefault="002053F1" w:rsidP="006E5144">
      <w:pPr>
        <w:pStyle w:val="Brdtext"/>
      </w:pPr>
      <w:r>
        <w:t>Kostnader och nytt</w:t>
      </w:r>
      <w:r w:rsidR="760B92F2">
        <w:t>a</w:t>
      </w:r>
      <w:r>
        <w:t xml:space="preserve"> inventeras, kvantifieras och monetariseras så långt det går, för att bedöma den </w:t>
      </w:r>
      <w:r w:rsidR="00EC2F27">
        <w:t xml:space="preserve">företagsekonomiska och </w:t>
      </w:r>
      <w:r>
        <w:t xml:space="preserve">samhällsekonomiska lönsamheten. Det är inte alltid lätt att sätta monetära värden på effekter av energieffektiviseringsåtgärder. Enligt Nehler (2019) kan implementering av energieffektiviserande åtgärder, förutom energibesparing och energikostnadsbesparing, även ge ytterligare positiva effekter för företaget, så kallade mervärden (eng. </w:t>
      </w:r>
      <w:r w:rsidR="00073098">
        <w:t xml:space="preserve">multiple benefits, </w:t>
      </w:r>
      <w:r>
        <w:t>non-energy benefits), i form av ökad produktivitet, ökad livslängd för maskiner och utrustning, förbättrad arbetsmiljö samt mindre utsläpp och avfall.</w:t>
      </w:r>
    </w:p>
    <w:p w14:paraId="368004FA" w14:textId="650A627C" w:rsidR="00646E8C" w:rsidRDefault="00646E8C" w:rsidP="00646E8C">
      <w:pPr>
        <w:pStyle w:val="Rubrik2"/>
      </w:pPr>
      <w:bookmarkStart w:id="101" w:name="_Toc70595057"/>
      <w:bookmarkStart w:id="102" w:name="_Toc71012745"/>
      <w:bookmarkStart w:id="103" w:name="_Toc71637061"/>
      <w:r>
        <w:t>Identifierade resultat</w:t>
      </w:r>
      <w:r w:rsidRPr="00372CB6">
        <w:t xml:space="preserve"> </w:t>
      </w:r>
      <w:r>
        <w:t>och effekter</w:t>
      </w:r>
      <w:bookmarkEnd w:id="101"/>
      <w:bookmarkEnd w:id="102"/>
      <w:bookmarkEnd w:id="103"/>
    </w:p>
    <w:p w14:paraId="3E42D360" w14:textId="2C338770" w:rsidR="00646E8C" w:rsidRDefault="00646E8C" w:rsidP="00646E8C">
      <w:pPr>
        <w:pStyle w:val="Brdtext"/>
      </w:pPr>
      <w:r>
        <w:t xml:space="preserve">Att identifiera resultat och effekter, både på företagsnivå och utanför företaget, är ett viktigt första steg i arbetet med en samhällsekonomisk analys. Den utvärdering som refereras i kapitel 5 lyfter fram ett stort antal påvisade effekter och utgör en viktig källa i identifieringen. </w:t>
      </w:r>
    </w:p>
    <w:p w14:paraId="25B4E3D3" w14:textId="48A86413" w:rsidR="00646E8C" w:rsidRDefault="00110A6C" w:rsidP="00646E8C">
      <w:pPr>
        <w:pStyle w:val="Brdtext"/>
      </w:pPr>
      <w:r>
        <w:t>Det finns även indirekta</w:t>
      </w:r>
      <w:r w:rsidR="00646E8C">
        <w:t xml:space="preserve"> effekter som manifesterar sig inom </w:t>
      </w:r>
      <w:r w:rsidR="00646E8C" w:rsidRPr="53FCB7A7">
        <w:rPr>
          <w:i/>
          <w:iCs/>
        </w:rPr>
        <w:t>övrig</w:t>
      </w:r>
      <w:r w:rsidR="00646E8C">
        <w:t xml:space="preserve"> bransch och </w:t>
      </w:r>
      <w:r w:rsidR="00646E8C" w:rsidRPr="53FCB7A7">
        <w:rPr>
          <w:i/>
          <w:iCs/>
        </w:rPr>
        <w:t>övrig</w:t>
      </w:r>
      <w:r w:rsidR="00646E8C">
        <w:t xml:space="preserve"> industri (dvs förutom de deltagande företagen) genom kunskaps- eller teknikspridning. Vår hypotes är att det främst sker genom att ökad medvetenhet, kunskaper, kompetens och förmågor successivt sprider sig inom närliggande branscher och på längre sikt manifesterar sig i industrin i stort genom bl.a. följande mekanismer:</w:t>
      </w:r>
    </w:p>
    <w:p w14:paraId="2794DFE8" w14:textId="77777777" w:rsidR="00646E8C" w:rsidRDefault="00646E8C" w:rsidP="00646E8C">
      <w:pPr>
        <w:pStyle w:val="Punktlista"/>
      </w:pPr>
      <w:r>
        <w:t>Information om genomförda goda exempel sprids i media, sociala media och andra kanaler och fångas upp av andra företag,</w:t>
      </w:r>
    </w:p>
    <w:p w14:paraId="155EA159" w14:textId="77777777" w:rsidR="00646E8C" w:rsidRPr="001B7ED1" w:rsidRDefault="00646E8C" w:rsidP="00646E8C">
      <w:pPr>
        <w:pStyle w:val="Punktlista"/>
      </w:pPr>
      <w:r>
        <w:lastRenderedPageBreak/>
        <w:t>Konsulter och teknikleverantörer lär av sina kunder, och sprider erfarenheter vidare till andra kunder, t.ex. i samband med utvecklingsuppdrag.</w:t>
      </w:r>
    </w:p>
    <w:p w14:paraId="6A60938B" w14:textId="52658860" w:rsidR="00646E8C" w:rsidRDefault="00646E8C" w:rsidP="00646E8C">
      <w:pPr>
        <w:pStyle w:val="Brdtext"/>
      </w:pPr>
      <w:r>
        <w:t xml:space="preserve">Den första punkten ligger delvis inom myndighetens kontroll. Myndigheten har ambitionen att öka företags kännedom om goda resultat, och deltagande företag har krav på </w:t>
      </w:r>
      <w:r w:rsidR="00621032">
        <w:t xml:space="preserve">sig </w:t>
      </w:r>
      <w:r>
        <w:t xml:space="preserve">att medverka till spridning av information om resultat. Detta kan bidra till ökad kunskap, kompetens, medvetenhet och motivation inom övrig bransch och övrig industri. </w:t>
      </w:r>
    </w:p>
    <w:p w14:paraId="16092EE3" w14:textId="7B54EC4E" w:rsidR="00646E8C" w:rsidRDefault="008274A8" w:rsidP="00646E8C">
      <w:pPr>
        <w:pStyle w:val="Rubrik3"/>
      </w:pPr>
      <w:r>
        <w:t>Resultat</w:t>
      </w:r>
      <w:r w:rsidR="00646E8C">
        <w:t xml:space="preserve"> på företagsnivå</w:t>
      </w:r>
    </w:p>
    <w:p w14:paraId="5F8EAB92" w14:textId="362491DC" w:rsidR="00646E8C" w:rsidRPr="00C11D7F" w:rsidRDefault="007059D2" w:rsidP="00646E8C">
      <w:pPr>
        <w:pStyle w:val="Brdtext"/>
      </w:pPr>
      <w:r>
        <w:t>N</w:t>
      </w:r>
      <w:r w:rsidR="00182A2E">
        <w:t>edan</w:t>
      </w:r>
      <w:r w:rsidR="00646E8C">
        <w:t xml:space="preserve"> sammanfattas </w:t>
      </w:r>
      <w:r w:rsidR="00F43332">
        <w:t xml:space="preserve">och förtydligas kapitel 5 vad gäller </w:t>
      </w:r>
      <w:r w:rsidR="00BF0092">
        <w:t>resultat</w:t>
      </w:r>
      <w:r w:rsidR="00646E8C">
        <w:t xml:space="preserve"> som primärt sker i de företag som deltagit i programmet. </w:t>
      </w:r>
    </w:p>
    <w:p w14:paraId="706A5CD8" w14:textId="1372B1F6" w:rsidR="00646E8C" w:rsidRDefault="00C77F17" w:rsidP="00646E8C">
      <w:pPr>
        <w:pStyle w:val="Punktlista"/>
      </w:pPr>
      <w:r>
        <w:t>Ökad energieffektivitet</w:t>
      </w:r>
    </w:p>
    <w:p w14:paraId="3B78C846" w14:textId="77777777" w:rsidR="00646E8C" w:rsidRDefault="00646E8C" w:rsidP="00646E8C">
      <w:pPr>
        <w:pStyle w:val="Punktlista"/>
      </w:pPr>
      <w:r>
        <w:t>Minskade utsläpp av klimatgaser</w:t>
      </w:r>
    </w:p>
    <w:p w14:paraId="23A7FE5F" w14:textId="57186508" w:rsidR="00646E8C" w:rsidRDefault="00646E8C" w:rsidP="00646E8C">
      <w:pPr>
        <w:pStyle w:val="Punktlista"/>
        <w:numPr>
          <w:ilvl w:val="1"/>
          <w:numId w:val="2"/>
        </w:numPr>
      </w:pPr>
      <w:r>
        <w:t xml:space="preserve">till följd av </w:t>
      </w:r>
      <w:r w:rsidR="009B0B2A">
        <w:t>ökad energieffektivitet</w:t>
      </w:r>
      <w:r>
        <w:t xml:space="preserve"> som </w:t>
      </w:r>
    </w:p>
    <w:p w14:paraId="7ED64D49" w14:textId="77777777" w:rsidR="00646E8C" w:rsidRDefault="00646E8C" w:rsidP="00646E8C">
      <w:pPr>
        <w:pStyle w:val="Punktlista"/>
        <w:numPr>
          <w:ilvl w:val="2"/>
          <w:numId w:val="2"/>
        </w:numPr>
      </w:pPr>
      <w:r>
        <w:t>minskar egen användning av fossil energi, eller</w:t>
      </w:r>
    </w:p>
    <w:p w14:paraId="7E5FF45C" w14:textId="77777777" w:rsidR="00646E8C" w:rsidRDefault="00646E8C" w:rsidP="00646E8C">
      <w:pPr>
        <w:pStyle w:val="Punktlista"/>
        <w:numPr>
          <w:ilvl w:val="2"/>
          <w:numId w:val="2"/>
        </w:numPr>
      </w:pPr>
      <w:r>
        <w:t xml:space="preserve">ökar utbudet av fossilfri energi (t ex bark m fl biprodukter eller restvärme) på marknaden </w:t>
      </w:r>
    </w:p>
    <w:p w14:paraId="422E5D97" w14:textId="77777777" w:rsidR="00646E8C" w:rsidRDefault="00646E8C" w:rsidP="00646E8C">
      <w:pPr>
        <w:pStyle w:val="Punktlista"/>
        <w:numPr>
          <w:ilvl w:val="1"/>
          <w:numId w:val="2"/>
        </w:numPr>
      </w:pPr>
      <w:r>
        <w:t>till följd av konvertering från fossila till fossilfria energibärare</w:t>
      </w:r>
    </w:p>
    <w:p w14:paraId="07C9408D" w14:textId="77777777" w:rsidR="00646E8C" w:rsidRDefault="00646E8C" w:rsidP="00646E8C">
      <w:pPr>
        <w:pStyle w:val="Punktlista"/>
      </w:pPr>
      <w:r>
        <w:t xml:space="preserve">Kostnadsminskningar </w:t>
      </w:r>
    </w:p>
    <w:p w14:paraId="4EBE1AC4" w14:textId="0A4C04F6" w:rsidR="00646E8C" w:rsidRDefault="00646E8C" w:rsidP="00646E8C">
      <w:pPr>
        <w:pStyle w:val="Punktlista"/>
        <w:numPr>
          <w:ilvl w:val="1"/>
          <w:numId w:val="2"/>
        </w:numPr>
      </w:pPr>
      <w:r>
        <w:t xml:space="preserve">till följd av </w:t>
      </w:r>
      <w:r w:rsidR="009B0B2A">
        <w:t>ökad energieffektivitet</w:t>
      </w:r>
    </w:p>
    <w:p w14:paraId="6E15BE39" w14:textId="77777777" w:rsidR="00646E8C" w:rsidRDefault="00646E8C" w:rsidP="00646E8C">
      <w:pPr>
        <w:pStyle w:val="Punktlista"/>
        <w:numPr>
          <w:ilvl w:val="1"/>
          <w:numId w:val="2"/>
        </w:numPr>
      </w:pPr>
      <w:r>
        <w:t xml:space="preserve">genom minskat framtida underhållsbehov, </w:t>
      </w:r>
      <w:r w:rsidRPr="00B52546">
        <w:t xml:space="preserve">ofta relaterat till effektivare drift </w:t>
      </w:r>
      <w:r>
        <w:t>av</w:t>
      </w:r>
      <w:r w:rsidRPr="00B52546">
        <w:t xml:space="preserve"> värmeåtervinning, ventilation och styrsystem</w:t>
      </w:r>
    </w:p>
    <w:p w14:paraId="532F758F" w14:textId="77777777" w:rsidR="00646E8C" w:rsidRDefault="00646E8C" w:rsidP="00646E8C">
      <w:pPr>
        <w:pStyle w:val="Punktlista"/>
        <w:numPr>
          <w:ilvl w:val="1"/>
          <w:numId w:val="2"/>
        </w:numPr>
      </w:pPr>
      <w:r>
        <w:t>genom ökad framtida driftsäkerhet</w:t>
      </w:r>
    </w:p>
    <w:p w14:paraId="5EBDDBAB" w14:textId="77777777" w:rsidR="00646E8C" w:rsidRDefault="00646E8C" w:rsidP="00646E8C">
      <w:pPr>
        <w:pStyle w:val="Punktlista"/>
        <w:numPr>
          <w:ilvl w:val="1"/>
          <w:numId w:val="2"/>
        </w:numPr>
      </w:pPr>
      <w:r>
        <w:t>genom minskade framtida investeringsbehov</w:t>
      </w:r>
    </w:p>
    <w:p w14:paraId="34A11E77" w14:textId="77777777" w:rsidR="00646E8C" w:rsidRDefault="00646E8C" w:rsidP="00646E8C">
      <w:pPr>
        <w:pStyle w:val="Punktlista"/>
        <w:numPr>
          <w:ilvl w:val="1"/>
          <w:numId w:val="2"/>
        </w:numPr>
      </w:pPr>
      <w:r>
        <w:t>till följd av effektivare processer som leder till en effektivare framtida verksamhet i stort</w:t>
      </w:r>
    </w:p>
    <w:p w14:paraId="241A91ED" w14:textId="77777777" w:rsidR="00646E8C" w:rsidRDefault="00646E8C" w:rsidP="00646E8C">
      <w:pPr>
        <w:pStyle w:val="Punktlista"/>
      </w:pPr>
      <w:r>
        <w:t xml:space="preserve">Intäktsökningar </w:t>
      </w:r>
    </w:p>
    <w:p w14:paraId="2A5CEAA5" w14:textId="77777777" w:rsidR="00646E8C" w:rsidRDefault="00646E8C" w:rsidP="00646E8C">
      <w:pPr>
        <w:pStyle w:val="Punktlista"/>
        <w:numPr>
          <w:ilvl w:val="1"/>
          <w:numId w:val="2"/>
        </w:numPr>
      </w:pPr>
      <w:r>
        <w:t xml:space="preserve">till följd av effektivare processer som leder till ökad produktkvalitet </w:t>
      </w:r>
    </w:p>
    <w:p w14:paraId="4D36B06A" w14:textId="561C1AC0" w:rsidR="00C11C20" w:rsidRDefault="00D74B9D" w:rsidP="00D74B9D">
      <w:pPr>
        <w:pStyle w:val="Punktlista"/>
        <w:numPr>
          <w:ilvl w:val="1"/>
          <w:numId w:val="2"/>
        </w:numPr>
      </w:pPr>
      <w:r>
        <w:t>till följd av s</w:t>
      </w:r>
      <w:r w:rsidR="00C11C20">
        <w:t>tärk</w:t>
      </w:r>
      <w:r w:rsidR="00C11C20" w:rsidRPr="005B51B1">
        <w:t xml:space="preserve">t varumärke som </w:t>
      </w:r>
      <w:r w:rsidR="00C11C20">
        <w:t xml:space="preserve">ett </w:t>
      </w:r>
      <w:r w:rsidR="00C11C20" w:rsidRPr="005B51B1">
        <w:t>miljömedvetet</w:t>
      </w:r>
      <w:r w:rsidR="00C11C20">
        <w:t xml:space="preserve"> företag.</w:t>
      </w:r>
    </w:p>
    <w:p w14:paraId="49A28299" w14:textId="77777777" w:rsidR="00646E8C" w:rsidRPr="00B52546" w:rsidRDefault="00646E8C" w:rsidP="00646E8C">
      <w:pPr>
        <w:pStyle w:val="Punktlista"/>
      </w:pPr>
      <w:r w:rsidRPr="00B52546">
        <w:t xml:space="preserve">Förbättrad arbetsmiljö inom företaget. </w:t>
      </w:r>
    </w:p>
    <w:p w14:paraId="7A790C6F" w14:textId="77777777" w:rsidR="00646E8C" w:rsidRPr="00B52546" w:rsidRDefault="00646E8C" w:rsidP="00646E8C">
      <w:pPr>
        <w:pStyle w:val="Punktlista"/>
        <w:numPr>
          <w:ilvl w:val="1"/>
          <w:numId w:val="2"/>
        </w:numPr>
      </w:pPr>
      <w:r>
        <w:t>Exempelvis m</w:t>
      </w:r>
      <w:r w:rsidRPr="00B52546">
        <w:t>inskade bullernivåer, bättre belysning, behagligare innetemperatur</w:t>
      </w:r>
      <w:r>
        <w:t>,</w:t>
      </w:r>
      <w:r w:rsidRPr="00B52546">
        <w:t xml:space="preserve"> bättre luft</w:t>
      </w:r>
      <w:r>
        <w:t>, ökad arbetssäkerhet.</w:t>
      </w:r>
    </w:p>
    <w:p w14:paraId="10DEEAE6" w14:textId="77777777" w:rsidR="00646E8C" w:rsidRPr="00B52546" w:rsidRDefault="00646E8C" w:rsidP="00646E8C">
      <w:pPr>
        <w:pStyle w:val="Punktlista"/>
        <w:numPr>
          <w:ilvl w:val="1"/>
          <w:numId w:val="2"/>
        </w:numPr>
      </w:pPr>
      <w:r w:rsidRPr="00B52546">
        <w:t>Förbättrad arbetsmiljö inom</w:t>
      </w:r>
      <w:r>
        <w:t>hus</w:t>
      </w:r>
      <w:r w:rsidRPr="00B52546">
        <w:t xml:space="preserve"> </w:t>
      </w:r>
      <w:r>
        <w:t>är s</w:t>
      </w:r>
      <w:r w:rsidRPr="00B52546">
        <w:t>ärskilt vanligt bland de projekt som avser belysning, ventilation och värmeåtervinning</w:t>
      </w:r>
      <w:r>
        <w:t>.</w:t>
      </w:r>
    </w:p>
    <w:p w14:paraId="52E634AC" w14:textId="77777777" w:rsidR="00646E8C" w:rsidRDefault="00646E8C" w:rsidP="00646E8C">
      <w:pPr>
        <w:pStyle w:val="Punktlista"/>
      </w:pPr>
      <w:r w:rsidRPr="00B52546">
        <w:t>Ökad kunskap och kompetens</w:t>
      </w:r>
      <w:r>
        <w:t xml:space="preserve"> inom energifrågor hos </w:t>
      </w:r>
      <w:r w:rsidRPr="00B52546">
        <w:t>företaget</w:t>
      </w:r>
      <w:r>
        <w:t xml:space="preserve"> till följd av både</w:t>
      </w:r>
      <w:r w:rsidRPr="00B52546">
        <w:t xml:space="preserve"> projektering</w:t>
      </w:r>
      <w:r>
        <w:t>s-</w:t>
      </w:r>
      <w:r w:rsidRPr="00B52546">
        <w:t xml:space="preserve"> och investering</w:t>
      </w:r>
      <w:r>
        <w:t>sprojekt</w:t>
      </w:r>
      <w:r w:rsidRPr="00B52546">
        <w:t xml:space="preserve">, </w:t>
      </w:r>
      <w:r>
        <w:t>bland</w:t>
      </w:r>
      <w:r w:rsidRPr="00B52546">
        <w:t xml:space="preserve"> </w:t>
      </w:r>
      <w:r>
        <w:t xml:space="preserve">såväl </w:t>
      </w:r>
      <w:r w:rsidRPr="00B52546">
        <w:t xml:space="preserve">ledning </w:t>
      </w:r>
      <w:r>
        <w:t>som</w:t>
      </w:r>
      <w:r w:rsidRPr="00B52546">
        <w:t xml:space="preserve"> medarbetare</w:t>
      </w:r>
      <w:r>
        <w:t xml:space="preserve"> inom företagen </w:t>
      </w:r>
    </w:p>
    <w:p w14:paraId="647F9063" w14:textId="77777777" w:rsidR="00646E8C" w:rsidRDefault="00646E8C" w:rsidP="00646E8C">
      <w:pPr>
        <w:pStyle w:val="Punktlista"/>
        <w:numPr>
          <w:ilvl w:val="1"/>
          <w:numId w:val="2"/>
        </w:numPr>
      </w:pPr>
      <w:r>
        <w:t>K</w:t>
      </w:r>
      <w:r w:rsidRPr="009C3642">
        <w:t xml:space="preserve">unskapsöverföring </w:t>
      </w:r>
      <w:r>
        <w:t xml:space="preserve">har </w:t>
      </w:r>
      <w:r w:rsidRPr="009C3642">
        <w:t>skett från de konsulter som företaget samarbetat med i projektet</w:t>
      </w:r>
    </w:p>
    <w:p w14:paraId="0CD30102" w14:textId="77777777" w:rsidR="00646E8C" w:rsidRPr="00B52546" w:rsidRDefault="00646E8C" w:rsidP="00646E8C">
      <w:pPr>
        <w:pStyle w:val="Punktlista"/>
        <w:numPr>
          <w:ilvl w:val="1"/>
          <w:numId w:val="2"/>
        </w:numPr>
      </w:pPr>
      <w:r>
        <w:t xml:space="preserve">Exempel på ökad kunskap är inom följande områden: </w:t>
      </w:r>
    </w:p>
    <w:p w14:paraId="15DA5171" w14:textId="77777777" w:rsidR="00646E8C" w:rsidRDefault="00646E8C" w:rsidP="00646E8C">
      <w:pPr>
        <w:pStyle w:val="Punktlista"/>
        <w:numPr>
          <w:ilvl w:val="2"/>
          <w:numId w:val="2"/>
        </w:numPr>
      </w:pPr>
      <w:r w:rsidRPr="00B52546">
        <w:t>företagets energianvändning</w:t>
      </w:r>
      <w:r>
        <w:t>,</w:t>
      </w:r>
    </w:p>
    <w:p w14:paraId="737319DD" w14:textId="77777777" w:rsidR="00646E8C" w:rsidRDefault="00646E8C" w:rsidP="00646E8C">
      <w:pPr>
        <w:pStyle w:val="Punktlista"/>
        <w:numPr>
          <w:ilvl w:val="2"/>
          <w:numId w:val="2"/>
        </w:numPr>
      </w:pPr>
      <w:r>
        <w:lastRenderedPageBreak/>
        <w:t>olika tekniska lösningar,</w:t>
      </w:r>
    </w:p>
    <w:p w14:paraId="21B42DDF" w14:textId="77777777" w:rsidR="00646E8C" w:rsidRDefault="00646E8C" w:rsidP="00646E8C">
      <w:pPr>
        <w:pStyle w:val="Punktlista"/>
        <w:numPr>
          <w:ilvl w:val="2"/>
          <w:numId w:val="2"/>
        </w:numPr>
      </w:pPr>
      <w:r>
        <w:t>potentiella åtgärder och deras fördelar och brister,</w:t>
      </w:r>
    </w:p>
    <w:p w14:paraId="18507DC9" w14:textId="77777777" w:rsidR="00646E8C" w:rsidRDefault="00646E8C" w:rsidP="00646E8C">
      <w:pPr>
        <w:pStyle w:val="Punktlista"/>
        <w:numPr>
          <w:ilvl w:val="2"/>
          <w:numId w:val="2"/>
        </w:numPr>
      </w:pPr>
      <w:r w:rsidRPr="00B52546">
        <w:t>genomförande av projekt med en energieffektiviserande aspekt</w:t>
      </w:r>
      <w:r>
        <w:t>,</w:t>
      </w:r>
    </w:p>
    <w:p w14:paraId="62F63D38" w14:textId="77777777" w:rsidR="00646E8C" w:rsidRPr="00B52546" w:rsidRDefault="00646E8C" w:rsidP="00646E8C">
      <w:pPr>
        <w:pStyle w:val="Punktlista"/>
        <w:numPr>
          <w:ilvl w:val="2"/>
          <w:numId w:val="2"/>
        </w:numPr>
      </w:pPr>
      <w:r>
        <w:t>ö</w:t>
      </w:r>
      <w:r w:rsidRPr="00B52546">
        <w:t xml:space="preserve">kad medvetenhet och ökat intresse/positivt beteende bland de anställda. </w:t>
      </w:r>
    </w:p>
    <w:p w14:paraId="1B9765D6" w14:textId="77777777" w:rsidR="00646E8C" w:rsidRDefault="00646E8C" w:rsidP="00646E8C">
      <w:pPr>
        <w:pStyle w:val="Punktlista"/>
      </w:pPr>
      <w:r>
        <w:t>Ökade förmågor i företaget</w:t>
      </w:r>
    </w:p>
    <w:p w14:paraId="1A2A8A14" w14:textId="77777777" w:rsidR="00646E8C" w:rsidRDefault="00646E8C" w:rsidP="00646E8C">
      <w:pPr>
        <w:pStyle w:val="Punktlista"/>
        <w:numPr>
          <w:ilvl w:val="1"/>
          <w:numId w:val="2"/>
        </w:numPr>
      </w:pPr>
      <w:r w:rsidRPr="003D6F6A">
        <w:t xml:space="preserve">att fatta </w:t>
      </w:r>
      <w:r>
        <w:t>välgrundade</w:t>
      </w:r>
      <w:r w:rsidRPr="003D6F6A">
        <w:t xml:space="preserve"> strategiska beslut om sin energianvändning</w:t>
      </w:r>
      <w:r>
        <w:t xml:space="preserve"> </w:t>
      </w:r>
    </w:p>
    <w:p w14:paraId="6CFFD1BE" w14:textId="77777777" w:rsidR="00646E8C" w:rsidRDefault="00646E8C" w:rsidP="00646E8C">
      <w:pPr>
        <w:pStyle w:val="Punktlista"/>
        <w:numPr>
          <w:ilvl w:val="1"/>
          <w:numId w:val="2"/>
        </w:numPr>
      </w:pPr>
      <w:r>
        <w:t>att genomföra mer komplexa, och omställningsdrivande energieffektiva åtgärder, som syftar till större system- och processförändringar för företaget.</w:t>
      </w:r>
    </w:p>
    <w:p w14:paraId="2D1E53DF" w14:textId="77777777" w:rsidR="00646E8C" w:rsidRDefault="00646E8C" w:rsidP="00646E8C">
      <w:pPr>
        <w:pStyle w:val="Punktlista"/>
        <w:numPr>
          <w:ilvl w:val="1"/>
          <w:numId w:val="2"/>
        </w:numPr>
      </w:pPr>
      <w:r>
        <w:t xml:space="preserve">att minska risken för att företagen genomför olönsamma investeringar, vilket i förlängningen skulle kunna leda till en större misstro gentemot energieffektiva åtgärder. </w:t>
      </w:r>
    </w:p>
    <w:p w14:paraId="7F845093" w14:textId="77777777" w:rsidR="00646E8C" w:rsidRDefault="00646E8C" w:rsidP="00646E8C">
      <w:pPr>
        <w:pStyle w:val="Punktlista"/>
      </w:pPr>
      <w:r>
        <w:t>E</w:t>
      </w:r>
      <w:r w:rsidRPr="00F64C97">
        <w:t xml:space="preserve">tt ökat fokus på energifrågan inom företaget, vilket medfört en ökad medvetenhet, exempelvis om företagets och de anställdas (energi)beteende, ett ökat intresse </w:t>
      </w:r>
      <w:r>
        <w:t>bland</w:t>
      </w:r>
      <w:r w:rsidRPr="00F64C97">
        <w:t xml:space="preserve"> de anställda</w:t>
      </w:r>
      <w:r>
        <w:t xml:space="preserve"> och ett påverkat beteende</w:t>
      </w:r>
    </w:p>
    <w:p w14:paraId="12140AF2" w14:textId="77777777" w:rsidR="00646E8C" w:rsidRDefault="00646E8C" w:rsidP="00646E8C">
      <w:pPr>
        <w:pStyle w:val="Punktlista"/>
      </w:pPr>
      <w:r>
        <w:t>F</w:t>
      </w:r>
      <w:r w:rsidRPr="00F91CCE">
        <w:t>ler energieffektiva åtgärder utreds och/eller genomförs</w:t>
      </w:r>
      <w:r w:rsidRPr="0033797A">
        <w:t xml:space="preserve"> </w:t>
      </w:r>
      <w:r w:rsidRPr="00F91CCE">
        <w:t>på sikt</w:t>
      </w:r>
      <w:r>
        <w:t xml:space="preserve">, genom att fler inom företagen får ökad motivation när de ser nyttan av energieffektiv teknik och får förtroende för denna. </w:t>
      </w:r>
      <w:r w:rsidRPr="00F91CCE">
        <w:t>Det leder sannolikt till att</w:t>
      </w:r>
      <w:r>
        <w:t>:</w:t>
      </w:r>
    </w:p>
    <w:p w14:paraId="25F49CFD" w14:textId="77777777" w:rsidR="00646E8C" w:rsidRDefault="00646E8C" w:rsidP="00646E8C">
      <w:pPr>
        <w:pStyle w:val="Punktlista"/>
        <w:numPr>
          <w:ilvl w:val="1"/>
          <w:numId w:val="2"/>
        </w:numPr>
      </w:pPr>
      <w:r w:rsidRPr="00B52546">
        <w:t>Projekten planeras</w:t>
      </w:r>
      <w:r>
        <w:t xml:space="preserve"> i flera fall att</w:t>
      </w:r>
      <w:r w:rsidRPr="00B52546">
        <w:t xml:space="preserve"> spridas vidare inom företaget eller koncernen. Då flera av företagen även tillhör en internationell koncern kan spridning ske både nationellt och internationellt. </w:t>
      </w:r>
    </w:p>
    <w:p w14:paraId="34375CCB" w14:textId="66FDDA11" w:rsidR="00646E8C" w:rsidRDefault="00402BFF" w:rsidP="00646E8C">
      <w:pPr>
        <w:pStyle w:val="Punktlista"/>
        <w:numPr>
          <w:ilvl w:val="1"/>
          <w:numId w:val="2"/>
        </w:numPr>
      </w:pPr>
      <w:r>
        <w:t>P</w:t>
      </w:r>
      <w:r w:rsidR="00646E8C" w:rsidRPr="00880A1B">
        <w:t xml:space="preserve">rojektet </w:t>
      </w:r>
      <w:r>
        <w:t>har l</w:t>
      </w:r>
      <w:r w:rsidR="00646E8C">
        <w:t xml:space="preserve">ett till att </w:t>
      </w:r>
      <w:r w:rsidR="00646E8C" w:rsidRPr="00880A1B">
        <w:t>företag identifierat ytterligare energieffektiviseringsåtgärder</w:t>
      </w:r>
      <w:r w:rsidR="00646E8C">
        <w:t xml:space="preserve">, t.ex. att </w:t>
      </w:r>
      <w:r w:rsidR="00646E8C" w:rsidRPr="00880A1B">
        <w:t>genomföra liknande åtgärder i andra delar av verksamheten.</w:t>
      </w:r>
      <w:r w:rsidR="00646E8C" w:rsidRPr="00B601AB">
        <w:t xml:space="preserve"> </w:t>
      </w:r>
    </w:p>
    <w:p w14:paraId="4AEFAB24" w14:textId="77777777" w:rsidR="00646E8C" w:rsidRDefault="00646E8C" w:rsidP="00646E8C">
      <w:pPr>
        <w:pStyle w:val="Punktlista"/>
      </w:pPr>
      <w:r>
        <w:t>P</w:t>
      </w:r>
      <w:r w:rsidRPr="003D6F6A">
        <w:t xml:space="preserve">ositiva effekter för omgivande samhälle, såsom </w:t>
      </w:r>
      <w:r>
        <w:t xml:space="preserve">minskad miljöbelastning, </w:t>
      </w:r>
      <w:r w:rsidRPr="003D6F6A">
        <w:t xml:space="preserve">minskade bullernivåer och nya arbetstillfällen. </w:t>
      </w:r>
    </w:p>
    <w:p w14:paraId="37685221" w14:textId="09D39573" w:rsidR="00CF3E5D" w:rsidRDefault="00C77F17" w:rsidP="00CF3E5D">
      <w:pPr>
        <w:pStyle w:val="Brdtext"/>
      </w:pPr>
      <w:r>
        <w:t xml:space="preserve">Utvärderaren har identifierat de nämnda effekterna hos större eller mindre andelar av intervjuade företag, det kan alltså inte förmodas att alla effekter förekommer i samtliga projekt. Vissa effekter uppträder företrädesvis i investeringsprojekt, andra i första hand i projekteringsprojekt. </w:t>
      </w:r>
      <w:r w:rsidR="007338B3">
        <w:t xml:space="preserve">Resultat i form av kostnadsminskningar eller intäktsökningar, förbättrad arbetsmiljö, förbättrad omgivande miljö och stärkt varumärke inträffar givetvis först när investeringen är genomförd. Resultat i form av ökad kunskap, kompetens, medvetenhet och motivation kan förväntas uppstå redan innan en investering, och därmed som resultat av både investeringsstödet och projekteringsstödet, men kan dessutom vara en följd av arbetet med energikartläggningar som ju är ett krav för att få söka stödet. </w:t>
      </w:r>
    </w:p>
    <w:p w14:paraId="2F7AB29D" w14:textId="160F134A" w:rsidR="00646E8C" w:rsidRPr="00AE6600" w:rsidRDefault="00646E8C" w:rsidP="00646E8C">
      <w:pPr>
        <w:pStyle w:val="Brdtext"/>
      </w:pPr>
      <w:r w:rsidRPr="00AE6600">
        <w:t xml:space="preserve">Ett par exempel på </w:t>
      </w:r>
      <w:r w:rsidR="00C85151" w:rsidRPr="00AE6600">
        <w:t>resultat på företagsnivå</w:t>
      </w:r>
      <w:r w:rsidRPr="00AE6600">
        <w:t xml:space="preserve"> som </w:t>
      </w:r>
      <w:r w:rsidR="00BC6F72" w:rsidRPr="00AE6600">
        <w:t>utvärderaren</w:t>
      </w:r>
      <w:r w:rsidRPr="00AE6600">
        <w:t xml:space="preserve"> </w:t>
      </w:r>
      <w:r w:rsidR="00AE6600" w:rsidRPr="00AE6600">
        <w:t>inte har tagit upp</w:t>
      </w:r>
      <w:r w:rsidRPr="00AE6600">
        <w:t xml:space="preserve"> </w:t>
      </w:r>
      <w:r w:rsidR="00BC6F72" w:rsidRPr="00AE6600">
        <w:t>är</w:t>
      </w:r>
      <w:r w:rsidRPr="00AE6600">
        <w:t>:</w:t>
      </w:r>
    </w:p>
    <w:p w14:paraId="1122F154" w14:textId="7D58B25B" w:rsidR="00646E8C" w:rsidRPr="00AE6600" w:rsidRDefault="00646E8C" w:rsidP="00646E8C">
      <w:pPr>
        <w:pStyle w:val="Punktlista"/>
      </w:pPr>
      <w:r w:rsidRPr="00AE6600">
        <w:lastRenderedPageBreak/>
        <w:t xml:space="preserve">Kostnadsminskningar till följd av minskat </w:t>
      </w:r>
      <w:r w:rsidR="00B504F3">
        <w:t>el</w:t>
      </w:r>
      <w:r w:rsidRPr="00AE6600">
        <w:t xml:space="preserve">effektbehov och flexiblare </w:t>
      </w:r>
      <w:r w:rsidR="00B504F3">
        <w:t>el</w:t>
      </w:r>
      <w:r w:rsidRPr="00AE6600">
        <w:t>effektuttag</w:t>
      </w:r>
    </w:p>
    <w:p w14:paraId="0490D127" w14:textId="166C5DC1" w:rsidR="00646E8C" w:rsidRPr="00AE6600" w:rsidRDefault="00646E8C" w:rsidP="00646E8C">
      <w:pPr>
        <w:pStyle w:val="Punktlista"/>
      </w:pPr>
      <w:r w:rsidRPr="00AE6600">
        <w:t>Ökad resiliens till följd av lägre rörliga kostnader</w:t>
      </w:r>
      <w:r w:rsidR="00C53A30">
        <w:t xml:space="preserve"> – </w:t>
      </w:r>
      <w:r w:rsidRPr="00AE6600">
        <w:t xml:space="preserve">i tider av </w:t>
      </w:r>
      <w:r w:rsidR="00F22DE7">
        <w:t>svag lönsamhet</w:t>
      </w:r>
      <w:r w:rsidRPr="00AE6600">
        <w:t xml:space="preserve"> är det den produktion som har lägst rörliga kostnader som kan hålla igång längst</w:t>
      </w:r>
      <w:r w:rsidR="00B504F3">
        <w:t>.</w:t>
      </w:r>
    </w:p>
    <w:p w14:paraId="56497E3A" w14:textId="4250564A" w:rsidR="00BE3F03" w:rsidRDefault="00BE3F03" w:rsidP="00BE3F03">
      <w:pPr>
        <w:pStyle w:val="Rubrik3"/>
      </w:pPr>
      <w:r>
        <w:t>Indirekta effekter på industrinivå</w:t>
      </w:r>
    </w:p>
    <w:p w14:paraId="4AD26748" w14:textId="47EA909C" w:rsidR="00646E8C" w:rsidRDefault="00646E8C" w:rsidP="00646E8C">
      <w:pPr>
        <w:pStyle w:val="Brdtext"/>
      </w:pPr>
      <w:r>
        <w:t xml:space="preserve">Utvärderaren lyfte </w:t>
      </w:r>
      <w:r w:rsidR="00C85151">
        <w:t>därutöver f</w:t>
      </w:r>
      <w:r>
        <w:t xml:space="preserve">ram följande </w:t>
      </w:r>
      <w:r w:rsidR="00D34AEF">
        <w:t xml:space="preserve">indirekta </w:t>
      </w:r>
      <w:r w:rsidR="00BE3F03">
        <w:t>effekter</w:t>
      </w:r>
      <w:r>
        <w:t xml:space="preserve"> på industrinivå:</w:t>
      </w:r>
    </w:p>
    <w:p w14:paraId="04D12374" w14:textId="77777777" w:rsidR="00646E8C" w:rsidRDefault="00646E8C" w:rsidP="00646E8C">
      <w:pPr>
        <w:pStyle w:val="Punktlista"/>
      </w:pPr>
      <w:r>
        <w:t xml:space="preserve">Energisteget har gett </w:t>
      </w:r>
      <w:r w:rsidRPr="00115420">
        <w:t>ett ökat fokus på energifrågor inom svensk industri</w:t>
      </w:r>
      <w:r>
        <w:t>, frågor om energieffektivisering har fått uppmärksamhet i företagsledningarna.</w:t>
      </w:r>
    </w:p>
    <w:p w14:paraId="6649DB00" w14:textId="77777777" w:rsidR="00646E8C" w:rsidRPr="00115420" w:rsidRDefault="00646E8C" w:rsidP="00646E8C">
      <w:pPr>
        <w:pStyle w:val="Punktlista"/>
      </w:pPr>
      <w:r>
        <w:t>Programmet bidrar till</w:t>
      </w:r>
      <w:r w:rsidRPr="00F13638">
        <w:t xml:space="preserve"> </w:t>
      </w:r>
      <w:r>
        <w:t xml:space="preserve">att personer i beslutande position får allt </w:t>
      </w:r>
      <w:r w:rsidRPr="00E10ADE">
        <w:t>högre kompetens som kravställare</w:t>
      </w:r>
      <w:r>
        <w:t xml:space="preserve"> och för att fatta beslut om energieffektiva investeringar. Följaktligen bidrar programmet till att förstärka svensk industris förmåga att fatta ”rätta” och strategiska beslut om sin energianvändning.</w:t>
      </w:r>
      <w:r>
        <w:rPr>
          <w:rStyle w:val="Fotnotsreferens"/>
        </w:rPr>
        <w:footnoteReference w:id="40"/>
      </w:r>
    </w:p>
    <w:p w14:paraId="3A63823E" w14:textId="77777777" w:rsidR="00646E8C" w:rsidRDefault="00646E8C" w:rsidP="00646E8C">
      <w:pPr>
        <w:pStyle w:val="Punktlista"/>
      </w:pPr>
      <w:r>
        <w:t>Energisteget</w:t>
      </w:r>
      <w:r w:rsidRPr="00115420">
        <w:t xml:space="preserve"> </w:t>
      </w:r>
      <w:r>
        <w:t>har b</w:t>
      </w:r>
      <w:r w:rsidRPr="00115420">
        <w:t>idra</w:t>
      </w:r>
      <w:r>
        <w:t>git</w:t>
      </w:r>
      <w:r w:rsidRPr="00115420">
        <w:t xml:space="preserve"> till att svensk industri (fortsatt) ökar sin kunskap och kompetens om energieffektiviserin</w:t>
      </w:r>
      <w:r>
        <w:t>g. Detta</w:t>
      </w:r>
      <w:r w:rsidRPr="00115420">
        <w:t xml:space="preserve"> lägger grund för långsiktigt arbete</w:t>
      </w:r>
      <w:r>
        <w:t xml:space="preserve"> hos företagen.</w:t>
      </w:r>
    </w:p>
    <w:p w14:paraId="168845F0" w14:textId="3B78A096" w:rsidR="00646E8C" w:rsidRDefault="00646E8C" w:rsidP="00646E8C">
      <w:pPr>
        <w:pStyle w:val="Brdtext"/>
      </w:pPr>
      <w:r>
        <w:t xml:space="preserve">Enligt Energimyndighetens uppfattning uppträder dessa </w:t>
      </w:r>
      <w:r w:rsidR="00010AD4">
        <w:t>indirekta resultat</w:t>
      </w:r>
      <w:r>
        <w:t xml:space="preserve"> generellt sett primärt inom deltagande företag och deras koncerner, vilka utgör en mindre del av de företag som var berättigade att söka. Det är dock </w:t>
      </w:r>
      <w:r w:rsidR="008A0DF7">
        <w:t>önskvärt</w:t>
      </w:r>
      <w:r>
        <w:t xml:space="preserve"> att nämnda ökade fokus, kunskaper, kompetens och förmågor på sikt diffunderar till närliggande branscher och på sikt manifesterar sig i industrin i stort</w:t>
      </w:r>
      <w:r w:rsidR="008A0DF7">
        <w:t>, vilket förutsätter att det finns fungerande nätverk eller andra mötesplatser</w:t>
      </w:r>
      <w:r>
        <w:t>.</w:t>
      </w:r>
    </w:p>
    <w:p w14:paraId="4C610995" w14:textId="5328473E" w:rsidR="00646E8C" w:rsidRPr="00916766" w:rsidRDefault="00E90FC6" w:rsidP="00BE3F03">
      <w:pPr>
        <w:pStyle w:val="Rubrik3"/>
      </w:pPr>
      <w:r>
        <w:t>Indirekta e</w:t>
      </w:r>
      <w:r w:rsidR="00646E8C">
        <w:t>ffekter på samhällsnivå</w:t>
      </w:r>
    </w:p>
    <w:p w14:paraId="41B98181" w14:textId="3842CAE2" w:rsidR="00646E8C" w:rsidRPr="005A52A5" w:rsidRDefault="00646E8C" w:rsidP="00646E8C">
      <w:pPr>
        <w:pStyle w:val="Brdtext"/>
      </w:pPr>
      <w:r>
        <w:t xml:space="preserve">Utvärderaren påvisade följande </w:t>
      </w:r>
      <w:r w:rsidR="00E90FC6">
        <w:t xml:space="preserve">indirekta </w:t>
      </w:r>
      <w:r>
        <w:t xml:space="preserve">effekter på energisystem och energimål: </w:t>
      </w:r>
    </w:p>
    <w:p w14:paraId="04AA0CAE" w14:textId="77777777" w:rsidR="00646E8C" w:rsidRDefault="00646E8C" w:rsidP="00646E8C">
      <w:pPr>
        <w:pStyle w:val="Punktlista"/>
      </w:pPr>
      <w:r>
        <w:t>Energisteget</w:t>
      </w:r>
      <w:r w:rsidRPr="00115420">
        <w:t xml:space="preserve"> </w:t>
      </w:r>
      <w:r>
        <w:t>har a</w:t>
      </w:r>
      <w:r w:rsidRPr="00115420">
        <w:t>ccelerera</w:t>
      </w:r>
      <w:r>
        <w:t>t</w:t>
      </w:r>
      <w:r w:rsidRPr="00115420">
        <w:t xml:space="preserve"> omställningen </w:t>
      </w:r>
      <w:r>
        <w:t>till en energieffektivare</w:t>
      </w:r>
      <w:r w:rsidRPr="00115420">
        <w:t xml:space="preserve"> svensk industri</w:t>
      </w:r>
      <w:r>
        <w:t>,</w:t>
      </w:r>
      <w:r w:rsidRPr="0085294D">
        <w:t xml:space="preserve"> i enlighet med programmets syfte att bidra till energiöverenskommelsens mål om 50 procent effektivare energianvändning år 2030</w:t>
      </w:r>
      <w:r>
        <w:t>.</w:t>
      </w:r>
      <w:r>
        <w:rPr>
          <w:rStyle w:val="Fotnotsreferens"/>
        </w:rPr>
        <w:footnoteReference w:id="41"/>
      </w:r>
      <w:r w:rsidRPr="00115420">
        <w:t xml:space="preserve"> </w:t>
      </w:r>
      <w:r>
        <w:t>I</w:t>
      </w:r>
      <w:r w:rsidRPr="00115420">
        <w:t xml:space="preserve"> många fall </w:t>
      </w:r>
      <w:r>
        <w:t xml:space="preserve">har stöd från Energisteget varit en </w:t>
      </w:r>
      <w:r w:rsidRPr="00115420">
        <w:t>avgörande faktor för</w:t>
      </w:r>
      <w:r>
        <w:t xml:space="preserve"> företagens</w:t>
      </w:r>
      <w:r w:rsidRPr="00115420">
        <w:t xml:space="preserve"> beslut</w:t>
      </w:r>
      <w:r>
        <w:t xml:space="preserve"> om investering eller projektering.</w:t>
      </w:r>
      <w:r>
        <w:rPr>
          <w:rStyle w:val="Fotnotsreferens"/>
        </w:rPr>
        <w:footnoteReference w:id="42"/>
      </w:r>
      <w:r w:rsidRPr="00115420">
        <w:t xml:space="preserve"> </w:t>
      </w:r>
    </w:p>
    <w:p w14:paraId="0AB52863" w14:textId="77777777" w:rsidR="00646E8C" w:rsidRDefault="00646E8C" w:rsidP="00646E8C">
      <w:pPr>
        <w:pStyle w:val="Punktlista"/>
      </w:pPr>
      <w:r w:rsidRPr="00B10141">
        <w:t xml:space="preserve">Programmet bidrar även i viss utsträckning till övriga två mål i Energiöverenskommelsen: att Sverige inte ska ha några nettoutsläpp av </w:t>
      </w:r>
      <w:r w:rsidRPr="00B10141">
        <w:lastRenderedPageBreak/>
        <w:t>växthusgaser (2045), samt målet om 100 procent förnybar elproduktion (2040)</w:t>
      </w:r>
      <w:r>
        <w:t>.</w:t>
      </w:r>
      <w:r>
        <w:rPr>
          <w:rStyle w:val="Fotnotsreferens"/>
        </w:rPr>
        <w:footnoteReference w:id="43"/>
      </w:r>
    </w:p>
    <w:p w14:paraId="62DB01C7" w14:textId="7E9BB411" w:rsidR="00646E8C" w:rsidRDefault="00646E8C" w:rsidP="00646E8C">
      <w:pPr>
        <w:pStyle w:val="Brdtext"/>
      </w:pPr>
      <w:r>
        <w:t xml:space="preserve">Enligt Energimyndighetens uppfattning är detta korrekt </w:t>
      </w:r>
      <w:r w:rsidR="00D72D69">
        <w:t>endast</w:t>
      </w:r>
      <w:r>
        <w:t xml:space="preserve"> i begränsad utsträckning, eftersom programmets tidsmässiga och ekonomiska omfattning begränsat programmets potential att ge bidrag till nämnda mål. </w:t>
      </w:r>
      <w:r w:rsidR="005C5F91">
        <w:t xml:space="preserve">Bidraget till förnybartmålet är </w:t>
      </w:r>
      <w:r w:rsidR="00D14612">
        <w:t xml:space="preserve">främst </w:t>
      </w:r>
      <w:r w:rsidR="005C5F91">
        <w:t>indirekt</w:t>
      </w:r>
      <w:r w:rsidR="00A1594C">
        <w:t xml:space="preserve"> genom att </w:t>
      </w:r>
      <w:r w:rsidR="00FD232A">
        <w:t>en lägre total energianvändning gör det lättare att nå målet om 100</w:t>
      </w:r>
      <w:r w:rsidR="00F02E5E">
        <w:t xml:space="preserve"> procent</w:t>
      </w:r>
      <w:r w:rsidR="005B28D3">
        <w:t xml:space="preserve"> förnybar </w:t>
      </w:r>
      <w:r w:rsidR="00D14612">
        <w:t>elproduktion</w:t>
      </w:r>
      <w:r w:rsidR="001F12F7">
        <w:t>.</w:t>
      </w:r>
      <w:r w:rsidR="009F3E10">
        <w:t xml:space="preserve"> Vissa åtgärder in</w:t>
      </w:r>
      <w:r w:rsidR="00BB24B8">
        <w:t>n</w:t>
      </w:r>
      <w:r w:rsidR="009F3E10">
        <w:t>e</w:t>
      </w:r>
      <w:r w:rsidR="00BB24B8">
        <w:t>fatta</w:t>
      </w:r>
      <w:r w:rsidR="009F3E10">
        <w:t>r dock en konvertering från fossila bränslen.</w:t>
      </w:r>
    </w:p>
    <w:p w14:paraId="2FC68033" w14:textId="1A2F075A" w:rsidR="00C46313" w:rsidRPr="00AE6600" w:rsidRDefault="00C46313" w:rsidP="00C46313">
      <w:pPr>
        <w:pStyle w:val="Brdtext"/>
      </w:pPr>
      <w:r w:rsidRPr="00AE6600">
        <w:t xml:space="preserve">Ett par exempel på </w:t>
      </w:r>
      <w:r>
        <w:t>indirekta effekter</w:t>
      </w:r>
      <w:r w:rsidRPr="00AE6600">
        <w:t xml:space="preserve"> på </w:t>
      </w:r>
      <w:r>
        <w:t>samhälls</w:t>
      </w:r>
      <w:r w:rsidRPr="00AE6600">
        <w:t>nivå som utvärderaren inte har tagit upp är:</w:t>
      </w:r>
    </w:p>
    <w:p w14:paraId="4CEA50AF" w14:textId="2D877FD3" w:rsidR="000D6B8F" w:rsidRPr="000D6B8F" w:rsidRDefault="000D6B8F" w:rsidP="000D6B8F">
      <w:pPr>
        <w:pStyle w:val="Punktlista"/>
      </w:pPr>
      <w:r w:rsidRPr="000D6B8F">
        <w:rPr>
          <w:rFonts w:ascii="TimesNewRomanPSMT" w:hAnsi="TimesNewRomanPSMT" w:cs="TimesNewRomanPSMT"/>
        </w:rPr>
        <w:t>minskade och flexiblare eleffektuttag</w:t>
      </w:r>
      <w:r w:rsidRPr="000D6B8F">
        <w:t xml:space="preserve"> vilket bidrar till att minska </w:t>
      </w:r>
      <w:r w:rsidR="007C0756">
        <w:t xml:space="preserve">det sammantagna </w:t>
      </w:r>
      <w:r w:rsidRPr="000D6B8F">
        <w:t xml:space="preserve">effektbehovet, vilket i sin tur gynnar elektrifieringen och minskar behoven av investeringar i </w:t>
      </w:r>
      <w:r w:rsidR="007C0756">
        <w:t>el</w:t>
      </w:r>
      <w:r w:rsidRPr="000D6B8F">
        <w:t>infrastruktur</w:t>
      </w:r>
      <w:r w:rsidR="00751358">
        <w:t>, samt</w:t>
      </w:r>
    </w:p>
    <w:p w14:paraId="0E822ED6" w14:textId="52717D74" w:rsidR="00646E8C" w:rsidRPr="000D6B8F" w:rsidRDefault="00646E8C" w:rsidP="000569AC">
      <w:pPr>
        <w:pStyle w:val="Punktlista"/>
      </w:pPr>
      <w:r w:rsidRPr="000D6B8F">
        <w:rPr>
          <w:rFonts w:ascii="TimesNewRomanPSMT" w:hAnsi="TimesNewRomanPSMT" w:cs="TimesNewRomanPSMT"/>
        </w:rPr>
        <w:t>ökad tillgång på biobränslen och industriell restvärme</w:t>
      </w:r>
      <w:r w:rsidR="008B7F0C">
        <w:rPr>
          <w:rFonts w:ascii="TimesNewRomanPSMT" w:hAnsi="TimesNewRomanPSMT" w:cs="TimesNewRomanPSMT"/>
        </w:rPr>
        <w:t>.</w:t>
      </w:r>
    </w:p>
    <w:p w14:paraId="34F48C05" w14:textId="5A3F8EA3" w:rsidR="00804DEE" w:rsidRDefault="002E0763" w:rsidP="006E5144">
      <w:pPr>
        <w:pStyle w:val="Rubrik2"/>
      </w:pPr>
      <w:bookmarkStart w:id="104" w:name="_Toc71012746"/>
      <w:bookmarkStart w:id="105" w:name="_Toc71637062"/>
      <w:r>
        <w:t>Bedömning</w:t>
      </w:r>
      <w:bookmarkEnd w:id="104"/>
      <w:bookmarkEnd w:id="105"/>
    </w:p>
    <w:p w14:paraId="01A2FA45" w14:textId="3D7EDE2E" w:rsidR="00804DEE" w:rsidRDefault="00804DEE" w:rsidP="00804DEE">
      <w:pPr>
        <w:pStyle w:val="Brdtext"/>
      </w:pPr>
      <w:r>
        <w:t xml:space="preserve">De </w:t>
      </w:r>
      <w:r w:rsidR="001A5A64">
        <w:t xml:space="preserve">samhällsekonomiska konsekvenser som valdes ut för närmare </w:t>
      </w:r>
      <w:r w:rsidR="005F3A8B">
        <w:t>bedömning</w:t>
      </w:r>
      <w:r w:rsidR="001A5A64">
        <w:t xml:space="preserve"> var:</w:t>
      </w:r>
    </w:p>
    <w:p w14:paraId="453E1A91" w14:textId="66C9911E" w:rsidR="001A5A64" w:rsidRDefault="00A754BF" w:rsidP="001A5A64">
      <w:pPr>
        <w:pStyle w:val="Punktlista"/>
      </w:pPr>
      <w:r>
        <w:t>Konkurrenskraft</w:t>
      </w:r>
    </w:p>
    <w:p w14:paraId="21BB0D23" w14:textId="4D529749" w:rsidR="00A754BF" w:rsidRDefault="00A754BF" w:rsidP="001A5A64">
      <w:pPr>
        <w:pStyle w:val="Punktlista"/>
      </w:pPr>
      <w:r>
        <w:t>Arbetsmiljö</w:t>
      </w:r>
    </w:p>
    <w:p w14:paraId="37D4C146" w14:textId="6925C40F" w:rsidR="00A754BF" w:rsidRDefault="00A754BF" w:rsidP="001A5A64">
      <w:pPr>
        <w:pStyle w:val="Punktlista"/>
      </w:pPr>
      <w:r>
        <w:t>Kunskapsuppbyggnad</w:t>
      </w:r>
    </w:p>
    <w:p w14:paraId="68DF53BB" w14:textId="4CA64395" w:rsidR="00C00C34" w:rsidRDefault="00C00C34" w:rsidP="001A5A64">
      <w:pPr>
        <w:pStyle w:val="Punktlista"/>
      </w:pPr>
      <w:r>
        <w:t>Koldioxidminskning.</w:t>
      </w:r>
    </w:p>
    <w:p w14:paraId="217B7815" w14:textId="68E6F3E9" w:rsidR="00C00C34" w:rsidRPr="00804DEE" w:rsidRDefault="005F3A8B" w:rsidP="00C00C34">
      <w:pPr>
        <w:pStyle w:val="Brdtext"/>
      </w:pPr>
      <w:r>
        <w:t>Bedömningen</w:t>
      </w:r>
      <w:r w:rsidR="00BD5C2A">
        <w:t xml:space="preserve"> är kvalitativ på grund av svårigheterna att monetarisera </w:t>
      </w:r>
      <w:r w:rsidR="00A43143">
        <w:t>konsekvenserna.</w:t>
      </w:r>
    </w:p>
    <w:p w14:paraId="4DD25F17" w14:textId="37C8FF3D" w:rsidR="002053F1" w:rsidRDefault="002053F1" w:rsidP="00804DEE">
      <w:pPr>
        <w:pStyle w:val="Rubrik3"/>
      </w:pPr>
      <w:r w:rsidRPr="00676BF8">
        <w:t>Konkurrenskraft</w:t>
      </w:r>
    </w:p>
    <w:p w14:paraId="1A96C575" w14:textId="7F261ABE" w:rsidR="002053F1" w:rsidRDefault="002053F1" w:rsidP="006E5144">
      <w:pPr>
        <w:pStyle w:val="Brdtext"/>
      </w:pPr>
      <w:r>
        <w:t xml:space="preserve">Den sammantagna bilden från </w:t>
      </w:r>
      <w:r w:rsidR="006179EF">
        <w:t xml:space="preserve">utvärderarens </w:t>
      </w:r>
      <w:r>
        <w:t xml:space="preserve">intervjuer med företagsrepresentanter är att programmet på sikt kan ha positiva effekter för svensk industris internationella konkurrenskraft. Vi saknar dock en uppfattning om hur konkurrenskraften för företag som inte fått eller inte sökt stödet </w:t>
      </w:r>
      <w:r w:rsidR="00EA6419">
        <w:t xml:space="preserve">förväntas </w:t>
      </w:r>
      <w:r>
        <w:t xml:space="preserve">utvecklas. </w:t>
      </w:r>
    </w:p>
    <w:p w14:paraId="6AFBFE42" w14:textId="77777777" w:rsidR="009029D6" w:rsidRDefault="002053F1" w:rsidP="006E5144">
      <w:pPr>
        <w:pStyle w:val="Brdtext"/>
      </w:pPr>
      <w:r w:rsidRPr="37EAC3AD">
        <w:t xml:space="preserve">I intervjuerna framgår att </w:t>
      </w:r>
      <w:r w:rsidRPr="006E5144">
        <w:t>Energisteget</w:t>
      </w:r>
      <w:r>
        <w:t xml:space="preserve"> kan</w:t>
      </w:r>
      <w:r w:rsidRPr="37EAC3AD">
        <w:t xml:space="preserve"> bidra till ökad konkurrenskraft på tre olika sätt: </w:t>
      </w:r>
    </w:p>
    <w:p w14:paraId="21BE35D9" w14:textId="77777777" w:rsidR="009029D6" w:rsidRDefault="002053F1" w:rsidP="00CF60BB">
      <w:pPr>
        <w:pStyle w:val="Nummerlista"/>
        <w:numPr>
          <w:ilvl w:val="0"/>
          <w:numId w:val="20"/>
        </w:numPr>
      </w:pPr>
      <w:r w:rsidRPr="37EAC3AD">
        <w:lastRenderedPageBreak/>
        <w:t>För det första</w:t>
      </w:r>
      <w:r w:rsidRPr="00CF60BB">
        <w:rPr>
          <w:b/>
          <w:bCs/>
        </w:rPr>
        <w:t xml:space="preserve"> </w:t>
      </w:r>
      <w:r w:rsidRPr="37EAC3AD">
        <w:t xml:space="preserve">bidrar åtgärderna till minskade kostnader, såsom energibesparingar, minskade underhållskostnader </w:t>
      </w:r>
      <w:r>
        <w:t>och</w:t>
      </w:r>
      <w:r w:rsidRPr="37EAC3AD">
        <w:t xml:space="preserve"> effektivare processer, som bidrar till en effektivare verksamhet i stort. </w:t>
      </w:r>
    </w:p>
    <w:p w14:paraId="2A56BA74" w14:textId="77777777" w:rsidR="004628E2" w:rsidRDefault="002053F1" w:rsidP="00CF60BB">
      <w:pPr>
        <w:pStyle w:val="Nummerlista"/>
        <w:numPr>
          <w:ilvl w:val="0"/>
          <w:numId w:val="20"/>
        </w:numPr>
      </w:pPr>
      <w:r w:rsidRPr="37EAC3AD">
        <w:t>För det andra</w:t>
      </w:r>
      <w:r w:rsidRPr="00CF60BB">
        <w:rPr>
          <w:b/>
          <w:bCs/>
        </w:rPr>
        <w:t xml:space="preserve"> </w:t>
      </w:r>
      <w:r w:rsidRPr="37EAC3AD">
        <w:t xml:space="preserve">möjliggör programmet </w:t>
      </w:r>
      <w:r>
        <w:t xml:space="preserve">för </w:t>
      </w:r>
      <w:r w:rsidRPr="37EAC3AD">
        <w:t xml:space="preserve">svensk industri att förbereda sig för att möta nya och förändrade krav, såsom lagar, regler, beskattningar etc. </w:t>
      </w:r>
    </w:p>
    <w:p w14:paraId="2521D3A6" w14:textId="19248D8B" w:rsidR="002053F1" w:rsidRPr="00A67768" w:rsidRDefault="002053F1" w:rsidP="00CF60BB">
      <w:pPr>
        <w:pStyle w:val="Nummerlista"/>
        <w:numPr>
          <w:ilvl w:val="0"/>
          <w:numId w:val="20"/>
        </w:numPr>
      </w:pPr>
      <w:r w:rsidRPr="37EAC3AD">
        <w:t>För det tredje</w:t>
      </w:r>
      <w:r w:rsidRPr="00CF60BB">
        <w:rPr>
          <w:b/>
          <w:bCs/>
        </w:rPr>
        <w:t xml:space="preserve"> </w:t>
      </w:r>
      <w:r>
        <w:t>vill</w:t>
      </w:r>
      <w:r w:rsidRPr="37EAC3AD">
        <w:t xml:space="preserve"> många företag </w:t>
      </w:r>
      <w:r>
        <w:t xml:space="preserve">– </w:t>
      </w:r>
      <w:r w:rsidRPr="37EAC3AD">
        <w:t>inte minst globala koncerner</w:t>
      </w:r>
      <w:r>
        <w:t xml:space="preserve"> –</w:t>
      </w:r>
      <w:r w:rsidRPr="37EAC3AD">
        <w:t xml:space="preserve"> etablera sitt varumärke som hållbart gentemot sina kunder</w:t>
      </w:r>
      <w:r>
        <w:t>. D</w:t>
      </w:r>
      <w:r w:rsidRPr="37EAC3AD">
        <w:t xml:space="preserve">eltagande i </w:t>
      </w:r>
      <w:r>
        <w:t>Energisteget</w:t>
      </w:r>
      <w:r w:rsidRPr="37EAC3AD">
        <w:t xml:space="preserve"> anses vara i linje med detta, </w:t>
      </w:r>
      <w:r>
        <w:t xml:space="preserve">genom att de framstår </w:t>
      </w:r>
      <w:r w:rsidRPr="37EAC3AD">
        <w:t>som miljömedvet</w:t>
      </w:r>
      <w:r>
        <w:t>na</w:t>
      </w:r>
      <w:r w:rsidRPr="37EAC3AD">
        <w:t>.</w:t>
      </w:r>
      <w:r>
        <w:t xml:space="preserve"> </w:t>
      </w:r>
      <w:r w:rsidRPr="37EAC3AD">
        <w:t>Även här är det svårt att se hur stor</w:t>
      </w:r>
      <w:r>
        <w:t>t</w:t>
      </w:r>
      <w:r w:rsidRPr="37EAC3AD">
        <w:t xml:space="preserve"> </w:t>
      </w:r>
      <w:r>
        <w:t>E</w:t>
      </w:r>
      <w:r w:rsidRPr="37EAC3AD">
        <w:t xml:space="preserve">nergistegets bidrag </w:t>
      </w:r>
      <w:r>
        <w:t xml:space="preserve">är, </w:t>
      </w:r>
      <w:r w:rsidRPr="37EAC3AD">
        <w:t>givet en allmän trend i företagsvärlden att på olika sätt lyfta hållbarhet som en viktig aspekt av företagens verksamhet.</w:t>
      </w:r>
    </w:p>
    <w:p w14:paraId="1DC15F59" w14:textId="74EE5A93" w:rsidR="002053F1" w:rsidRDefault="002053F1" w:rsidP="00804DEE">
      <w:pPr>
        <w:pStyle w:val="Rubrik3"/>
      </w:pPr>
      <w:r w:rsidRPr="003330E4">
        <w:t>Arbetsmiljö</w:t>
      </w:r>
    </w:p>
    <w:p w14:paraId="1E739D38" w14:textId="58C2037A" w:rsidR="002053F1" w:rsidRPr="001E4815" w:rsidRDefault="002053F1" w:rsidP="006E5144">
      <w:pPr>
        <w:pStyle w:val="Brdtext"/>
      </w:pPr>
      <w:r w:rsidRPr="001E4815">
        <w:t xml:space="preserve">Flera </w:t>
      </w:r>
      <w:r w:rsidR="00D04C34">
        <w:t xml:space="preserve">företag </w:t>
      </w:r>
      <w:r w:rsidRPr="001E4815">
        <w:t xml:space="preserve">vittnar om att åtgärden redan har </w:t>
      </w:r>
      <w:r>
        <w:t xml:space="preserve">förbättrat, </w:t>
      </w:r>
      <w:r w:rsidRPr="001E4815">
        <w:t>eller förväntas förbättra</w:t>
      </w:r>
      <w:r>
        <w:t>,</w:t>
      </w:r>
      <w:r w:rsidRPr="001E4815">
        <w:t xml:space="preserve"> arbetsmiljön inom företaget. Förbättrad arbetsmiljö är särskilt vanligt bland de projekt som avser belysning, ventilation och värmeåtervinning, men förekommer även i projekt inom andra områden. Exempelvis nämns att projekte</w:t>
      </w:r>
      <w:r>
        <w:t>t</w:t>
      </w:r>
      <w:r w:rsidRPr="001E4815">
        <w:t xml:space="preserve"> och den energieffektiva åtgärden bidrar till minskade bullernivåer, skonsammare belysning, behagligare innetemperatur samt bättre luft. </w:t>
      </w:r>
    </w:p>
    <w:p w14:paraId="5463368C" w14:textId="19746BFC" w:rsidR="002053F1" w:rsidRDefault="002053F1" w:rsidP="00804DEE">
      <w:pPr>
        <w:pStyle w:val="Rubrik3"/>
      </w:pPr>
      <w:r w:rsidRPr="4E895221">
        <w:t>Kunskapsuppbyggnad</w:t>
      </w:r>
    </w:p>
    <w:p w14:paraId="7D308474" w14:textId="47B0FDD3" w:rsidR="002053F1" w:rsidRPr="001E4815" w:rsidRDefault="002053F1" w:rsidP="006E5144">
      <w:pPr>
        <w:pStyle w:val="Brdtext"/>
      </w:pPr>
      <w:r>
        <w:t>Många projekt uppges ha bidragit till eller förväntas bidra till ökad kunskap och kompetens</w:t>
      </w:r>
      <w:r w:rsidRPr="53FCB7A7">
        <w:rPr>
          <w:b/>
          <w:bCs/>
        </w:rPr>
        <w:t xml:space="preserve"> </w:t>
      </w:r>
      <w:r>
        <w:t xml:space="preserve">inom företagen. Detta uppges ofta ha skett under besluts- och genomförandeprocesserna för projekten. Bland annat har projekten lett till kunskap om genomförande av projekt med en energieffektiviserande aspekt, om företagets energianvändning och om olika tekniska lösningar. </w:t>
      </w:r>
    </w:p>
    <w:p w14:paraId="4956500C" w14:textId="232E7A09" w:rsidR="002053F1" w:rsidRDefault="002053F1" w:rsidP="00804DEE">
      <w:pPr>
        <w:pStyle w:val="Rubrik3"/>
      </w:pPr>
      <w:r w:rsidRPr="7AC1F52E">
        <w:t>Koldioxidminskning</w:t>
      </w:r>
    </w:p>
    <w:p w14:paraId="7D1D18A8" w14:textId="273C798C" w:rsidR="00E51921" w:rsidRPr="009E7AA1" w:rsidRDefault="002053F1" w:rsidP="006E5144">
      <w:pPr>
        <w:pStyle w:val="Brdtext"/>
      </w:pPr>
      <w:r w:rsidRPr="00535C2C">
        <w:t>Sverige</w:t>
      </w:r>
      <w:r w:rsidRPr="006A22A9">
        <w:rPr>
          <w:color w:val="FFFFFF" w:themeColor="background1"/>
          <w14:textFill>
            <w14:noFill/>
          </w14:textFill>
        </w:rPr>
        <w:t xml:space="preserve"> </w:t>
      </w:r>
      <w:r w:rsidRPr="00513142">
        <w:t>har som mål att nå nettonollutsläpp år 2045</w:t>
      </w:r>
      <w:r>
        <w:t>,</w:t>
      </w:r>
      <w:r w:rsidRPr="00513142">
        <w:t xml:space="preserve"> </w:t>
      </w:r>
      <w:r>
        <w:t xml:space="preserve">och </w:t>
      </w:r>
      <w:r w:rsidRPr="00513142">
        <w:t xml:space="preserve">Energisteget </w:t>
      </w:r>
      <w:r>
        <w:t xml:space="preserve">skulle kunna </w:t>
      </w:r>
      <w:r w:rsidRPr="00513142">
        <w:t>bidra genom att vissa investeringsåtgärder leder till minskade utsläpp</w:t>
      </w:r>
      <w:r>
        <w:t xml:space="preserve"> </w:t>
      </w:r>
      <w:r w:rsidRPr="00513142">
        <w:t xml:space="preserve">av koldioxid. Enligt företagens uppskattning är den potentiella </w:t>
      </w:r>
      <w:r>
        <w:t>CO</w:t>
      </w:r>
      <w:r w:rsidRPr="006E5144">
        <w:rPr>
          <w:vertAlign w:val="subscript"/>
        </w:rPr>
        <w:t>2</w:t>
      </w:r>
      <w:r w:rsidR="006E5144">
        <w:t>-</w:t>
      </w:r>
      <w:r w:rsidRPr="00513142">
        <w:t>minskningen 4</w:t>
      </w:r>
      <w:r>
        <w:t> </w:t>
      </w:r>
      <w:r w:rsidRPr="00513142">
        <w:t>056 ton</w:t>
      </w:r>
      <w:r w:rsidRPr="00AF2EAA">
        <w:t>.</w:t>
      </w:r>
      <w:r w:rsidR="00FA0B80">
        <w:rPr>
          <w:rStyle w:val="Fotnotsreferens"/>
        </w:rPr>
        <w:footnoteReference w:id="44"/>
      </w:r>
      <w:r w:rsidRPr="7AC1F52E">
        <w:t>.</w:t>
      </w:r>
    </w:p>
    <w:p w14:paraId="298EAD80" w14:textId="22F3D68D" w:rsidR="003D0385" w:rsidRDefault="001A7F61" w:rsidP="001A7F61">
      <w:pPr>
        <w:pStyle w:val="Rubrik1"/>
      </w:pPr>
      <w:bookmarkStart w:id="106" w:name="_Toc70595059"/>
      <w:bookmarkStart w:id="107" w:name="_Toc71012747"/>
      <w:bookmarkStart w:id="108" w:name="_Toc71637063"/>
      <w:r>
        <w:t>Slutsatser</w:t>
      </w:r>
      <w:bookmarkEnd w:id="106"/>
      <w:bookmarkEnd w:id="107"/>
      <w:bookmarkEnd w:id="108"/>
    </w:p>
    <w:p w14:paraId="673A21B3" w14:textId="2698CFE9" w:rsidR="008375E4" w:rsidRDefault="007E0821" w:rsidP="003D0385">
      <w:pPr>
        <w:pStyle w:val="Brdtext"/>
        <w:rPr>
          <w:i/>
          <w:iCs/>
        </w:rPr>
      </w:pPr>
      <w:r>
        <w:rPr>
          <w:i/>
          <w:iCs/>
        </w:rPr>
        <w:t xml:space="preserve">Detta kapitel </w:t>
      </w:r>
      <w:r w:rsidR="00445050">
        <w:rPr>
          <w:i/>
          <w:iCs/>
        </w:rPr>
        <w:t xml:space="preserve">syftar till att </w:t>
      </w:r>
      <w:r w:rsidR="0007587F">
        <w:rPr>
          <w:i/>
          <w:iCs/>
        </w:rPr>
        <w:t>redovisa</w:t>
      </w:r>
      <w:r w:rsidR="00445050">
        <w:rPr>
          <w:i/>
          <w:iCs/>
        </w:rPr>
        <w:t xml:space="preserve"> slutsatser utifrån utvärderingen</w:t>
      </w:r>
      <w:r w:rsidR="00097D6A">
        <w:rPr>
          <w:i/>
          <w:iCs/>
        </w:rPr>
        <w:t>,</w:t>
      </w:r>
      <w:r w:rsidR="00445050">
        <w:rPr>
          <w:i/>
          <w:iCs/>
        </w:rPr>
        <w:t xml:space="preserve"> </w:t>
      </w:r>
      <w:r w:rsidR="00841AFE">
        <w:rPr>
          <w:i/>
          <w:iCs/>
        </w:rPr>
        <w:t>analyse</w:t>
      </w:r>
      <w:r w:rsidR="005F3A8B">
        <w:rPr>
          <w:i/>
          <w:iCs/>
        </w:rPr>
        <w:t>n</w:t>
      </w:r>
      <w:r w:rsidR="00841AFE">
        <w:rPr>
          <w:i/>
          <w:iCs/>
        </w:rPr>
        <w:t xml:space="preserve"> av kostnadseffektivitet och </w:t>
      </w:r>
      <w:r w:rsidR="005F3A8B">
        <w:rPr>
          <w:i/>
          <w:iCs/>
        </w:rPr>
        <w:t xml:space="preserve">bedömningen av </w:t>
      </w:r>
      <w:r w:rsidR="00BF4F72">
        <w:rPr>
          <w:i/>
          <w:iCs/>
        </w:rPr>
        <w:t>samhällsekonomiska konsekvenser</w:t>
      </w:r>
      <w:r w:rsidR="00E7347F">
        <w:rPr>
          <w:i/>
          <w:iCs/>
        </w:rPr>
        <w:t xml:space="preserve"> </w:t>
      </w:r>
      <w:r w:rsidR="00F463B6">
        <w:rPr>
          <w:i/>
          <w:iCs/>
        </w:rPr>
        <w:t>sa</w:t>
      </w:r>
      <w:r w:rsidR="00097D6A">
        <w:rPr>
          <w:i/>
          <w:iCs/>
        </w:rPr>
        <w:t>mt Energimyndighetens egna erfarenheter</w:t>
      </w:r>
      <w:r w:rsidR="00982D10">
        <w:rPr>
          <w:i/>
          <w:iCs/>
        </w:rPr>
        <w:t>.</w:t>
      </w:r>
    </w:p>
    <w:p w14:paraId="38B5F5D8" w14:textId="474A0CEC" w:rsidR="003C0D7E" w:rsidRDefault="00D1546D" w:rsidP="005850AD">
      <w:pPr>
        <w:pStyle w:val="Rubrik2"/>
      </w:pPr>
      <w:bookmarkStart w:id="109" w:name="_Toc71012748"/>
      <w:bookmarkStart w:id="110" w:name="_Toc71637064"/>
      <w:bookmarkStart w:id="111" w:name="_Toc70595060"/>
      <w:r>
        <w:lastRenderedPageBreak/>
        <w:t>Stödets</w:t>
      </w:r>
      <w:r w:rsidR="006260E6">
        <w:t xml:space="preserve"> </w:t>
      </w:r>
      <w:r w:rsidR="00851B46">
        <w:t>verkan</w:t>
      </w:r>
      <w:bookmarkEnd w:id="109"/>
      <w:bookmarkEnd w:id="110"/>
      <w:r w:rsidR="00851B46">
        <w:t xml:space="preserve"> </w:t>
      </w:r>
      <w:bookmarkEnd w:id="111"/>
    </w:p>
    <w:p w14:paraId="7C0AD359" w14:textId="009C4126" w:rsidR="00EA6F9F" w:rsidRDefault="00705B2A" w:rsidP="53FCB7A7">
      <w:pPr>
        <w:pStyle w:val="Brdtext"/>
        <w:rPr>
          <w:rFonts w:eastAsia="Times New Roman" w:cs="Times New Roman"/>
          <w:lang w:eastAsia="sv-SE"/>
        </w:rPr>
      </w:pPr>
      <w:r>
        <w:rPr>
          <w:rFonts w:eastAsia="Times New Roman" w:cs="Times New Roman"/>
          <w:lang w:eastAsia="sv-SE"/>
        </w:rPr>
        <w:t>Invester</w:t>
      </w:r>
      <w:r w:rsidR="00996744">
        <w:rPr>
          <w:rFonts w:eastAsia="Times New Roman" w:cs="Times New Roman"/>
          <w:lang w:eastAsia="sv-SE"/>
        </w:rPr>
        <w:t>ingss</w:t>
      </w:r>
      <w:r w:rsidR="007514BC">
        <w:rPr>
          <w:rFonts w:eastAsia="Times New Roman" w:cs="Times New Roman"/>
          <w:lang w:eastAsia="sv-SE"/>
        </w:rPr>
        <w:t xml:space="preserve">tödet </w:t>
      </w:r>
      <w:r w:rsidR="00BB6BBB">
        <w:rPr>
          <w:rFonts w:eastAsia="Times New Roman" w:cs="Times New Roman"/>
          <w:lang w:eastAsia="sv-SE"/>
        </w:rPr>
        <w:t>väntas leda</w:t>
      </w:r>
      <w:r w:rsidR="00CE4557">
        <w:rPr>
          <w:rFonts w:eastAsia="Times New Roman" w:cs="Times New Roman"/>
          <w:lang w:eastAsia="sv-SE"/>
        </w:rPr>
        <w:t xml:space="preserve"> till en </w:t>
      </w:r>
      <w:r w:rsidR="00CE4557" w:rsidRPr="7B808CF8">
        <w:rPr>
          <w:rFonts w:eastAsia="Times New Roman" w:cs="Times New Roman"/>
          <w:lang w:eastAsia="sv-SE"/>
        </w:rPr>
        <w:t>minskad</w:t>
      </w:r>
      <w:r w:rsidR="00CE4557">
        <w:rPr>
          <w:rFonts w:eastAsia="Times New Roman" w:cs="Times New Roman"/>
          <w:lang w:eastAsia="sv-SE"/>
        </w:rPr>
        <w:t xml:space="preserve"> energianvändning om </w:t>
      </w:r>
      <w:r w:rsidR="5B3585AA" w:rsidRPr="2B5702CB">
        <w:rPr>
          <w:rFonts w:eastAsia="Times New Roman" w:cs="Times New Roman"/>
          <w:lang w:eastAsia="sv-SE"/>
        </w:rPr>
        <w:t xml:space="preserve">0,15 </w:t>
      </w:r>
      <w:r w:rsidR="00CE4557" w:rsidRPr="2B5702CB">
        <w:rPr>
          <w:rFonts w:eastAsia="Times New Roman" w:cs="Times New Roman"/>
          <w:lang w:eastAsia="sv-SE"/>
        </w:rPr>
        <w:t>TWh</w:t>
      </w:r>
      <w:r w:rsidR="00CE4557">
        <w:rPr>
          <w:rFonts w:eastAsia="Times New Roman" w:cs="Times New Roman"/>
          <w:lang w:eastAsia="sv-SE"/>
        </w:rPr>
        <w:t xml:space="preserve"> </w:t>
      </w:r>
      <w:r w:rsidR="00807844">
        <w:rPr>
          <w:rFonts w:eastAsia="Times New Roman" w:cs="Times New Roman"/>
          <w:lang w:eastAsia="sv-SE"/>
        </w:rPr>
        <w:t xml:space="preserve">per år </w:t>
      </w:r>
      <w:r w:rsidR="00A272FC">
        <w:rPr>
          <w:rFonts w:eastAsia="Times New Roman" w:cs="Times New Roman"/>
          <w:lang w:eastAsia="sv-SE"/>
        </w:rPr>
        <w:t xml:space="preserve">till en </w:t>
      </w:r>
      <w:r w:rsidR="001C1F32">
        <w:rPr>
          <w:rFonts w:eastAsia="Times New Roman" w:cs="Times New Roman"/>
          <w:lang w:eastAsia="sv-SE"/>
        </w:rPr>
        <w:t>stöd</w:t>
      </w:r>
      <w:r w:rsidR="00A272FC">
        <w:rPr>
          <w:rFonts w:eastAsia="Times New Roman" w:cs="Times New Roman"/>
          <w:lang w:eastAsia="sv-SE"/>
        </w:rPr>
        <w:t xml:space="preserve">kostnad </w:t>
      </w:r>
      <w:r w:rsidR="001C1F32">
        <w:rPr>
          <w:rFonts w:eastAsia="Times New Roman" w:cs="Times New Roman"/>
          <w:lang w:eastAsia="sv-SE"/>
        </w:rPr>
        <w:t xml:space="preserve">om </w:t>
      </w:r>
      <w:r w:rsidR="025A1869" w:rsidRPr="0017045E">
        <w:rPr>
          <w:rFonts w:eastAsia="Times New Roman" w:cs="Times New Roman"/>
          <w:lang w:eastAsia="sv-SE"/>
        </w:rPr>
        <w:t>60</w:t>
      </w:r>
      <w:r w:rsidR="001C1F32" w:rsidRPr="0017045E">
        <w:rPr>
          <w:rFonts w:eastAsia="Times New Roman" w:cs="Times New Roman"/>
          <w:lang w:eastAsia="sv-SE"/>
        </w:rPr>
        <w:t xml:space="preserve"> mnkr.</w:t>
      </w:r>
      <w:r w:rsidR="00D8725C" w:rsidRPr="29B63A3C">
        <w:rPr>
          <w:rFonts w:eastAsia="Times New Roman" w:cs="Times New Roman"/>
          <w:lang w:eastAsia="sv-SE"/>
        </w:rPr>
        <w:t xml:space="preserve"> </w:t>
      </w:r>
      <w:r w:rsidR="00402DB3">
        <w:rPr>
          <w:rFonts w:eastAsia="Times New Roman" w:cs="Times New Roman"/>
          <w:lang w:eastAsia="sv-SE"/>
        </w:rPr>
        <w:t>Det ä</w:t>
      </w:r>
      <w:r w:rsidR="00135A19">
        <w:rPr>
          <w:rFonts w:eastAsia="Times New Roman" w:cs="Times New Roman"/>
          <w:lang w:eastAsia="sv-SE"/>
        </w:rPr>
        <w:t>r</w:t>
      </w:r>
      <w:r w:rsidR="00B742C6">
        <w:rPr>
          <w:rFonts w:eastAsia="Times New Roman" w:cs="Times New Roman"/>
          <w:lang w:eastAsia="sv-SE"/>
        </w:rPr>
        <w:t xml:space="preserve"> en</w:t>
      </w:r>
      <w:r w:rsidR="00135A19">
        <w:rPr>
          <w:rFonts w:eastAsia="Times New Roman" w:cs="Times New Roman"/>
          <w:lang w:eastAsia="sv-SE"/>
        </w:rPr>
        <w:t xml:space="preserve"> betydligt mindre </w:t>
      </w:r>
      <w:r w:rsidR="00B742C6">
        <w:rPr>
          <w:rFonts w:eastAsia="Times New Roman" w:cs="Times New Roman"/>
          <w:lang w:eastAsia="sv-SE"/>
        </w:rPr>
        <w:t>omfattning</w:t>
      </w:r>
      <w:r w:rsidR="00571B9C">
        <w:rPr>
          <w:rFonts w:eastAsia="Times New Roman" w:cs="Times New Roman"/>
          <w:lang w:eastAsia="sv-SE"/>
        </w:rPr>
        <w:t xml:space="preserve">, </w:t>
      </w:r>
      <w:r w:rsidR="009E62B3">
        <w:rPr>
          <w:rFonts w:eastAsia="Times New Roman" w:cs="Times New Roman"/>
          <w:lang w:eastAsia="sv-SE"/>
        </w:rPr>
        <w:t>men</w:t>
      </w:r>
      <w:r w:rsidR="00352044">
        <w:rPr>
          <w:rFonts w:eastAsia="Times New Roman" w:cs="Times New Roman"/>
          <w:lang w:eastAsia="sv-SE"/>
        </w:rPr>
        <w:t xml:space="preserve"> med </w:t>
      </w:r>
      <w:r w:rsidR="00670FBC">
        <w:rPr>
          <w:rFonts w:eastAsia="Times New Roman" w:cs="Times New Roman"/>
          <w:lang w:eastAsia="sv-SE"/>
        </w:rPr>
        <w:t>l</w:t>
      </w:r>
      <w:r w:rsidR="00EE6BA5">
        <w:rPr>
          <w:rFonts w:eastAsia="Times New Roman" w:cs="Times New Roman"/>
          <w:lang w:eastAsia="sv-SE"/>
        </w:rPr>
        <w:t>ägre</w:t>
      </w:r>
      <w:r w:rsidR="00352044">
        <w:rPr>
          <w:rFonts w:eastAsia="Times New Roman" w:cs="Times New Roman"/>
          <w:lang w:eastAsia="sv-SE"/>
        </w:rPr>
        <w:t xml:space="preserve"> kostnad</w:t>
      </w:r>
      <w:r w:rsidR="00226FC8">
        <w:rPr>
          <w:rFonts w:eastAsia="Times New Roman" w:cs="Times New Roman"/>
          <w:lang w:eastAsia="sv-SE"/>
        </w:rPr>
        <w:t>er</w:t>
      </w:r>
      <w:r w:rsidR="00352044">
        <w:rPr>
          <w:rFonts w:eastAsia="Times New Roman" w:cs="Times New Roman"/>
          <w:lang w:eastAsia="sv-SE"/>
        </w:rPr>
        <w:t xml:space="preserve"> per </w:t>
      </w:r>
      <w:r w:rsidR="001067DA">
        <w:rPr>
          <w:rFonts w:eastAsia="Times New Roman" w:cs="Times New Roman"/>
          <w:lang w:eastAsia="sv-SE"/>
        </w:rPr>
        <w:t>k</w:t>
      </w:r>
      <w:r w:rsidR="00352044">
        <w:rPr>
          <w:rFonts w:eastAsia="Times New Roman" w:cs="Times New Roman"/>
          <w:lang w:eastAsia="sv-SE"/>
        </w:rPr>
        <w:t>W</w:t>
      </w:r>
      <w:r w:rsidR="00571B9C">
        <w:rPr>
          <w:rFonts w:eastAsia="Times New Roman" w:cs="Times New Roman"/>
          <w:lang w:eastAsia="sv-SE"/>
        </w:rPr>
        <w:t>h, jämfört med</w:t>
      </w:r>
      <w:r w:rsidR="00135A19">
        <w:rPr>
          <w:rFonts w:eastAsia="Times New Roman" w:cs="Times New Roman"/>
          <w:lang w:eastAsia="sv-SE"/>
        </w:rPr>
        <w:t xml:space="preserve"> </w:t>
      </w:r>
      <w:r w:rsidR="00C170E3">
        <w:rPr>
          <w:rFonts w:eastAsia="Times New Roman" w:cs="Times New Roman"/>
          <w:lang w:eastAsia="sv-SE"/>
        </w:rPr>
        <w:t xml:space="preserve">dess föregångare </w:t>
      </w:r>
      <w:r w:rsidR="00C170E3">
        <w:t xml:space="preserve">PFE </w:t>
      </w:r>
      <w:r w:rsidR="00CC7FE7">
        <w:t xml:space="preserve">som </w:t>
      </w:r>
      <w:r w:rsidR="00C170E3">
        <w:t xml:space="preserve">resulterade i </w:t>
      </w:r>
      <w:r w:rsidR="006D6E54">
        <w:t xml:space="preserve">en </w:t>
      </w:r>
      <w:r w:rsidR="00C170E3">
        <w:t>minskad energianvändning om 3 TWh</w:t>
      </w:r>
      <w:r w:rsidR="00CC7FE7">
        <w:t xml:space="preserve"> till en </w:t>
      </w:r>
      <w:r w:rsidR="00334F7F">
        <w:t xml:space="preserve">kostnad </w:t>
      </w:r>
      <w:r w:rsidR="008310E9">
        <w:t xml:space="preserve">motsvarande </w:t>
      </w:r>
      <w:r w:rsidR="00F37C02">
        <w:t xml:space="preserve">1 450 </w:t>
      </w:r>
      <w:r w:rsidR="00264E94">
        <w:t>mnkr</w:t>
      </w:r>
      <w:r w:rsidR="006D6E54" w:rsidRPr="006D6E54">
        <w:t xml:space="preserve"> </w:t>
      </w:r>
      <w:r w:rsidR="006D6E54">
        <w:t>i form av skattelättnader</w:t>
      </w:r>
      <w:r w:rsidR="00BF76D8">
        <w:rPr>
          <w:rStyle w:val="Fotnotsreferens"/>
        </w:rPr>
        <w:footnoteReference w:id="45"/>
      </w:r>
      <w:r w:rsidR="00264E94">
        <w:t xml:space="preserve">. </w:t>
      </w:r>
      <w:r w:rsidR="00F52BF5">
        <w:t>En rä</w:t>
      </w:r>
      <w:r w:rsidR="0059291B">
        <w:t>ttvis jämförelse är dock vans</w:t>
      </w:r>
      <w:r w:rsidR="00DC51EB">
        <w:t>kl</w:t>
      </w:r>
      <w:r w:rsidR="0059291B">
        <w:t xml:space="preserve">ig </w:t>
      </w:r>
      <w:r w:rsidR="003C1666">
        <w:t>av många skäl, bl</w:t>
      </w:r>
      <w:r w:rsidR="007566F0">
        <w:t>and annat</w:t>
      </w:r>
      <w:r w:rsidR="003C1666">
        <w:t xml:space="preserve"> </w:t>
      </w:r>
      <w:r w:rsidR="00206ED3">
        <w:t>är</w:t>
      </w:r>
      <w:r w:rsidR="00C40571">
        <w:t xml:space="preserve"> det svårt att</w:t>
      </w:r>
      <w:r w:rsidR="007566F0">
        <w:t xml:space="preserve"> </w:t>
      </w:r>
      <w:r w:rsidR="001644F5">
        <w:t xml:space="preserve">bedöma </w:t>
      </w:r>
      <w:r w:rsidR="00C40571">
        <w:t xml:space="preserve">under hur många år </w:t>
      </w:r>
      <w:r w:rsidR="00EB1F94">
        <w:t xml:space="preserve">minskningen </w:t>
      </w:r>
      <w:r w:rsidR="002F2C91">
        <w:t>väntas bestå</w:t>
      </w:r>
      <w:r w:rsidR="00130443">
        <w:t xml:space="preserve"> för varje enskilt projekt</w:t>
      </w:r>
      <w:r w:rsidR="00C86213">
        <w:t xml:space="preserve"> jämfört med </w:t>
      </w:r>
      <w:r w:rsidR="00CD2B78">
        <w:t>en situation utan stöd</w:t>
      </w:r>
      <w:r w:rsidR="002F2C91">
        <w:t xml:space="preserve">. </w:t>
      </w:r>
      <w:r w:rsidR="00DD4659">
        <w:t xml:space="preserve">Om man </w:t>
      </w:r>
      <w:r w:rsidR="00671612">
        <w:t>gör</w:t>
      </w:r>
      <w:r w:rsidR="00171CC8">
        <w:t xml:space="preserve"> hypotesen att minskningen </w:t>
      </w:r>
      <w:r w:rsidR="00537A6D">
        <w:t xml:space="preserve">av energianvändningen </w:t>
      </w:r>
      <w:r w:rsidR="00BB648C">
        <w:t xml:space="preserve">i genomsnitt </w:t>
      </w:r>
      <w:r w:rsidR="00171CC8">
        <w:t xml:space="preserve">kvarstår i </w:t>
      </w:r>
      <w:r w:rsidR="00B67C79">
        <w:t>fem</w:t>
      </w:r>
      <w:r w:rsidR="00171CC8">
        <w:t xml:space="preserve"> år </w:t>
      </w:r>
      <w:r w:rsidR="00220709">
        <w:t>så blir</w:t>
      </w:r>
      <w:r w:rsidR="0012621E">
        <w:t xml:space="preserve"> </w:t>
      </w:r>
      <w:r w:rsidR="0012621E" w:rsidRPr="00D20C56">
        <w:t xml:space="preserve">stödkostnaden </w:t>
      </w:r>
      <w:r w:rsidR="00805F30">
        <w:t xml:space="preserve">för Energisteget </w:t>
      </w:r>
      <w:r w:rsidR="3F7F84B3" w:rsidRPr="00D20C56">
        <w:t>60</w:t>
      </w:r>
      <w:r w:rsidR="005D7CC0" w:rsidRPr="00D20C56">
        <w:t>/</w:t>
      </w:r>
      <w:r w:rsidR="006F22EB">
        <w:t>(1</w:t>
      </w:r>
      <w:r w:rsidR="006A466E" w:rsidRPr="00D20C56">
        <w:t>50</w:t>
      </w:r>
      <w:r w:rsidR="006F22EB">
        <w:t>*5)</w:t>
      </w:r>
      <w:r w:rsidR="006A466E" w:rsidRPr="00D20C56">
        <w:t xml:space="preserve"> </w:t>
      </w:r>
      <w:r w:rsidR="00B16188" w:rsidRPr="00D20C56">
        <w:t xml:space="preserve">= </w:t>
      </w:r>
      <w:r w:rsidR="5F859259" w:rsidRPr="00D20C56">
        <w:t>0,0</w:t>
      </w:r>
      <w:r w:rsidR="00582B74" w:rsidRPr="00D20C56">
        <w:t>8</w:t>
      </w:r>
      <w:r w:rsidR="5F859259" w:rsidRPr="00D20C56">
        <w:t xml:space="preserve"> </w:t>
      </w:r>
      <w:r w:rsidR="00EB35A4" w:rsidRPr="00D20C56">
        <w:t>kr /</w:t>
      </w:r>
      <w:r w:rsidR="00D20C56" w:rsidRPr="00D20C56">
        <w:t>per</w:t>
      </w:r>
      <w:r w:rsidR="00EB35A4" w:rsidRPr="00D20C56">
        <w:t xml:space="preserve"> kWh.</w:t>
      </w:r>
      <w:r w:rsidR="002E32BE">
        <w:t xml:space="preserve"> </w:t>
      </w:r>
      <w:r w:rsidR="005746CA">
        <w:t>Det kan diskuteras om detta är lite eller mycket</w:t>
      </w:r>
      <w:r w:rsidR="00B50BEE">
        <w:t xml:space="preserve">. </w:t>
      </w:r>
      <w:r w:rsidR="009E2CE4">
        <w:t xml:space="preserve">För en </w:t>
      </w:r>
      <w:r w:rsidR="004B2B4E">
        <w:t xml:space="preserve">mer </w:t>
      </w:r>
      <w:r w:rsidR="00143470">
        <w:t xml:space="preserve">meningsfull jämförelse bör </w:t>
      </w:r>
      <w:r w:rsidR="003A6116">
        <w:t xml:space="preserve">även </w:t>
      </w:r>
      <w:r w:rsidR="00040BCF">
        <w:t xml:space="preserve">mervärdena </w:t>
      </w:r>
      <w:r w:rsidR="003322F8">
        <w:t>av åtgärderna värderas</w:t>
      </w:r>
      <w:r w:rsidR="002E32BE">
        <w:t>.</w:t>
      </w:r>
      <w:r w:rsidR="004B6DFB">
        <w:t xml:space="preserve"> En sådan värdering har inte varit </w:t>
      </w:r>
      <w:r w:rsidR="00172D9E">
        <w:t xml:space="preserve">möjlig att genomföra inom ramen för detta </w:t>
      </w:r>
      <w:r w:rsidR="0021267F">
        <w:t xml:space="preserve">uppdrag, men redan </w:t>
      </w:r>
      <w:r w:rsidR="00085EA4">
        <w:t xml:space="preserve">den kvalitativa </w:t>
      </w:r>
      <w:r w:rsidR="0021267F">
        <w:t xml:space="preserve">identifieringen </w:t>
      </w:r>
      <w:r w:rsidR="00CE1D66">
        <w:t xml:space="preserve">som har genomförts </w:t>
      </w:r>
      <w:r w:rsidR="0021267F">
        <w:t xml:space="preserve">av </w:t>
      </w:r>
      <w:r w:rsidR="00583AFD">
        <w:t xml:space="preserve">sådana mervärden ger en tydlig </w:t>
      </w:r>
      <w:r w:rsidR="00226FC8">
        <w:t xml:space="preserve">indikation </w:t>
      </w:r>
      <w:r w:rsidR="00B15BCC">
        <w:t>på</w:t>
      </w:r>
      <w:r w:rsidR="00583AFD">
        <w:t xml:space="preserve"> </w:t>
      </w:r>
      <w:r w:rsidR="00EF660A">
        <w:t xml:space="preserve">att sådana </w:t>
      </w:r>
      <w:r w:rsidR="00C14488">
        <w:t>före</w:t>
      </w:r>
      <w:r w:rsidR="00C93C3E">
        <w:t xml:space="preserve">kommer i </w:t>
      </w:r>
      <w:r w:rsidR="00A638F1">
        <w:t>påtaglig omfattning.</w:t>
      </w:r>
      <w:r w:rsidR="00107346">
        <w:t xml:space="preserve"> </w:t>
      </w:r>
      <w:r w:rsidR="000E6C71">
        <w:t xml:space="preserve">Det </w:t>
      </w:r>
      <w:r w:rsidR="00D66153">
        <w:t>beräknade</w:t>
      </w:r>
      <w:r w:rsidR="00807987">
        <w:t xml:space="preserve"> </w:t>
      </w:r>
      <w:r w:rsidR="000E6C71">
        <w:t xml:space="preserve">värdet av mervärdena </w:t>
      </w:r>
      <w:r w:rsidR="00FC7088">
        <w:t xml:space="preserve">kan </w:t>
      </w:r>
      <w:r w:rsidR="006633D4">
        <w:t xml:space="preserve">förväntas </w:t>
      </w:r>
      <w:r w:rsidR="00FC7088">
        <w:t xml:space="preserve">vara </w:t>
      </w:r>
      <w:r w:rsidR="00EE78F0">
        <w:t>påtagligt jämfört med</w:t>
      </w:r>
      <w:r w:rsidR="00FC7088">
        <w:t xml:space="preserve"> värdet av själva effektiviseringen</w:t>
      </w:r>
      <w:r w:rsidR="00FC7215">
        <w:t>, men variera</w:t>
      </w:r>
      <w:r w:rsidR="00DA65FB">
        <w:t>nde</w:t>
      </w:r>
      <w:r w:rsidR="00FC7215">
        <w:t xml:space="preserve"> </w:t>
      </w:r>
      <w:r w:rsidR="00163B08">
        <w:t>mellan projekten</w:t>
      </w:r>
      <w:r w:rsidR="00FC7215">
        <w:t>.</w:t>
      </w:r>
    </w:p>
    <w:p w14:paraId="3106CD9F" w14:textId="4E71A70F" w:rsidR="00E9785A" w:rsidRPr="00E9785A" w:rsidRDefault="00CB0CC6" w:rsidP="53FCB7A7">
      <w:pPr>
        <w:pStyle w:val="Brdtext"/>
        <w:rPr>
          <w:rFonts w:eastAsia="Times New Roman" w:cs="Times New Roman"/>
          <w:lang w:eastAsia="sv-SE"/>
        </w:rPr>
      </w:pPr>
      <w:r w:rsidRPr="53FCB7A7">
        <w:rPr>
          <w:rFonts w:eastAsia="Times New Roman" w:cs="Times New Roman"/>
          <w:lang w:eastAsia="sv-SE"/>
        </w:rPr>
        <w:t>Energimyndigheten är enig med u</w:t>
      </w:r>
      <w:r w:rsidR="0003291F" w:rsidRPr="53FCB7A7">
        <w:rPr>
          <w:rFonts w:eastAsia="Times New Roman" w:cs="Times New Roman"/>
          <w:lang w:eastAsia="sv-SE"/>
        </w:rPr>
        <w:t>tvärderaren</w:t>
      </w:r>
      <w:r w:rsidR="0014005D" w:rsidRPr="53FCB7A7">
        <w:rPr>
          <w:rFonts w:eastAsia="Times New Roman" w:cs="Times New Roman"/>
          <w:lang w:eastAsia="sv-SE"/>
        </w:rPr>
        <w:t>s slutsats</w:t>
      </w:r>
      <w:r w:rsidR="009A65E7" w:rsidRPr="53FCB7A7">
        <w:rPr>
          <w:rFonts w:eastAsia="Times New Roman" w:cs="Times New Roman"/>
          <w:lang w:eastAsia="sv-SE"/>
        </w:rPr>
        <w:t xml:space="preserve"> att</w:t>
      </w:r>
      <w:r w:rsidR="00E9785A" w:rsidRPr="53FCB7A7">
        <w:rPr>
          <w:rFonts w:eastAsia="Times New Roman" w:cs="Times New Roman"/>
          <w:lang w:eastAsia="sv-SE"/>
        </w:rPr>
        <w:t xml:space="preserve"> Energisteget accelerera</w:t>
      </w:r>
      <w:r w:rsidR="0003291F" w:rsidRPr="53FCB7A7">
        <w:rPr>
          <w:rFonts w:eastAsia="Times New Roman" w:cs="Times New Roman"/>
          <w:lang w:eastAsia="sv-SE"/>
        </w:rPr>
        <w:t>t</w:t>
      </w:r>
      <w:r w:rsidR="00E9785A" w:rsidRPr="53FCB7A7">
        <w:rPr>
          <w:rFonts w:eastAsia="Times New Roman" w:cs="Times New Roman"/>
          <w:lang w:eastAsia="sv-SE"/>
        </w:rPr>
        <w:t xml:space="preserve"> omställningen till en energieffektivare svensk industri, i linje med programmets syfte att bidra till energiöverenskommelsens mål om 50 procent effektivare energianvändning år 2030</w:t>
      </w:r>
      <w:r w:rsidR="003A15B6" w:rsidRPr="53FCB7A7">
        <w:rPr>
          <w:rFonts w:eastAsia="Times New Roman" w:cs="Times New Roman"/>
          <w:lang w:eastAsia="sv-SE"/>
        </w:rPr>
        <w:t>.</w:t>
      </w:r>
      <w:r w:rsidR="00E9785A" w:rsidRPr="53FCB7A7">
        <w:rPr>
          <w:rFonts w:eastAsia="Times New Roman" w:cs="Times New Roman"/>
          <w:lang w:eastAsia="sv-SE"/>
        </w:rPr>
        <w:t xml:space="preserve"> </w:t>
      </w:r>
      <w:r w:rsidR="00882B38">
        <w:rPr>
          <w:rFonts w:eastAsia="Times New Roman" w:cs="Times New Roman"/>
          <w:lang w:eastAsia="sv-SE"/>
        </w:rPr>
        <w:t xml:space="preserve">Bidraget </w:t>
      </w:r>
      <w:r w:rsidR="0061272B">
        <w:rPr>
          <w:rFonts w:eastAsia="Times New Roman" w:cs="Times New Roman"/>
          <w:lang w:eastAsia="sv-SE"/>
        </w:rPr>
        <w:t xml:space="preserve">till målet </w:t>
      </w:r>
      <w:r w:rsidR="00882B38">
        <w:rPr>
          <w:rFonts w:eastAsia="Times New Roman" w:cs="Times New Roman"/>
          <w:lang w:eastAsia="sv-SE"/>
        </w:rPr>
        <w:t xml:space="preserve">är dock begränsat </w:t>
      </w:r>
      <w:r w:rsidR="00080301">
        <w:rPr>
          <w:rFonts w:eastAsia="Times New Roman" w:cs="Times New Roman"/>
          <w:lang w:eastAsia="sv-SE"/>
        </w:rPr>
        <w:t xml:space="preserve">utifrån </w:t>
      </w:r>
      <w:r w:rsidR="00F14B62">
        <w:rPr>
          <w:rFonts w:eastAsia="Times New Roman" w:cs="Times New Roman"/>
          <w:lang w:eastAsia="sv-SE"/>
        </w:rPr>
        <w:t xml:space="preserve">stödets </w:t>
      </w:r>
      <w:r w:rsidR="00080301">
        <w:rPr>
          <w:rFonts w:eastAsia="Times New Roman" w:cs="Times New Roman"/>
          <w:lang w:eastAsia="sv-SE"/>
        </w:rPr>
        <w:t xml:space="preserve">budgetmässiga och tidsmässiga </w:t>
      </w:r>
      <w:r w:rsidR="002B242E">
        <w:rPr>
          <w:rFonts w:eastAsia="Times New Roman" w:cs="Times New Roman"/>
          <w:lang w:eastAsia="sv-SE"/>
        </w:rPr>
        <w:t>ramar</w:t>
      </w:r>
      <w:r w:rsidR="00080301">
        <w:rPr>
          <w:rFonts w:eastAsia="Times New Roman" w:cs="Times New Roman"/>
          <w:lang w:eastAsia="sv-SE"/>
        </w:rPr>
        <w:t xml:space="preserve"> </w:t>
      </w:r>
      <w:r w:rsidR="00F15A64">
        <w:rPr>
          <w:rFonts w:eastAsia="Times New Roman" w:cs="Times New Roman"/>
          <w:lang w:eastAsia="sv-SE"/>
        </w:rPr>
        <w:t>vilka</w:t>
      </w:r>
      <w:r w:rsidR="00080301">
        <w:rPr>
          <w:rFonts w:eastAsia="Times New Roman" w:cs="Times New Roman"/>
          <w:lang w:eastAsia="sv-SE"/>
        </w:rPr>
        <w:t xml:space="preserve"> i</w:t>
      </w:r>
      <w:r w:rsidR="00404FAA">
        <w:rPr>
          <w:rFonts w:eastAsia="Times New Roman" w:cs="Times New Roman"/>
          <w:lang w:eastAsia="sv-SE"/>
        </w:rPr>
        <w:t xml:space="preserve">nneburit att endast en mindre del av målgruppen kunnat </w:t>
      </w:r>
      <w:r w:rsidR="00167281">
        <w:rPr>
          <w:rFonts w:eastAsia="Times New Roman" w:cs="Times New Roman"/>
          <w:lang w:eastAsia="sv-SE"/>
        </w:rPr>
        <w:t>utnyttja stödet</w:t>
      </w:r>
      <w:r w:rsidR="00847F6A">
        <w:rPr>
          <w:rFonts w:eastAsia="Times New Roman" w:cs="Times New Roman"/>
          <w:lang w:eastAsia="sv-SE"/>
        </w:rPr>
        <w:t xml:space="preserve">. </w:t>
      </w:r>
      <w:r w:rsidR="00E9785A" w:rsidRPr="53FCB7A7">
        <w:rPr>
          <w:rFonts w:eastAsia="Times New Roman" w:cs="Times New Roman"/>
          <w:lang w:eastAsia="sv-SE"/>
        </w:rPr>
        <w:t xml:space="preserve">Programmet </w:t>
      </w:r>
      <w:r w:rsidR="00130BD4">
        <w:rPr>
          <w:rFonts w:eastAsia="Times New Roman" w:cs="Times New Roman"/>
          <w:lang w:eastAsia="sv-SE"/>
        </w:rPr>
        <w:t xml:space="preserve">kan </w:t>
      </w:r>
      <w:r w:rsidR="006D1A4B">
        <w:rPr>
          <w:rFonts w:eastAsia="Times New Roman" w:cs="Times New Roman"/>
          <w:lang w:eastAsia="sv-SE"/>
        </w:rPr>
        <w:t xml:space="preserve">enligt utvärderaren </w:t>
      </w:r>
      <w:r w:rsidR="00130BD4">
        <w:rPr>
          <w:rFonts w:eastAsia="Times New Roman" w:cs="Times New Roman"/>
          <w:lang w:eastAsia="sv-SE"/>
        </w:rPr>
        <w:t xml:space="preserve">förväntas </w:t>
      </w:r>
      <w:r w:rsidR="00E9785A" w:rsidRPr="53FCB7A7">
        <w:rPr>
          <w:rFonts w:eastAsia="Times New Roman" w:cs="Times New Roman"/>
          <w:lang w:eastAsia="sv-SE"/>
        </w:rPr>
        <w:t>bidra i viss utsträckning till övriga två mål i Energiöverenskommelsen: att Sverige inte ska ha några nettoutsläpp av växthusgaser (2045), samt målet om 100 procent förnybar elproduktion (2040).</w:t>
      </w:r>
      <w:r w:rsidR="0055482E">
        <w:rPr>
          <w:rFonts w:eastAsia="Times New Roman" w:cs="Times New Roman"/>
          <w:lang w:eastAsia="sv-SE"/>
        </w:rPr>
        <w:t xml:space="preserve"> </w:t>
      </w:r>
      <w:r w:rsidR="004F6585">
        <w:rPr>
          <w:rFonts w:eastAsia="Times New Roman" w:cs="Times New Roman"/>
          <w:lang w:eastAsia="sv-SE"/>
        </w:rPr>
        <w:t xml:space="preserve">Bidraget till det senare målet </w:t>
      </w:r>
      <w:r w:rsidR="00A21F48">
        <w:rPr>
          <w:rFonts w:eastAsia="Times New Roman" w:cs="Times New Roman"/>
          <w:lang w:eastAsia="sv-SE"/>
        </w:rPr>
        <w:t xml:space="preserve">åstadkoms </w:t>
      </w:r>
      <w:r w:rsidR="00615F9B">
        <w:rPr>
          <w:rFonts w:eastAsia="Times New Roman" w:cs="Times New Roman"/>
          <w:lang w:eastAsia="sv-SE"/>
        </w:rPr>
        <w:t>enligt Energimyndigheten</w:t>
      </w:r>
      <w:r w:rsidR="00FB5BA7">
        <w:rPr>
          <w:rFonts w:eastAsia="Times New Roman" w:cs="Times New Roman"/>
          <w:lang w:eastAsia="sv-SE"/>
        </w:rPr>
        <w:t xml:space="preserve"> </w:t>
      </w:r>
      <w:r w:rsidR="00A21F48">
        <w:rPr>
          <w:rFonts w:eastAsia="Times New Roman" w:cs="Times New Roman"/>
          <w:lang w:eastAsia="sv-SE"/>
        </w:rPr>
        <w:t xml:space="preserve">indirekt genom att </w:t>
      </w:r>
      <w:r w:rsidR="006C7EEC">
        <w:rPr>
          <w:rFonts w:eastAsia="Times New Roman" w:cs="Times New Roman"/>
          <w:lang w:eastAsia="sv-SE"/>
        </w:rPr>
        <w:t xml:space="preserve">en </w:t>
      </w:r>
      <w:r w:rsidR="000303A3">
        <w:rPr>
          <w:rFonts w:eastAsia="Times New Roman" w:cs="Times New Roman"/>
          <w:lang w:eastAsia="sv-SE"/>
        </w:rPr>
        <w:t>sam</w:t>
      </w:r>
      <w:r w:rsidR="00746D35">
        <w:rPr>
          <w:rFonts w:eastAsia="Times New Roman" w:cs="Times New Roman"/>
          <w:lang w:eastAsia="sv-SE"/>
        </w:rPr>
        <w:t>m</w:t>
      </w:r>
      <w:r w:rsidR="000303A3">
        <w:rPr>
          <w:rFonts w:eastAsia="Times New Roman" w:cs="Times New Roman"/>
          <w:lang w:eastAsia="sv-SE"/>
        </w:rPr>
        <w:t xml:space="preserve">antaget </w:t>
      </w:r>
      <w:r w:rsidR="006C7EEC">
        <w:rPr>
          <w:rFonts w:eastAsia="Times New Roman" w:cs="Times New Roman"/>
          <w:lang w:eastAsia="sv-SE"/>
        </w:rPr>
        <w:t xml:space="preserve">minskad energianvändning gör det lättare att uppnå </w:t>
      </w:r>
      <w:r w:rsidR="00F71374">
        <w:rPr>
          <w:rFonts w:eastAsia="Times New Roman" w:cs="Times New Roman"/>
          <w:lang w:eastAsia="sv-SE"/>
        </w:rPr>
        <w:t>målet</w:t>
      </w:r>
      <w:r w:rsidR="00FB5BA7">
        <w:rPr>
          <w:rFonts w:eastAsia="Times New Roman" w:cs="Times New Roman"/>
          <w:lang w:eastAsia="sv-SE"/>
        </w:rPr>
        <w:t>, men i vissa fall direkt genom att en effektiviseringsåtgärd kombineras med en konvertering</w:t>
      </w:r>
      <w:r w:rsidR="008768B1">
        <w:rPr>
          <w:rFonts w:eastAsia="Times New Roman" w:cs="Times New Roman"/>
          <w:lang w:eastAsia="sv-SE"/>
        </w:rPr>
        <w:t xml:space="preserve"> från någo</w:t>
      </w:r>
      <w:r w:rsidR="004817BE">
        <w:rPr>
          <w:rFonts w:eastAsia="Times New Roman" w:cs="Times New Roman"/>
          <w:lang w:eastAsia="sv-SE"/>
        </w:rPr>
        <w:t>t fossilt energislag</w:t>
      </w:r>
      <w:r w:rsidR="003D3FDB">
        <w:rPr>
          <w:rFonts w:eastAsia="Times New Roman" w:cs="Times New Roman"/>
          <w:lang w:eastAsia="sv-SE"/>
        </w:rPr>
        <w:t>.</w:t>
      </w:r>
    </w:p>
    <w:p w14:paraId="47F390DF" w14:textId="17E953A9" w:rsidR="00B1218D" w:rsidRDefault="00D1546D" w:rsidP="00807500">
      <w:pPr>
        <w:pStyle w:val="Rubrik2"/>
      </w:pPr>
      <w:bookmarkStart w:id="112" w:name="_Toc70595061"/>
      <w:bookmarkStart w:id="113" w:name="_Toc71012749"/>
      <w:bookmarkStart w:id="114" w:name="_Toc71637065"/>
      <w:r>
        <w:t>Stödets</w:t>
      </w:r>
      <w:r w:rsidR="00AB184D">
        <w:t xml:space="preserve"> k</w:t>
      </w:r>
      <w:r w:rsidR="00D5408D">
        <w:t>ostnadseffektivitet</w:t>
      </w:r>
      <w:bookmarkEnd w:id="112"/>
      <w:bookmarkEnd w:id="113"/>
      <w:bookmarkEnd w:id="114"/>
    </w:p>
    <w:p w14:paraId="64699745" w14:textId="031402F4" w:rsidR="00B1218D" w:rsidRDefault="003577D9" w:rsidP="00B1218D">
      <w:pPr>
        <w:pStyle w:val="Brdtext"/>
      </w:pPr>
      <w:r>
        <w:t xml:space="preserve">Som redovisas i kapitel </w:t>
      </w:r>
      <w:r w:rsidR="00A36969">
        <w:t>6</w:t>
      </w:r>
      <w:r>
        <w:t xml:space="preserve"> har Energimyndigheten </w:t>
      </w:r>
      <w:r w:rsidR="00C16A46">
        <w:t xml:space="preserve">i enlighet med regeringsuppdrag </w:t>
      </w:r>
      <w:r>
        <w:t>genomfört en analys av</w:t>
      </w:r>
      <w:r w:rsidR="00861532">
        <w:t xml:space="preserve"> om</w:t>
      </w:r>
      <w:r>
        <w:t xml:space="preserve"> </w:t>
      </w:r>
      <w:r w:rsidR="00EC121B">
        <w:t>stödet</w:t>
      </w:r>
      <w:r w:rsidR="00861532">
        <w:t xml:space="preserve"> fördelats</w:t>
      </w:r>
      <w:r>
        <w:t xml:space="preserve"> kostnadseffektiv</w:t>
      </w:r>
      <w:r w:rsidR="00861532">
        <w:t>t</w:t>
      </w:r>
      <w:r w:rsidR="0008226D">
        <w:t xml:space="preserve">. </w:t>
      </w:r>
      <w:r w:rsidR="00540378">
        <w:t xml:space="preserve">Variationerna i det </w:t>
      </w:r>
      <w:r w:rsidR="00B1218D">
        <w:t xml:space="preserve">marginella investeringsstödet </w:t>
      </w:r>
      <w:r w:rsidR="00540378">
        <w:t>och d</w:t>
      </w:r>
      <w:r w:rsidR="00B1218D">
        <w:t>en marginella investeringskostnaden kan antyda att stödets kostnadseffektivitet skulle kunna förbättras</w:t>
      </w:r>
      <w:r w:rsidR="00164812">
        <w:t>, även om det låga antalet observationer totalt och per sektor leder till att antalet kontrollvariabler är begränsat.</w:t>
      </w:r>
      <w:r w:rsidR="00B1218D">
        <w:t xml:space="preserve"> </w:t>
      </w:r>
    </w:p>
    <w:p w14:paraId="4F2BECAE" w14:textId="271EE8D5" w:rsidR="00FF3508" w:rsidRDefault="00864B14" w:rsidP="00B1218D">
      <w:pPr>
        <w:pStyle w:val="Brdtext"/>
      </w:pPr>
      <w:r>
        <w:lastRenderedPageBreak/>
        <w:t>Ett resultat som detta</w:t>
      </w:r>
      <w:r w:rsidR="008F74BE">
        <w:t xml:space="preserve"> var väntat u</w:t>
      </w:r>
      <w:r w:rsidR="008100B4">
        <w:t xml:space="preserve">tifrån </w:t>
      </w:r>
      <w:r w:rsidR="0042228B">
        <w:t xml:space="preserve">flera omständigheter. </w:t>
      </w:r>
      <w:r w:rsidR="00C17DF3">
        <w:t xml:space="preserve">Programmets </w:t>
      </w:r>
      <w:r w:rsidR="008542AA">
        <w:t>fanns under kort tid vilket</w:t>
      </w:r>
      <w:r w:rsidR="00C17DF3">
        <w:t xml:space="preserve"> innebar att </w:t>
      </w:r>
      <w:r w:rsidR="002864C0">
        <w:t xml:space="preserve">endast projekt som kunde genomföras relativt snabbt var aktuella att söka stöd för. </w:t>
      </w:r>
      <w:r w:rsidR="00882FF4">
        <w:t xml:space="preserve">En ytterligare </w:t>
      </w:r>
      <w:r w:rsidR="003C735B">
        <w:t>omständighet</w:t>
      </w:r>
      <w:r w:rsidR="00882FF4">
        <w:t xml:space="preserve"> var </w:t>
      </w:r>
      <w:r w:rsidR="00DD0234">
        <w:t>att</w:t>
      </w:r>
      <w:r w:rsidR="00000C27">
        <w:t xml:space="preserve"> handläggningen av ärendena </w:t>
      </w:r>
      <w:r w:rsidR="004E6190">
        <w:t>genomfördes</w:t>
      </w:r>
      <w:r w:rsidR="0030059E">
        <w:t xml:space="preserve"> så att </w:t>
      </w:r>
      <w:r w:rsidR="00B80E12">
        <w:t>de</w:t>
      </w:r>
      <w:r w:rsidR="0030059E">
        <w:t xml:space="preserve"> projekt som uppfyllde kriterierna </w:t>
      </w:r>
      <w:r w:rsidR="00EC0D97">
        <w:t xml:space="preserve">beviljades </w:t>
      </w:r>
      <w:r w:rsidR="0030059E">
        <w:t>samma andel</w:t>
      </w:r>
      <w:r w:rsidR="000B391B">
        <w:t xml:space="preserve"> stöd</w:t>
      </w:r>
      <w:r w:rsidR="00EC0D97">
        <w:t>, 30 % för investeringar och 50 % för projekteringar</w:t>
      </w:r>
      <w:r w:rsidR="00AF7516">
        <w:t>, i mån av tillgängliga medel</w:t>
      </w:r>
      <w:r w:rsidR="00000C27">
        <w:t xml:space="preserve">. </w:t>
      </w:r>
      <w:r w:rsidR="00013EFB">
        <w:t xml:space="preserve">Detta, tillsammans med den betydande variation av </w:t>
      </w:r>
      <w:r w:rsidR="00F629CA">
        <w:t>åtgärder so</w:t>
      </w:r>
      <w:r w:rsidR="00013EFB">
        <w:t>m fanns i projektportföljen innebar att de skilda projekten hade olika förutsättningar</w:t>
      </w:r>
      <w:r w:rsidR="006C5194">
        <w:t xml:space="preserve"> vilket </w:t>
      </w:r>
      <w:r w:rsidR="00507164">
        <w:t xml:space="preserve">som väntat </w:t>
      </w:r>
      <w:r w:rsidR="006C5194">
        <w:t>visa</w:t>
      </w:r>
      <w:r w:rsidR="00C10D7F">
        <w:t>de</w:t>
      </w:r>
      <w:r w:rsidR="006C5194">
        <w:t xml:space="preserve"> sig i </w:t>
      </w:r>
      <w:r>
        <w:t>kostnadseffektivitets</w:t>
      </w:r>
      <w:r w:rsidR="006C5194">
        <w:t>analysen</w:t>
      </w:r>
      <w:r w:rsidR="00013EFB">
        <w:t>.</w:t>
      </w:r>
    </w:p>
    <w:p w14:paraId="3D95BBC3" w14:textId="65CB3C43" w:rsidR="005850AD" w:rsidRDefault="005850AD" w:rsidP="005850AD">
      <w:pPr>
        <w:pStyle w:val="Rubrik2"/>
      </w:pPr>
      <w:bookmarkStart w:id="115" w:name="_Toc70595062"/>
      <w:bookmarkStart w:id="116" w:name="_Toc71012750"/>
      <w:bookmarkStart w:id="117" w:name="_Toc71637066"/>
      <w:r>
        <w:t>S</w:t>
      </w:r>
      <w:r w:rsidR="00D1546D">
        <w:t>tödets s</w:t>
      </w:r>
      <w:r>
        <w:t xml:space="preserve">amhällsekonomiska </w:t>
      </w:r>
      <w:r w:rsidR="006A2A1B">
        <w:t>konsekvenser</w:t>
      </w:r>
      <w:bookmarkEnd w:id="115"/>
      <w:bookmarkEnd w:id="116"/>
      <w:bookmarkEnd w:id="117"/>
    </w:p>
    <w:p w14:paraId="6BAC3D23" w14:textId="26A0D629" w:rsidR="00077DBB" w:rsidRDefault="0008226D" w:rsidP="00077DBB">
      <w:pPr>
        <w:pStyle w:val="Brdtext"/>
      </w:pPr>
      <w:r>
        <w:t xml:space="preserve">Energimyndigheten </w:t>
      </w:r>
      <w:r w:rsidR="00925CEA">
        <w:t xml:space="preserve">har </w:t>
      </w:r>
      <w:r w:rsidR="00C16A46">
        <w:t xml:space="preserve">i enlighet med regeringsuppdrag </w:t>
      </w:r>
      <w:r>
        <w:t xml:space="preserve">genomfört en analys av </w:t>
      </w:r>
      <w:r w:rsidR="00EC121B">
        <w:t>stödets</w:t>
      </w:r>
      <w:r>
        <w:t xml:space="preserve"> samhällsekonomiska </w:t>
      </w:r>
      <w:r w:rsidR="00EC121B">
        <w:t>konsekvenser</w:t>
      </w:r>
      <w:r>
        <w:t xml:space="preserve">. </w:t>
      </w:r>
      <w:r w:rsidR="008C7743">
        <w:t xml:space="preserve">Analysen </w:t>
      </w:r>
      <w:r w:rsidR="00A66956">
        <w:t>inleddes med</w:t>
      </w:r>
      <w:r w:rsidR="008C7743">
        <w:t xml:space="preserve"> en identifiering av </w:t>
      </w:r>
      <w:r w:rsidR="000E4C9A">
        <w:t xml:space="preserve">stödets effekter, vilken </w:t>
      </w:r>
      <w:r w:rsidR="00EE5011">
        <w:t>väsentligen genomfördes av utvärderaren</w:t>
      </w:r>
      <w:r w:rsidR="000E4C9A">
        <w:t xml:space="preserve">. </w:t>
      </w:r>
      <w:r w:rsidR="004D24EE">
        <w:t>Själva a</w:t>
      </w:r>
      <w:r w:rsidR="000D6259">
        <w:t>nalysen, som beskrivs</w:t>
      </w:r>
      <w:r w:rsidR="00077DBB">
        <w:t xml:space="preserve"> </w:t>
      </w:r>
      <w:r w:rsidR="00925CEA">
        <w:t xml:space="preserve">i kapitel </w:t>
      </w:r>
      <w:r w:rsidR="009939D4">
        <w:t>7</w:t>
      </w:r>
      <w:r w:rsidR="000D6259">
        <w:t>, har</w:t>
      </w:r>
      <w:r w:rsidR="00925CEA">
        <w:t xml:space="preserve"> </w:t>
      </w:r>
      <w:r w:rsidR="00077DBB">
        <w:t xml:space="preserve">fokuserat på </w:t>
      </w:r>
      <w:r w:rsidR="00E92EE8">
        <w:t>vilka</w:t>
      </w:r>
      <w:r w:rsidR="00077DBB">
        <w:t xml:space="preserve"> effekter som stödet haft gällande </w:t>
      </w:r>
      <w:bookmarkStart w:id="118" w:name="_Hlk27481761"/>
      <w:r w:rsidR="00077DBB">
        <w:t xml:space="preserve">konkurrenskraft, </w:t>
      </w:r>
      <w:bookmarkEnd w:id="118"/>
      <w:r w:rsidR="0047458D">
        <w:t>arbetsmiljö</w:t>
      </w:r>
      <w:r w:rsidR="00077DBB">
        <w:t xml:space="preserve">, </w:t>
      </w:r>
      <w:r w:rsidR="008032FF">
        <w:t>kunskapsuppbyggnad</w:t>
      </w:r>
      <w:r w:rsidR="00077DBB">
        <w:t xml:space="preserve"> och</w:t>
      </w:r>
      <w:bookmarkStart w:id="119" w:name="_Hlk27481775"/>
      <w:r w:rsidR="008032FF">
        <w:t xml:space="preserve"> </w:t>
      </w:r>
      <w:r w:rsidR="00E34C71">
        <w:t>v</w:t>
      </w:r>
      <w:r w:rsidR="008032FF">
        <w:t>äxthusgasutsläpp</w:t>
      </w:r>
      <w:bookmarkEnd w:id="119"/>
      <w:r w:rsidR="008032FF">
        <w:t>.</w:t>
      </w:r>
    </w:p>
    <w:p w14:paraId="5171F8CB" w14:textId="5D5342D5" w:rsidR="00C85C7A" w:rsidRDefault="00615C29" w:rsidP="00077DBB">
      <w:pPr>
        <w:pStyle w:val="Brdtext"/>
      </w:pPr>
      <w:r>
        <w:t>Med utgångspunkt i</w:t>
      </w:r>
      <w:r w:rsidR="00A20267">
        <w:t xml:space="preserve"> interv</w:t>
      </w:r>
      <w:r>
        <w:t>j</w:t>
      </w:r>
      <w:r w:rsidR="00A20267">
        <w:t xml:space="preserve">usvaren i </w:t>
      </w:r>
      <w:r>
        <w:t>u</w:t>
      </w:r>
      <w:r w:rsidR="00A20267">
        <w:t xml:space="preserve">tvärderingen drar </w:t>
      </w:r>
      <w:r>
        <w:t xml:space="preserve">analysen slutsatsen att </w:t>
      </w:r>
      <w:r w:rsidR="00621DFD">
        <w:t xml:space="preserve">Energisteget kan bidra till ökad konkurrenskraft genom </w:t>
      </w:r>
      <w:r w:rsidR="00B44068">
        <w:t xml:space="preserve">minskade kostnader, genom att industrin förbereder sig att möta nya och förändrade krav, samt </w:t>
      </w:r>
      <w:r w:rsidR="0086377B">
        <w:t>genom att etablera sitt varumärke som hållbart</w:t>
      </w:r>
      <w:r w:rsidR="00FA5284">
        <w:t xml:space="preserve"> gentemot sina kunder.</w:t>
      </w:r>
      <w:r w:rsidR="00BD1B17">
        <w:t xml:space="preserve"> Likaså</w:t>
      </w:r>
      <w:r w:rsidR="00A144E4">
        <w:t xml:space="preserve"> är det vanligt att åtgärderna även bidrar till förbättrad arbetsmiljö.</w:t>
      </w:r>
      <w:r w:rsidR="00735DFC">
        <w:t xml:space="preserve"> Detsamma gäller kunskapsuppbyggnad som </w:t>
      </w:r>
      <w:r w:rsidR="004A612D">
        <w:t>ofta har skett under besluts- och genomförandeprocesserna för projekten.</w:t>
      </w:r>
    </w:p>
    <w:p w14:paraId="53CA7404" w14:textId="28C98450" w:rsidR="0064063E" w:rsidRDefault="00F027C0" w:rsidP="00077DBB">
      <w:pPr>
        <w:pStyle w:val="Brdtext"/>
      </w:pPr>
      <w:r>
        <w:t xml:space="preserve">För </w:t>
      </w:r>
      <w:r w:rsidR="0064063E">
        <w:t>de</w:t>
      </w:r>
      <w:r w:rsidR="00663B2E">
        <w:t>n minoritet av projekten som har ang</w:t>
      </w:r>
      <w:r w:rsidR="00DE1650">
        <w:t>ivit v</w:t>
      </w:r>
      <w:r w:rsidR="007C3D80">
        <w:t>il</w:t>
      </w:r>
      <w:r w:rsidR="00DE1650">
        <w:t xml:space="preserve">ken minskning </w:t>
      </w:r>
      <w:r w:rsidR="007C3D80">
        <w:t xml:space="preserve">av utsläppen som förväntas har den </w:t>
      </w:r>
      <w:r w:rsidR="00B11A30">
        <w:t xml:space="preserve">sammantagna potentiella minskningen av </w:t>
      </w:r>
      <w:r w:rsidR="00831BDB">
        <w:t>koldioxid</w:t>
      </w:r>
      <w:r w:rsidR="00B11A30">
        <w:t xml:space="preserve">utsläpp kunnat beräknas. </w:t>
      </w:r>
      <w:r w:rsidR="0064063E">
        <w:t>Koldioxidutsläppen påverkas emellertid även av</w:t>
      </w:r>
      <w:r w:rsidR="0064063E" w:rsidRPr="7AC1F52E">
        <w:t xml:space="preserve"> andra befintliga styrmedel, såsom koldioxidskatt, EU ETS och energiskatt</w:t>
      </w:r>
      <w:r w:rsidR="0064063E">
        <w:t xml:space="preserve">. Det är därför svårt att bedöma </w:t>
      </w:r>
      <w:r w:rsidR="0064063E" w:rsidRPr="7AC1F52E">
        <w:t>i vilken utsträckning Energisteget bidrar med ytterligare minskningar av växthusgasutsläppen</w:t>
      </w:r>
      <w:r w:rsidR="0064063E">
        <w:t>.</w:t>
      </w:r>
      <w:r w:rsidR="0064063E" w:rsidRPr="7AC1F52E">
        <w:t xml:space="preserve"> Den frågan besvaras bäst genom en </w:t>
      </w:r>
      <w:r w:rsidR="0064063E" w:rsidRPr="0022080E">
        <w:rPr>
          <w:i/>
          <w:iCs/>
        </w:rPr>
        <w:t>ex</w:t>
      </w:r>
      <w:r w:rsidR="0022080E">
        <w:rPr>
          <w:i/>
          <w:iCs/>
        </w:rPr>
        <w:t> </w:t>
      </w:r>
      <w:r w:rsidR="0064063E" w:rsidRPr="0022080E">
        <w:rPr>
          <w:i/>
          <w:iCs/>
        </w:rPr>
        <w:t>post</w:t>
      </w:r>
      <w:r w:rsidR="00ED0347">
        <w:t xml:space="preserve"> </w:t>
      </w:r>
      <w:r w:rsidR="0064063E" w:rsidRPr="7AC1F52E">
        <w:t>analys</w:t>
      </w:r>
      <w:r w:rsidR="0064063E">
        <w:t>.</w:t>
      </w:r>
    </w:p>
    <w:p w14:paraId="25F61719" w14:textId="26B6D023" w:rsidR="005177B4" w:rsidRDefault="007164C4" w:rsidP="005177B4">
      <w:pPr>
        <w:pStyle w:val="Brdtext"/>
      </w:pPr>
      <w:r>
        <w:t xml:space="preserve">Det </w:t>
      </w:r>
      <w:r w:rsidR="005177B4">
        <w:t xml:space="preserve">kan vara för tidigt att i dagsläget yttra sig om huruvida </w:t>
      </w:r>
      <w:r>
        <w:t>stö</w:t>
      </w:r>
      <w:r w:rsidR="005177B4">
        <w:t>de</w:t>
      </w:r>
      <w:r w:rsidR="0007104C">
        <w:t>n</w:t>
      </w:r>
      <w:r w:rsidR="005177B4">
        <w:t xml:space="preserve"> </w:t>
      </w:r>
      <w:r w:rsidR="000B60DB">
        <w:t xml:space="preserve">till investeringar </w:t>
      </w:r>
      <w:r w:rsidR="0007104C">
        <w:t xml:space="preserve">och </w:t>
      </w:r>
      <w:r w:rsidR="000B60DB">
        <w:t xml:space="preserve">projekteringar </w:t>
      </w:r>
      <w:r w:rsidR="005177B4">
        <w:t xml:space="preserve">också lett till andra bestående effekter. Många effekter, såsom kunskapsuppbyggnad och konkurrenskraft, tar tid att uppnå och är svåra att mäta. En </w:t>
      </w:r>
      <w:r w:rsidR="005177B4" w:rsidRPr="00083917">
        <w:rPr>
          <w:i/>
          <w:iCs/>
        </w:rPr>
        <w:t>ex</w:t>
      </w:r>
      <w:r w:rsidR="00083917" w:rsidRPr="00083917">
        <w:rPr>
          <w:i/>
          <w:iCs/>
        </w:rPr>
        <w:t> </w:t>
      </w:r>
      <w:r w:rsidR="005177B4" w:rsidRPr="00083917">
        <w:rPr>
          <w:i/>
          <w:iCs/>
        </w:rPr>
        <w:t>post</w:t>
      </w:r>
      <w:r w:rsidR="005177B4">
        <w:t xml:space="preserve"> analys </w:t>
      </w:r>
      <w:r w:rsidR="003F332C">
        <w:t xml:space="preserve">om tre till fem år </w:t>
      </w:r>
      <w:r w:rsidR="005177B4">
        <w:t xml:space="preserve">av kostnadseffektivitet samt övriga samhällsekonomiska effekter skulle tydligare kunna påvisa detta.  </w:t>
      </w:r>
    </w:p>
    <w:p w14:paraId="6CE0EA54" w14:textId="774E16EA" w:rsidR="005177B4" w:rsidRDefault="005177B4" w:rsidP="005177B4">
      <w:pPr>
        <w:pStyle w:val="Brdtext"/>
      </w:pPr>
      <w:r>
        <w:t xml:space="preserve">Företagen som deltog i Energisteget befann sig i olika faser vad gäller energieffektiviseringsarbetet. </w:t>
      </w:r>
      <w:r w:rsidR="00A5026D">
        <w:t xml:space="preserve">Därutöver är </w:t>
      </w:r>
      <w:r w:rsidR="00182301">
        <w:t>s</w:t>
      </w:r>
      <w:r>
        <w:t>tödet tillräckligt stort för att vara meningsfullt för tillverkningsindustrin, men för d</w:t>
      </w:r>
      <w:r w:rsidR="00215610">
        <w:t>e</w:t>
      </w:r>
      <w:r>
        <w:t xml:space="preserve"> st</w:t>
      </w:r>
      <w:r w:rsidR="00215610">
        <w:t>örsta</w:t>
      </w:r>
      <w:r>
        <w:t xml:space="preserve"> energianvändar</w:t>
      </w:r>
      <w:r w:rsidR="00215610">
        <w:t>na</w:t>
      </w:r>
      <w:r>
        <w:t xml:space="preserve"> inom </w:t>
      </w:r>
      <w:r>
        <w:lastRenderedPageBreak/>
        <w:t xml:space="preserve">industrin, </w:t>
      </w:r>
      <w:r w:rsidR="00215610">
        <w:t xml:space="preserve">t ex </w:t>
      </w:r>
      <w:r>
        <w:t xml:space="preserve">pappers- och massaindustrin, är stödet </w:t>
      </w:r>
      <w:r w:rsidR="000F5FBB">
        <w:t xml:space="preserve">möjligen </w:t>
      </w:r>
      <w:r>
        <w:t xml:space="preserve">för litet </w:t>
      </w:r>
      <w:r w:rsidR="006E61EF">
        <w:t xml:space="preserve">och för kortsiktigt för att </w:t>
      </w:r>
      <w:r w:rsidR="00DD2EE1">
        <w:t>vara betydelsefullt för</w:t>
      </w:r>
      <w:r w:rsidR="006E61EF">
        <w:t xml:space="preserve"> </w:t>
      </w:r>
      <w:r>
        <w:t>genomgripande energieffektiviseringar</w:t>
      </w:r>
      <w:r w:rsidR="00D14EBA">
        <w:t xml:space="preserve"> av de centrala processerna, vilka planeras </w:t>
      </w:r>
      <w:r w:rsidR="0019312F">
        <w:t>mycket långsiktigt</w:t>
      </w:r>
      <w:r>
        <w:t xml:space="preserve">. Dessa företag har ofta en årsbudget för energieffektivisering som är lika stor </w:t>
      </w:r>
      <w:r w:rsidR="006D5E0B">
        <w:t>eller större</w:t>
      </w:r>
      <w:r w:rsidR="00B045FB">
        <w:t xml:space="preserve"> än</w:t>
      </w:r>
      <w:r>
        <w:t xml:space="preserve"> Energistegets budget för hela perioden. </w:t>
      </w:r>
    </w:p>
    <w:p w14:paraId="1E790609" w14:textId="0AE3C452" w:rsidR="006A7F62" w:rsidRDefault="006A7F62" w:rsidP="006A7F62">
      <w:pPr>
        <w:pStyle w:val="Brdtext"/>
      </w:pPr>
      <w:r>
        <w:t xml:space="preserve">Energisteget </w:t>
      </w:r>
      <w:r w:rsidR="00401E6E">
        <w:t>använde 60</w:t>
      </w:r>
      <w:r>
        <w:t xml:space="preserve"> miljoner kronor</w:t>
      </w:r>
      <w:r w:rsidR="00080126">
        <w:t xml:space="preserve"> för investeringsstöd vilket gav 0,15 TWh</w:t>
      </w:r>
      <w:r w:rsidR="00263BB3">
        <w:t xml:space="preserve"> per år. </w:t>
      </w:r>
      <w:r>
        <w:t>P</w:t>
      </w:r>
      <w:r w:rsidR="00122140">
        <w:t>F</w:t>
      </w:r>
      <w:r>
        <w:t xml:space="preserve">E resulterade i </w:t>
      </w:r>
      <w:r w:rsidR="003769D8">
        <w:t>minskad energianvändning</w:t>
      </w:r>
      <w:r w:rsidR="00D7675D">
        <w:t xml:space="preserve"> om </w:t>
      </w:r>
      <w:r w:rsidR="009A7A1E">
        <w:t>3</w:t>
      </w:r>
      <w:r w:rsidR="00954D10">
        <w:t xml:space="preserve"> </w:t>
      </w:r>
      <w:r>
        <w:t xml:space="preserve">TWh </w:t>
      </w:r>
      <w:r w:rsidR="00263BB3">
        <w:t xml:space="preserve">till ett skatteavdrag om </w:t>
      </w:r>
      <w:r w:rsidR="00343D2E">
        <w:t>1 450 mnkr</w:t>
      </w:r>
      <w:r w:rsidR="00515D8A">
        <w:t xml:space="preserve">. </w:t>
      </w:r>
      <w:r>
        <w:t>P</w:t>
      </w:r>
      <w:r w:rsidR="00122140">
        <w:t>F</w:t>
      </w:r>
      <w:r>
        <w:t xml:space="preserve">E varade </w:t>
      </w:r>
      <w:r w:rsidR="00776581">
        <w:t xml:space="preserve">dock </w:t>
      </w:r>
      <w:r>
        <w:t xml:space="preserve">under en längre tid (2004-2014) än Energisteget (2018-2020). </w:t>
      </w:r>
      <w:r w:rsidR="00F3770B">
        <w:t xml:space="preserve">Förutom begränsningen i Energistegets budgetram kan </w:t>
      </w:r>
      <w:r w:rsidR="00C9053A">
        <w:t xml:space="preserve">PFE:s </w:t>
      </w:r>
      <w:r w:rsidR="00D57382">
        <w:t>större genomslag</w:t>
      </w:r>
      <w:r>
        <w:t xml:space="preserve"> </w:t>
      </w:r>
      <w:r w:rsidR="00FC45ED">
        <w:t xml:space="preserve">troligen förklaras av </w:t>
      </w:r>
      <w:r>
        <w:t xml:space="preserve">att de deltagande företagen anpassade sig efter tidsramen </w:t>
      </w:r>
      <w:r w:rsidR="00FC45ED">
        <w:t xml:space="preserve">och </w:t>
      </w:r>
      <w:r w:rsidR="0055631E">
        <w:t xml:space="preserve">avdragsmöjligheterna </w:t>
      </w:r>
      <w:r>
        <w:t xml:space="preserve">vilket </w:t>
      </w:r>
      <w:r w:rsidR="0003722C">
        <w:t>torde ha inneburit</w:t>
      </w:r>
      <w:r>
        <w:t xml:space="preserve"> att </w:t>
      </w:r>
      <w:r w:rsidR="0003722C">
        <w:t>företagen</w:t>
      </w:r>
      <w:r w:rsidR="00050087">
        <w:t xml:space="preserve"> delvis</w:t>
      </w:r>
      <w:r>
        <w:t xml:space="preserve"> genomförde olika typer av åtgärder inom de båda programmen. I bägge fallen handlar det dock om att de företag som varit i fokus främst är stora företag, med omsättning på flera miljarder kronor</w:t>
      </w:r>
      <w:r w:rsidR="00064D0F">
        <w:t>.</w:t>
      </w:r>
      <w:r>
        <w:t xml:space="preserve"> </w:t>
      </w:r>
      <w:r w:rsidR="000D4EF9">
        <w:t>Inom dessa stora företag får e</w:t>
      </w:r>
      <w:r w:rsidR="00064D0F">
        <w:t>tt</w:t>
      </w:r>
      <w:r>
        <w:t xml:space="preserve"> statligt bidrag på någon miljon kronor </w:t>
      </w:r>
      <w:r w:rsidR="00D0245F">
        <w:t>kanske i</w:t>
      </w:r>
      <w:r>
        <w:t>nte den genomslagskraft man eftersträvar, i motsats till P</w:t>
      </w:r>
      <w:r w:rsidR="00BB2E91">
        <w:t>F</w:t>
      </w:r>
      <w:r>
        <w:t xml:space="preserve">E där det handlade om att undvika förhöjd skatt genom att vidta energieffektiviserande åtgärder och frågan sålunda blev ett ärende för företagens ledningsgrupper.  </w:t>
      </w:r>
    </w:p>
    <w:p w14:paraId="20469C86" w14:textId="5EF4558C" w:rsidR="00C15131" w:rsidRDefault="00146C5A" w:rsidP="00C15131">
      <w:pPr>
        <w:pStyle w:val="Brdtext"/>
      </w:pPr>
      <w:r>
        <w:t>Energisteget strävade inte</w:t>
      </w:r>
      <w:r w:rsidR="00D75F98">
        <w:t>, i motsats till PFE,</w:t>
      </w:r>
      <w:r>
        <w:t xml:space="preserve"> efter att etablera eller förstärka ett strukturerat och systematiskt energiarbete i företagen.</w:t>
      </w:r>
      <w:r w:rsidR="00D75F98">
        <w:t xml:space="preserve"> </w:t>
      </w:r>
      <w:r w:rsidR="007C6EDC">
        <w:t>Det är</w:t>
      </w:r>
      <w:r w:rsidR="00A6128D">
        <w:t xml:space="preserve"> </w:t>
      </w:r>
      <w:r w:rsidR="00D75F98">
        <w:t xml:space="preserve">ändå </w:t>
      </w:r>
      <w:r w:rsidR="007C6EDC">
        <w:t xml:space="preserve">befogat att fråga sig vilken </w:t>
      </w:r>
      <w:r w:rsidR="00A03041">
        <w:t xml:space="preserve">långsiktig </w:t>
      </w:r>
      <w:r w:rsidR="007C6EDC">
        <w:t xml:space="preserve">effekt Energisteget </w:t>
      </w:r>
      <w:r w:rsidR="002A1F1D">
        <w:t xml:space="preserve">har </w:t>
      </w:r>
      <w:r w:rsidR="007C6EDC">
        <w:t xml:space="preserve">haft på de deltagande företagens </w:t>
      </w:r>
      <w:r w:rsidR="008B02F4">
        <w:t>arbete med</w:t>
      </w:r>
      <w:r w:rsidR="007C6EDC">
        <w:t xml:space="preserve"> energieffektivisering. Handlar det om enskilda åtgärder som uppfattas som avslutade i och med programmet eller lever projekten indirekt vidare i form av t ex förändringar i organisationen? Kort sagt, har statusen på </w:t>
      </w:r>
      <w:r w:rsidR="005D7C1F">
        <w:t xml:space="preserve">arbetet med </w:t>
      </w:r>
      <w:r w:rsidR="007C6EDC">
        <w:t xml:space="preserve">energieffektivisering höjts inom de deltagande företagen? </w:t>
      </w:r>
      <w:r w:rsidR="00C15131">
        <w:t>Det är dock svårt att ens i efterhand avgöra “hur stora ringar på vattenytan” man skapat genom projekten. Sådan svårmätbar nytt</w:t>
      </w:r>
      <w:r w:rsidR="0D445B4C">
        <w:t>a</w:t>
      </w:r>
      <w:r w:rsidR="00C15131">
        <w:t xml:space="preserve"> </w:t>
      </w:r>
      <w:r w:rsidR="00D1546D">
        <w:t>kan vara t</w:t>
      </w:r>
      <w:r w:rsidR="00A732DA">
        <w:t>ill</w:t>
      </w:r>
      <w:r w:rsidR="00937421">
        <w:t xml:space="preserve"> </w:t>
      </w:r>
      <w:r w:rsidR="00D1546D">
        <w:t>ex</w:t>
      </w:r>
      <w:r w:rsidR="00A732DA">
        <w:t>empel</w:t>
      </w:r>
      <w:r w:rsidR="00C15131">
        <w:t xml:space="preserve"> risk</w:t>
      </w:r>
      <w:r w:rsidR="007C60DD">
        <w:t>reduc</w:t>
      </w:r>
      <w:r w:rsidR="00C15131">
        <w:t xml:space="preserve">ering vid nya stödprogram, d v s deltagarna ser vad som är rimligt att förvänta sig. Dessutom kan man räkna med </w:t>
      </w:r>
      <w:r w:rsidR="00B92970">
        <w:t xml:space="preserve">att stödet bidragit till </w:t>
      </w:r>
      <w:r w:rsidR="001D5BAE">
        <w:t xml:space="preserve">en ökad ambition att genomföra </w:t>
      </w:r>
      <w:r w:rsidR="00C15131">
        <w:t>mer omfattande energikartläggningar. Kompetensutveckling inom företag är också en viktig komponent</w:t>
      </w:r>
      <w:r w:rsidR="00ED15E4">
        <w:t xml:space="preserve"> som kan bidra till </w:t>
      </w:r>
      <w:r w:rsidR="002A1F1D">
        <w:t>ett strukturerat arbetssätt</w:t>
      </w:r>
      <w:r w:rsidR="00C15131">
        <w:t xml:space="preserve">.  </w:t>
      </w:r>
    </w:p>
    <w:p w14:paraId="59D8E38A" w14:textId="7517EF97" w:rsidR="001D01BC" w:rsidRDefault="001D01BC" w:rsidP="001D01BC">
      <w:pPr>
        <w:pStyle w:val="Rubrik2"/>
      </w:pPr>
      <w:bookmarkStart w:id="120" w:name="_Toc70595063"/>
      <w:bookmarkStart w:id="121" w:name="_Toc71012751"/>
      <w:bookmarkStart w:id="122" w:name="_Toc71637067"/>
      <w:r>
        <w:t>Stödets utformning och funktion</w:t>
      </w:r>
      <w:bookmarkEnd w:id="120"/>
      <w:bookmarkEnd w:id="121"/>
      <w:bookmarkEnd w:id="122"/>
    </w:p>
    <w:p w14:paraId="709E148C" w14:textId="37DB81AA" w:rsidR="001D01BC" w:rsidRDefault="001D01BC" w:rsidP="001D01BC">
      <w:pPr>
        <w:pStyle w:val="Brdtext"/>
        <w:rPr>
          <w:rFonts w:eastAsia="Times New Roman" w:cs="Times New Roman"/>
          <w:lang w:eastAsia="sv-SE"/>
        </w:rPr>
      </w:pPr>
      <w:r w:rsidRPr="53FCB7A7">
        <w:rPr>
          <w:rFonts w:eastAsia="Times New Roman" w:cs="Times New Roman"/>
          <w:lang w:eastAsia="sv-SE"/>
        </w:rPr>
        <w:t xml:space="preserve">Energimyndigheten instämmer även i utvärderarens bedömning att Energisteget administrativt var ett välfungerande program. Exempelvis så </w:t>
      </w:r>
      <w:r w:rsidR="00C9115F">
        <w:rPr>
          <w:rFonts w:eastAsia="Times New Roman" w:cs="Times New Roman"/>
          <w:lang w:eastAsia="sv-SE"/>
        </w:rPr>
        <w:t xml:space="preserve">upplevde </w:t>
      </w:r>
      <w:r w:rsidRPr="53FCB7A7">
        <w:rPr>
          <w:rFonts w:eastAsia="Times New Roman" w:cs="Times New Roman"/>
          <w:lang w:eastAsia="sv-SE"/>
        </w:rPr>
        <w:t xml:space="preserve">deltagande företag </w:t>
      </w:r>
      <w:r w:rsidR="00C9115F">
        <w:rPr>
          <w:rFonts w:eastAsia="Times New Roman" w:cs="Times New Roman"/>
          <w:lang w:eastAsia="sv-SE"/>
        </w:rPr>
        <w:t>varken</w:t>
      </w:r>
      <w:r w:rsidRPr="53FCB7A7">
        <w:rPr>
          <w:rFonts w:eastAsia="Times New Roman" w:cs="Times New Roman"/>
          <w:lang w:eastAsia="sv-SE"/>
        </w:rPr>
        <w:t xml:space="preserve"> ansökningsprocessen </w:t>
      </w:r>
      <w:r w:rsidR="00C9115F">
        <w:rPr>
          <w:rFonts w:eastAsia="Times New Roman" w:cs="Times New Roman"/>
          <w:lang w:eastAsia="sv-SE"/>
        </w:rPr>
        <w:t>eller</w:t>
      </w:r>
      <w:r w:rsidR="00C9115F" w:rsidRPr="53FCB7A7">
        <w:rPr>
          <w:rFonts w:eastAsia="Times New Roman" w:cs="Times New Roman"/>
          <w:lang w:eastAsia="sv-SE"/>
        </w:rPr>
        <w:t xml:space="preserve"> </w:t>
      </w:r>
      <w:r w:rsidRPr="53FCB7A7">
        <w:rPr>
          <w:rFonts w:eastAsia="Times New Roman" w:cs="Times New Roman"/>
          <w:lang w:eastAsia="sv-SE"/>
        </w:rPr>
        <w:t>rapportering</w:t>
      </w:r>
      <w:r w:rsidR="00C9115F">
        <w:rPr>
          <w:rFonts w:eastAsia="Times New Roman" w:cs="Times New Roman"/>
          <w:lang w:eastAsia="sv-SE"/>
        </w:rPr>
        <w:t>en</w:t>
      </w:r>
      <w:r w:rsidRPr="53FCB7A7">
        <w:rPr>
          <w:rFonts w:eastAsia="Times New Roman" w:cs="Times New Roman"/>
          <w:lang w:eastAsia="sv-SE"/>
        </w:rPr>
        <w:t xml:space="preserve"> </w:t>
      </w:r>
      <w:r w:rsidR="00E564AB">
        <w:rPr>
          <w:rFonts w:eastAsia="Times New Roman" w:cs="Times New Roman"/>
          <w:lang w:eastAsia="sv-SE"/>
        </w:rPr>
        <w:t>som</w:t>
      </w:r>
      <w:r w:rsidRPr="53FCB7A7">
        <w:rPr>
          <w:rFonts w:eastAsia="Times New Roman" w:cs="Times New Roman"/>
          <w:lang w:eastAsia="sv-SE"/>
        </w:rPr>
        <w:t xml:space="preserve"> särskilt betungande. Därtill upplevdes myndigheten ha stor kunskap för att driva ett program som detta.</w:t>
      </w:r>
    </w:p>
    <w:p w14:paraId="7B8742E1" w14:textId="77777777" w:rsidR="001D01BC" w:rsidRDefault="001D01BC" w:rsidP="001D01BC">
      <w:pPr>
        <w:pStyle w:val="Brdtext"/>
      </w:pPr>
      <w:r>
        <w:lastRenderedPageBreak/>
        <w:t xml:space="preserve">Utifrån företagens perspektiv </w:t>
      </w:r>
      <w:r w:rsidRPr="003E1FAF">
        <w:t>verkar</w:t>
      </w:r>
      <w:r>
        <w:t xml:space="preserve"> Energisteget därmed ha varit ett mycket användbart stöd, eftersom projekterare i förväg känt till vad de vill göra. Dessutom har det funnits pengar som varit omedelbart tillgängliga. </w:t>
      </w:r>
    </w:p>
    <w:p w14:paraId="0F1DB40B" w14:textId="6D48ABF2" w:rsidR="001D01BC" w:rsidRPr="00576141" w:rsidRDefault="001D01BC" w:rsidP="00576141">
      <w:pPr>
        <w:pStyle w:val="Brdtext"/>
      </w:pPr>
      <w:r w:rsidRPr="003F332C">
        <w:t>Energimyndigheten</w:t>
      </w:r>
      <w:r w:rsidR="00C050C7" w:rsidRPr="003F332C">
        <w:t xml:space="preserve"> delar även </w:t>
      </w:r>
      <w:r w:rsidR="0039425A" w:rsidRPr="003F332C">
        <w:t>bedömningen att</w:t>
      </w:r>
      <w:r w:rsidR="00B74840">
        <w:t xml:space="preserve"> </w:t>
      </w:r>
      <w:r w:rsidRPr="00576141">
        <w:t>huvuddelen av energibesparingarna inte skulle ha genomförts alls</w:t>
      </w:r>
      <w:r w:rsidR="00D44467">
        <w:t>,</w:t>
      </w:r>
      <w:r w:rsidRPr="00D44467">
        <w:t xml:space="preserve"> </w:t>
      </w:r>
      <w:r w:rsidRPr="009A4164">
        <w:t>senare, i mindre omfattning eller med lägre ambitionsnivå</w:t>
      </w:r>
      <w:r w:rsidR="00576141" w:rsidRPr="003F332C">
        <w:t xml:space="preserve"> utan stödet, dvs p</w:t>
      </w:r>
      <w:r w:rsidR="00C050C7" w:rsidRPr="003F332C">
        <w:t>rogrammet har haft h</w:t>
      </w:r>
      <w:r w:rsidR="00C050C7" w:rsidRPr="00576141">
        <w:t>ög additionalitet</w:t>
      </w:r>
      <w:r w:rsidR="009A4164">
        <w:t xml:space="preserve">, </w:t>
      </w:r>
      <w:r w:rsidR="00D76376">
        <w:t xml:space="preserve">med </w:t>
      </w:r>
      <w:r w:rsidR="00D90ECA">
        <w:t xml:space="preserve">de huvudsakliga </w:t>
      </w:r>
      <w:r w:rsidR="00D76376">
        <w:t>reservatio</w:t>
      </w:r>
      <w:r w:rsidR="00A73D10">
        <w:t>nerna</w:t>
      </w:r>
      <w:r w:rsidR="00087F9D">
        <w:t xml:space="preserve"> att </w:t>
      </w:r>
      <w:r w:rsidR="00687A18">
        <w:t>bedömningen</w:t>
      </w:r>
      <w:r w:rsidR="00087F9D">
        <w:t xml:space="preserve"> </w:t>
      </w:r>
      <w:r w:rsidR="00A3151F">
        <w:t>främst utgår från</w:t>
      </w:r>
      <w:r w:rsidR="00087F9D">
        <w:t xml:space="preserve"> de uppgifter som de sökande lämnat</w:t>
      </w:r>
      <w:r w:rsidR="00781231">
        <w:t xml:space="preserve">, och att </w:t>
      </w:r>
      <w:r w:rsidR="00642ACD">
        <w:t xml:space="preserve">bedömningen </w:t>
      </w:r>
      <w:r w:rsidR="00537A35">
        <w:t xml:space="preserve">måste betraktas </w:t>
      </w:r>
      <w:r w:rsidR="005C2875">
        <w:t>ur</w:t>
      </w:r>
      <w:r w:rsidR="00537A35">
        <w:t xml:space="preserve"> ett tidsperspektiv som </w:t>
      </w:r>
      <w:r w:rsidR="0081650D">
        <w:t xml:space="preserve">är så kort att det </w:t>
      </w:r>
      <w:r w:rsidR="00BD4579">
        <w:t>harmonierar med</w:t>
      </w:r>
      <w:r w:rsidR="001322FE">
        <w:t xml:space="preserve"> </w:t>
      </w:r>
      <w:r w:rsidR="00495A3F">
        <w:t xml:space="preserve">den tekniska och ekonomiska livslängden för </w:t>
      </w:r>
      <w:r w:rsidR="00457993">
        <w:t>berörd utrustning</w:t>
      </w:r>
      <w:r w:rsidR="00576141" w:rsidRPr="00576141">
        <w:t>.</w:t>
      </w:r>
    </w:p>
    <w:p w14:paraId="0190B8AE" w14:textId="498769D2" w:rsidR="001D01BC" w:rsidRDefault="001D01BC" w:rsidP="001D01BC">
      <w:pPr>
        <w:pStyle w:val="Brdtext"/>
      </w:pPr>
      <w:r>
        <w:t xml:space="preserve">Ett problem har emellertid varit den korta utlysningsperioden, som gjort att ansökningssystemet inte förmått optimera effekten, </w:t>
      </w:r>
      <w:r w:rsidR="004A278C">
        <w:t>Utvärd</w:t>
      </w:r>
      <w:r w:rsidR="000030F4">
        <w:t>er</w:t>
      </w:r>
      <w:r w:rsidR="004A278C">
        <w:t>are</w:t>
      </w:r>
      <w:r w:rsidR="006F44C2">
        <w:t>n</w:t>
      </w:r>
      <w:r>
        <w:t xml:space="preserve"> dr</w:t>
      </w:r>
      <w:r w:rsidR="006F44C2">
        <w:t>og</w:t>
      </w:r>
      <w:r>
        <w:t xml:space="preserve"> slutsatsen att s k lågt hängande frukter givits företräde. Energimyndigheten instämmer i detta</w:t>
      </w:r>
      <w:r w:rsidR="00D11056">
        <w:t xml:space="preserve">, det är troligen kända åtgärder som </w:t>
      </w:r>
      <w:r w:rsidR="00E7141B">
        <w:t xml:space="preserve">redan </w:t>
      </w:r>
      <w:r w:rsidR="00D11056">
        <w:t>identifierats genom EKL som legat till grund för ansökningar. Hade stödet varit känt under en längre tid hade troligen andra, mer kostsamma, åtgärdsförslag tagits fram med möjlighet till stöd från Energisteget som pådrivande</w:t>
      </w:r>
      <w:r w:rsidR="00E720F4">
        <w:t xml:space="preserve"> faktor</w:t>
      </w:r>
      <w:r w:rsidR="00D11056">
        <w:t>.</w:t>
      </w:r>
      <w:r>
        <w:t xml:space="preserve"> Energimyndighetens guidning </w:t>
      </w:r>
      <w:r w:rsidR="008015D6">
        <w:t xml:space="preserve">av </w:t>
      </w:r>
      <w:r w:rsidR="0011455F">
        <w:t>presum</w:t>
      </w:r>
      <w:r w:rsidR="0060204C">
        <w:t xml:space="preserve">tiva </w:t>
      </w:r>
      <w:r w:rsidR="00E74EA4">
        <w:t xml:space="preserve">sökanden </w:t>
      </w:r>
      <w:r w:rsidR="005A5E00">
        <w:t>genom</w:t>
      </w:r>
      <w:r>
        <w:t xml:space="preserve"> att ge återkoppling om potentiella projekts sökbarhet har dock säkerligen lett till en självgallring genom att företagen inte har gått vidare med potentiella projektansökningar av lägre kvalitet. </w:t>
      </w:r>
    </w:p>
    <w:p w14:paraId="26B91BAA" w14:textId="5B8FD3CF" w:rsidR="00B45890" w:rsidRDefault="00B45890" w:rsidP="001D01BC">
      <w:pPr>
        <w:pStyle w:val="Brdtext"/>
      </w:pPr>
      <w:r>
        <w:t xml:space="preserve">Vidare menar Energimyndigheten att </w:t>
      </w:r>
      <w:r w:rsidR="00B11CD2">
        <w:t>uppstart</w:t>
      </w:r>
      <w:r w:rsidR="006F0B6B">
        <w:t>s</w:t>
      </w:r>
      <w:r w:rsidR="00897C6F">
        <w:t xml:space="preserve">- och avslutsfasen av program </w:t>
      </w:r>
      <w:r w:rsidR="00494CC9">
        <w:t xml:space="preserve">ofta leder till oönskade problem </w:t>
      </w:r>
      <w:r w:rsidR="0095074C">
        <w:t xml:space="preserve">vilket </w:t>
      </w:r>
      <w:r w:rsidR="00AA50A4">
        <w:t>delvis kan undvikas med mer långsiktiga program.</w:t>
      </w:r>
    </w:p>
    <w:p w14:paraId="64ABAF59" w14:textId="384999ED" w:rsidR="00EB51B0" w:rsidRDefault="009405B5" w:rsidP="009405B5">
      <w:pPr>
        <w:pStyle w:val="Rubrik2"/>
      </w:pPr>
      <w:bookmarkStart w:id="123" w:name="_Toc70595064"/>
      <w:bookmarkStart w:id="124" w:name="_Toc71012752"/>
      <w:bookmarkStart w:id="125" w:name="_Toc71637068"/>
      <w:r>
        <w:t>Rekommendationer</w:t>
      </w:r>
      <w:bookmarkEnd w:id="123"/>
      <w:bookmarkEnd w:id="124"/>
      <w:bookmarkEnd w:id="125"/>
    </w:p>
    <w:p w14:paraId="4D2623D6" w14:textId="1D545835" w:rsidR="009C4A4C" w:rsidRDefault="0004350D" w:rsidP="009C4A4C">
      <w:pPr>
        <w:pStyle w:val="Brdtext"/>
      </w:pPr>
      <w:r>
        <w:t xml:space="preserve">Energimyndigheten menar att </w:t>
      </w:r>
      <w:r w:rsidR="009C4A4C">
        <w:t xml:space="preserve">Energisteget </w:t>
      </w:r>
      <w:r>
        <w:t>har</w:t>
      </w:r>
      <w:r w:rsidR="007F1894">
        <w:t xml:space="preserve"> </w:t>
      </w:r>
      <w:r w:rsidR="009C4A4C">
        <w:t xml:space="preserve">varit ett i huvudsak välfungerande stöd med hög additionalitet </w:t>
      </w:r>
      <w:r w:rsidR="00D74AA8">
        <w:t xml:space="preserve">även om </w:t>
      </w:r>
      <w:r w:rsidR="009C4A4C">
        <w:t xml:space="preserve">analysen av stödets kostnadseffektivitet </w:t>
      </w:r>
      <w:r w:rsidR="00D74AA8">
        <w:t xml:space="preserve">antyder </w:t>
      </w:r>
      <w:r w:rsidR="009C4A4C">
        <w:t xml:space="preserve">att det skulle kunna förbättras ytterligare. De företagsekonomiska och samhällsekonomiska effekter som identifierats visar kvalitativt att stödet har potential att påverka utvecklingen mot ökad energieffektivitet och konkurrenskraft i industrin på flera skilda sätt. </w:t>
      </w:r>
    </w:p>
    <w:p w14:paraId="3CBAFB4B" w14:textId="7F2FE7A7" w:rsidR="00C239AE" w:rsidRDefault="006A3FEE" w:rsidP="006A3FEE">
      <w:pPr>
        <w:pStyle w:val="Brdtext"/>
        <w:rPr>
          <w:lang w:eastAsia="sv-SE"/>
        </w:rPr>
      </w:pPr>
      <w:r>
        <w:t xml:space="preserve">Energimyndigheten har i budgetunderlag för 2022-24 föreslagit en fortsättning på Energisteget. </w:t>
      </w:r>
      <w:r>
        <w:rPr>
          <w:lang w:eastAsia="sv-SE"/>
        </w:rPr>
        <w:t xml:space="preserve">Stödet bör </w:t>
      </w:r>
      <w:r w:rsidR="006C3193">
        <w:rPr>
          <w:lang w:eastAsia="sv-SE"/>
        </w:rPr>
        <w:t xml:space="preserve">enligt förslaget </w:t>
      </w:r>
      <w:r>
        <w:rPr>
          <w:lang w:eastAsia="sv-SE"/>
        </w:rPr>
        <w:t xml:space="preserve">inkludera förprojektering inför stora investeringar samt drift och koordinering av nätverk för industriföretag. Vidare </w:t>
      </w:r>
      <w:r w:rsidR="00143C89">
        <w:rPr>
          <w:lang w:eastAsia="sv-SE"/>
        </w:rPr>
        <w:t>föresl</w:t>
      </w:r>
      <w:r w:rsidR="0023689D">
        <w:rPr>
          <w:lang w:eastAsia="sv-SE"/>
        </w:rPr>
        <w:t>og</w:t>
      </w:r>
      <w:r w:rsidR="00143C89">
        <w:rPr>
          <w:lang w:eastAsia="sv-SE"/>
        </w:rPr>
        <w:t>s</w:t>
      </w:r>
      <w:r>
        <w:rPr>
          <w:lang w:eastAsia="sv-SE"/>
        </w:rPr>
        <w:t xml:space="preserve"> stödet breddas till att </w:t>
      </w:r>
      <w:r w:rsidR="00F838F3">
        <w:rPr>
          <w:lang w:eastAsia="sv-SE"/>
        </w:rPr>
        <w:t xml:space="preserve">även </w:t>
      </w:r>
      <w:r>
        <w:rPr>
          <w:lang w:eastAsia="sv-SE"/>
        </w:rPr>
        <w:t xml:space="preserve">omfatta energibolag (SNI 35) och förlängas till fem år. </w:t>
      </w:r>
    </w:p>
    <w:p w14:paraId="3C022365" w14:textId="6542B0DB" w:rsidR="006A3FEE" w:rsidRPr="000C37BC" w:rsidRDefault="006A3FEE" w:rsidP="006A3FEE">
      <w:pPr>
        <w:pStyle w:val="Brdtext"/>
      </w:pPr>
      <w:r>
        <w:rPr>
          <w:lang w:eastAsia="sv-SE"/>
        </w:rPr>
        <w:t xml:space="preserve">Denna rapports slutsatser </w:t>
      </w:r>
      <w:r w:rsidR="003736C6">
        <w:rPr>
          <w:lang w:eastAsia="sv-SE"/>
        </w:rPr>
        <w:t xml:space="preserve">och rekommendationer </w:t>
      </w:r>
      <w:r w:rsidR="00B47F9C">
        <w:rPr>
          <w:lang w:eastAsia="sv-SE"/>
        </w:rPr>
        <w:t xml:space="preserve">kompletterar </w:t>
      </w:r>
      <w:r>
        <w:rPr>
          <w:lang w:eastAsia="sv-SE"/>
        </w:rPr>
        <w:t>de argument och förslag som redovisas i budgetunderlaget.</w:t>
      </w:r>
      <w:r w:rsidR="00C239AE">
        <w:rPr>
          <w:lang w:eastAsia="sv-SE"/>
        </w:rPr>
        <w:t xml:space="preserve"> </w:t>
      </w:r>
    </w:p>
    <w:p w14:paraId="2E67A43C" w14:textId="4A87BBEB" w:rsidR="009405B5" w:rsidRPr="009405B5" w:rsidRDefault="00CA3A2B" w:rsidP="009405B5">
      <w:pPr>
        <w:pStyle w:val="Brdtext"/>
      </w:pPr>
      <w:r>
        <w:lastRenderedPageBreak/>
        <w:t>I alla händelser är det väsentligt att g</w:t>
      </w:r>
      <w:r w:rsidR="00994284">
        <w:t>enomför</w:t>
      </w:r>
      <w:r>
        <w:t>a</w:t>
      </w:r>
      <w:r w:rsidR="00994284">
        <w:t xml:space="preserve"> en </w:t>
      </w:r>
      <w:r w:rsidR="00A74D52">
        <w:t xml:space="preserve">effektutvärdering </w:t>
      </w:r>
      <w:r w:rsidR="00321B3D">
        <w:t>några</w:t>
      </w:r>
      <w:r w:rsidR="00A74D52">
        <w:t xml:space="preserve"> år efter avslutat program</w:t>
      </w:r>
      <w:r w:rsidR="00373ED4">
        <w:t xml:space="preserve">. Då finns även förutsättningar att genomföra en </w:t>
      </w:r>
      <w:r w:rsidR="00994284" w:rsidRPr="00CF35D1">
        <w:rPr>
          <w:i/>
          <w:iCs/>
        </w:rPr>
        <w:t>ex post</w:t>
      </w:r>
      <w:r w:rsidR="00994284">
        <w:t xml:space="preserve"> </w:t>
      </w:r>
      <w:r w:rsidR="004B224B">
        <w:t xml:space="preserve">samhällsekonomisk </w:t>
      </w:r>
      <w:r w:rsidR="00994284">
        <w:t xml:space="preserve">analys </w:t>
      </w:r>
      <w:r w:rsidR="00705D29">
        <w:t>för att</w:t>
      </w:r>
      <w:r w:rsidR="00C118EE">
        <w:t xml:space="preserve"> fånga upp </w:t>
      </w:r>
      <w:r w:rsidR="00CF35D1">
        <w:t>även sådana</w:t>
      </w:r>
      <w:r w:rsidR="00C118EE">
        <w:t xml:space="preserve"> </w:t>
      </w:r>
      <w:r w:rsidR="00CF35D1">
        <w:t>effekter som visar sig först efter en viss tid.</w:t>
      </w:r>
    </w:p>
    <w:sectPr w:rsidR="009405B5" w:rsidRPr="009405B5" w:rsidSect="00670231">
      <w:headerReference w:type="default" r:id="rId16"/>
      <w:footerReference w:type="default" r:id="rId17"/>
      <w:headerReference w:type="first" r:id="rId18"/>
      <w:type w:val="oddPage"/>
      <w:pgSz w:w="11906" w:h="16838" w:code="9"/>
      <w:pgMar w:top="2835" w:right="2353" w:bottom="1418" w:left="2353" w:header="454"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BD7ACA8" w14:textId="77777777" w:rsidR="0036289E" w:rsidRDefault="0036289E">
      <w:r>
        <w:separator/>
      </w:r>
    </w:p>
  </w:endnote>
  <w:endnote w:type="continuationSeparator" w:id="0">
    <w:p w14:paraId="58DB03D2" w14:textId="77777777" w:rsidR="0036289E" w:rsidRDefault="0036289E">
      <w:r>
        <w:continuationSeparator/>
      </w:r>
    </w:p>
  </w:endnote>
  <w:endnote w:type="continuationNotice" w:id="1">
    <w:p w14:paraId="43BCE38B" w14:textId="77777777" w:rsidR="0036289E" w:rsidRDefault="0036289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imesNewRomanPSMT">
    <w:altName w:val="Times New Roman"/>
    <w:panose1 w:val="00000000000000000000"/>
    <w:charset w:val="00"/>
    <w:family w:val="auto"/>
    <w:notTrueType/>
    <w:pitch w:val="default"/>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B7B02E1" w14:textId="77777777" w:rsidR="00050574" w:rsidRDefault="00050574" w:rsidP="0016599D">
    <w:pPr>
      <w:pStyle w:val="Sidfot"/>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A75AE9F" w14:textId="77777777" w:rsidR="0036289E" w:rsidRDefault="0036289E">
      <w:r>
        <w:separator/>
      </w:r>
    </w:p>
  </w:footnote>
  <w:footnote w:type="continuationSeparator" w:id="0">
    <w:p w14:paraId="4A66A78A" w14:textId="77777777" w:rsidR="0036289E" w:rsidRDefault="0036289E">
      <w:r>
        <w:continuationSeparator/>
      </w:r>
    </w:p>
  </w:footnote>
  <w:footnote w:type="continuationNotice" w:id="1">
    <w:p w14:paraId="40874703" w14:textId="77777777" w:rsidR="0036289E" w:rsidRDefault="0036289E"/>
  </w:footnote>
  <w:footnote w:id="2">
    <w:p w14:paraId="289144CD" w14:textId="4654A8FB" w:rsidR="00DE5DE1" w:rsidRDefault="00DE5DE1">
      <w:pPr>
        <w:pStyle w:val="Fotnotstext"/>
      </w:pPr>
      <w:r>
        <w:rPr>
          <w:rStyle w:val="Fotnotsreferens"/>
        </w:rPr>
        <w:footnoteRef/>
      </w:r>
      <w:r>
        <w:t xml:space="preserve"> SOU 2017:2 </w:t>
      </w:r>
      <w:r w:rsidRPr="00347B95">
        <w:t>Kraftsamling för framtidens energi</w:t>
      </w:r>
    </w:p>
  </w:footnote>
  <w:footnote w:id="3">
    <w:p w14:paraId="6D500DC5" w14:textId="55066461" w:rsidR="00C264F3" w:rsidRDefault="00C264F3" w:rsidP="00C264F3">
      <w:pPr>
        <w:pStyle w:val="Fotnotstext"/>
      </w:pPr>
      <w:r>
        <w:rPr>
          <w:rStyle w:val="Fotnotsreferens"/>
        </w:rPr>
        <w:footnoteRef/>
      </w:r>
      <w:r>
        <w:t xml:space="preserve"> Utvärdering av energisteget (2018-2020). Technopolis </w:t>
      </w:r>
      <w:r w:rsidR="001C6E45">
        <w:t>G</w:t>
      </w:r>
      <w:r>
        <w:t>roup. Dnr 2019-21138</w:t>
      </w:r>
    </w:p>
  </w:footnote>
  <w:footnote w:id="4">
    <w:p w14:paraId="6A78A53B" w14:textId="15FB8CC1" w:rsidR="00050574" w:rsidRDefault="00050574">
      <w:pPr>
        <w:pStyle w:val="Fotnotstext"/>
      </w:pPr>
      <w:r>
        <w:rPr>
          <w:rStyle w:val="Fotnotsreferens"/>
        </w:rPr>
        <w:footnoteRef/>
      </w:r>
      <w:r>
        <w:t xml:space="preserve"> Inledningsvis omfattade programmet 125 miljoner kronor</w:t>
      </w:r>
    </w:p>
  </w:footnote>
  <w:footnote w:id="5">
    <w:p w14:paraId="2E209403" w14:textId="77C9CD46" w:rsidR="00050574" w:rsidRDefault="00050574">
      <w:pPr>
        <w:pStyle w:val="Fotnotstext"/>
      </w:pPr>
      <w:r>
        <w:rPr>
          <w:rStyle w:val="Fotnotsreferens"/>
        </w:rPr>
        <w:footnoteRef/>
      </w:r>
      <w:r>
        <w:t xml:space="preserve"> </w:t>
      </w:r>
      <w:r w:rsidRPr="000E48EF">
        <w:t>Kristdemokraterna och Moderaterna lämna</w:t>
      </w:r>
      <w:r>
        <w:t>de</w:t>
      </w:r>
      <w:r w:rsidRPr="000E48EF">
        <w:t xml:space="preserve"> Energiöverenskommelsen</w:t>
      </w:r>
      <w:r w:rsidRPr="00870BEF">
        <w:t xml:space="preserve"> </w:t>
      </w:r>
      <w:r>
        <w:t>i</w:t>
      </w:r>
      <w:r w:rsidRPr="000E48EF">
        <w:t xml:space="preserve"> december 2019.</w:t>
      </w:r>
    </w:p>
  </w:footnote>
  <w:footnote w:id="6">
    <w:p w14:paraId="15A06F16" w14:textId="5A04C5E2" w:rsidR="00050574" w:rsidRDefault="00050574" w:rsidP="00AC2863">
      <w:pPr>
        <w:pStyle w:val="Fotnotstext"/>
      </w:pPr>
      <w:r>
        <w:rPr>
          <w:rStyle w:val="Fotnotsreferens"/>
        </w:rPr>
        <w:footnoteRef/>
      </w:r>
      <w:r>
        <w:t xml:space="preserve"> Lagen […] </w:t>
      </w:r>
      <w:r w:rsidRPr="00A173F5">
        <w:t>ska upphöra att gälla vid utgången av 2012.</w:t>
      </w:r>
      <w:r>
        <w:t xml:space="preserve"> Den upphävda lagen gäller dock fortfarande för företag som före utgången av 2012 har godkänts att delta i ett program för energieffektivisering enligt 3 §. (2012:686)</w:t>
      </w:r>
    </w:p>
  </w:footnote>
  <w:footnote w:id="7">
    <w:p w14:paraId="2C401E03" w14:textId="210D2DAE" w:rsidR="00347B95" w:rsidRDefault="00347B95">
      <w:pPr>
        <w:pStyle w:val="Fotnotstext"/>
      </w:pPr>
      <w:r>
        <w:rPr>
          <w:rStyle w:val="Fotnotsreferens"/>
        </w:rPr>
        <w:footnoteRef/>
      </w:r>
      <w:r>
        <w:t xml:space="preserve"> SOU 2017:2 </w:t>
      </w:r>
      <w:r w:rsidRPr="00347B95">
        <w:t>Kraftsamling för framtidens energi</w:t>
      </w:r>
    </w:p>
  </w:footnote>
  <w:footnote w:id="8">
    <w:p w14:paraId="4C8E3C61" w14:textId="77777777" w:rsidR="00050574" w:rsidRDefault="00050574" w:rsidP="00DE68FC">
      <w:pPr>
        <w:pStyle w:val="Fotnotstext"/>
      </w:pPr>
      <w:r>
        <w:rPr>
          <w:rStyle w:val="Fotnotsreferens"/>
        </w:rPr>
        <w:footnoteRef/>
      </w:r>
      <w:r>
        <w:t xml:space="preserve"> Proposition 2017/18:228 Energipolitikens inriktning, s. 50</w:t>
      </w:r>
    </w:p>
  </w:footnote>
  <w:footnote w:id="9">
    <w:p w14:paraId="73D9D826" w14:textId="2BE7CA03" w:rsidR="00050574" w:rsidRDefault="00050574">
      <w:pPr>
        <w:pStyle w:val="Fotnotstext"/>
      </w:pPr>
      <w:r>
        <w:rPr>
          <w:rStyle w:val="Fotnotsreferens"/>
        </w:rPr>
        <w:footnoteRef/>
      </w:r>
      <w:r>
        <w:t xml:space="preserve"> Ibid.</w:t>
      </w:r>
    </w:p>
  </w:footnote>
  <w:footnote w:id="10">
    <w:p w14:paraId="44A8E14C" w14:textId="633D6F43" w:rsidR="003265DE" w:rsidRDefault="003265DE">
      <w:pPr>
        <w:pStyle w:val="Fotnotstext"/>
      </w:pPr>
      <w:r>
        <w:rPr>
          <w:rStyle w:val="Fotnotsreferens"/>
        </w:rPr>
        <w:footnoteRef/>
      </w:r>
      <w:r>
        <w:t xml:space="preserve"> </w:t>
      </w:r>
      <w:r w:rsidR="005C022A" w:rsidRPr="005C022A">
        <w:t>K</w:t>
      </w:r>
      <w:r w:rsidR="005C022A">
        <w:t>ommissionens förordning</w:t>
      </w:r>
      <w:r w:rsidR="005C022A" w:rsidRPr="005C022A">
        <w:t xml:space="preserve"> (EU) nr 651/2014</w:t>
      </w:r>
      <w:r w:rsidR="007660D6">
        <w:t>, art</w:t>
      </w:r>
      <w:r w:rsidR="00D2711A">
        <w:t xml:space="preserve">. </w:t>
      </w:r>
      <w:r w:rsidR="009B7183">
        <w:t>38 och 49</w:t>
      </w:r>
    </w:p>
  </w:footnote>
  <w:footnote w:id="11">
    <w:p w14:paraId="315F7A8D" w14:textId="0F40C56D" w:rsidR="00181065" w:rsidRDefault="00181065">
      <w:pPr>
        <w:pStyle w:val="Fotnotstext"/>
      </w:pPr>
      <w:r>
        <w:rPr>
          <w:rStyle w:val="Fotnotsreferens"/>
        </w:rPr>
        <w:footnoteRef/>
      </w:r>
      <w:r>
        <w:t xml:space="preserve"> En instruktion i utlysningstexterna fr o m år 2019</w:t>
      </w:r>
    </w:p>
  </w:footnote>
  <w:footnote w:id="12">
    <w:p w14:paraId="4A08CF3A" w14:textId="110FDD7F" w:rsidR="00840F6C" w:rsidRDefault="00840F6C">
      <w:pPr>
        <w:pStyle w:val="Fotnotstext"/>
      </w:pPr>
      <w:r>
        <w:rPr>
          <w:rStyle w:val="Fotnotsreferens"/>
        </w:rPr>
        <w:footnoteRef/>
      </w:r>
      <w:r>
        <w:t xml:space="preserve"> </w:t>
      </w:r>
      <w:hyperlink r:id="rId1" w:history="1">
        <w:r>
          <w:rPr>
            <w:rStyle w:val="Hyperlnk"/>
          </w:rPr>
          <w:t>Höganäs minskade koldioxidutsläppen med 300 ton per år (energimyndigheten.se)</w:t>
        </w:r>
      </w:hyperlink>
    </w:p>
  </w:footnote>
  <w:footnote w:id="13">
    <w:p w14:paraId="0743CE74" w14:textId="5AC21C98" w:rsidR="00AE2627" w:rsidRDefault="00AE2627">
      <w:pPr>
        <w:pStyle w:val="Fotnotstext"/>
      </w:pPr>
      <w:r>
        <w:rPr>
          <w:rStyle w:val="Fotnotsreferens"/>
        </w:rPr>
        <w:footnoteRef/>
      </w:r>
      <w:r>
        <w:t xml:space="preserve"> </w:t>
      </w:r>
      <w:hyperlink r:id="rId2" w:history="1">
        <w:r w:rsidR="0058005F">
          <w:rPr>
            <w:rStyle w:val="Hyperlnk"/>
          </w:rPr>
          <w:t>AR Packaging Flexibles halverade sin energianvändning (energimyndigheten.se)</w:t>
        </w:r>
      </w:hyperlink>
    </w:p>
  </w:footnote>
  <w:footnote w:id="14">
    <w:p w14:paraId="45D678E9" w14:textId="5AD8EEF7" w:rsidR="005106B0" w:rsidRDefault="005106B0">
      <w:pPr>
        <w:pStyle w:val="Fotnotstext"/>
      </w:pPr>
      <w:r>
        <w:rPr>
          <w:rStyle w:val="Fotnotsreferens"/>
        </w:rPr>
        <w:footnoteRef/>
      </w:r>
      <w:r>
        <w:t xml:space="preserve"> </w:t>
      </w:r>
      <w:hyperlink r:id="rId3" w:history="1">
        <w:r>
          <w:rPr>
            <w:rStyle w:val="Hyperlnk"/>
          </w:rPr>
          <w:t>Energieffektiv belysning för en hållbar industri (energimyndigheten.se)</w:t>
        </w:r>
      </w:hyperlink>
    </w:p>
  </w:footnote>
  <w:footnote w:id="15">
    <w:p w14:paraId="60F3B419" w14:textId="5F8A4BBC" w:rsidR="00AD15E4" w:rsidRDefault="00AD15E4">
      <w:pPr>
        <w:pStyle w:val="Fotnotstext"/>
      </w:pPr>
      <w:r>
        <w:rPr>
          <w:rStyle w:val="Fotnotsreferens"/>
        </w:rPr>
        <w:footnoteRef/>
      </w:r>
      <w:r>
        <w:t xml:space="preserve"> Inte publicerad vid</w:t>
      </w:r>
      <w:r w:rsidR="00A804AF">
        <w:t xml:space="preserve"> ti</w:t>
      </w:r>
      <w:r w:rsidR="00FC35F9">
        <w:t xml:space="preserve">dpunkten för </w:t>
      </w:r>
      <w:r w:rsidR="00D27F10">
        <w:t>rapportens färdigställande</w:t>
      </w:r>
    </w:p>
  </w:footnote>
  <w:footnote w:id="16">
    <w:p w14:paraId="34A7CDE6" w14:textId="7FFE4B32" w:rsidR="00050574" w:rsidRPr="00D47C41" w:rsidRDefault="00050574">
      <w:pPr>
        <w:pStyle w:val="Fotnotstext"/>
      </w:pPr>
      <w:r>
        <w:rPr>
          <w:rStyle w:val="Fotnotsreferens"/>
        </w:rPr>
        <w:footnoteRef/>
      </w:r>
      <w:r>
        <w:t xml:space="preserve"> </w:t>
      </w:r>
      <w:r w:rsidR="00145ADD">
        <w:t xml:space="preserve">Utvärdering av energisteget (2018-2020). </w:t>
      </w:r>
      <w:r w:rsidR="00145ADD" w:rsidRPr="00D47C41">
        <w:t xml:space="preserve">Technopolis group. </w:t>
      </w:r>
      <w:r w:rsidRPr="00D47C41">
        <w:t>Dnr 2019-21138</w:t>
      </w:r>
    </w:p>
  </w:footnote>
  <w:footnote w:id="17">
    <w:p w14:paraId="05E8D6B0" w14:textId="77777777" w:rsidR="00050574" w:rsidRPr="00D47C41" w:rsidRDefault="00050574" w:rsidP="00AF7C05">
      <w:pPr>
        <w:pStyle w:val="Fotnotstext"/>
      </w:pPr>
      <w:r>
        <w:rPr>
          <w:rStyle w:val="Fotnotsreferens"/>
        </w:rPr>
        <w:footnoteRef/>
      </w:r>
      <w:r w:rsidRPr="00D47C41">
        <w:t xml:space="preserve"> Faugert kap 2.1 sid 5</w:t>
      </w:r>
    </w:p>
  </w:footnote>
  <w:footnote w:id="18">
    <w:p w14:paraId="40C6A9C4" w14:textId="56A2C826" w:rsidR="00050574" w:rsidRDefault="00050574">
      <w:pPr>
        <w:pStyle w:val="Fotnotstext"/>
      </w:pPr>
      <w:r>
        <w:rPr>
          <w:rStyle w:val="Fotnotsreferens"/>
        </w:rPr>
        <w:footnoteRef/>
      </w:r>
      <w:r>
        <w:t xml:space="preserve"> Faugert kap 4 sid 10</w:t>
      </w:r>
    </w:p>
  </w:footnote>
  <w:footnote w:id="19">
    <w:p w14:paraId="7DA6E06C" w14:textId="15595B8B" w:rsidR="00050574" w:rsidRDefault="00050574" w:rsidP="00C10216">
      <w:pPr>
        <w:pStyle w:val="Fotnotstext"/>
      </w:pPr>
      <w:r>
        <w:rPr>
          <w:rStyle w:val="Fotnotsreferens"/>
        </w:rPr>
        <w:footnoteRef/>
      </w:r>
      <w:r>
        <w:t xml:space="preserve"> Faugert kap 4.2 sid 12</w:t>
      </w:r>
    </w:p>
  </w:footnote>
  <w:footnote w:id="20">
    <w:p w14:paraId="12488E8B" w14:textId="0FAC7852" w:rsidR="00050574" w:rsidRDefault="00050574">
      <w:pPr>
        <w:pStyle w:val="Fotnotstext"/>
      </w:pPr>
      <w:r>
        <w:rPr>
          <w:rStyle w:val="Fotnotsreferens"/>
        </w:rPr>
        <w:footnoteRef/>
      </w:r>
      <w:r>
        <w:t xml:space="preserve"> Faugert kap 4.3.1 sid 12 ff</w:t>
      </w:r>
    </w:p>
  </w:footnote>
  <w:footnote w:id="21">
    <w:p w14:paraId="357683C9" w14:textId="77777777" w:rsidR="00050574" w:rsidRDefault="00050574" w:rsidP="00F824D8">
      <w:pPr>
        <w:pStyle w:val="Fotnotstext"/>
      </w:pPr>
      <w:r>
        <w:rPr>
          <w:rStyle w:val="Fotnotsreferens"/>
        </w:rPr>
        <w:footnoteRef/>
      </w:r>
      <w:r>
        <w:t xml:space="preserve"> Faugert kap 4.3.2 sid 13</w:t>
      </w:r>
    </w:p>
  </w:footnote>
  <w:footnote w:id="22">
    <w:p w14:paraId="60455551" w14:textId="77777777" w:rsidR="00050574" w:rsidRDefault="00050574" w:rsidP="00EC1318">
      <w:pPr>
        <w:pStyle w:val="Fotnotstext"/>
      </w:pPr>
      <w:r>
        <w:rPr>
          <w:rStyle w:val="Fotnotsreferens"/>
        </w:rPr>
        <w:footnoteRef/>
      </w:r>
      <w:r>
        <w:t xml:space="preserve"> Fugert kap 1 sid 3</w:t>
      </w:r>
    </w:p>
  </w:footnote>
  <w:footnote w:id="23">
    <w:p w14:paraId="32005E60" w14:textId="77777777" w:rsidR="00050574" w:rsidRDefault="00050574" w:rsidP="00731A03">
      <w:pPr>
        <w:pStyle w:val="Fotnotstext"/>
      </w:pPr>
      <w:r>
        <w:rPr>
          <w:rStyle w:val="Fotnotsreferens"/>
        </w:rPr>
        <w:footnoteRef/>
      </w:r>
      <w:r>
        <w:t xml:space="preserve"> Faugert kap 6.2 sid 17</w:t>
      </w:r>
    </w:p>
  </w:footnote>
  <w:footnote w:id="24">
    <w:p w14:paraId="5A752087" w14:textId="77777777" w:rsidR="00050574" w:rsidRDefault="00050574" w:rsidP="00B77076">
      <w:pPr>
        <w:pStyle w:val="Fotnotstext"/>
      </w:pPr>
      <w:r>
        <w:rPr>
          <w:rStyle w:val="Fotnotsreferens"/>
        </w:rPr>
        <w:footnoteRef/>
      </w:r>
      <w:r>
        <w:t xml:space="preserve"> Faugert kap 7.1 sid 24</w:t>
      </w:r>
    </w:p>
  </w:footnote>
  <w:footnote w:id="25">
    <w:p w14:paraId="0176DFAE" w14:textId="644251A9" w:rsidR="00050574" w:rsidRDefault="00050574">
      <w:pPr>
        <w:pStyle w:val="Fotnotstext"/>
      </w:pPr>
      <w:r>
        <w:rPr>
          <w:rStyle w:val="Fotnotsreferens"/>
        </w:rPr>
        <w:footnoteRef/>
      </w:r>
      <w:r>
        <w:t xml:space="preserve"> Faugert kap 6.3 sid 19 ff</w:t>
      </w:r>
    </w:p>
  </w:footnote>
  <w:footnote w:id="26">
    <w:p w14:paraId="0CCDCD65" w14:textId="03BFD9D0" w:rsidR="00050574" w:rsidRDefault="00050574">
      <w:pPr>
        <w:pStyle w:val="Fotnotstext"/>
      </w:pPr>
      <w:r>
        <w:rPr>
          <w:rStyle w:val="Fotnotsreferens"/>
        </w:rPr>
        <w:footnoteRef/>
      </w:r>
      <w:r>
        <w:t xml:space="preserve"> Faugert kap 8.3 sid 30</w:t>
      </w:r>
    </w:p>
  </w:footnote>
  <w:footnote w:id="27">
    <w:p w14:paraId="17E95217" w14:textId="77777777" w:rsidR="00050574" w:rsidRDefault="00050574" w:rsidP="0000267A">
      <w:pPr>
        <w:pStyle w:val="Fotnotstext"/>
      </w:pPr>
      <w:r>
        <w:rPr>
          <w:rStyle w:val="Fotnotsreferens"/>
        </w:rPr>
        <w:footnoteRef/>
      </w:r>
      <w:r>
        <w:t xml:space="preserve"> Faugert kap 6.3 sid 19 ff</w:t>
      </w:r>
    </w:p>
  </w:footnote>
  <w:footnote w:id="28">
    <w:p w14:paraId="74EFA1C2" w14:textId="7DEC4007" w:rsidR="00050574" w:rsidRDefault="00050574">
      <w:pPr>
        <w:pStyle w:val="Fotnotstext"/>
      </w:pPr>
      <w:r>
        <w:rPr>
          <w:rStyle w:val="Fotnotsreferens"/>
        </w:rPr>
        <w:footnoteRef/>
      </w:r>
      <w:r>
        <w:t xml:space="preserve"> Faugert kap 7.1 sid 22 ff</w:t>
      </w:r>
    </w:p>
  </w:footnote>
  <w:footnote w:id="29">
    <w:p w14:paraId="5A8956A0" w14:textId="597D5414" w:rsidR="00050574" w:rsidRDefault="00050574">
      <w:pPr>
        <w:pStyle w:val="Fotnotstext"/>
      </w:pPr>
      <w:r>
        <w:rPr>
          <w:rStyle w:val="Fotnotsreferens"/>
        </w:rPr>
        <w:footnoteRef/>
      </w:r>
      <w:r>
        <w:t xml:space="preserve"> Faugert kap 7.1 sid 23</w:t>
      </w:r>
    </w:p>
  </w:footnote>
  <w:footnote w:id="30">
    <w:p w14:paraId="3A182EA1" w14:textId="77777777" w:rsidR="00050574" w:rsidRDefault="00050574" w:rsidP="009B746B">
      <w:pPr>
        <w:pStyle w:val="Fotnotstext"/>
      </w:pPr>
      <w:r>
        <w:rPr>
          <w:rStyle w:val="Fotnotsreferens"/>
        </w:rPr>
        <w:footnoteRef/>
      </w:r>
      <w:r>
        <w:t xml:space="preserve"> Faugert kap 7.2 sid 24</w:t>
      </w:r>
    </w:p>
  </w:footnote>
  <w:footnote w:id="31">
    <w:p w14:paraId="4CC19CD8" w14:textId="77777777" w:rsidR="00050574" w:rsidRDefault="00050574" w:rsidP="009B746B">
      <w:pPr>
        <w:pStyle w:val="Fotnotstext"/>
      </w:pPr>
      <w:r>
        <w:rPr>
          <w:rStyle w:val="Fotnotsreferens"/>
        </w:rPr>
        <w:footnoteRef/>
      </w:r>
      <w:r>
        <w:t xml:space="preserve"> Faugert kap 7.2 sid 24</w:t>
      </w:r>
    </w:p>
  </w:footnote>
  <w:footnote w:id="32">
    <w:p w14:paraId="3AAAF9D0" w14:textId="77777777" w:rsidR="00050574" w:rsidRDefault="00050574" w:rsidP="009B746B">
      <w:pPr>
        <w:pStyle w:val="Fotnotstext"/>
      </w:pPr>
      <w:r>
        <w:rPr>
          <w:rStyle w:val="Fotnotsreferens"/>
        </w:rPr>
        <w:footnoteRef/>
      </w:r>
      <w:r>
        <w:t xml:space="preserve"> Faugert kap 7.2 sid 24</w:t>
      </w:r>
    </w:p>
  </w:footnote>
  <w:footnote w:id="33">
    <w:p w14:paraId="03293195" w14:textId="77777777" w:rsidR="007871B6" w:rsidRDefault="007871B6" w:rsidP="007871B6">
      <w:pPr>
        <w:pStyle w:val="Fotnotstext"/>
      </w:pPr>
      <w:r>
        <w:rPr>
          <w:rStyle w:val="Fotnotsreferens"/>
        </w:rPr>
        <w:footnoteRef/>
      </w:r>
      <w:r>
        <w:t xml:space="preserve"> Faugert kap 7.3 sid 24 ff</w:t>
      </w:r>
    </w:p>
  </w:footnote>
  <w:footnote w:id="34">
    <w:p w14:paraId="5E5FDF65" w14:textId="77777777" w:rsidR="007871B6" w:rsidRDefault="007871B6" w:rsidP="007871B6">
      <w:pPr>
        <w:pStyle w:val="Fotnotstext"/>
      </w:pPr>
      <w:r>
        <w:rPr>
          <w:rStyle w:val="Fotnotsreferens"/>
        </w:rPr>
        <w:footnoteRef/>
      </w:r>
      <w:r>
        <w:t xml:space="preserve"> Faugert kap 7.3 sid 24 ff</w:t>
      </w:r>
    </w:p>
  </w:footnote>
  <w:footnote w:id="35">
    <w:p w14:paraId="1F09FD5D" w14:textId="77777777" w:rsidR="007871B6" w:rsidRDefault="007871B6" w:rsidP="007871B6">
      <w:pPr>
        <w:pStyle w:val="Fotnotstext"/>
      </w:pPr>
      <w:r>
        <w:rPr>
          <w:rStyle w:val="Fotnotsreferens"/>
        </w:rPr>
        <w:footnoteRef/>
      </w:r>
      <w:r>
        <w:t xml:space="preserve"> Faugert kap 7.3 sid 24 ff</w:t>
      </w:r>
    </w:p>
  </w:footnote>
  <w:footnote w:id="36">
    <w:p w14:paraId="49B36BDC" w14:textId="290E9FE4" w:rsidR="00FA0B42" w:rsidRDefault="00FA0B42" w:rsidP="00FA0B42">
      <w:pPr>
        <w:pStyle w:val="Fotnotstext"/>
      </w:pPr>
      <w:r>
        <w:rPr>
          <w:rStyle w:val="Fotnotsreferens"/>
        </w:rPr>
        <w:footnoteRef/>
      </w:r>
      <w:r>
        <w:t xml:space="preserve"> </w:t>
      </w:r>
      <w:r w:rsidR="00CA7CCA">
        <w:t>Vi använde</w:t>
      </w:r>
      <w:r w:rsidR="00CA7CCA" w:rsidRPr="001E4815">
        <w:t xml:space="preserve"> interaktionsvariabler mellan energibesparingen i kilowattimm</w:t>
      </w:r>
      <w:r w:rsidR="00CA7CCA">
        <w:t>ar</w:t>
      </w:r>
      <w:r w:rsidR="00CA7CCA" w:rsidRPr="001E4815">
        <w:rPr>
          <w:position w:val="-6"/>
          <w:vertAlign w:val="subscript"/>
        </w:rPr>
        <w:t xml:space="preserve"> </w:t>
      </w:r>
      <w:r w:rsidR="00CA7CCA" w:rsidRPr="001E4815">
        <w:t>och grupp (kilowattimm</w:t>
      </w:r>
      <w:r w:rsidR="00CA7CCA">
        <w:t>ar</w:t>
      </w:r>
      <w:r w:rsidR="00CA7CCA" w:rsidRPr="001E4815">
        <w:t>=Σ</w:t>
      </w:r>
      <w:r w:rsidR="00CA7CCA" w:rsidRPr="2CCBE49E">
        <w:rPr>
          <w:i/>
          <w:iCs/>
          <w:position w:val="-6"/>
          <w:vertAlign w:val="subscript"/>
        </w:rPr>
        <w:t xml:space="preserve">k </w:t>
      </w:r>
      <w:r w:rsidR="00CA7CCA" w:rsidRPr="001E4815">
        <w:t>kilowattimm</w:t>
      </w:r>
      <w:r w:rsidR="00CA7CCA">
        <w:t xml:space="preserve">ar </w:t>
      </w:r>
      <w:r w:rsidR="00CA7CCA" w:rsidRPr="2CCBE49E">
        <w:rPr>
          <w:i/>
          <w:iCs/>
        </w:rPr>
        <w:t>d</w:t>
      </w:r>
      <w:r w:rsidR="00CA7CCA" w:rsidRPr="2CCBE49E">
        <w:rPr>
          <w:i/>
          <w:iCs/>
          <w:position w:val="-6"/>
          <w:vertAlign w:val="subscript"/>
        </w:rPr>
        <w:t>k</w:t>
      </w:r>
      <w:r w:rsidR="00CA7CCA" w:rsidRPr="001E4815">
        <w:t xml:space="preserve">) där </w:t>
      </w:r>
      <w:r w:rsidR="00CA7CCA" w:rsidRPr="2CCBE49E">
        <w:rPr>
          <w:i/>
          <w:iCs/>
        </w:rPr>
        <w:t>d</w:t>
      </w:r>
      <w:r w:rsidR="00CA7CCA" w:rsidRPr="2CCBE49E">
        <w:rPr>
          <w:i/>
          <w:iCs/>
          <w:position w:val="-6"/>
          <w:vertAlign w:val="subscript"/>
        </w:rPr>
        <w:t xml:space="preserve">k </w:t>
      </w:r>
      <w:r w:rsidR="00CA7CCA" w:rsidRPr="001E4815">
        <w:t xml:space="preserve">är lika med </w:t>
      </w:r>
      <w:r w:rsidR="00CA7CCA">
        <w:t>1 (</w:t>
      </w:r>
      <w:r w:rsidR="00CA7CCA" w:rsidRPr="001E4815">
        <w:t>ett</w:t>
      </w:r>
      <w:r w:rsidR="00CA7CCA">
        <w:t>)</w:t>
      </w:r>
      <w:r w:rsidR="00CA7CCA" w:rsidRPr="001E4815">
        <w:t xml:space="preserve"> </w:t>
      </w:r>
      <w:r w:rsidR="00CA7CCA">
        <w:t>för</w:t>
      </w:r>
      <w:r w:rsidR="00CA7CCA" w:rsidRPr="001E4815">
        <w:t xml:space="preserve"> åtgärde</w:t>
      </w:r>
      <w:r w:rsidR="00CA7CCA">
        <w:t>r</w:t>
      </w:r>
      <w:r w:rsidR="00CA7CCA" w:rsidRPr="001E4815">
        <w:t xml:space="preserve"> i </w:t>
      </w:r>
      <w:r w:rsidR="00CA7CCA" w:rsidRPr="00985D1F">
        <w:t>grupp</w:t>
      </w:r>
      <w:r w:rsidR="00CA7CCA" w:rsidRPr="001E4815">
        <w:t xml:space="preserve"> </w:t>
      </w:r>
      <w:r w:rsidR="00CA7CCA" w:rsidRPr="2CCBE49E">
        <w:rPr>
          <w:i/>
          <w:iCs/>
        </w:rPr>
        <w:t xml:space="preserve">k </w:t>
      </w:r>
      <w:r w:rsidR="00CA7CCA" w:rsidRPr="001E4815">
        <w:t xml:space="preserve">och lika med </w:t>
      </w:r>
      <w:r w:rsidR="00CA7CCA">
        <w:t>0 (</w:t>
      </w:r>
      <w:r w:rsidR="00CA7CCA" w:rsidRPr="001E4815">
        <w:t>noll</w:t>
      </w:r>
      <w:r w:rsidR="00CA7CCA">
        <w:t>)</w:t>
      </w:r>
      <w:r w:rsidR="00CA7CCA" w:rsidRPr="001E4815">
        <w:t xml:space="preserve"> </w:t>
      </w:r>
      <w:r w:rsidR="00CA7CCA" w:rsidRPr="00F65165">
        <w:t xml:space="preserve">annars. Därefter beräknade vi det genomsnittliga marginella stödet för varje åtgärdsgrupp. </w:t>
      </w:r>
    </w:p>
  </w:footnote>
  <w:footnote w:id="37">
    <w:p w14:paraId="033DB9E8" w14:textId="1ABB5424" w:rsidR="00E2665D" w:rsidRDefault="00E2665D" w:rsidP="00FA0B42">
      <w:pPr>
        <w:pStyle w:val="Fotnotstext"/>
      </w:pPr>
      <w:r>
        <w:rPr>
          <w:rStyle w:val="Fotnotsreferens"/>
        </w:rPr>
        <w:footnoteRef/>
      </w:r>
      <w:r>
        <w:t xml:space="preserve">  *** betyder att estimaten är signifikanta på 1%, ** betyder att estimaten är signifikanta på 5% och * betyder att estimaten är signifikanta på 10% nivå.</w:t>
      </w:r>
    </w:p>
  </w:footnote>
  <w:footnote w:id="38">
    <w:p w14:paraId="04954679" w14:textId="77777777" w:rsidR="00DD71C6" w:rsidRDefault="00DD71C6" w:rsidP="004718A8">
      <w:pPr>
        <w:pStyle w:val="Fotnotstext"/>
      </w:pPr>
      <w:r>
        <w:rPr>
          <w:rStyle w:val="Fotnotsreferens"/>
        </w:rPr>
        <w:footnoteRef/>
      </w:r>
      <w:r>
        <w:t xml:space="preserve"> *** betyder att estimaten är signifikant på 1%, ** betyder att estimaten är signifikant på 5% och * betyder att estimaten är signifikant på 10% nivå.</w:t>
      </w:r>
    </w:p>
  </w:footnote>
  <w:footnote w:id="39">
    <w:p w14:paraId="0E5E0517" w14:textId="75CF5C5C" w:rsidR="00265CAF" w:rsidRDefault="00265CAF" w:rsidP="00265CAF">
      <w:pPr>
        <w:pStyle w:val="Fotnotstext"/>
      </w:pPr>
      <w:r>
        <w:rPr>
          <w:rStyle w:val="Fotnotsreferens"/>
        </w:rPr>
        <w:footnoteRef/>
      </w:r>
      <w:r>
        <w:t xml:space="preserve"> För detalj</w:t>
      </w:r>
      <w:r w:rsidR="003A291A">
        <w:t>er</w:t>
      </w:r>
      <w:r>
        <w:t xml:space="preserve"> se ”Utvärdering av Energisteget (2018–2020)”, </w:t>
      </w:r>
      <w:r w:rsidR="003A291A">
        <w:t>T</w:t>
      </w:r>
      <w:r>
        <w:t xml:space="preserve">echnopolis </w:t>
      </w:r>
      <w:r w:rsidR="003A291A">
        <w:t>G</w:t>
      </w:r>
      <w:r>
        <w:t>roup. Mars 2020</w:t>
      </w:r>
    </w:p>
  </w:footnote>
  <w:footnote w:id="40">
    <w:p w14:paraId="71D5E4D5" w14:textId="77777777" w:rsidR="00646E8C" w:rsidRDefault="00646E8C" w:rsidP="00646E8C">
      <w:pPr>
        <w:pStyle w:val="Fotnotstext"/>
      </w:pPr>
      <w:r>
        <w:rPr>
          <w:rStyle w:val="Fotnotsreferens"/>
        </w:rPr>
        <w:footnoteRef/>
      </w:r>
      <w:r>
        <w:t xml:space="preserve"> Faugert kap 7.1 sid 23</w:t>
      </w:r>
    </w:p>
  </w:footnote>
  <w:footnote w:id="41">
    <w:p w14:paraId="35B8BC96" w14:textId="77777777" w:rsidR="00646E8C" w:rsidRPr="0068551A" w:rsidRDefault="00646E8C" w:rsidP="00646E8C">
      <w:pPr>
        <w:pStyle w:val="Fotnotstext"/>
      </w:pPr>
      <w:r>
        <w:rPr>
          <w:rStyle w:val="Fotnotsreferens"/>
        </w:rPr>
        <w:footnoteRef/>
      </w:r>
      <w:r w:rsidRPr="0068551A">
        <w:t xml:space="preserve"> Faugert kap 7.2 sid 24</w:t>
      </w:r>
    </w:p>
  </w:footnote>
  <w:footnote w:id="42">
    <w:p w14:paraId="0B278E0D" w14:textId="77777777" w:rsidR="00646E8C" w:rsidRDefault="00646E8C" w:rsidP="00646E8C">
      <w:pPr>
        <w:pStyle w:val="Fotnotstext"/>
      </w:pPr>
      <w:r>
        <w:rPr>
          <w:rStyle w:val="Fotnotsreferens"/>
        </w:rPr>
        <w:footnoteRef/>
      </w:r>
      <w:r>
        <w:t xml:space="preserve"> Faugert kap. 8.3 sid 30</w:t>
      </w:r>
    </w:p>
  </w:footnote>
  <w:footnote w:id="43">
    <w:p w14:paraId="07814E1C" w14:textId="77777777" w:rsidR="00646E8C" w:rsidRDefault="00646E8C" w:rsidP="00646E8C">
      <w:pPr>
        <w:pStyle w:val="Fotnotstext"/>
      </w:pPr>
      <w:r>
        <w:rPr>
          <w:rStyle w:val="Fotnotsreferens"/>
        </w:rPr>
        <w:footnoteRef/>
      </w:r>
      <w:r>
        <w:t xml:space="preserve"> Faugert kap 7.2 sid 24</w:t>
      </w:r>
    </w:p>
  </w:footnote>
  <w:footnote w:id="44">
    <w:p w14:paraId="0C3CA0B5" w14:textId="440CB658" w:rsidR="00FA0B80" w:rsidRDefault="00FA0B80">
      <w:pPr>
        <w:pStyle w:val="Fotnotstext"/>
      </w:pPr>
      <w:r>
        <w:rPr>
          <w:rStyle w:val="Fotnotsreferens"/>
        </w:rPr>
        <w:footnoteRef/>
      </w:r>
      <w:r>
        <w:t xml:space="preserve"> D</w:t>
      </w:r>
      <w:r w:rsidRPr="00FA0B80">
        <w:t xml:space="preserve">et är </w:t>
      </w:r>
      <w:r w:rsidR="00DB24FC">
        <w:t xml:space="preserve">endast </w:t>
      </w:r>
      <w:r>
        <w:t>en mindre andel av projekten</w:t>
      </w:r>
      <w:r w:rsidRPr="00FA0B80">
        <w:t xml:space="preserve"> som gjort en sådan uppskattning, </w:t>
      </w:r>
      <w:r w:rsidR="005B6F94">
        <w:t>siffran</w:t>
      </w:r>
      <w:r w:rsidRPr="00FA0B80">
        <w:t xml:space="preserve"> gäller </w:t>
      </w:r>
      <w:r w:rsidR="004F0FD7">
        <w:t>således endast för dessa</w:t>
      </w:r>
      <w:r w:rsidRPr="00FA0B80">
        <w:t xml:space="preserve"> projekt</w:t>
      </w:r>
      <w:r w:rsidR="004F0FD7">
        <w:t>.</w:t>
      </w:r>
    </w:p>
  </w:footnote>
  <w:footnote w:id="45">
    <w:p w14:paraId="6A1D6176" w14:textId="4AAB1354" w:rsidR="00BF76D8" w:rsidRDefault="00BF76D8">
      <w:pPr>
        <w:pStyle w:val="Fotnotstext"/>
      </w:pPr>
      <w:r>
        <w:rPr>
          <w:rStyle w:val="Fotnotsreferens"/>
        </w:rPr>
        <w:footnoteRef/>
      </w:r>
      <w:r>
        <w:t xml:space="preserve"> Energimyndigheten. 10 år med PFE. </w:t>
      </w:r>
      <w:r w:rsidR="00BA5112">
        <w:t>Resultat, erfarenheter och slutsatser. ER 2016:28</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okmarkStart w:id="126" w:name="insFollowingHeader_01"/>
  <w:bookmarkEnd w:id="126"/>
  <w:p w14:paraId="41587AC7" w14:textId="75D1FDF0" w:rsidR="00050574" w:rsidRPr="00811F35" w:rsidRDefault="003500C2" w:rsidP="00FE5BCA">
    <w:pPr>
      <w:pStyle w:val="Sidhuvud"/>
      <w:rPr>
        <w:szCs w:val="2"/>
      </w:rPr>
    </w:pPr>
    <w:r>
      <w:rPr>
        <w:noProof/>
        <w:szCs w:val="2"/>
      </w:rPr>
      <mc:AlternateContent>
        <mc:Choice Requires="wps">
          <w:drawing>
            <wp:anchor distT="0" distB="0" distL="114300" distR="114300" simplePos="0" relativeHeight="251658268" behindDoc="0" locked="1" layoutInCell="0" allowOverlap="1" wp14:anchorId="18695596" wp14:editId="1C052599">
              <wp:simplePos x="0" y="0"/>
              <wp:positionH relativeFrom="page">
                <wp:posOffset>720090</wp:posOffset>
              </wp:positionH>
              <wp:positionV relativeFrom="page">
                <wp:posOffset>323215</wp:posOffset>
              </wp:positionV>
              <wp:extent cx="1497330" cy="320040"/>
              <wp:effectExtent l="0" t="0" r="7620" b="3810"/>
              <wp:wrapNone/>
              <wp:docPr id="19" name="LogoFollowingPages" descr="Statens energimyndighets logo"/>
              <wp:cNvGraphicFramePr/>
              <a:graphic xmlns:a="http://schemas.openxmlformats.org/drawingml/2006/main">
                <a:graphicData uri="http://schemas.microsoft.com/office/word/2010/wordprocessingShape">
                  <wps:wsp>
                    <wps:cNvSpPr/>
                    <wps:spPr>
                      <a:xfrm>
                        <a:off x="0" y="0"/>
                        <a:ext cx="1497330" cy="320040"/>
                      </a:xfrm>
                      <a:prstGeom prst="rect">
                        <a:avLst/>
                      </a:prstGeom>
                      <a:blipFill>
                        <a:blip r:embed="rId1"/>
                        <a:stretch>
                          <a:fillRect/>
                        </a:stretch>
                      </a:blipFill>
                      <a:ln w="25400" cap="flat" cmpd="sng" algn="ctr">
                        <a:noFill/>
                        <a:prstDash val="solid"/>
                      </a:ln>
                      <a:effectLst/>
                      <a:extLst>
                        <a:ext uri="{91240B29-F687-4F45-9708-019B960494DF}">
                          <a14:hiddenLine xmlns:a14="http://schemas.microsoft.com/office/drawing/2010/main" w="25400" cap="flat" cmpd="sng" algn="ctr">
                            <a:solidFill>
                              <a:schemeClr val="accent1">
                                <a:shade val="50000"/>
                              </a:schemeClr>
                            </a:solidFill>
                            <a:prstDash val="solid"/>
                          </a14:hiddenLine>
                        </a:ext>
                      </a:ex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04793D3" id="LogoFollowingPages" o:spid="_x0000_s1026" alt="Statens energimyndighets logo" style="position:absolute;margin-left:56.7pt;margin-top:25.45pt;width:117.9pt;height:25.2pt;z-index:251658268;visibility:visible;mso-wrap-style:square;mso-wrap-distance-left:9pt;mso-wrap-distance-top:0;mso-wrap-distance-right:9pt;mso-wrap-distance-bottom:0;mso-position-horizontal:absolute;mso-position-horizontal-relative:page;mso-position-vertical:absolute;mso-position-vertical-relative:page;v-text-anchor:middle" o:gfxdata="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" o:allowincell="f" stroked="f" strokecolor="#001b4a [1604]" strokeweight="2pt">
              <v:fill r:id="rId2" o:title="Statens energimyndighets logo" recolor="t" rotate="t" type="frame"/>
              <w10:wrap anchorx="page" anchory="page"/>
              <w10:anchorlock/>
            </v:rect>
          </w:pict>
        </mc:Fallback>
      </mc:AlternateContent>
    </w:r>
    <w:r>
      <w:rPr>
        <w:noProof/>
        <w:szCs w:val="2"/>
      </w:rPr>
      <mc:AlternateContent>
        <mc:Choice Requires="wps">
          <w:drawing>
            <wp:anchor distT="0" distB="0" distL="114300" distR="114300" simplePos="0" relativeHeight="251658267" behindDoc="0" locked="1" layoutInCell="0" allowOverlap="1" wp14:anchorId="46013352" wp14:editId="1C052599">
              <wp:simplePos x="0" y="0"/>
              <wp:positionH relativeFrom="page">
                <wp:posOffset>720090</wp:posOffset>
              </wp:positionH>
              <wp:positionV relativeFrom="page">
                <wp:posOffset>323215</wp:posOffset>
              </wp:positionV>
              <wp:extent cx="1497330" cy="320040"/>
              <wp:effectExtent l="0" t="0" r="7620" b="3810"/>
              <wp:wrapNone/>
              <wp:docPr id="21" name="LogoFollowingPages" descr="Statens energimyndighets logo"/>
              <wp:cNvGraphicFramePr/>
              <a:graphic xmlns:a="http://schemas.openxmlformats.org/drawingml/2006/main">
                <a:graphicData uri="http://schemas.microsoft.com/office/word/2010/wordprocessingShape">
                  <wps:wsp>
                    <wps:cNvSpPr/>
                    <wps:spPr>
                      <a:xfrm>
                        <a:off x="0" y="0"/>
                        <a:ext cx="1497330" cy="320040"/>
                      </a:xfrm>
                      <a:prstGeom prst="rect">
                        <a:avLst/>
                      </a:prstGeom>
                      <a:blipFill>
                        <a:blip r:embed="rId1"/>
                        <a:stretch>
                          <a:fillRect/>
                        </a:stretch>
                      </a:blipFill>
                      <a:ln w="25400" cap="flat" cmpd="sng" algn="ctr">
                        <a:noFill/>
                        <a:prstDash val="solid"/>
                      </a:ln>
                      <a:effectLst/>
                      <a:extLst>
                        <a:ext uri="{91240B29-F687-4F45-9708-019B960494DF}">
                          <a14:hiddenLine xmlns:a14="http://schemas.microsoft.com/office/drawing/2010/main" w="25400" cap="flat" cmpd="sng" algn="ctr">
                            <a:solidFill>
                              <a:schemeClr val="accent1">
                                <a:shade val="50000"/>
                              </a:schemeClr>
                            </a:solidFill>
                            <a:prstDash val="solid"/>
                          </a14:hiddenLine>
                        </a:ext>
                      </a:ex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8DB178F" id="LogoFollowingPages" o:spid="_x0000_s1026" alt="Statens energimyndighets logo" style="position:absolute;margin-left:56.7pt;margin-top:25.45pt;width:117.9pt;height:25.2pt;z-index:251658267;visibility:visible;mso-wrap-style:square;mso-wrap-distance-left:9pt;mso-wrap-distance-top:0;mso-wrap-distance-right:9pt;mso-wrap-distance-bottom:0;mso-position-horizontal:absolute;mso-position-horizontal-relative:page;mso-position-vertical:absolute;mso-position-vertical-relative:page;v-text-anchor:middle" o:gfxdata="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" o:allowincell="f" stroked="f" strokecolor="#001b4a [1604]" strokeweight="2pt">
              <v:fill r:id="rId2" o:title="Statens energimyndighets logo" recolor="t" rotate="t" type="frame"/>
              <w10:wrap anchorx="page" anchory="page"/>
              <w10:anchorlock/>
            </v:rect>
          </w:pict>
        </mc:Fallback>
      </mc:AlternateContent>
    </w:r>
    <w:r>
      <w:rPr>
        <w:noProof/>
        <w:szCs w:val="2"/>
      </w:rPr>
      <mc:AlternateContent>
        <mc:Choice Requires="wps">
          <w:drawing>
            <wp:anchor distT="0" distB="0" distL="114300" distR="114300" simplePos="0" relativeHeight="251658266" behindDoc="0" locked="1" layoutInCell="0" allowOverlap="1" wp14:anchorId="742704E6" wp14:editId="1C052599">
              <wp:simplePos x="0" y="0"/>
              <wp:positionH relativeFrom="page">
                <wp:posOffset>720090</wp:posOffset>
              </wp:positionH>
              <wp:positionV relativeFrom="page">
                <wp:posOffset>323215</wp:posOffset>
              </wp:positionV>
              <wp:extent cx="1497330" cy="320040"/>
              <wp:effectExtent l="0" t="0" r="7620" b="3810"/>
              <wp:wrapNone/>
              <wp:docPr id="22" name="LogoFollowingPages" descr="Statens energimyndighets logo"/>
              <wp:cNvGraphicFramePr/>
              <a:graphic xmlns:a="http://schemas.openxmlformats.org/drawingml/2006/main">
                <a:graphicData uri="http://schemas.microsoft.com/office/word/2010/wordprocessingShape">
                  <wps:wsp>
                    <wps:cNvSpPr/>
                    <wps:spPr>
                      <a:xfrm>
                        <a:off x="0" y="0"/>
                        <a:ext cx="1497330" cy="320040"/>
                      </a:xfrm>
                      <a:prstGeom prst="rect">
                        <a:avLst/>
                      </a:prstGeom>
                      <a:blipFill>
                        <a:blip r:embed="rId1"/>
                        <a:stretch>
                          <a:fillRect/>
                        </a:stretch>
                      </a:blipFill>
                      <a:ln w="25400" cap="flat" cmpd="sng" algn="ctr">
                        <a:noFill/>
                        <a:prstDash val="solid"/>
                      </a:ln>
                      <a:effectLst/>
                      <a:extLst>
                        <a:ext uri="{91240B29-F687-4F45-9708-019B960494DF}">
                          <a14:hiddenLine xmlns:a14="http://schemas.microsoft.com/office/drawing/2010/main" w="25400" cap="flat" cmpd="sng" algn="ctr">
                            <a:solidFill>
                              <a:schemeClr val="accent1">
                                <a:shade val="50000"/>
                              </a:schemeClr>
                            </a:solidFill>
                            <a:prstDash val="solid"/>
                          </a14:hiddenLine>
                        </a:ext>
                      </a:ex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5D7706A" id="LogoFollowingPages" o:spid="_x0000_s1026" alt="Statens energimyndighets logo" style="position:absolute;margin-left:56.7pt;margin-top:25.45pt;width:117.9pt;height:25.2pt;z-index:251658266;visibility:visible;mso-wrap-style:square;mso-wrap-distance-left:9pt;mso-wrap-distance-top:0;mso-wrap-distance-right:9pt;mso-wrap-distance-bottom:0;mso-position-horizontal:absolute;mso-position-horizontal-relative:page;mso-position-vertical:absolute;mso-position-vertical-relative:page;v-text-anchor:middle" o:gfxdata="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" o:allowincell="f" stroked="f" strokecolor="#001b4a [1604]" strokeweight="2pt">
              <v:fill r:id="rId2" o:title="Statens energimyndighets logo" recolor="t" rotate="t" type="frame"/>
              <w10:wrap anchorx="page" anchory="page"/>
              <w10:anchorlock/>
            </v:rect>
          </w:pict>
        </mc:Fallback>
      </mc:AlternateContent>
    </w:r>
    <w:r>
      <w:rPr>
        <w:noProof/>
        <w:szCs w:val="2"/>
      </w:rPr>
      <mc:AlternateContent>
        <mc:Choice Requires="wps">
          <w:drawing>
            <wp:anchor distT="0" distB="0" distL="114300" distR="114300" simplePos="0" relativeHeight="251658265" behindDoc="0" locked="1" layoutInCell="0" allowOverlap="1" wp14:anchorId="4267F302" wp14:editId="1C052599">
              <wp:simplePos x="0" y="0"/>
              <wp:positionH relativeFrom="page">
                <wp:posOffset>720090</wp:posOffset>
              </wp:positionH>
              <wp:positionV relativeFrom="page">
                <wp:posOffset>323215</wp:posOffset>
              </wp:positionV>
              <wp:extent cx="1497330" cy="320040"/>
              <wp:effectExtent l="0" t="0" r="7620" b="3810"/>
              <wp:wrapNone/>
              <wp:docPr id="23" name="LogoFollowingPages" descr="Statens energimyndighets logo"/>
              <wp:cNvGraphicFramePr/>
              <a:graphic xmlns:a="http://schemas.openxmlformats.org/drawingml/2006/main">
                <a:graphicData uri="http://schemas.microsoft.com/office/word/2010/wordprocessingShape">
                  <wps:wsp>
                    <wps:cNvSpPr/>
                    <wps:spPr>
                      <a:xfrm>
                        <a:off x="0" y="0"/>
                        <a:ext cx="1497330" cy="320040"/>
                      </a:xfrm>
                      <a:prstGeom prst="rect">
                        <a:avLst/>
                      </a:prstGeom>
                      <a:blipFill>
                        <a:blip r:embed="rId1"/>
                        <a:stretch>
                          <a:fillRect/>
                        </a:stretch>
                      </a:blipFill>
                      <a:ln w="25400" cap="flat" cmpd="sng" algn="ctr">
                        <a:noFill/>
                        <a:prstDash val="solid"/>
                      </a:ln>
                      <a:effectLst/>
                      <a:extLst>
                        <a:ext uri="{91240B29-F687-4F45-9708-019B960494DF}">
                          <a14:hiddenLine xmlns:a14="http://schemas.microsoft.com/office/drawing/2010/main" w="25400" cap="flat" cmpd="sng" algn="ctr">
                            <a:solidFill>
                              <a:schemeClr val="accent1">
                                <a:shade val="50000"/>
                              </a:schemeClr>
                            </a:solidFill>
                            <a:prstDash val="solid"/>
                          </a14:hiddenLine>
                        </a:ext>
                      </a:ex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6ED5D1B" id="LogoFollowingPages" o:spid="_x0000_s1026" alt="Statens energimyndighets logo" style="position:absolute;margin-left:56.7pt;margin-top:25.45pt;width:117.9pt;height:25.2pt;z-index:251658265;visibility:visible;mso-wrap-style:square;mso-wrap-distance-left:9pt;mso-wrap-distance-top:0;mso-wrap-distance-right:9pt;mso-wrap-distance-bottom:0;mso-position-horizontal:absolute;mso-position-horizontal-relative:page;mso-position-vertical:absolute;mso-position-vertical-relative:page;v-text-anchor:middle" o:gfxdata="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" o:allowincell="f" stroked="f" strokecolor="#001b4a [1604]" strokeweight="2pt">
              <v:fill r:id="rId2" o:title="Statens energimyndighets logo" recolor="t" rotate="t" type="frame"/>
              <w10:wrap anchorx="page" anchory="page"/>
              <w10:anchorlock/>
            </v:rect>
          </w:pict>
        </mc:Fallback>
      </mc:AlternateContent>
    </w:r>
    <w:r w:rsidR="00655D15">
      <w:rPr>
        <w:noProof/>
        <w:szCs w:val="2"/>
      </w:rPr>
      <mc:AlternateContent>
        <mc:Choice Requires="wps">
          <w:drawing>
            <wp:anchor distT="0" distB="0" distL="114300" distR="114300" simplePos="0" relativeHeight="251658243" behindDoc="0" locked="1" layoutInCell="0" allowOverlap="1" wp14:anchorId="2C3FC87F" wp14:editId="1C052599">
              <wp:simplePos x="0" y="0"/>
              <wp:positionH relativeFrom="page">
                <wp:posOffset>720090</wp:posOffset>
              </wp:positionH>
              <wp:positionV relativeFrom="page">
                <wp:posOffset>323215</wp:posOffset>
              </wp:positionV>
              <wp:extent cx="1497330" cy="320040"/>
              <wp:effectExtent l="0" t="0" r="7620" b="3810"/>
              <wp:wrapNone/>
              <wp:docPr id="4" name="LogoFollowingPages" descr="Statens energimyndighets logo"/>
              <wp:cNvGraphicFramePr/>
              <a:graphic xmlns:a="http://schemas.openxmlformats.org/drawingml/2006/main">
                <a:graphicData uri="http://schemas.microsoft.com/office/word/2010/wordprocessingShape">
                  <wps:wsp>
                    <wps:cNvSpPr/>
                    <wps:spPr>
                      <a:xfrm>
                        <a:off x="0" y="0"/>
                        <a:ext cx="1497330" cy="320040"/>
                      </a:xfrm>
                      <a:prstGeom prst="rect">
                        <a:avLst/>
                      </a:prstGeom>
                      <a:blipFill>
                        <a:blip r:embed="rId1"/>
                        <a:stretch>
                          <a:fillRect/>
                        </a:stretch>
                      </a:blipFill>
                      <a:ln w="25400" cap="flat" cmpd="sng" algn="ctr">
                        <a:noFill/>
                        <a:prstDash val="solid"/>
                      </a:ln>
                      <a:effectLst/>
                      <a:extLst>
                        <a:ext uri="{91240B29-F687-4F45-9708-019B960494DF}">
                          <a14:hiddenLine xmlns:a14="http://schemas.microsoft.com/office/drawing/2010/main" w="25400" cap="flat" cmpd="sng" algn="ctr">
                            <a:solidFill>
                              <a:schemeClr val="accent1">
                                <a:shade val="50000"/>
                              </a:schemeClr>
                            </a:solidFill>
                            <a:prstDash val="solid"/>
                          </a14:hiddenLine>
                        </a:ext>
                      </a:ex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D2148A3" id="LogoFollowingPages" o:spid="_x0000_s1026" alt="Statens energimyndighets logo" style="position:absolute;margin-left:56.7pt;margin-top:25.45pt;width:117.9pt;height:25.2pt;z-index:251658243;visibility:visible;mso-wrap-style:square;mso-wrap-distance-left:9pt;mso-wrap-distance-top:0;mso-wrap-distance-right:9pt;mso-wrap-distance-bottom:0;mso-position-horizontal:absolute;mso-position-horizontal-relative:page;mso-position-vertical:absolute;mso-position-vertical-relative:page;v-text-anchor:middle" o:gfxdata="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" o:allowincell="f" stroked="f" strokecolor="#001b4a [1604]" strokeweight="2pt">
              <v:fill r:id="rId2" o:title="Statens energimyndighets logo" recolor="t" rotate="t" type="frame"/>
              <w10:wrap anchorx="page" anchory="page"/>
              <w10:anchorlock/>
            </v:rect>
          </w:pict>
        </mc:Fallback>
      </mc:AlternateContent>
    </w:r>
    <w:r w:rsidR="00655D15">
      <w:rPr>
        <w:noProof/>
        <w:szCs w:val="2"/>
      </w:rPr>
      <mc:AlternateContent>
        <mc:Choice Requires="wps">
          <w:drawing>
            <wp:anchor distT="0" distB="0" distL="114300" distR="114300" simplePos="0" relativeHeight="251658241" behindDoc="0" locked="1" layoutInCell="0" allowOverlap="1" wp14:anchorId="17372084" wp14:editId="1C052599">
              <wp:simplePos x="0" y="0"/>
              <wp:positionH relativeFrom="page">
                <wp:posOffset>720090</wp:posOffset>
              </wp:positionH>
              <wp:positionV relativeFrom="page">
                <wp:posOffset>323215</wp:posOffset>
              </wp:positionV>
              <wp:extent cx="1497330" cy="320040"/>
              <wp:effectExtent l="0" t="0" r="7620" b="3810"/>
              <wp:wrapNone/>
              <wp:docPr id="11" name="LogoFollowingPages" descr="Statens energimyndighets logo"/>
              <wp:cNvGraphicFramePr/>
              <a:graphic xmlns:a="http://schemas.openxmlformats.org/drawingml/2006/main">
                <a:graphicData uri="http://schemas.microsoft.com/office/word/2010/wordprocessingShape">
                  <wps:wsp>
                    <wps:cNvSpPr/>
                    <wps:spPr>
                      <a:xfrm>
                        <a:off x="0" y="0"/>
                        <a:ext cx="1497330" cy="320040"/>
                      </a:xfrm>
                      <a:prstGeom prst="rect">
                        <a:avLst/>
                      </a:prstGeom>
                      <a:blipFill>
                        <a:blip r:embed="rId1"/>
                        <a:stretch>
                          <a:fillRect/>
                        </a:stretch>
                      </a:blipFill>
                      <a:ln w="25400" cap="flat" cmpd="sng" algn="ctr">
                        <a:noFill/>
                        <a:prstDash val="solid"/>
                      </a:ln>
                      <a:effectLst/>
                      <a:extLst>
                        <a:ext uri="{91240B29-F687-4F45-9708-019B960494DF}">
                          <a14:hiddenLine xmlns:a14="http://schemas.microsoft.com/office/drawing/2010/main" w="25400" cap="flat" cmpd="sng" algn="ctr">
                            <a:solidFill>
                              <a:schemeClr val="accent1">
                                <a:shade val="50000"/>
                              </a:schemeClr>
                            </a:solidFill>
                            <a:prstDash val="solid"/>
                          </a14:hiddenLine>
                        </a:ext>
                      </a:ex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42A2B0D" id="LogoFollowingPages" o:spid="_x0000_s1026" alt="Statens energimyndighets logo" style="position:absolute;margin-left:56.7pt;margin-top:25.45pt;width:117.9pt;height:25.2pt;z-index:251658241;visibility:visible;mso-wrap-style:square;mso-wrap-distance-left:9pt;mso-wrap-distance-top:0;mso-wrap-distance-right:9pt;mso-wrap-distance-bottom:0;mso-position-horizontal:absolute;mso-position-horizontal-relative:page;mso-position-vertical:absolute;mso-position-vertical-relative:page;v-text-anchor:middle" o:gfxdata="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" o:allowincell="f" stroked="f" strokecolor="#001b4a [1604]" strokeweight="2pt">
              <v:fill r:id="rId2" o:title="Statens energimyndighets logo" recolor="t" rotate="t" type="frame"/>
              <w10:wrap anchorx="page" anchory="page"/>
              <w10:anchorlock/>
            </v:rect>
          </w:pict>
        </mc:Fallback>
      </mc:AlternateContent>
    </w:r>
  </w:p>
  <w:tbl>
    <w:tblPr>
      <w:tblW w:w="10232" w:type="dxa"/>
      <w:tblInd w:w="-1276" w:type="dxa"/>
      <w:tblLayout w:type="fixed"/>
      <w:tblCellMar>
        <w:left w:w="71" w:type="dxa"/>
        <w:right w:w="71" w:type="dxa"/>
      </w:tblCellMar>
      <w:tblLook w:val="04A0" w:firstRow="1" w:lastRow="0" w:firstColumn="1" w:lastColumn="0" w:noHBand="0" w:noVBand="1"/>
    </w:tblPr>
    <w:tblGrid>
      <w:gridCol w:w="2778"/>
      <w:gridCol w:w="4849"/>
      <w:gridCol w:w="1807"/>
      <w:gridCol w:w="798"/>
    </w:tblGrid>
    <w:tr w:rsidR="00A32DF8" w:rsidRPr="00052CAE" w14:paraId="48FE4AA2" w14:textId="77777777" w:rsidTr="00FE5BCA">
      <w:trPr>
        <w:cantSplit/>
      </w:trPr>
      <w:tc>
        <w:tcPr>
          <w:tcW w:w="2778" w:type="dxa"/>
          <w:vMerge w:val="restart"/>
          <w:hideMark/>
        </w:tcPr>
        <w:p w14:paraId="7A6B01A6" w14:textId="77777777" w:rsidR="00050574" w:rsidRDefault="00050574" w:rsidP="00FE5BCA">
          <w:pPr>
            <w:pStyle w:val="Sidhuvud"/>
            <w:spacing w:before="40" w:after="60"/>
            <w:rPr>
              <w:sz w:val="24"/>
            </w:rPr>
          </w:pPr>
          <w:bookmarkStart w:id="127" w:name="objLogoFollowingPages_01"/>
          <w:r>
            <w:rPr>
              <w:sz w:val="24"/>
            </w:rPr>
            <w:t xml:space="preserve"> </w:t>
          </w:r>
          <w:bookmarkEnd w:id="127"/>
        </w:p>
      </w:tc>
      <w:tc>
        <w:tcPr>
          <w:tcW w:w="4849" w:type="dxa"/>
          <w:vAlign w:val="bottom"/>
          <w:hideMark/>
        </w:tcPr>
        <w:p w14:paraId="762B49F1" w14:textId="77777777" w:rsidR="00050574" w:rsidRDefault="00050574" w:rsidP="00FE5BCA">
          <w:pPr>
            <w:pStyle w:val="Ledtext"/>
          </w:pPr>
          <w:bookmarkStart w:id="128" w:name="capOtherInfo4_02"/>
          <w:r>
            <w:t xml:space="preserve"> </w:t>
          </w:r>
          <w:bookmarkEnd w:id="128"/>
        </w:p>
      </w:tc>
      <w:tc>
        <w:tcPr>
          <w:tcW w:w="1807" w:type="dxa"/>
          <w:vAlign w:val="bottom"/>
          <w:hideMark/>
        </w:tcPr>
        <w:p w14:paraId="75C0A081" w14:textId="77777777" w:rsidR="00050574" w:rsidRDefault="00050574" w:rsidP="00FE5BCA">
          <w:pPr>
            <w:pStyle w:val="Ledtext"/>
          </w:pPr>
          <w:bookmarkStart w:id="129" w:name="capDocDate_02"/>
          <w:r>
            <w:t>Datum</w:t>
          </w:r>
          <w:bookmarkEnd w:id="129"/>
        </w:p>
      </w:tc>
      <w:bookmarkStart w:id="130" w:name="objPageNo_02"/>
      <w:tc>
        <w:tcPr>
          <w:tcW w:w="798" w:type="dxa"/>
          <w:vMerge w:val="restart"/>
          <w:hideMark/>
        </w:tcPr>
        <w:p w14:paraId="79DA5BBD" w14:textId="77777777" w:rsidR="00050574" w:rsidRPr="00052CAE" w:rsidRDefault="00050574" w:rsidP="00FE5BCA">
          <w:pPr>
            <w:pStyle w:val="Sidhuvud"/>
            <w:spacing w:after="60"/>
            <w:jc w:val="right"/>
            <w:rPr>
              <w:rStyle w:val="Sidnummer"/>
            </w:rPr>
          </w:pPr>
          <w:r>
            <w:rPr>
              <w:rStyle w:val="Sidnummer"/>
            </w:rPr>
            <w:fldChar w:fldCharType="begin"/>
          </w:r>
          <w:r>
            <w:rPr>
              <w:rStyle w:val="Sidnummer"/>
            </w:rPr>
            <w:instrText xml:space="preserve"> PAGE   \* MERGEFORMAT </w:instrText>
          </w:r>
          <w:r>
            <w:rPr>
              <w:rStyle w:val="Sidnummer"/>
            </w:rPr>
            <w:fldChar w:fldCharType="separate"/>
          </w:r>
          <w:r>
            <w:rPr>
              <w:rStyle w:val="Sidnummer"/>
              <w:noProof/>
            </w:rPr>
            <w:t>2</w:t>
          </w:r>
          <w:r>
            <w:rPr>
              <w:rStyle w:val="Sidnummer"/>
            </w:rPr>
            <w:fldChar w:fldCharType="end"/>
          </w:r>
          <w:r>
            <w:rPr>
              <w:rStyle w:val="Sidnummer"/>
            </w:rPr>
            <w:t xml:space="preserve"> (</w:t>
          </w:r>
          <w:r>
            <w:rPr>
              <w:rStyle w:val="Sidnummer"/>
            </w:rPr>
            <w:fldChar w:fldCharType="begin"/>
          </w:r>
          <w:r>
            <w:rPr>
              <w:rStyle w:val="Sidnummer"/>
            </w:rPr>
            <w:instrText xml:space="preserve"> NUMPAGES   \* MERGEFORMAT </w:instrText>
          </w:r>
          <w:r>
            <w:rPr>
              <w:rStyle w:val="Sidnummer"/>
            </w:rPr>
            <w:fldChar w:fldCharType="separate"/>
          </w:r>
          <w:r>
            <w:rPr>
              <w:rStyle w:val="Sidnummer"/>
              <w:noProof/>
            </w:rPr>
            <w:t>5</w:t>
          </w:r>
          <w:r>
            <w:rPr>
              <w:rStyle w:val="Sidnummer"/>
            </w:rPr>
            <w:fldChar w:fldCharType="end"/>
          </w:r>
          <w:r>
            <w:rPr>
              <w:rStyle w:val="Sidnummer"/>
            </w:rPr>
            <w:t>)</w:t>
          </w:r>
          <w:r w:rsidRPr="00052CAE">
            <w:rPr>
              <w:rStyle w:val="Sidnummer"/>
            </w:rPr>
            <w:t xml:space="preserve"> </w:t>
          </w:r>
          <w:bookmarkEnd w:id="130"/>
        </w:p>
      </w:tc>
    </w:tr>
    <w:tr w:rsidR="00137D19" w14:paraId="3CBCAD20" w14:textId="77777777" w:rsidTr="00FE5BCA">
      <w:trPr>
        <w:cantSplit/>
      </w:trPr>
      <w:tc>
        <w:tcPr>
          <w:tcW w:w="2778" w:type="dxa"/>
          <w:vMerge/>
          <w:vAlign w:val="center"/>
          <w:hideMark/>
        </w:tcPr>
        <w:p w14:paraId="5E82151F" w14:textId="77777777" w:rsidR="00050574" w:rsidRDefault="00050574" w:rsidP="00FE5BCA">
          <w:pPr>
            <w:rPr>
              <w:szCs w:val="24"/>
            </w:rPr>
          </w:pPr>
        </w:p>
      </w:tc>
      <w:tc>
        <w:tcPr>
          <w:tcW w:w="4849" w:type="dxa"/>
          <w:hideMark/>
        </w:tcPr>
        <w:p w14:paraId="3F713229" w14:textId="77777777" w:rsidR="00050574" w:rsidRDefault="00050574" w:rsidP="00FE5BCA">
          <w:pPr>
            <w:pStyle w:val="Dokumentinformation"/>
            <w:rPr>
              <w:szCs w:val="24"/>
            </w:rPr>
          </w:pPr>
          <w:bookmarkStart w:id="131" w:name="bmkOtherInfo4_02"/>
          <w:r>
            <w:t xml:space="preserve"> </w:t>
          </w:r>
          <w:bookmarkEnd w:id="131"/>
        </w:p>
      </w:tc>
      <w:tc>
        <w:tcPr>
          <w:tcW w:w="1807" w:type="dxa"/>
          <w:vAlign w:val="bottom"/>
          <w:hideMark/>
        </w:tcPr>
        <w:p w14:paraId="749E17F2" w14:textId="43E92F75" w:rsidR="00050574" w:rsidRDefault="00050574" w:rsidP="00FE5BCA">
          <w:pPr>
            <w:pStyle w:val="Dokumentinformation"/>
          </w:pPr>
          <w:bookmarkStart w:id="132" w:name="bmkDocDate_02"/>
          <w:r>
            <w:t>202</w:t>
          </w:r>
          <w:r w:rsidR="0027242A">
            <w:t>1-</w:t>
          </w:r>
          <w:r>
            <w:t>0</w:t>
          </w:r>
          <w:bookmarkEnd w:id="132"/>
          <w:r w:rsidR="0036526F">
            <w:t>5-</w:t>
          </w:r>
          <w:r w:rsidR="00E20EE0">
            <w:t>26</w:t>
          </w:r>
        </w:p>
      </w:tc>
      <w:tc>
        <w:tcPr>
          <w:tcW w:w="798" w:type="dxa"/>
          <w:vMerge/>
          <w:vAlign w:val="center"/>
          <w:hideMark/>
        </w:tcPr>
        <w:p w14:paraId="7009A2EF" w14:textId="77777777" w:rsidR="00050574" w:rsidRDefault="00050574" w:rsidP="00FE5BCA">
          <w:pPr>
            <w:rPr>
              <w:sz w:val="20"/>
              <w:szCs w:val="20"/>
            </w:rPr>
          </w:pPr>
        </w:p>
      </w:tc>
    </w:tr>
    <w:tr w:rsidR="00A32DF8" w14:paraId="686F9EF2" w14:textId="77777777" w:rsidTr="00FE5BCA">
      <w:trPr>
        <w:cantSplit/>
      </w:trPr>
      <w:tc>
        <w:tcPr>
          <w:tcW w:w="2778" w:type="dxa"/>
          <w:vMerge/>
          <w:vAlign w:val="center"/>
          <w:hideMark/>
        </w:tcPr>
        <w:p w14:paraId="2D4A79AC" w14:textId="77777777" w:rsidR="00050574" w:rsidRDefault="00050574" w:rsidP="00FE5BCA">
          <w:pPr>
            <w:rPr>
              <w:szCs w:val="24"/>
            </w:rPr>
          </w:pPr>
        </w:p>
      </w:tc>
      <w:tc>
        <w:tcPr>
          <w:tcW w:w="4849" w:type="dxa"/>
          <w:hideMark/>
        </w:tcPr>
        <w:p w14:paraId="1D2A752E" w14:textId="77777777" w:rsidR="00050574" w:rsidRDefault="00050574" w:rsidP="00FE5BCA">
          <w:pPr>
            <w:pStyle w:val="Ledtext"/>
          </w:pPr>
          <w:bookmarkStart w:id="133" w:name="capOtherInfo5_02"/>
          <w:r>
            <w:t xml:space="preserve"> </w:t>
          </w:r>
          <w:bookmarkEnd w:id="133"/>
        </w:p>
      </w:tc>
      <w:tc>
        <w:tcPr>
          <w:tcW w:w="2605" w:type="dxa"/>
          <w:gridSpan w:val="2"/>
          <w:hideMark/>
        </w:tcPr>
        <w:p w14:paraId="00DE3A4F" w14:textId="77777777" w:rsidR="00050574" w:rsidRDefault="00050574" w:rsidP="00FE5BCA">
          <w:pPr>
            <w:pStyle w:val="Ledtext"/>
          </w:pPr>
          <w:bookmarkStart w:id="134" w:name="capOtherInfo6_02"/>
          <w:r>
            <w:t xml:space="preserve"> </w:t>
          </w:r>
          <w:bookmarkEnd w:id="134"/>
        </w:p>
      </w:tc>
    </w:tr>
    <w:tr w:rsidR="00A32DF8" w:rsidRPr="00115D9F" w14:paraId="7CBD545B" w14:textId="77777777" w:rsidTr="00FE5BCA">
      <w:trPr>
        <w:cantSplit/>
      </w:trPr>
      <w:tc>
        <w:tcPr>
          <w:tcW w:w="2778" w:type="dxa"/>
          <w:vMerge/>
          <w:vAlign w:val="center"/>
          <w:hideMark/>
        </w:tcPr>
        <w:p w14:paraId="1D31973D" w14:textId="77777777" w:rsidR="00050574" w:rsidRDefault="00050574" w:rsidP="00FE5BCA">
          <w:pPr>
            <w:rPr>
              <w:szCs w:val="24"/>
            </w:rPr>
          </w:pPr>
        </w:p>
      </w:tc>
      <w:tc>
        <w:tcPr>
          <w:tcW w:w="4849" w:type="dxa"/>
          <w:hideMark/>
        </w:tcPr>
        <w:p w14:paraId="1283BEA1" w14:textId="77777777" w:rsidR="00050574" w:rsidRPr="00115D9F" w:rsidRDefault="00050574" w:rsidP="00FE5BCA">
          <w:pPr>
            <w:pStyle w:val="Dokumentinformation"/>
          </w:pPr>
          <w:bookmarkStart w:id="135" w:name="bmkOtherInfo5_02"/>
          <w:r>
            <w:t xml:space="preserve"> </w:t>
          </w:r>
          <w:bookmarkEnd w:id="135"/>
        </w:p>
      </w:tc>
      <w:tc>
        <w:tcPr>
          <w:tcW w:w="2605" w:type="dxa"/>
          <w:gridSpan w:val="2"/>
          <w:hideMark/>
        </w:tcPr>
        <w:p w14:paraId="6334D431" w14:textId="77777777" w:rsidR="00050574" w:rsidRPr="00115D9F" w:rsidRDefault="00050574" w:rsidP="00FE5BCA">
          <w:pPr>
            <w:pStyle w:val="Dokumentinformation"/>
          </w:pPr>
          <w:bookmarkStart w:id="136" w:name="bmkOtherInfo6_02"/>
          <w:r>
            <w:t xml:space="preserve"> </w:t>
          </w:r>
          <w:bookmarkEnd w:id="136"/>
        </w:p>
      </w:tc>
    </w:tr>
  </w:tbl>
  <w:p w14:paraId="065A313B" w14:textId="77777777" w:rsidR="00050574" w:rsidRPr="00663114" w:rsidRDefault="00050574" w:rsidP="00FE5BCA">
    <w:pPr>
      <w:pStyle w:val="Sidhuvud"/>
      <w:rPr>
        <w:szCs w:val="2"/>
      </w:rPr>
    </w:pPr>
  </w:p>
  <w:p w14:paraId="4D1F55D0" w14:textId="77777777" w:rsidR="00050574" w:rsidRPr="00D51731" w:rsidRDefault="00050574" w:rsidP="00D51731">
    <w:pPr>
      <w:pStyle w:val="Sidhuvud"/>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okmarkStart w:id="137" w:name="insFirstHeader_01"/>
  <w:bookmarkEnd w:id="137"/>
  <w:p w14:paraId="43524497" w14:textId="7F5A0D3B" w:rsidR="00050574" w:rsidRPr="00811F35" w:rsidRDefault="003500C2" w:rsidP="00FE5BCA">
    <w:pPr>
      <w:pStyle w:val="Sidhuvud"/>
      <w:rPr>
        <w:szCs w:val="2"/>
      </w:rPr>
    </w:pPr>
    <w:r>
      <w:rPr>
        <w:noProof/>
        <w:szCs w:val="2"/>
      </w:rPr>
      <mc:AlternateContent>
        <mc:Choice Requires="wps">
          <w:drawing>
            <wp:anchor distT="0" distB="0" distL="114300" distR="114300" simplePos="0" relativeHeight="251658258" behindDoc="0" locked="1" layoutInCell="0" allowOverlap="1" wp14:anchorId="0C802AB6" wp14:editId="2BF35093">
              <wp:simplePos x="0" y="0"/>
              <wp:positionH relativeFrom="page">
                <wp:posOffset>720090</wp:posOffset>
              </wp:positionH>
              <wp:positionV relativeFrom="page">
                <wp:posOffset>323215</wp:posOffset>
              </wp:positionV>
              <wp:extent cx="1497330" cy="320040"/>
              <wp:effectExtent l="0" t="0" r="7620" b="3810"/>
              <wp:wrapNone/>
              <wp:docPr id="25" name="LogoFirstPage" descr="Statens energimyndighets logo"/>
              <wp:cNvGraphicFramePr/>
              <a:graphic xmlns:a="http://schemas.openxmlformats.org/drawingml/2006/main">
                <a:graphicData uri="http://schemas.microsoft.com/office/word/2010/wordprocessingShape">
                  <wps:wsp>
                    <wps:cNvSpPr/>
                    <wps:spPr>
                      <a:xfrm>
                        <a:off x="0" y="0"/>
                        <a:ext cx="1497330" cy="320040"/>
                      </a:xfrm>
                      <a:prstGeom prst="rect">
                        <a:avLst/>
                      </a:prstGeom>
                      <a:blipFill>
                        <a:blip r:embed="rId1"/>
                        <a:stretch>
                          <a:fillRect/>
                        </a:stretch>
                      </a:blipFill>
                      <a:ln w="25400" cap="flat" cmpd="sng" algn="ctr">
                        <a:noFill/>
                        <a:prstDash val="solid"/>
                      </a:ln>
                      <a:effectLst/>
                      <a:extLst>
                        <a:ext uri="{91240B29-F687-4F45-9708-019B960494DF}">
                          <a14:hiddenLine xmlns:a14="http://schemas.microsoft.com/office/drawing/2010/main" w="25400" cap="flat" cmpd="sng" algn="ctr">
                            <a:solidFill>
                              <a:schemeClr val="accent1">
                                <a:shade val="50000"/>
                              </a:schemeClr>
                            </a:solidFill>
                            <a:prstDash val="solid"/>
                          </a14:hiddenLine>
                        </a:ext>
                      </a:ex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23583D1" id="LogoFirstPage" o:spid="_x0000_s1026" alt="Statens energimyndighets logo" style="position:absolute;margin-left:56.7pt;margin-top:25.45pt;width:117.9pt;height:25.2pt;z-index:251658258;visibility:visible;mso-wrap-style:square;mso-wrap-distance-left:9pt;mso-wrap-distance-top:0;mso-wrap-distance-right:9pt;mso-wrap-distance-bottom:0;mso-position-horizontal:absolute;mso-position-horizontal-relative:page;mso-position-vertical:absolute;mso-position-vertical-relative:page;v-text-anchor:middle" o:gfxdata="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" o:allowincell="f" stroked="f" strokecolor="#001b4a [1604]" strokeweight="2pt">
              <v:fill r:id="rId2" o:title="Statens energimyndighets logo" recolor="t" rotate="t" type="frame"/>
              <w10:wrap anchorx="page" anchory="page"/>
              <w10:anchorlock/>
            </v:rect>
          </w:pict>
        </mc:Fallback>
      </mc:AlternateContent>
    </w:r>
    <w:r>
      <w:rPr>
        <w:noProof/>
        <w:szCs w:val="2"/>
      </w:rPr>
      <mc:AlternateContent>
        <mc:Choice Requires="wps">
          <w:drawing>
            <wp:anchor distT="0" distB="0" distL="114300" distR="114300" simplePos="0" relativeHeight="251658256" behindDoc="0" locked="1" layoutInCell="0" allowOverlap="1" wp14:anchorId="305CE8A8" wp14:editId="2BF35093">
              <wp:simplePos x="0" y="0"/>
              <wp:positionH relativeFrom="page">
                <wp:posOffset>720090</wp:posOffset>
              </wp:positionH>
              <wp:positionV relativeFrom="page">
                <wp:posOffset>323215</wp:posOffset>
              </wp:positionV>
              <wp:extent cx="1497330" cy="320040"/>
              <wp:effectExtent l="0" t="0" r="7620" b="3810"/>
              <wp:wrapNone/>
              <wp:docPr id="27" name="LogoFirstPage" descr="Statens energimyndighets logo"/>
              <wp:cNvGraphicFramePr/>
              <a:graphic xmlns:a="http://schemas.openxmlformats.org/drawingml/2006/main">
                <a:graphicData uri="http://schemas.microsoft.com/office/word/2010/wordprocessingShape">
                  <wps:wsp>
                    <wps:cNvSpPr/>
                    <wps:spPr>
                      <a:xfrm>
                        <a:off x="0" y="0"/>
                        <a:ext cx="1497330" cy="320040"/>
                      </a:xfrm>
                      <a:prstGeom prst="rect">
                        <a:avLst/>
                      </a:prstGeom>
                      <a:blipFill>
                        <a:blip r:embed="rId1"/>
                        <a:stretch>
                          <a:fillRect/>
                        </a:stretch>
                      </a:blipFill>
                      <a:ln w="25400" cap="flat" cmpd="sng" algn="ctr">
                        <a:noFill/>
                        <a:prstDash val="solid"/>
                      </a:ln>
                      <a:effectLst/>
                      <a:extLst>
                        <a:ext uri="{91240B29-F687-4F45-9708-019B960494DF}">
                          <a14:hiddenLine xmlns:a14="http://schemas.microsoft.com/office/drawing/2010/main" w="25400" cap="flat" cmpd="sng" algn="ctr">
                            <a:solidFill>
                              <a:schemeClr val="accent1">
                                <a:shade val="50000"/>
                              </a:schemeClr>
                            </a:solidFill>
                            <a:prstDash val="solid"/>
                          </a14:hiddenLine>
                        </a:ext>
                      </a:ex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59FDEBC" id="LogoFirstPage" o:spid="_x0000_s1026" alt="Statens energimyndighets logo" style="position:absolute;margin-left:56.7pt;margin-top:25.45pt;width:117.9pt;height:25.2pt;z-index:251658256;visibility:visible;mso-wrap-style:square;mso-wrap-distance-left:9pt;mso-wrap-distance-top:0;mso-wrap-distance-right:9pt;mso-wrap-distance-bottom:0;mso-position-horizontal:absolute;mso-position-horizontal-relative:page;mso-position-vertical:absolute;mso-position-vertical-relative:page;v-text-anchor:middle" o:gfxdata="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" o:allowincell="f" stroked="f" strokecolor="#001b4a [1604]" strokeweight="2pt">
              <v:fill r:id="rId2" o:title="Statens energimyndighets logo" recolor="t" rotate="t" type="frame"/>
              <w10:wrap anchorx="page" anchory="page"/>
              <w10:anchorlock/>
            </v:rect>
          </w:pict>
        </mc:Fallback>
      </mc:AlternateContent>
    </w:r>
    <w:r>
      <w:rPr>
        <w:noProof/>
        <w:szCs w:val="2"/>
      </w:rPr>
      <mc:AlternateContent>
        <mc:Choice Requires="wps">
          <w:drawing>
            <wp:anchor distT="0" distB="0" distL="114300" distR="114300" simplePos="0" relativeHeight="251658254" behindDoc="0" locked="1" layoutInCell="0" allowOverlap="1" wp14:anchorId="6F506ED2" wp14:editId="2BF35093">
              <wp:simplePos x="0" y="0"/>
              <wp:positionH relativeFrom="page">
                <wp:posOffset>720090</wp:posOffset>
              </wp:positionH>
              <wp:positionV relativeFrom="page">
                <wp:posOffset>323215</wp:posOffset>
              </wp:positionV>
              <wp:extent cx="1497330" cy="320040"/>
              <wp:effectExtent l="0" t="0" r="7620" b="3810"/>
              <wp:wrapNone/>
              <wp:docPr id="29" name="LogoFirstPage" descr="Statens energimyndighets logo"/>
              <wp:cNvGraphicFramePr/>
              <a:graphic xmlns:a="http://schemas.openxmlformats.org/drawingml/2006/main">
                <a:graphicData uri="http://schemas.microsoft.com/office/word/2010/wordprocessingShape">
                  <wps:wsp>
                    <wps:cNvSpPr/>
                    <wps:spPr>
                      <a:xfrm>
                        <a:off x="0" y="0"/>
                        <a:ext cx="1497330" cy="320040"/>
                      </a:xfrm>
                      <a:prstGeom prst="rect">
                        <a:avLst/>
                      </a:prstGeom>
                      <a:blipFill>
                        <a:blip r:embed="rId1"/>
                        <a:stretch>
                          <a:fillRect/>
                        </a:stretch>
                      </a:blipFill>
                      <a:ln w="25400" cap="flat" cmpd="sng" algn="ctr">
                        <a:noFill/>
                        <a:prstDash val="solid"/>
                      </a:ln>
                      <a:effectLst/>
                      <a:extLst>
                        <a:ext uri="{91240B29-F687-4F45-9708-019B960494DF}">
                          <a14:hiddenLine xmlns:a14="http://schemas.microsoft.com/office/drawing/2010/main" w="25400" cap="flat" cmpd="sng" algn="ctr">
                            <a:solidFill>
                              <a:schemeClr val="accent1">
                                <a:shade val="50000"/>
                              </a:schemeClr>
                            </a:solidFill>
                            <a:prstDash val="solid"/>
                          </a14:hiddenLine>
                        </a:ext>
                      </a:ex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A006324" id="LogoFirstPage" o:spid="_x0000_s1026" alt="Statens energimyndighets logo" style="position:absolute;margin-left:56.7pt;margin-top:25.45pt;width:117.9pt;height:25.2pt;z-index:251658254;visibility:visible;mso-wrap-style:square;mso-wrap-distance-left:9pt;mso-wrap-distance-top:0;mso-wrap-distance-right:9pt;mso-wrap-distance-bottom:0;mso-position-horizontal:absolute;mso-position-horizontal-relative:page;mso-position-vertical:absolute;mso-position-vertical-relative:page;v-text-anchor:middle" o:gfxdata="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" o:allowincell="f" stroked="f" strokecolor="#001b4a [1604]" strokeweight="2pt">
              <v:fill r:id="rId2" o:title="Statens energimyndighets logo" recolor="t" rotate="t" type="frame"/>
              <w10:wrap anchorx="page" anchory="page"/>
              <w10:anchorlock/>
            </v:rect>
          </w:pict>
        </mc:Fallback>
      </mc:AlternateContent>
    </w:r>
    <w:r w:rsidR="00655D15">
      <w:rPr>
        <w:noProof/>
        <w:szCs w:val="2"/>
      </w:rPr>
      <mc:AlternateContent>
        <mc:Choice Requires="wps">
          <w:drawing>
            <wp:anchor distT="0" distB="0" distL="114300" distR="114300" simplePos="0" relativeHeight="251658250" behindDoc="0" locked="1" layoutInCell="0" allowOverlap="1" wp14:anchorId="0ACC7A03" wp14:editId="2BF35093">
              <wp:simplePos x="0" y="0"/>
              <wp:positionH relativeFrom="page">
                <wp:posOffset>720090</wp:posOffset>
              </wp:positionH>
              <wp:positionV relativeFrom="page">
                <wp:posOffset>323215</wp:posOffset>
              </wp:positionV>
              <wp:extent cx="1497330" cy="320040"/>
              <wp:effectExtent l="0" t="0" r="7620" b="3810"/>
              <wp:wrapNone/>
              <wp:docPr id="8" name="LogoFirstPage" descr="Statens energimyndighets logo"/>
              <wp:cNvGraphicFramePr/>
              <a:graphic xmlns:a="http://schemas.openxmlformats.org/drawingml/2006/main">
                <a:graphicData uri="http://schemas.microsoft.com/office/word/2010/wordprocessingShape">
                  <wps:wsp>
                    <wps:cNvSpPr/>
                    <wps:spPr>
                      <a:xfrm>
                        <a:off x="0" y="0"/>
                        <a:ext cx="1497330" cy="320040"/>
                      </a:xfrm>
                      <a:prstGeom prst="rect">
                        <a:avLst/>
                      </a:prstGeom>
                      <a:blipFill>
                        <a:blip r:embed="rId1"/>
                        <a:stretch>
                          <a:fillRect/>
                        </a:stretch>
                      </a:blipFill>
                      <a:ln w="25400" cap="flat" cmpd="sng" algn="ctr">
                        <a:noFill/>
                        <a:prstDash val="solid"/>
                      </a:ln>
                      <a:effectLst/>
                      <a:extLst>
                        <a:ext uri="{91240B29-F687-4F45-9708-019B960494DF}">
                          <a14:hiddenLine xmlns:a14="http://schemas.microsoft.com/office/drawing/2010/main" w="25400" cap="flat" cmpd="sng" algn="ctr">
                            <a:solidFill>
                              <a:schemeClr val="accent1">
                                <a:shade val="50000"/>
                              </a:schemeClr>
                            </a:solidFill>
                            <a:prstDash val="solid"/>
                          </a14:hiddenLine>
                        </a:ext>
                      </a:ex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205FEC1" id="LogoFirstPage" o:spid="_x0000_s1026" alt="Statens energimyndighets logo" style="position:absolute;margin-left:56.7pt;margin-top:25.45pt;width:117.9pt;height:25.2pt;z-index:251658250;visibility:visible;mso-wrap-style:square;mso-wrap-distance-left:9pt;mso-wrap-distance-top:0;mso-wrap-distance-right:9pt;mso-wrap-distance-bottom:0;mso-position-horizontal:absolute;mso-position-horizontal-relative:page;mso-position-vertical:absolute;mso-position-vertical-relative:page;v-text-anchor:middle" o:gfxdata="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" o:allowincell="f" stroked="f" strokecolor="#001b4a [1604]" strokeweight="2pt">
              <v:fill r:id="rId2" o:title="Statens energimyndighets logo" recolor="t" rotate="t" type="frame"/>
              <w10:wrap anchorx="page" anchory="page"/>
              <w10:anchorlock/>
            </v:rect>
          </w:pict>
        </mc:Fallback>
      </mc:AlternateContent>
    </w:r>
    <w:r w:rsidR="00655D15">
      <w:rPr>
        <w:noProof/>
        <w:szCs w:val="2"/>
      </w:rPr>
      <mc:AlternateContent>
        <mc:Choice Requires="wps">
          <w:drawing>
            <wp:anchor distT="0" distB="0" distL="114300" distR="114300" simplePos="0" relativeHeight="251658247" behindDoc="0" locked="1" layoutInCell="0" allowOverlap="1" wp14:anchorId="1E8F1969" wp14:editId="2BF35093">
              <wp:simplePos x="0" y="0"/>
              <wp:positionH relativeFrom="page">
                <wp:posOffset>720090</wp:posOffset>
              </wp:positionH>
              <wp:positionV relativeFrom="page">
                <wp:posOffset>323215</wp:posOffset>
              </wp:positionV>
              <wp:extent cx="1497330" cy="320040"/>
              <wp:effectExtent l="0" t="0" r="7620" b="3810"/>
              <wp:wrapNone/>
              <wp:docPr id="13" name="LogoFirstPage" descr="Statens energimyndighets logo"/>
              <wp:cNvGraphicFramePr/>
              <a:graphic xmlns:a="http://schemas.openxmlformats.org/drawingml/2006/main">
                <a:graphicData uri="http://schemas.microsoft.com/office/word/2010/wordprocessingShape">
                  <wps:wsp>
                    <wps:cNvSpPr/>
                    <wps:spPr>
                      <a:xfrm>
                        <a:off x="0" y="0"/>
                        <a:ext cx="1497330" cy="320040"/>
                      </a:xfrm>
                      <a:prstGeom prst="rect">
                        <a:avLst/>
                      </a:prstGeom>
                      <a:blipFill>
                        <a:blip r:embed="rId1"/>
                        <a:stretch>
                          <a:fillRect/>
                        </a:stretch>
                      </a:blipFill>
                      <a:ln w="25400" cap="flat" cmpd="sng" algn="ctr">
                        <a:noFill/>
                        <a:prstDash val="solid"/>
                      </a:ln>
                      <a:effectLst/>
                      <a:extLst>
                        <a:ext uri="{91240B29-F687-4F45-9708-019B960494DF}">
                          <a14:hiddenLine xmlns:a14="http://schemas.microsoft.com/office/drawing/2010/main" w="25400" cap="flat" cmpd="sng" algn="ctr">
                            <a:solidFill>
                              <a:schemeClr val="accent1">
                                <a:shade val="50000"/>
                              </a:schemeClr>
                            </a:solidFill>
                            <a:prstDash val="solid"/>
                          </a14:hiddenLine>
                        </a:ext>
                      </a:ex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86898F2" id="LogoFirstPage" o:spid="_x0000_s1026" alt="Statens energimyndighets logo" style="position:absolute;margin-left:56.7pt;margin-top:25.45pt;width:117.9pt;height:25.2pt;z-index:251658247;visibility:visible;mso-wrap-style:square;mso-wrap-distance-left:9pt;mso-wrap-distance-top:0;mso-wrap-distance-right:9pt;mso-wrap-distance-bottom:0;mso-position-horizontal:absolute;mso-position-horizontal-relative:page;mso-position-vertical:absolute;mso-position-vertical-relative:page;v-text-anchor:middle" o:gfxdata="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" o:allowincell="f" stroked="f" strokecolor="#001b4a [1604]" strokeweight="2pt">
              <v:fill r:id="rId2" o:title="Statens energimyndighets logo" recolor="t" rotate="t" type="frame"/>
              <w10:wrap anchorx="page" anchory="page"/>
              <w10:anchorlock/>
            </v:rect>
          </w:pict>
        </mc:Fallback>
      </mc:AlternateContent>
    </w:r>
  </w:p>
  <w:tbl>
    <w:tblPr>
      <w:tblW w:w="10232" w:type="dxa"/>
      <w:tblInd w:w="-1276" w:type="dxa"/>
      <w:tblLayout w:type="fixed"/>
      <w:tblCellMar>
        <w:left w:w="71" w:type="dxa"/>
        <w:right w:w="71" w:type="dxa"/>
      </w:tblCellMar>
      <w:tblLook w:val="04A0" w:firstRow="1" w:lastRow="0" w:firstColumn="1" w:lastColumn="0" w:noHBand="0" w:noVBand="1"/>
    </w:tblPr>
    <w:tblGrid>
      <w:gridCol w:w="2778"/>
      <w:gridCol w:w="4849"/>
      <w:gridCol w:w="1807"/>
      <w:gridCol w:w="798"/>
    </w:tblGrid>
    <w:tr w:rsidR="00A32DF8" w:rsidRPr="00316960" w14:paraId="1D573C23" w14:textId="77777777" w:rsidTr="00FE5BCA">
      <w:trPr>
        <w:cantSplit/>
      </w:trPr>
      <w:tc>
        <w:tcPr>
          <w:tcW w:w="2778" w:type="dxa"/>
          <w:vMerge w:val="restart"/>
          <w:hideMark/>
        </w:tcPr>
        <w:p w14:paraId="461E2255" w14:textId="77777777" w:rsidR="00050574" w:rsidRDefault="00050574" w:rsidP="00FE5BCA">
          <w:pPr>
            <w:pStyle w:val="Sidhuvud"/>
            <w:spacing w:before="40" w:after="60"/>
            <w:rPr>
              <w:sz w:val="24"/>
            </w:rPr>
          </w:pPr>
          <w:bookmarkStart w:id="138" w:name="objLogoFirstPage_01"/>
          <w:r>
            <w:rPr>
              <w:sz w:val="24"/>
            </w:rPr>
            <w:t xml:space="preserve"> </w:t>
          </w:r>
          <w:bookmarkEnd w:id="138"/>
        </w:p>
      </w:tc>
      <w:tc>
        <w:tcPr>
          <w:tcW w:w="4849" w:type="dxa"/>
          <w:vAlign w:val="bottom"/>
          <w:hideMark/>
        </w:tcPr>
        <w:p w14:paraId="0D17E9AE" w14:textId="77777777" w:rsidR="00050574" w:rsidRDefault="00050574" w:rsidP="00FE5BCA">
          <w:pPr>
            <w:pStyle w:val="Ledtext"/>
          </w:pPr>
          <w:bookmarkStart w:id="139" w:name="capOtherInfo4_01"/>
          <w:r>
            <w:t xml:space="preserve"> </w:t>
          </w:r>
          <w:bookmarkEnd w:id="139"/>
        </w:p>
      </w:tc>
      <w:tc>
        <w:tcPr>
          <w:tcW w:w="1807" w:type="dxa"/>
          <w:vAlign w:val="bottom"/>
          <w:hideMark/>
        </w:tcPr>
        <w:p w14:paraId="696C60AC" w14:textId="77777777" w:rsidR="00050574" w:rsidRDefault="00050574" w:rsidP="00FE5BCA">
          <w:pPr>
            <w:pStyle w:val="Ledtext"/>
          </w:pPr>
          <w:bookmarkStart w:id="140" w:name="capDocDate_01"/>
          <w:r>
            <w:t>Datum</w:t>
          </w:r>
          <w:bookmarkEnd w:id="140"/>
        </w:p>
      </w:tc>
      <w:bookmarkStart w:id="141" w:name="objPageNo_01"/>
      <w:tc>
        <w:tcPr>
          <w:tcW w:w="798" w:type="dxa"/>
          <w:vMerge w:val="restart"/>
          <w:hideMark/>
        </w:tcPr>
        <w:p w14:paraId="7DC5839E" w14:textId="77777777" w:rsidR="00050574" w:rsidRPr="00316960" w:rsidRDefault="00050574" w:rsidP="00FE5BCA">
          <w:pPr>
            <w:pStyle w:val="Sidhuvud"/>
            <w:spacing w:after="60"/>
            <w:jc w:val="right"/>
            <w:rPr>
              <w:rStyle w:val="Sidnummer"/>
            </w:rPr>
          </w:pPr>
          <w:r>
            <w:rPr>
              <w:rStyle w:val="Sidnummer"/>
            </w:rPr>
            <w:fldChar w:fldCharType="begin"/>
          </w:r>
          <w:r>
            <w:rPr>
              <w:rStyle w:val="Sidnummer"/>
            </w:rPr>
            <w:instrText xml:space="preserve"> PAGE   \* MERGEFORMAT </w:instrText>
          </w:r>
          <w:r>
            <w:rPr>
              <w:rStyle w:val="Sidnummer"/>
            </w:rPr>
            <w:fldChar w:fldCharType="separate"/>
          </w:r>
          <w:r>
            <w:rPr>
              <w:rStyle w:val="Sidnummer"/>
              <w:noProof/>
            </w:rPr>
            <w:t>1</w:t>
          </w:r>
          <w:r>
            <w:rPr>
              <w:rStyle w:val="Sidnummer"/>
            </w:rPr>
            <w:fldChar w:fldCharType="end"/>
          </w:r>
          <w:r>
            <w:rPr>
              <w:rStyle w:val="Sidnummer"/>
            </w:rPr>
            <w:t xml:space="preserve"> (</w:t>
          </w:r>
          <w:r>
            <w:rPr>
              <w:rStyle w:val="Sidnummer"/>
            </w:rPr>
            <w:fldChar w:fldCharType="begin"/>
          </w:r>
          <w:r>
            <w:rPr>
              <w:rStyle w:val="Sidnummer"/>
            </w:rPr>
            <w:instrText xml:space="preserve"> NUMPAGES   \* MERGEFORMAT </w:instrText>
          </w:r>
          <w:r>
            <w:rPr>
              <w:rStyle w:val="Sidnummer"/>
            </w:rPr>
            <w:fldChar w:fldCharType="separate"/>
          </w:r>
          <w:r>
            <w:rPr>
              <w:rStyle w:val="Sidnummer"/>
              <w:noProof/>
            </w:rPr>
            <w:t>5</w:t>
          </w:r>
          <w:r>
            <w:rPr>
              <w:rStyle w:val="Sidnummer"/>
            </w:rPr>
            <w:fldChar w:fldCharType="end"/>
          </w:r>
          <w:r>
            <w:rPr>
              <w:rStyle w:val="Sidnummer"/>
            </w:rPr>
            <w:t>)</w:t>
          </w:r>
          <w:r w:rsidRPr="00316960">
            <w:rPr>
              <w:rStyle w:val="Sidnummer"/>
            </w:rPr>
            <w:t xml:space="preserve"> </w:t>
          </w:r>
          <w:bookmarkEnd w:id="141"/>
        </w:p>
      </w:tc>
    </w:tr>
    <w:tr w:rsidR="00137D19" w:rsidRPr="00316960" w14:paraId="7051B5E2" w14:textId="77777777" w:rsidTr="00FE5BCA">
      <w:trPr>
        <w:cantSplit/>
      </w:trPr>
      <w:tc>
        <w:tcPr>
          <w:tcW w:w="2778" w:type="dxa"/>
          <w:vMerge/>
          <w:vAlign w:val="center"/>
          <w:hideMark/>
        </w:tcPr>
        <w:p w14:paraId="36AAC862" w14:textId="77777777" w:rsidR="00050574" w:rsidRDefault="00050574" w:rsidP="00FE5BCA">
          <w:pPr>
            <w:rPr>
              <w:szCs w:val="24"/>
            </w:rPr>
          </w:pPr>
        </w:p>
      </w:tc>
      <w:tc>
        <w:tcPr>
          <w:tcW w:w="4849" w:type="dxa"/>
          <w:hideMark/>
        </w:tcPr>
        <w:p w14:paraId="50D61DE2" w14:textId="77777777" w:rsidR="00050574" w:rsidRDefault="00050574" w:rsidP="00FE5BCA">
          <w:pPr>
            <w:pStyle w:val="Dokumentinformation"/>
            <w:rPr>
              <w:szCs w:val="24"/>
            </w:rPr>
          </w:pPr>
          <w:bookmarkStart w:id="142" w:name="bmkOtherInfo4_01"/>
          <w:r>
            <w:t xml:space="preserve"> </w:t>
          </w:r>
          <w:bookmarkEnd w:id="142"/>
        </w:p>
      </w:tc>
      <w:tc>
        <w:tcPr>
          <w:tcW w:w="1807" w:type="dxa"/>
          <w:vAlign w:val="bottom"/>
          <w:hideMark/>
        </w:tcPr>
        <w:p w14:paraId="41454F7A" w14:textId="23FE4228" w:rsidR="00050574" w:rsidRDefault="00050574" w:rsidP="00FE5BCA">
          <w:pPr>
            <w:pStyle w:val="Dokumentinformation"/>
          </w:pPr>
          <w:bookmarkStart w:id="143" w:name="bmkDocDate_01"/>
          <w:r>
            <w:t>2020-</w:t>
          </w:r>
          <w:bookmarkEnd w:id="143"/>
          <w:r>
            <w:t>0</w:t>
          </w:r>
          <w:r w:rsidR="0036526F">
            <w:t>5-</w:t>
          </w:r>
          <w:r w:rsidR="00B25D6A">
            <w:t>26</w:t>
          </w:r>
        </w:p>
      </w:tc>
      <w:tc>
        <w:tcPr>
          <w:tcW w:w="798" w:type="dxa"/>
          <w:vMerge/>
          <w:vAlign w:val="center"/>
          <w:hideMark/>
        </w:tcPr>
        <w:p w14:paraId="1B06D623" w14:textId="77777777" w:rsidR="00050574" w:rsidRPr="00316960" w:rsidRDefault="00050574" w:rsidP="00FE5BCA">
          <w:pPr>
            <w:rPr>
              <w:rStyle w:val="Sidnummer"/>
            </w:rPr>
          </w:pPr>
        </w:p>
      </w:tc>
    </w:tr>
    <w:tr w:rsidR="00A32DF8" w14:paraId="3BD5A1AD" w14:textId="77777777" w:rsidTr="00FE5BCA">
      <w:trPr>
        <w:cantSplit/>
      </w:trPr>
      <w:tc>
        <w:tcPr>
          <w:tcW w:w="2778" w:type="dxa"/>
          <w:vMerge/>
          <w:vAlign w:val="center"/>
          <w:hideMark/>
        </w:tcPr>
        <w:p w14:paraId="09BB8FA6" w14:textId="77777777" w:rsidR="00050574" w:rsidRDefault="00050574" w:rsidP="00FE5BCA">
          <w:pPr>
            <w:rPr>
              <w:szCs w:val="24"/>
            </w:rPr>
          </w:pPr>
        </w:p>
      </w:tc>
      <w:tc>
        <w:tcPr>
          <w:tcW w:w="4849" w:type="dxa"/>
          <w:hideMark/>
        </w:tcPr>
        <w:p w14:paraId="7B82802F" w14:textId="77777777" w:rsidR="00050574" w:rsidRDefault="00050574" w:rsidP="00FE5BCA">
          <w:pPr>
            <w:pStyle w:val="Ledtext"/>
          </w:pPr>
          <w:bookmarkStart w:id="144" w:name="capOtherInfo5_01"/>
          <w:r>
            <w:t xml:space="preserve"> </w:t>
          </w:r>
          <w:bookmarkEnd w:id="144"/>
        </w:p>
      </w:tc>
      <w:tc>
        <w:tcPr>
          <w:tcW w:w="2605" w:type="dxa"/>
          <w:gridSpan w:val="2"/>
          <w:hideMark/>
        </w:tcPr>
        <w:p w14:paraId="587C83B5" w14:textId="77777777" w:rsidR="00050574" w:rsidRDefault="00050574" w:rsidP="00FE5BCA">
          <w:pPr>
            <w:pStyle w:val="Ledtext"/>
          </w:pPr>
          <w:bookmarkStart w:id="145" w:name="capOtherInfo6_01"/>
          <w:r>
            <w:t xml:space="preserve"> </w:t>
          </w:r>
          <w:bookmarkEnd w:id="145"/>
        </w:p>
      </w:tc>
    </w:tr>
    <w:tr w:rsidR="00A32DF8" w:rsidRPr="00CD744B" w14:paraId="6D1C52EC" w14:textId="77777777" w:rsidTr="00FE5BCA">
      <w:trPr>
        <w:cantSplit/>
      </w:trPr>
      <w:tc>
        <w:tcPr>
          <w:tcW w:w="2778" w:type="dxa"/>
          <w:vMerge/>
          <w:vAlign w:val="center"/>
          <w:hideMark/>
        </w:tcPr>
        <w:p w14:paraId="0DA84B68" w14:textId="77777777" w:rsidR="00050574" w:rsidRDefault="00050574" w:rsidP="00FE5BCA">
          <w:pPr>
            <w:rPr>
              <w:szCs w:val="24"/>
            </w:rPr>
          </w:pPr>
        </w:p>
      </w:tc>
      <w:tc>
        <w:tcPr>
          <w:tcW w:w="4849" w:type="dxa"/>
          <w:hideMark/>
        </w:tcPr>
        <w:p w14:paraId="0C619B4B" w14:textId="77777777" w:rsidR="00050574" w:rsidRPr="00CD744B" w:rsidRDefault="00050574" w:rsidP="00FE5BCA">
          <w:pPr>
            <w:pStyle w:val="Dokumentinformation"/>
          </w:pPr>
          <w:bookmarkStart w:id="146" w:name="bmkOtherInfo5_01"/>
          <w:r>
            <w:t xml:space="preserve"> </w:t>
          </w:r>
          <w:bookmarkEnd w:id="146"/>
        </w:p>
      </w:tc>
      <w:tc>
        <w:tcPr>
          <w:tcW w:w="2605" w:type="dxa"/>
          <w:gridSpan w:val="2"/>
          <w:hideMark/>
        </w:tcPr>
        <w:p w14:paraId="178F3CCD" w14:textId="77777777" w:rsidR="00050574" w:rsidRPr="00CD744B" w:rsidRDefault="00050574" w:rsidP="00FE5BCA">
          <w:pPr>
            <w:pStyle w:val="Dokumentinformation"/>
          </w:pPr>
          <w:bookmarkStart w:id="147" w:name="bmkOtherInfo6_01"/>
          <w:r>
            <w:t xml:space="preserve"> </w:t>
          </w:r>
          <w:bookmarkEnd w:id="147"/>
        </w:p>
      </w:tc>
    </w:tr>
  </w:tbl>
  <w:p w14:paraId="72A60864" w14:textId="79013E38" w:rsidR="00050574" w:rsidRPr="00663114" w:rsidRDefault="003500C2" w:rsidP="00FE5BCA">
    <w:pPr>
      <w:pStyle w:val="Sidhuvud"/>
      <w:rPr>
        <w:szCs w:val="2"/>
      </w:rPr>
    </w:pPr>
    <w:r>
      <w:rPr>
        <w:noProof/>
        <w:sz w:val="24"/>
        <w:lang w:eastAsia="sv-SE"/>
      </w:rPr>
      <mc:AlternateContent>
        <mc:Choice Requires="wps">
          <w:drawing>
            <wp:anchor distT="0" distB="0" distL="114300" distR="114300" simplePos="0" relativeHeight="251658264" behindDoc="0" locked="1" layoutInCell="1" allowOverlap="1" wp14:anchorId="3066E3AE" wp14:editId="7639609A">
              <wp:simplePos x="0" y="0"/>
              <wp:positionH relativeFrom="column">
                <wp:posOffset>-1012825</wp:posOffset>
              </wp:positionH>
              <wp:positionV relativeFrom="page">
                <wp:posOffset>2362200</wp:posOffset>
              </wp:positionV>
              <wp:extent cx="122400" cy="7463155"/>
              <wp:effectExtent l="0" t="0" r="11430" b="4445"/>
              <wp:wrapNone/>
              <wp:docPr id="31" name="Textruta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2400" cy="74631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3AB5952" w14:textId="77777777" w:rsidR="003500C2" w:rsidRDefault="0036289E" w:rsidP="00FE5BCA">
                          <w:pPr>
                            <w:pStyle w:val="Mall-Id"/>
                          </w:pPr>
                          <w:sdt>
                            <w:sdtPr>
                              <w:alias w:val="Kommentarer"/>
                              <w:id w:val="-2101323234"/>
                              <w:dataBinding w:prefixMappings="xmlns:ns0='http://purl.org/dc/elements/1.1/' xmlns:ns1='http://schemas.openxmlformats.org/package/2006/metadata/core-properties' " w:xpath="/ns1:coreProperties[1]/ns0:description[1]" w:storeItemID="{6C3C8BC8-F283-45AE-878A-BAB7291924A1}"/>
                              <w:text w:multiLine="1"/>
                            </w:sdtPr>
                            <w:sdtEndPr/>
                            <w:sdtContent>
                              <w:r w:rsidR="003500C2">
                                <w:t>EM4500, v5.2, 2017-10-30</w:t>
                              </w:r>
                            </w:sdtContent>
                          </w:sdt>
                          <w:r w:rsidR="003500C2">
                            <w:t xml:space="preserve">       </w:t>
                          </w:r>
                        </w:p>
                      </w:txbxContent>
                    </wps:txbx>
                    <wps:bodyPr rot="0" vert="vert270" wrap="square" lIns="0" tIns="0" rIns="0" bIns="0" anchor="ctr"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3066E3AE" id="_x0000_t202" coordsize="21600,21600" o:spt="202" path="m,l,21600r21600,l21600,xe">
              <v:stroke joinstyle="miter"/>
              <v:path gradientshapeok="t" o:connecttype="rect"/>
            </v:shapetype>
            <v:shape id="Textruta 31" o:spid="_x0000_s1026" type="#_x0000_t202" style="position:absolute;margin-left:-79.75pt;margin-top:186pt;width:9.65pt;height:587.65pt;z-index:251658264;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" filled="f" stroked="f">
              <v:textbox style="layout-flow:vertical;mso-layout-flow-alt:bottom-to-top" inset="0,0,0,0">
                <w:txbxContent>
                  <w:p w14:paraId="03AB5952" w14:textId="77777777" w:rsidR="003500C2" w:rsidRDefault="0036289E" w:rsidP="00FE5BCA">
                    <w:pPr>
                      <w:pStyle w:val="Mall-Id"/>
                    </w:pPr>
                    <w:sdt>
                      <w:sdtPr>
                        <w:alias w:val="Kommentarer"/>
                        <w:id w:val="-2101323234"/>
                        <w:dataBinding w:prefixMappings="xmlns:ns0='http://purl.org/dc/elements/1.1/' xmlns:ns1='http://schemas.openxmlformats.org/package/2006/metadata/core-properties' " w:xpath="/ns1:coreProperties[1]/ns0:description[1]" w:storeItemID="{6C3C8BC8-F283-45AE-878A-BAB7291924A1}"/>
                        <w:text w:multiLine="1"/>
                      </w:sdtPr>
                      <w:sdtEndPr/>
                      <w:sdtContent>
                        <w:r w:rsidR="003500C2">
                          <w:t>EM4500, v5.2, 2017-10-30</w:t>
                        </w:r>
                      </w:sdtContent>
                    </w:sdt>
                    <w:r w:rsidR="003500C2">
                      <w:t xml:space="preserve">       </w:t>
                    </w:r>
                  </w:p>
                </w:txbxContent>
              </v:textbox>
              <w10:wrap anchory="page"/>
              <w10:anchorlock/>
            </v:shape>
          </w:pict>
        </mc:Fallback>
      </mc:AlternateContent>
    </w:r>
    <w:r>
      <w:rPr>
        <w:noProof/>
        <w:sz w:val="24"/>
        <w:lang w:eastAsia="sv-SE"/>
      </w:rPr>
      <mc:AlternateContent>
        <mc:Choice Requires="wps">
          <w:drawing>
            <wp:anchor distT="0" distB="0" distL="114300" distR="114300" simplePos="0" relativeHeight="251658262" behindDoc="0" locked="1" layoutInCell="1" allowOverlap="1" wp14:anchorId="464A671D" wp14:editId="7639609A">
              <wp:simplePos x="0" y="0"/>
              <wp:positionH relativeFrom="column">
                <wp:posOffset>-1012825</wp:posOffset>
              </wp:positionH>
              <wp:positionV relativeFrom="page">
                <wp:posOffset>2362200</wp:posOffset>
              </wp:positionV>
              <wp:extent cx="122400" cy="7463155"/>
              <wp:effectExtent l="0" t="0" r="11430" b="4445"/>
              <wp:wrapNone/>
              <wp:docPr id="33" name="Textruta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2400" cy="74631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700C19D" w14:textId="77777777" w:rsidR="003500C2" w:rsidRDefault="0036289E" w:rsidP="00FE5BCA">
                          <w:pPr>
                            <w:pStyle w:val="Mall-Id"/>
                          </w:pPr>
                          <w:sdt>
                            <w:sdtPr>
                              <w:alias w:val="Kommentarer"/>
                              <w:id w:val="1755238293"/>
                              <w:dataBinding w:prefixMappings="xmlns:ns0='http://purl.org/dc/elements/1.1/' xmlns:ns1='http://schemas.openxmlformats.org/package/2006/metadata/core-properties' " w:xpath="/ns1:coreProperties[1]/ns0:description[1]" w:storeItemID="{6C3C8BC8-F283-45AE-878A-BAB7291924A1}"/>
                              <w:text w:multiLine="1"/>
                            </w:sdtPr>
                            <w:sdtEndPr/>
                            <w:sdtContent>
                              <w:r w:rsidR="003500C2">
                                <w:t>EM4500, v5.2, 2017-10-30</w:t>
                              </w:r>
                            </w:sdtContent>
                          </w:sdt>
                          <w:r w:rsidR="003500C2">
                            <w:t xml:space="preserve">       </w:t>
                          </w:r>
                        </w:p>
                      </w:txbxContent>
                    </wps:txbx>
                    <wps:bodyPr rot="0" vert="vert270" wrap="square" lIns="0" tIns="0" rIns="0" bIns="0" anchor="ctr" anchorCtr="0" upright="1">
                      <a:noAutofit/>
                    </wps:bodyPr>
                  </wps:wsp>
                </a:graphicData>
              </a:graphic>
              <wp14:sizeRelH relativeFrom="margin">
                <wp14:pctWidth>0</wp14:pctWidth>
              </wp14:sizeRelH>
              <wp14:sizeRelV relativeFrom="margin">
                <wp14:pctHeight>0</wp14:pctHeight>
              </wp14:sizeRelV>
            </wp:anchor>
          </w:drawing>
        </mc:Choice>
        <mc:Fallback>
          <w:pict>
            <v:shape w14:anchorId="464A671D" id="Textruta 33" o:spid="_x0000_s1027" type="#_x0000_t202" style="position:absolute;margin-left:-79.75pt;margin-top:186pt;width:9.65pt;height:587.65pt;z-index:251658262;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" filled="f" stroked="f">
              <v:textbox style="layout-flow:vertical;mso-layout-flow-alt:bottom-to-top" inset="0,0,0,0">
                <w:txbxContent>
                  <w:p w14:paraId="7700C19D" w14:textId="77777777" w:rsidR="003500C2" w:rsidRDefault="0036289E" w:rsidP="00FE5BCA">
                    <w:pPr>
                      <w:pStyle w:val="Mall-Id"/>
                    </w:pPr>
                    <w:sdt>
                      <w:sdtPr>
                        <w:alias w:val="Kommentarer"/>
                        <w:id w:val="1755238293"/>
                        <w:dataBinding w:prefixMappings="xmlns:ns0='http://purl.org/dc/elements/1.1/' xmlns:ns1='http://schemas.openxmlformats.org/package/2006/metadata/core-properties' " w:xpath="/ns1:coreProperties[1]/ns0:description[1]" w:storeItemID="{6C3C8BC8-F283-45AE-878A-BAB7291924A1}"/>
                        <w:text w:multiLine="1"/>
                      </w:sdtPr>
                      <w:sdtEndPr/>
                      <w:sdtContent>
                        <w:r w:rsidR="003500C2">
                          <w:t>EM4500, v5.2, 2017-10-30</w:t>
                        </w:r>
                      </w:sdtContent>
                    </w:sdt>
                    <w:r w:rsidR="003500C2">
                      <w:t xml:space="preserve">       </w:t>
                    </w:r>
                  </w:p>
                </w:txbxContent>
              </v:textbox>
              <w10:wrap anchory="page"/>
              <w10:anchorlock/>
            </v:shape>
          </w:pict>
        </mc:Fallback>
      </mc:AlternateContent>
    </w:r>
    <w:r>
      <w:rPr>
        <w:noProof/>
        <w:sz w:val="24"/>
        <w:lang w:eastAsia="sv-SE"/>
      </w:rPr>
      <mc:AlternateContent>
        <mc:Choice Requires="wps">
          <w:drawing>
            <wp:anchor distT="0" distB="0" distL="114300" distR="114300" simplePos="0" relativeHeight="251658260" behindDoc="0" locked="1" layoutInCell="1" allowOverlap="1" wp14:anchorId="567B656B" wp14:editId="7639609A">
              <wp:simplePos x="0" y="0"/>
              <wp:positionH relativeFrom="column">
                <wp:posOffset>-1012825</wp:posOffset>
              </wp:positionH>
              <wp:positionV relativeFrom="page">
                <wp:posOffset>2362200</wp:posOffset>
              </wp:positionV>
              <wp:extent cx="122400" cy="7463155"/>
              <wp:effectExtent l="0" t="0" r="11430" b="4445"/>
              <wp:wrapNone/>
              <wp:docPr id="35" name="Textruta 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2400" cy="74631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76E7610" w14:textId="77777777" w:rsidR="003500C2" w:rsidRDefault="0036289E" w:rsidP="00FE5BCA">
                          <w:pPr>
                            <w:pStyle w:val="Mall-Id"/>
                          </w:pPr>
                          <w:sdt>
                            <w:sdtPr>
                              <w:alias w:val="Kommentarer"/>
                              <w:id w:val="-561797246"/>
                              <w:dataBinding w:prefixMappings="xmlns:ns0='http://purl.org/dc/elements/1.1/' xmlns:ns1='http://schemas.openxmlformats.org/package/2006/metadata/core-properties' " w:xpath="/ns1:coreProperties[1]/ns0:description[1]" w:storeItemID="{6C3C8BC8-F283-45AE-878A-BAB7291924A1}"/>
                              <w:text w:multiLine="1"/>
                            </w:sdtPr>
                            <w:sdtEndPr/>
                            <w:sdtContent>
                              <w:r w:rsidR="003500C2">
                                <w:t>EM4500, v5.2, 2017-10-30</w:t>
                              </w:r>
                            </w:sdtContent>
                          </w:sdt>
                          <w:r w:rsidR="003500C2">
                            <w:t xml:space="preserve">       </w:t>
                          </w:r>
                        </w:p>
                      </w:txbxContent>
                    </wps:txbx>
                    <wps:bodyPr rot="0" vert="vert270" wrap="square" lIns="0" tIns="0" rIns="0" bIns="0" anchor="ctr" anchorCtr="0" upright="1">
                      <a:noAutofit/>
                    </wps:bodyPr>
                  </wps:wsp>
                </a:graphicData>
              </a:graphic>
              <wp14:sizeRelH relativeFrom="margin">
                <wp14:pctWidth>0</wp14:pctWidth>
              </wp14:sizeRelH>
              <wp14:sizeRelV relativeFrom="margin">
                <wp14:pctHeight>0</wp14:pctHeight>
              </wp14:sizeRelV>
            </wp:anchor>
          </w:drawing>
        </mc:Choice>
        <mc:Fallback>
          <w:pict>
            <v:shape w14:anchorId="567B656B" id="Textruta 35" o:spid="_x0000_s1028" type="#_x0000_t202" style="position:absolute;margin-left:-79.75pt;margin-top:186pt;width:9.65pt;height:587.65pt;z-index:251658260;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" filled="f" stroked="f">
              <v:textbox style="layout-flow:vertical;mso-layout-flow-alt:bottom-to-top" inset="0,0,0,0">
                <w:txbxContent>
                  <w:p w14:paraId="476E7610" w14:textId="77777777" w:rsidR="003500C2" w:rsidRDefault="0036289E" w:rsidP="00FE5BCA">
                    <w:pPr>
                      <w:pStyle w:val="Mall-Id"/>
                    </w:pPr>
                    <w:sdt>
                      <w:sdtPr>
                        <w:alias w:val="Kommentarer"/>
                        <w:id w:val="-561797246"/>
                        <w:dataBinding w:prefixMappings="xmlns:ns0='http://purl.org/dc/elements/1.1/' xmlns:ns1='http://schemas.openxmlformats.org/package/2006/metadata/core-properties' " w:xpath="/ns1:coreProperties[1]/ns0:description[1]" w:storeItemID="{6C3C8BC8-F283-45AE-878A-BAB7291924A1}"/>
                        <w:text w:multiLine="1"/>
                      </w:sdtPr>
                      <w:sdtEndPr/>
                      <w:sdtContent>
                        <w:r w:rsidR="003500C2">
                          <w:t>EM4500, v5.2, 2017-10-30</w:t>
                        </w:r>
                      </w:sdtContent>
                    </w:sdt>
                    <w:r w:rsidR="003500C2">
                      <w:t xml:space="preserve">       </w:t>
                    </w:r>
                  </w:p>
                </w:txbxContent>
              </v:textbox>
              <w10:wrap anchory="page"/>
              <w10:anchorlock/>
            </v:shape>
          </w:pict>
        </mc:Fallback>
      </mc:AlternateContent>
    </w:r>
    <w:r w:rsidR="00655D15">
      <w:rPr>
        <w:noProof/>
        <w:sz w:val="24"/>
        <w:lang w:eastAsia="sv-SE"/>
      </w:rPr>
      <mc:AlternateContent>
        <mc:Choice Requires="wps">
          <w:drawing>
            <wp:anchor distT="0" distB="0" distL="114300" distR="114300" simplePos="0" relativeHeight="251658252" behindDoc="0" locked="1" layoutInCell="1" allowOverlap="1" wp14:anchorId="24E50AE3" wp14:editId="7639609A">
              <wp:simplePos x="0" y="0"/>
              <wp:positionH relativeFrom="column">
                <wp:posOffset>-1012825</wp:posOffset>
              </wp:positionH>
              <wp:positionV relativeFrom="page">
                <wp:posOffset>2362200</wp:posOffset>
              </wp:positionV>
              <wp:extent cx="122400" cy="7463155"/>
              <wp:effectExtent l="0" t="0" r="11430" b="4445"/>
              <wp:wrapNone/>
              <wp:docPr id="9" name="Textruta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2400" cy="74631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77F049C" w14:textId="77777777" w:rsidR="00655D15" w:rsidRDefault="0036289E" w:rsidP="00FE5BCA">
                          <w:pPr>
                            <w:pStyle w:val="Mall-Id"/>
                          </w:pPr>
                          <w:sdt>
                            <w:sdtPr>
                              <w:alias w:val="Kommentarer"/>
                              <w:id w:val="-1492022111"/>
                              <w:dataBinding w:prefixMappings="xmlns:ns0='http://purl.org/dc/elements/1.1/' xmlns:ns1='http://schemas.openxmlformats.org/package/2006/metadata/core-properties' " w:xpath="/ns1:coreProperties[1]/ns0:description[1]" w:storeItemID="{6C3C8BC8-F283-45AE-878A-BAB7291924A1}"/>
                              <w:text w:multiLine="1"/>
                            </w:sdtPr>
                            <w:sdtEndPr/>
                            <w:sdtContent>
                              <w:r w:rsidR="00655D15">
                                <w:t>EM4500, v5.2, 2017-10-30</w:t>
                              </w:r>
                            </w:sdtContent>
                          </w:sdt>
                          <w:r w:rsidR="00655D15">
                            <w:t xml:space="preserve">       </w:t>
                          </w:r>
                        </w:p>
                      </w:txbxContent>
                    </wps:txbx>
                    <wps:bodyPr rot="0" vert="vert270" wrap="square" lIns="0" tIns="0" rIns="0" bIns="0" anchor="ctr" anchorCtr="0" upright="1">
                      <a:noAutofit/>
                    </wps:bodyPr>
                  </wps:wsp>
                </a:graphicData>
              </a:graphic>
              <wp14:sizeRelH relativeFrom="margin">
                <wp14:pctWidth>0</wp14:pctWidth>
              </wp14:sizeRelH>
              <wp14:sizeRelV relativeFrom="margin">
                <wp14:pctHeight>0</wp14:pctHeight>
              </wp14:sizeRelV>
            </wp:anchor>
          </w:drawing>
        </mc:Choice>
        <mc:Fallback>
          <w:pict>
            <v:shape w14:anchorId="24E50AE3" id="Textruta 9" o:spid="_x0000_s1029" type="#_x0000_t202" style="position:absolute;margin-left:-79.75pt;margin-top:186pt;width:9.65pt;height:587.65pt;z-index:251658252;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" filled="f" stroked="f">
              <v:textbox style="layout-flow:vertical;mso-layout-flow-alt:bottom-to-top" inset="0,0,0,0">
                <w:txbxContent>
                  <w:p w14:paraId="477F049C" w14:textId="77777777" w:rsidR="00655D15" w:rsidRDefault="0036289E" w:rsidP="00FE5BCA">
                    <w:pPr>
                      <w:pStyle w:val="Mall-Id"/>
                    </w:pPr>
                    <w:sdt>
                      <w:sdtPr>
                        <w:alias w:val="Kommentarer"/>
                        <w:id w:val="-1492022111"/>
                        <w:dataBinding w:prefixMappings="xmlns:ns0='http://purl.org/dc/elements/1.1/' xmlns:ns1='http://schemas.openxmlformats.org/package/2006/metadata/core-properties' " w:xpath="/ns1:coreProperties[1]/ns0:description[1]" w:storeItemID="{6C3C8BC8-F283-45AE-878A-BAB7291924A1}"/>
                        <w:text w:multiLine="1"/>
                      </w:sdtPr>
                      <w:sdtEndPr/>
                      <w:sdtContent>
                        <w:r w:rsidR="00655D15">
                          <w:t>EM4500, v5.2, 2017-10-30</w:t>
                        </w:r>
                      </w:sdtContent>
                    </w:sdt>
                    <w:r w:rsidR="00655D15">
                      <w:t xml:space="preserve">       </w:t>
                    </w:r>
                  </w:p>
                </w:txbxContent>
              </v:textbox>
              <w10:wrap anchory="page"/>
              <w10:anchorlock/>
            </v:shape>
          </w:pict>
        </mc:Fallback>
      </mc:AlternateContent>
    </w:r>
    <w:r w:rsidR="00655D15">
      <w:rPr>
        <w:noProof/>
        <w:sz w:val="24"/>
        <w:lang w:eastAsia="sv-SE"/>
      </w:rPr>
      <mc:AlternateContent>
        <mc:Choice Requires="wps">
          <w:drawing>
            <wp:anchor distT="0" distB="0" distL="114300" distR="114300" simplePos="0" relativeHeight="251658248" behindDoc="0" locked="1" layoutInCell="1" allowOverlap="1" wp14:anchorId="08F428D9" wp14:editId="7639609A">
              <wp:simplePos x="0" y="0"/>
              <wp:positionH relativeFrom="column">
                <wp:posOffset>-1012825</wp:posOffset>
              </wp:positionH>
              <wp:positionV relativeFrom="page">
                <wp:posOffset>2362200</wp:posOffset>
              </wp:positionV>
              <wp:extent cx="122400" cy="7463155"/>
              <wp:effectExtent l="0" t="0" r="11430" b="4445"/>
              <wp:wrapNone/>
              <wp:docPr id="17" name="Textruta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2400" cy="74631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69278AB" w14:textId="77777777" w:rsidR="00655D15" w:rsidRDefault="0036289E" w:rsidP="00FE5BCA">
                          <w:pPr>
                            <w:pStyle w:val="Mall-Id"/>
                          </w:pPr>
                          <w:sdt>
                            <w:sdtPr>
                              <w:alias w:val="Kommentarer"/>
                              <w:id w:val="-1585220084"/>
                              <w:dataBinding w:prefixMappings="xmlns:ns0='http://purl.org/dc/elements/1.1/' xmlns:ns1='http://schemas.openxmlformats.org/package/2006/metadata/core-properties' " w:xpath="/ns1:coreProperties[1]/ns0:description[1]" w:storeItemID="{6C3C8BC8-F283-45AE-878A-BAB7291924A1}"/>
                              <w:text w:multiLine="1"/>
                            </w:sdtPr>
                            <w:sdtEndPr/>
                            <w:sdtContent>
                              <w:r w:rsidR="00655D15">
                                <w:t>EM4500, v5.2, 2017-10-30</w:t>
                              </w:r>
                            </w:sdtContent>
                          </w:sdt>
                          <w:r w:rsidR="00655D15">
                            <w:t xml:space="preserve">       </w:t>
                          </w:r>
                        </w:p>
                      </w:txbxContent>
                    </wps:txbx>
                    <wps:bodyPr rot="0" vert="vert270" wrap="square" lIns="0" tIns="0" rIns="0" bIns="0" anchor="ctr" anchorCtr="0" upright="1">
                      <a:noAutofit/>
                    </wps:bodyPr>
                  </wps:wsp>
                </a:graphicData>
              </a:graphic>
              <wp14:sizeRelH relativeFrom="margin">
                <wp14:pctWidth>0</wp14:pctWidth>
              </wp14:sizeRelH>
              <wp14:sizeRelV relativeFrom="margin">
                <wp14:pctHeight>0</wp14:pctHeight>
              </wp14:sizeRelV>
            </wp:anchor>
          </w:drawing>
        </mc:Choice>
        <mc:Fallback>
          <w:pict>
            <v:shape w14:anchorId="08F428D9" id="Textruta 17" o:spid="_x0000_s1030" type="#_x0000_t202" style="position:absolute;margin-left:-79.75pt;margin-top:186pt;width:9.65pt;height:587.65pt;z-index:251658248;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" filled="f" stroked="f">
              <v:textbox style="layout-flow:vertical;mso-layout-flow-alt:bottom-to-top" inset="0,0,0,0">
                <w:txbxContent>
                  <w:p w14:paraId="269278AB" w14:textId="77777777" w:rsidR="00655D15" w:rsidRDefault="0036289E" w:rsidP="00FE5BCA">
                    <w:pPr>
                      <w:pStyle w:val="Mall-Id"/>
                    </w:pPr>
                    <w:sdt>
                      <w:sdtPr>
                        <w:alias w:val="Kommentarer"/>
                        <w:id w:val="-1585220084"/>
                        <w:dataBinding w:prefixMappings="xmlns:ns0='http://purl.org/dc/elements/1.1/' xmlns:ns1='http://schemas.openxmlformats.org/package/2006/metadata/core-properties' " w:xpath="/ns1:coreProperties[1]/ns0:description[1]" w:storeItemID="{6C3C8BC8-F283-45AE-878A-BAB7291924A1}"/>
                        <w:text w:multiLine="1"/>
                      </w:sdtPr>
                      <w:sdtEndPr/>
                      <w:sdtContent>
                        <w:r w:rsidR="00655D15">
                          <w:t>EM4500, v5.2, 2017-10-30</w:t>
                        </w:r>
                      </w:sdtContent>
                    </w:sdt>
                    <w:r w:rsidR="00655D15">
                      <w:t xml:space="preserve">       </w:t>
                    </w:r>
                  </w:p>
                </w:txbxContent>
              </v:textbox>
              <w10:wrap anchory="page"/>
              <w10:anchorlock/>
            </v:shape>
          </w:pict>
        </mc:Fallback>
      </mc:AlternateContent>
    </w:r>
  </w:p>
  <w:p w14:paraId="669CCA74" w14:textId="77777777" w:rsidR="00050574" w:rsidRPr="00D51731" w:rsidRDefault="00050574" w:rsidP="00D51731">
    <w:pPr>
      <w:pStyle w:val="Sidhuvud"/>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8452E5"/>
    <w:multiLevelType w:val="hybridMultilevel"/>
    <w:tmpl w:val="E2C4FEFA"/>
    <w:lvl w:ilvl="0" w:tplc="041D0001">
      <w:start w:val="1"/>
      <w:numFmt w:val="bullet"/>
      <w:lvlText w:val=""/>
      <w:lvlJc w:val="left"/>
      <w:pPr>
        <w:ind w:left="720" w:hanging="360"/>
      </w:pPr>
      <w:rPr>
        <w:rFonts w:ascii="Symbol" w:hAnsi="Symbol" w:hint="default"/>
      </w:rPr>
    </w:lvl>
    <w:lvl w:ilvl="1" w:tplc="041D0003">
      <w:start w:val="1"/>
      <w:numFmt w:val="bullet"/>
      <w:lvlText w:val="o"/>
      <w:lvlJc w:val="left"/>
      <w:pPr>
        <w:ind w:left="1440" w:hanging="360"/>
      </w:pPr>
      <w:rPr>
        <w:rFonts w:ascii="Courier New" w:hAnsi="Courier New" w:cs="Courier New" w:hint="default"/>
      </w:rPr>
    </w:lvl>
    <w:lvl w:ilvl="2" w:tplc="041D0005">
      <w:start w:val="1"/>
      <w:numFmt w:val="bullet"/>
      <w:lvlText w:val=""/>
      <w:lvlJc w:val="left"/>
      <w:pPr>
        <w:ind w:left="2160" w:hanging="360"/>
      </w:pPr>
      <w:rPr>
        <w:rFonts w:ascii="Wingdings" w:hAnsi="Wingdings" w:hint="default"/>
      </w:rPr>
    </w:lvl>
    <w:lvl w:ilvl="3" w:tplc="041D0001">
      <w:start w:val="1"/>
      <w:numFmt w:val="bullet"/>
      <w:lvlText w:val=""/>
      <w:lvlJc w:val="left"/>
      <w:pPr>
        <w:ind w:left="2880" w:hanging="360"/>
      </w:pPr>
      <w:rPr>
        <w:rFonts w:ascii="Symbol" w:hAnsi="Symbol" w:hint="default"/>
      </w:rPr>
    </w:lvl>
    <w:lvl w:ilvl="4" w:tplc="041D0003">
      <w:start w:val="1"/>
      <w:numFmt w:val="bullet"/>
      <w:lvlText w:val="o"/>
      <w:lvlJc w:val="left"/>
      <w:pPr>
        <w:ind w:left="3600" w:hanging="360"/>
      </w:pPr>
      <w:rPr>
        <w:rFonts w:ascii="Courier New" w:hAnsi="Courier New" w:cs="Courier New" w:hint="default"/>
      </w:rPr>
    </w:lvl>
    <w:lvl w:ilvl="5" w:tplc="041D0005">
      <w:start w:val="1"/>
      <w:numFmt w:val="bullet"/>
      <w:lvlText w:val=""/>
      <w:lvlJc w:val="left"/>
      <w:pPr>
        <w:ind w:left="4320" w:hanging="360"/>
      </w:pPr>
      <w:rPr>
        <w:rFonts w:ascii="Wingdings" w:hAnsi="Wingdings" w:hint="default"/>
      </w:rPr>
    </w:lvl>
    <w:lvl w:ilvl="6" w:tplc="041D0001">
      <w:start w:val="1"/>
      <w:numFmt w:val="bullet"/>
      <w:lvlText w:val=""/>
      <w:lvlJc w:val="left"/>
      <w:pPr>
        <w:ind w:left="5040" w:hanging="360"/>
      </w:pPr>
      <w:rPr>
        <w:rFonts w:ascii="Symbol" w:hAnsi="Symbol" w:hint="default"/>
      </w:rPr>
    </w:lvl>
    <w:lvl w:ilvl="7" w:tplc="041D0003">
      <w:start w:val="1"/>
      <w:numFmt w:val="bullet"/>
      <w:lvlText w:val="o"/>
      <w:lvlJc w:val="left"/>
      <w:pPr>
        <w:ind w:left="5760" w:hanging="360"/>
      </w:pPr>
      <w:rPr>
        <w:rFonts w:ascii="Courier New" w:hAnsi="Courier New" w:cs="Courier New" w:hint="default"/>
      </w:rPr>
    </w:lvl>
    <w:lvl w:ilvl="8" w:tplc="041D0005">
      <w:start w:val="1"/>
      <w:numFmt w:val="bullet"/>
      <w:lvlText w:val=""/>
      <w:lvlJc w:val="left"/>
      <w:pPr>
        <w:ind w:left="6480" w:hanging="360"/>
      </w:pPr>
      <w:rPr>
        <w:rFonts w:ascii="Wingdings" w:hAnsi="Wingdings" w:hint="default"/>
      </w:rPr>
    </w:lvl>
  </w:abstractNum>
  <w:abstractNum w:abstractNumId="1" w15:restartNumberingAfterBreak="0">
    <w:nsid w:val="096A5D8D"/>
    <w:multiLevelType w:val="hybridMultilevel"/>
    <w:tmpl w:val="7F2414C8"/>
    <w:lvl w:ilvl="0" w:tplc="041D0011">
      <w:start w:val="1"/>
      <w:numFmt w:val="decimal"/>
      <w:lvlText w:val="%1)"/>
      <w:lvlJc w:val="left"/>
      <w:pPr>
        <w:ind w:left="720" w:hanging="360"/>
      </w:pPr>
      <w:rPr>
        <w:rFonts w:hint="default"/>
      </w:r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2" w15:restartNumberingAfterBreak="0">
    <w:nsid w:val="0C653583"/>
    <w:multiLevelType w:val="hybridMultilevel"/>
    <w:tmpl w:val="C896C3D6"/>
    <w:lvl w:ilvl="0" w:tplc="27B22668">
      <w:numFmt w:val="bullet"/>
      <w:lvlText w:val="-"/>
      <w:lvlJc w:val="left"/>
      <w:pPr>
        <w:ind w:left="720" w:hanging="360"/>
      </w:pPr>
      <w:rPr>
        <w:rFonts w:ascii="Times New Roman" w:eastAsiaTheme="minorHAnsi" w:hAnsi="Times New Roman" w:cs="Times New Roman"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 w15:restartNumberingAfterBreak="0">
    <w:nsid w:val="168B0999"/>
    <w:multiLevelType w:val="multilevel"/>
    <w:tmpl w:val="2E502CAC"/>
    <w:lvl w:ilvl="0">
      <w:start w:val="1"/>
      <w:numFmt w:val="decimal"/>
      <w:lvlRestart w:val="0"/>
      <w:pStyle w:val="Rubrik1"/>
      <w:lvlText w:val="%1"/>
      <w:lvlJc w:val="left"/>
      <w:pPr>
        <w:ind w:left="1020" w:hanging="1020"/>
      </w:pPr>
    </w:lvl>
    <w:lvl w:ilvl="1">
      <w:start w:val="1"/>
      <w:numFmt w:val="decimal"/>
      <w:pStyle w:val="Rubrik2"/>
      <w:lvlText w:val="%1.%2"/>
      <w:lvlJc w:val="left"/>
      <w:pPr>
        <w:ind w:left="1020" w:hanging="1020"/>
      </w:pPr>
    </w:lvl>
    <w:lvl w:ilvl="2">
      <w:start w:val="1"/>
      <w:numFmt w:val="decimal"/>
      <w:pStyle w:val="Rubrik3"/>
      <w:lvlText w:val="%1.%2.%3"/>
      <w:lvlJc w:val="left"/>
      <w:pPr>
        <w:ind w:left="1020" w:hanging="102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15:restartNumberingAfterBreak="0">
    <w:nsid w:val="1C715AB4"/>
    <w:multiLevelType w:val="hybridMultilevel"/>
    <w:tmpl w:val="E0F2448E"/>
    <w:lvl w:ilvl="0" w:tplc="8C80978A">
      <w:start w:val="1"/>
      <w:numFmt w:val="bullet"/>
      <w:pStyle w:val="Bullet1"/>
      <w:lvlText w:val=""/>
      <w:lvlJc w:val="left"/>
      <w:pPr>
        <w:ind w:left="720" w:hanging="360"/>
      </w:pPr>
      <w:rPr>
        <w:rFonts w:ascii="Symbol" w:hAnsi="Symbol" w:hint="default"/>
        <w:color w:val="003896" w:themeColor="accent1"/>
        <w:spacing w:val="30"/>
      </w:rPr>
    </w:lvl>
    <w:lvl w:ilvl="1" w:tplc="65586054">
      <w:start w:val="1"/>
      <w:numFmt w:val="bullet"/>
      <w:pStyle w:val="Bullet2"/>
      <w:lvlText w:val="­"/>
      <w:lvlJc w:val="left"/>
      <w:pPr>
        <w:ind w:left="1440" w:hanging="360"/>
      </w:pPr>
      <w:rPr>
        <w:rFonts w:ascii="Courier New" w:hAnsi="Courier New" w:cs="Times New Roman" w:hint="default"/>
        <w:color w:val="003896" w:themeColor="accent1"/>
      </w:rPr>
    </w:lvl>
    <w:lvl w:ilvl="2" w:tplc="4E2C6CE2">
      <w:start w:val="1"/>
      <w:numFmt w:val="bullet"/>
      <w:pStyle w:val="Bullet3"/>
      <w:lvlText w:val="◦"/>
      <w:lvlJc w:val="left"/>
      <w:pPr>
        <w:ind w:left="2160" w:hanging="360"/>
      </w:pPr>
      <w:rPr>
        <w:b w:val="0"/>
        <w:bCs w:val="0"/>
        <w:i w:val="0"/>
        <w:iCs w:val="0"/>
        <w:caps w:val="0"/>
        <w:smallCaps w:val="0"/>
        <w:strike w:val="0"/>
        <w:dstrike w:val="0"/>
        <w:vanish w:val="0"/>
        <w:webHidden w:val="0"/>
        <w:color w:val="003896" w:themeColor="accent1"/>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 w15:restartNumberingAfterBreak="0">
    <w:nsid w:val="235D55F5"/>
    <w:multiLevelType w:val="hybridMultilevel"/>
    <w:tmpl w:val="1B643DBC"/>
    <w:lvl w:ilvl="0" w:tplc="409AB144">
      <w:start w:val="8"/>
      <w:numFmt w:val="bullet"/>
      <w:lvlText w:val="-"/>
      <w:lvlJc w:val="left"/>
      <w:pPr>
        <w:ind w:left="720" w:hanging="360"/>
      </w:pPr>
      <w:rPr>
        <w:rFonts w:ascii="Arial" w:eastAsiaTheme="minorHAnsi" w:hAnsi="Arial" w:cs="Aria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6" w15:restartNumberingAfterBreak="0">
    <w:nsid w:val="379B72DE"/>
    <w:multiLevelType w:val="multilevel"/>
    <w:tmpl w:val="8510174E"/>
    <w:lvl w:ilvl="0">
      <w:start w:val="1"/>
      <w:numFmt w:val="decimal"/>
      <w:lvlText w:val="%1"/>
      <w:lvlJc w:val="left"/>
      <w:pPr>
        <w:ind w:left="432" w:hanging="432"/>
      </w:pPr>
      <w:rPr>
        <w:rFonts w:hint="default"/>
        <w:sz w:val="24"/>
      </w:rPr>
    </w:lvl>
    <w:lvl w:ilvl="1">
      <w:start w:val="1"/>
      <w:numFmt w:val="decimal"/>
      <w:lvlText w:val="%1.%2"/>
      <w:lvlJc w:val="left"/>
      <w:pPr>
        <w:ind w:left="576" w:hanging="576"/>
      </w:pPr>
      <w:rPr>
        <w:rFonts w:hint="default"/>
        <w:sz w:val="24"/>
      </w:rPr>
    </w:lvl>
    <w:lvl w:ilvl="2">
      <w:start w:val="1"/>
      <w:numFmt w:val="decimal"/>
      <w:lvlText w:val="%1.%2.%3"/>
      <w:lvlJc w:val="left"/>
      <w:pPr>
        <w:ind w:left="720" w:hanging="720"/>
      </w:pPr>
      <w:rPr>
        <w:rFonts w:hint="default"/>
        <w:sz w:val="24"/>
      </w:rPr>
    </w:lvl>
    <w:lvl w:ilvl="3">
      <w:start w:val="1"/>
      <w:numFmt w:val="decimal"/>
      <w:lvlText w:val="%1.%2.%3.%4"/>
      <w:lvlJc w:val="left"/>
      <w:pPr>
        <w:ind w:left="864" w:hanging="864"/>
      </w:pPr>
      <w:rPr>
        <w:rFonts w:hint="default"/>
        <w:sz w:val="24"/>
      </w:rPr>
    </w:lvl>
    <w:lvl w:ilvl="4">
      <w:start w:val="1"/>
      <w:numFmt w:val="decimal"/>
      <w:lvlText w:val="%1.%2.%3.%4.%5"/>
      <w:lvlJc w:val="left"/>
      <w:pPr>
        <w:ind w:left="1008" w:hanging="1008"/>
      </w:pPr>
      <w:rPr>
        <w:rFonts w:hint="default"/>
        <w:sz w:val="24"/>
      </w:rPr>
    </w:lvl>
    <w:lvl w:ilvl="5">
      <w:start w:val="1"/>
      <w:numFmt w:val="decimal"/>
      <w:lvlText w:val="%1.%2.%3.%4.%5.%6"/>
      <w:lvlJc w:val="left"/>
      <w:pPr>
        <w:ind w:left="1152" w:hanging="1152"/>
      </w:pPr>
      <w:rPr>
        <w:rFonts w:hint="default"/>
        <w:sz w:val="24"/>
      </w:rPr>
    </w:lvl>
    <w:lvl w:ilvl="6">
      <w:start w:val="1"/>
      <w:numFmt w:val="decimal"/>
      <w:lvlText w:val="%1.%2.%3.%4.%5.%6.%7"/>
      <w:lvlJc w:val="left"/>
      <w:pPr>
        <w:ind w:left="1296" w:hanging="1296"/>
      </w:pPr>
      <w:rPr>
        <w:rFonts w:hint="default"/>
        <w:sz w:val="24"/>
      </w:rPr>
    </w:lvl>
    <w:lvl w:ilvl="7">
      <w:start w:val="1"/>
      <w:numFmt w:val="decimal"/>
      <w:lvlText w:val="%1.%2.%3.%4.%5.%6.%7.%8"/>
      <w:lvlJc w:val="left"/>
      <w:pPr>
        <w:ind w:left="1440" w:hanging="1440"/>
      </w:pPr>
      <w:rPr>
        <w:rFonts w:hint="default"/>
        <w:sz w:val="24"/>
      </w:rPr>
    </w:lvl>
    <w:lvl w:ilvl="8">
      <w:start w:val="1"/>
      <w:numFmt w:val="decimal"/>
      <w:lvlText w:val="%1.%2.%3.%4.%5.%6.%7.%8.%9"/>
      <w:lvlJc w:val="left"/>
      <w:pPr>
        <w:ind w:left="1584" w:hanging="1584"/>
      </w:pPr>
      <w:rPr>
        <w:rFonts w:hint="default"/>
        <w:sz w:val="24"/>
      </w:rPr>
    </w:lvl>
  </w:abstractNum>
  <w:abstractNum w:abstractNumId="7" w15:restartNumberingAfterBreak="0">
    <w:nsid w:val="4ABC5955"/>
    <w:multiLevelType w:val="multilevel"/>
    <w:tmpl w:val="9EACA19C"/>
    <w:lvl w:ilvl="0">
      <w:start w:val="1"/>
      <w:numFmt w:val="bullet"/>
      <w:lvlText w:val="•"/>
      <w:lvlJc w:val="left"/>
      <w:pPr>
        <w:ind w:left="360" w:hanging="360"/>
      </w:pPr>
      <w:rPr>
        <w:rFonts w:ascii="Times New Roman" w:hAnsi="Times New Roman" w:cs="Times New Roman" w:hint="default"/>
        <w:b w:val="0"/>
        <w:i w:val="0"/>
        <w:color w:val="auto"/>
        <w:sz w:val="22"/>
      </w:rPr>
    </w:lvl>
    <w:lvl w:ilvl="1">
      <w:start w:val="1"/>
      <w:numFmt w:val="bullet"/>
      <w:lvlText w:val="×"/>
      <w:lvlJc w:val="left"/>
      <w:pPr>
        <w:ind w:left="720" w:hanging="360"/>
      </w:pPr>
      <w:rPr>
        <w:rFonts w:ascii="Palatino Linotype" w:hAnsi="Palatino Linotype" w:hint="default"/>
        <w:b w:val="0"/>
        <w:i w:val="0"/>
        <w:sz w:val="22"/>
      </w:rPr>
    </w:lvl>
    <w:lvl w:ilvl="2">
      <w:start w:val="1"/>
      <w:numFmt w:val="bullet"/>
      <w:lvlText w:val="–"/>
      <w:lvlJc w:val="left"/>
      <w:pPr>
        <w:ind w:left="1080" w:hanging="360"/>
      </w:pPr>
      <w:rPr>
        <w:rFonts w:ascii="Palatino Linotype" w:hAnsi="Palatino Linotype" w:hint="default"/>
        <w:b w:val="0"/>
        <w:i w:val="0"/>
        <w:sz w:val="22"/>
      </w:rPr>
    </w:lvl>
    <w:lvl w:ilvl="3">
      <w:start w:val="1"/>
      <w:numFmt w:val="bullet"/>
      <w:lvlText w:val="×"/>
      <w:lvlJc w:val="left"/>
      <w:pPr>
        <w:ind w:left="1418" w:hanging="338"/>
      </w:pPr>
      <w:rPr>
        <w:rFonts w:ascii="Palatino Linotype" w:hAnsi="Palatino Linotype" w:hint="default"/>
        <w:b w:val="0"/>
        <w:i w:val="0"/>
        <w:sz w:val="22"/>
      </w:rPr>
    </w:lvl>
    <w:lvl w:ilvl="4">
      <w:start w:val="1"/>
      <w:numFmt w:val="bullet"/>
      <w:lvlText w:val="•"/>
      <w:lvlJc w:val="left"/>
      <w:pPr>
        <w:ind w:left="1758" w:hanging="340"/>
      </w:pPr>
      <w:rPr>
        <w:rFonts w:ascii="Times New Roman" w:hAnsi="Times New Roman" w:cs="Times New Roman" w:hint="default"/>
        <w:b w:val="0"/>
        <w:i w:val="0"/>
        <w:sz w:val="22"/>
      </w:rPr>
    </w:lvl>
    <w:lvl w:ilvl="5">
      <w:start w:val="1"/>
      <w:numFmt w:val="bullet"/>
      <w:lvlText w:val="×"/>
      <w:lvlJc w:val="left"/>
      <w:pPr>
        <w:ind w:left="2098" w:hanging="340"/>
      </w:pPr>
      <w:rPr>
        <w:rFonts w:ascii="Palatino Linotype" w:hAnsi="Palatino Linotype" w:hint="default"/>
        <w:b w:val="0"/>
        <w:i w:val="0"/>
        <w:sz w:val="22"/>
      </w:rPr>
    </w:lvl>
    <w:lvl w:ilvl="6">
      <w:start w:val="1"/>
      <w:numFmt w:val="bullet"/>
      <w:lvlText w:val="•"/>
      <w:lvlJc w:val="left"/>
      <w:pPr>
        <w:ind w:left="2438" w:hanging="340"/>
      </w:pPr>
      <w:rPr>
        <w:rFonts w:ascii="Times New Roman" w:hAnsi="Times New Roman" w:cs="Times New Roman" w:hint="default"/>
        <w:b w:val="0"/>
        <w:i w:val="0"/>
        <w:color w:val="auto"/>
        <w:sz w:val="22"/>
      </w:rPr>
    </w:lvl>
    <w:lvl w:ilvl="7">
      <w:start w:val="1"/>
      <w:numFmt w:val="bullet"/>
      <w:lvlText w:val="×"/>
      <w:lvlJc w:val="left"/>
      <w:pPr>
        <w:ind w:left="2778" w:hanging="340"/>
      </w:pPr>
      <w:rPr>
        <w:rFonts w:ascii="Palatino Linotype" w:hAnsi="Palatino Linotype" w:hint="default"/>
        <w:b w:val="0"/>
        <w:i w:val="0"/>
        <w:sz w:val="22"/>
      </w:rPr>
    </w:lvl>
    <w:lvl w:ilvl="8">
      <w:start w:val="1"/>
      <w:numFmt w:val="bullet"/>
      <w:lvlText w:val="•"/>
      <w:lvlJc w:val="left"/>
      <w:pPr>
        <w:ind w:left="3119" w:hanging="341"/>
      </w:pPr>
      <w:rPr>
        <w:rFonts w:ascii="Times New Roman" w:hAnsi="Times New Roman" w:cs="Times New Roman" w:hint="default"/>
        <w:b w:val="0"/>
        <w:i w:val="0"/>
        <w:color w:val="auto"/>
        <w:sz w:val="22"/>
      </w:rPr>
    </w:lvl>
  </w:abstractNum>
  <w:abstractNum w:abstractNumId="8" w15:restartNumberingAfterBreak="0">
    <w:nsid w:val="4B552EE7"/>
    <w:multiLevelType w:val="hybridMultilevel"/>
    <w:tmpl w:val="A5B6A8BE"/>
    <w:lvl w:ilvl="0" w:tplc="BFE8CE7A">
      <w:numFmt w:val="bullet"/>
      <w:lvlText w:val=""/>
      <w:lvlJc w:val="left"/>
      <w:pPr>
        <w:ind w:left="720" w:hanging="360"/>
      </w:pPr>
      <w:rPr>
        <w:rFonts w:ascii="Wingdings" w:eastAsiaTheme="minorHAnsi" w:hAnsi="Wingdings" w:cstheme="minorBidi"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9" w15:restartNumberingAfterBreak="0">
    <w:nsid w:val="4F176B12"/>
    <w:multiLevelType w:val="hybridMultilevel"/>
    <w:tmpl w:val="D14870D6"/>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10" w15:restartNumberingAfterBreak="0">
    <w:nsid w:val="5CF62327"/>
    <w:multiLevelType w:val="hybridMultilevel"/>
    <w:tmpl w:val="9DD20BF4"/>
    <w:lvl w:ilvl="0" w:tplc="041D000F">
      <w:start w:val="1"/>
      <w:numFmt w:val="decimal"/>
      <w:lvlText w:val="%1."/>
      <w:lvlJc w:val="left"/>
      <w:pPr>
        <w:ind w:left="720" w:hanging="360"/>
      </w:p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11" w15:restartNumberingAfterBreak="0">
    <w:nsid w:val="5D4B56E0"/>
    <w:multiLevelType w:val="multilevel"/>
    <w:tmpl w:val="B3507C36"/>
    <w:lvl w:ilvl="0">
      <w:start w:val="1"/>
      <w:numFmt w:val="decimal"/>
      <w:pStyle w:val="Nummerlista"/>
      <w:lvlText w:val="%1"/>
      <w:lvlJc w:val="left"/>
      <w:pPr>
        <w:ind w:left="357" w:hanging="357"/>
      </w:pPr>
      <w:rPr>
        <w:rFonts w:hint="default"/>
      </w:rPr>
    </w:lvl>
    <w:lvl w:ilvl="1">
      <w:start w:val="1"/>
      <w:numFmt w:val="lowerLetter"/>
      <w:lvlText w:val="%2"/>
      <w:lvlJc w:val="left"/>
      <w:pPr>
        <w:ind w:left="737" w:hanging="380"/>
      </w:pPr>
      <w:rPr>
        <w:rFonts w:hint="default"/>
      </w:rPr>
    </w:lvl>
    <w:lvl w:ilvl="2">
      <w:start w:val="1"/>
      <w:numFmt w:val="lowerRoman"/>
      <w:lvlText w:val="%3"/>
      <w:lvlJc w:val="left"/>
      <w:pPr>
        <w:tabs>
          <w:tab w:val="num" w:pos="737"/>
        </w:tabs>
        <w:ind w:left="1077" w:hanging="340"/>
      </w:pPr>
      <w:rPr>
        <w:rFonts w:hint="default"/>
      </w:rPr>
    </w:lvl>
    <w:lvl w:ilvl="3">
      <w:start w:val="1"/>
      <w:numFmt w:val="bullet"/>
      <w:lvlText w:val="–"/>
      <w:lvlJc w:val="left"/>
      <w:pPr>
        <w:tabs>
          <w:tab w:val="num" w:pos="1077"/>
        </w:tabs>
        <w:ind w:left="1361" w:hanging="284"/>
      </w:pPr>
      <w:rPr>
        <w:rFonts w:ascii="Times New Roman" w:hAnsi="Times New Roman" w:cs="Times New Roman" w:hint="default"/>
      </w:rPr>
    </w:lvl>
    <w:lvl w:ilvl="4">
      <w:start w:val="1"/>
      <w:numFmt w:val="bullet"/>
      <w:lvlText w:val="–"/>
      <w:lvlJc w:val="left"/>
      <w:pPr>
        <w:tabs>
          <w:tab w:val="num" w:pos="1361"/>
        </w:tabs>
        <w:ind w:left="1644" w:hanging="283"/>
      </w:pPr>
      <w:rPr>
        <w:rFonts w:ascii="Times New Roman" w:hAnsi="Times New Roman" w:cs="Times New Roman" w:hint="default"/>
      </w:rPr>
    </w:lvl>
    <w:lvl w:ilvl="5">
      <w:start w:val="1"/>
      <w:numFmt w:val="bullet"/>
      <w:lvlText w:val="–"/>
      <w:lvlJc w:val="left"/>
      <w:pPr>
        <w:tabs>
          <w:tab w:val="num" w:pos="1644"/>
        </w:tabs>
        <w:ind w:left="1928" w:hanging="284"/>
      </w:pPr>
      <w:rPr>
        <w:rFonts w:ascii="Times New Roman" w:hAnsi="Times New Roman" w:cs="Times New Roman" w:hint="default"/>
      </w:rPr>
    </w:lvl>
    <w:lvl w:ilvl="6">
      <w:start w:val="1"/>
      <w:numFmt w:val="bullet"/>
      <w:lvlText w:val="–"/>
      <w:lvlJc w:val="left"/>
      <w:pPr>
        <w:tabs>
          <w:tab w:val="num" w:pos="1928"/>
        </w:tabs>
        <w:ind w:left="2211" w:hanging="283"/>
      </w:pPr>
      <w:rPr>
        <w:rFonts w:ascii="Times New Roman" w:hAnsi="Times New Roman" w:cs="Times New Roman" w:hint="default"/>
      </w:rPr>
    </w:lvl>
    <w:lvl w:ilvl="7">
      <w:start w:val="1"/>
      <w:numFmt w:val="bullet"/>
      <w:lvlText w:val="–"/>
      <w:lvlJc w:val="left"/>
      <w:pPr>
        <w:tabs>
          <w:tab w:val="num" w:pos="2211"/>
        </w:tabs>
        <w:ind w:left="2495" w:hanging="284"/>
      </w:pPr>
      <w:rPr>
        <w:rFonts w:ascii="Times New Roman" w:hAnsi="Times New Roman" w:cs="Times New Roman" w:hint="default"/>
      </w:rPr>
    </w:lvl>
    <w:lvl w:ilvl="8">
      <w:start w:val="1"/>
      <w:numFmt w:val="bullet"/>
      <w:lvlText w:val="–"/>
      <w:lvlJc w:val="left"/>
      <w:pPr>
        <w:ind w:left="2778" w:hanging="283"/>
      </w:pPr>
      <w:rPr>
        <w:rFonts w:ascii="Times New Roman" w:hAnsi="Times New Roman" w:cs="Times New Roman" w:hint="default"/>
      </w:rPr>
    </w:lvl>
  </w:abstractNum>
  <w:abstractNum w:abstractNumId="12" w15:restartNumberingAfterBreak="0">
    <w:nsid w:val="5F697ED0"/>
    <w:multiLevelType w:val="hybridMultilevel"/>
    <w:tmpl w:val="4DC84E86"/>
    <w:lvl w:ilvl="0" w:tplc="2EA83284">
      <w:start w:val="7"/>
      <w:numFmt w:val="bullet"/>
      <w:lvlText w:val="-"/>
      <w:lvlJc w:val="left"/>
      <w:pPr>
        <w:ind w:left="720" w:hanging="360"/>
      </w:pPr>
      <w:rPr>
        <w:rFonts w:ascii="Times New Roman" w:eastAsiaTheme="minorHAnsi" w:hAnsi="Times New Roman" w:cs="Times New Roman"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13" w15:restartNumberingAfterBreak="0">
    <w:nsid w:val="605561D9"/>
    <w:multiLevelType w:val="hybridMultilevel"/>
    <w:tmpl w:val="FA926F54"/>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14" w15:restartNumberingAfterBreak="0">
    <w:nsid w:val="6A994E4C"/>
    <w:multiLevelType w:val="multilevel"/>
    <w:tmpl w:val="6AD26214"/>
    <w:lvl w:ilvl="0">
      <w:start w:val="1"/>
      <w:numFmt w:val="decimal"/>
      <w:lvlRestart w:val="0"/>
      <w:lvlText w:val="%1"/>
      <w:lvlJc w:val="left"/>
      <w:pPr>
        <w:ind w:left="1020" w:hanging="1020"/>
      </w:pPr>
    </w:lvl>
    <w:lvl w:ilvl="1">
      <w:start w:val="1"/>
      <w:numFmt w:val="decimal"/>
      <w:lvlText w:val="%1.%2"/>
      <w:lvlJc w:val="left"/>
      <w:pPr>
        <w:ind w:left="1020" w:hanging="1020"/>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lvlText w:val="%1.%2.%3"/>
      <w:lvlJc w:val="left"/>
      <w:pPr>
        <w:ind w:left="1020" w:hanging="1020"/>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6D9E25F8"/>
    <w:multiLevelType w:val="multilevel"/>
    <w:tmpl w:val="B804EEAC"/>
    <w:lvl w:ilvl="0">
      <w:start w:val="1"/>
      <w:numFmt w:val="bullet"/>
      <w:pStyle w:val="Punktlista"/>
      <w:lvlText w:val="•"/>
      <w:lvlJc w:val="left"/>
      <w:pPr>
        <w:ind w:left="357" w:hanging="357"/>
      </w:pPr>
      <w:rPr>
        <w:rFonts w:ascii="Times New Roman" w:hAnsi="Times New Roman" w:cs="Times New Roman" w:hint="default"/>
        <w:color w:val="auto"/>
      </w:rPr>
    </w:lvl>
    <w:lvl w:ilvl="1">
      <w:start w:val="1"/>
      <w:numFmt w:val="bullet"/>
      <w:lvlText w:val="–"/>
      <w:lvlJc w:val="left"/>
      <w:pPr>
        <w:ind w:left="737" w:hanging="380"/>
      </w:pPr>
      <w:rPr>
        <w:rFonts w:ascii="Times New Roman" w:hAnsi="Times New Roman" w:cs="Times New Roman" w:hint="default"/>
      </w:rPr>
    </w:lvl>
    <w:lvl w:ilvl="2">
      <w:start w:val="1"/>
      <w:numFmt w:val="bullet"/>
      <w:lvlText w:val="×"/>
      <w:lvlJc w:val="left"/>
      <w:pPr>
        <w:tabs>
          <w:tab w:val="num" w:pos="737"/>
        </w:tabs>
        <w:ind w:left="1077" w:hanging="340"/>
      </w:pPr>
      <w:rPr>
        <w:rFonts w:ascii="Times New Roman" w:hAnsi="Times New Roman" w:cs="Times New Roman" w:hint="default"/>
      </w:rPr>
    </w:lvl>
    <w:lvl w:ilvl="3">
      <w:start w:val="1"/>
      <w:numFmt w:val="bullet"/>
      <w:lvlText w:val="•"/>
      <w:lvlJc w:val="left"/>
      <w:pPr>
        <w:tabs>
          <w:tab w:val="num" w:pos="1077"/>
        </w:tabs>
        <w:ind w:left="1361" w:hanging="284"/>
      </w:pPr>
      <w:rPr>
        <w:rFonts w:ascii="Times New Roman" w:hAnsi="Times New Roman" w:cs="Times New Roman" w:hint="default"/>
        <w:color w:val="auto"/>
      </w:rPr>
    </w:lvl>
    <w:lvl w:ilvl="4">
      <w:start w:val="1"/>
      <w:numFmt w:val="bullet"/>
      <w:lvlText w:val="–"/>
      <w:lvlJc w:val="left"/>
      <w:pPr>
        <w:tabs>
          <w:tab w:val="num" w:pos="1361"/>
        </w:tabs>
        <w:ind w:left="1644" w:hanging="283"/>
      </w:pPr>
      <w:rPr>
        <w:rFonts w:ascii="Times New Roman" w:hAnsi="Times New Roman" w:cs="Times New Roman" w:hint="default"/>
      </w:rPr>
    </w:lvl>
    <w:lvl w:ilvl="5">
      <w:start w:val="1"/>
      <w:numFmt w:val="bullet"/>
      <w:lvlText w:val="×"/>
      <w:lvlJc w:val="left"/>
      <w:pPr>
        <w:tabs>
          <w:tab w:val="num" w:pos="1644"/>
        </w:tabs>
        <w:ind w:left="1928" w:hanging="284"/>
      </w:pPr>
      <w:rPr>
        <w:rFonts w:ascii="Times New Roman" w:hAnsi="Times New Roman" w:cs="Times New Roman" w:hint="default"/>
      </w:rPr>
    </w:lvl>
    <w:lvl w:ilvl="6">
      <w:start w:val="1"/>
      <w:numFmt w:val="bullet"/>
      <w:lvlText w:val="•"/>
      <w:lvlJc w:val="left"/>
      <w:pPr>
        <w:tabs>
          <w:tab w:val="num" w:pos="1928"/>
        </w:tabs>
        <w:ind w:left="2211" w:hanging="283"/>
      </w:pPr>
      <w:rPr>
        <w:rFonts w:ascii="Times New Roman" w:hAnsi="Times New Roman" w:cs="Times New Roman" w:hint="default"/>
        <w:color w:val="auto"/>
      </w:rPr>
    </w:lvl>
    <w:lvl w:ilvl="7">
      <w:start w:val="1"/>
      <w:numFmt w:val="bullet"/>
      <w:lvlText w:val="–"/>
      <w:lvlJc w:val="left"/>
      <w:pPr>
        <w:tabs>
          <w:tab w:val="num" w:pos="2211"/>
        </w:tabs>
        <w:ind w:left="2495" w:hanging="284"/>
      </w:pPr>
      <w:rPr>
        <w:rFonts w:ascii="Times New Roman" w:hAnsi="Times New Roman" w:cs="Times New Roman" w:hint="default"/>
      </w:rPr>
    </w:lvl>
    <w:lvl w:ilvl="8">
      <w:start w:val="1"/>
      <w:numFmt w:val="bullet"/>
      <w:lvlText w:val="×"/>
      <w:lvlJc w:val="left"/>
      <w:pPr>
        <w:ind w:left="2778" w:hanging="283"/>
      </w:pPr>
      <w:rPr>
        <w:rFonts w:ascii="Times New Roman" w:hAnsi="Times New Roman" w:cs="Times New Roman" w:hint="default"/>
      </w:rPr>
    </w:lvl>
  </w:abstractNum>
  <w:abstractNum w:abstractNumId="16" w15:restartNumberingAfterBreak="0">
    <w:nsid w:val="75A637A9"/>
    <w:multiLevelType w:val="multilevel"/>
    <w:tmpl w:val="3CAA9C4A"/>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abstractNumId w:val="11"/>
  </w:num>
  <w:num w:numId="2">
    <w:abstractNumId w:val="15"/>
  </w:num>
  <w:num w:numId="3">
    <w:abstractNumId w:val="14"/>
  </w:num>
  <w:num w:numId="4">
    <w:abstractNumId w:val="4"/>
  </w:num>
  <w:num w:numId="5">
    <w:abstractNumId w:val="0"/>
  </w:num>
  <w:num w:numId="6">
    <w:abstractNumId w:val="9"/>
  </w:num>
  <w:num w:numId="7">
    <w:abstractNumId w:val="1"/>
  </w:num>
  <w:num w:numId="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0"/>
  </w:num>
  <w:num w:numId="1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7"/>
  </w:num>
  <w:num w:numId="13">
    <w:abstractNumId w:val="12"/>
  </w:num>
  <w:num w:numId="14">
    <w:abstractNumId w:val="5"/>
  </w:num>
  <w:num w:numId="1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6"/>
  </w:num>
  <w:num w:numId="17">
    <w:abstractNumId w:val="13"/>
  </w:num>
  <w:num w:numId="18">
    <w:abstractNumId w:val="8"/>
  </w:num>
  <w:num w:numId="19">
    <w:abstractNumId w:val="2"/>
  </w:num>
  <w:num w:numId="2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6"/>
  </w:num>
  <w:num w:numId="2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3"/>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ttachedTemplate r:id="rId1"/>
  <w:defaultTabStop w:val="1304"/>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51731"/>
    <w:rsid w:val="000000D7"/>
    <w:rsid w:val="00000C27"/>
    <w:rsid w:val="000016C5"/>
    <w:rsid w:val="000019EB"/>
    <w:rsid w:val="00001B4A"/>
    <w:rsid w:val="00001E82"/>
    <w:rsid w:val="00001F15"/>
    <w:rsid w:val="000021EA"/>
    <w:rsid w:val="00002353"/>
    <w:rsid w:val="0000267A"/>
    <w:rsid w:val="000030F4"/>
    <w:rsid w:val="0000316E"/>
    <w:rsid w:val="00003414"/>
    <w:rsid w:val="0000351E"/>
    <w:rsid w:val="00003D1E"/>
    <w:rsid w:val="00003E29"/>
    <w:rsid w:val="00004A72"/>
    <w:rsid w:val="00004D2D"/>
    <w:rsid w:val="0000574F"/>
    <w:rsid w:val="00005C6F"/>
    <w:rsid w:val="00006150"/>
    <w:rsid w:val="0000642E"/>
    <w:rsid w:val="00006FCE"/>
    <w:rsid w:val="000070CB"/>
    <w:rsid w:val="00007CB7"/>
    <w:rsid w:val="00007E4D"/>
    <w:rsid w:val="00010174"/>
    <w:rsid w:val="000106BF"/>
    <w:rsid w:val="000108ED"/>
    <w:rsid w:val="00010AD4"/>
    <w:rsid w:val="00010E60"/>
    <w:rsid w:val="00011263"/>
    <w:rsid w:val="00012013"/>
    <w:rsid w:val="0001210D"/>
    <w:rsid w:val="00012664"/>
    <w:rsid w:val="000127EE"/>
    <w:rsid w:val="00012CEB"/>
    <w:rsid w:val="0001308E"/>
    <w:rsid w:val="0001313F"/>
    <w:rsid w:val="000134C1"/>
    <w:rsid w:val="000135DC"/>
    <w:rsid w:val="00013963"/>
    <w:rsid w:val="000139B1"/>
    <w:rsid w:val="00013B55"/>
    <w:rsid w:val="00013ED6"/>
    <w:rsid w:val="00013EFB"/>
    <w:rsid w:val="0001456E"/>
    <w:rsid w:val="00015419"/>
    <w:rsid w:val="0001565F"/>
    <w:rsid w:val="000156C2"/>
    <w:rsid w:val="00015EB3"/>
    <w:rsid w:val="000161DD"/>
    <w:rsid w:val="0001695F"/>
    <w:rsid w:val="00016E48"/>
    <w:rsid w:val="00017721"/>
    <w:rsid w:val="0001777C"/>
    <w:rsid w:val="000179CF"/>
    <w:rsid w:val="00020CA9"/>
    <w:rsid w:val="00020D22"/>
    <w:rsid w:val="00021080"/>
    <w:rsid w:val="000215B3"/>
    <w:rsid w:val="00021B2E"/>
    <w:rsid w:val="000226E8"/>
    <w:rsid w:val="00022A93"/>
    <w:rsid w:val="00023666"/>
    <w:rsid w:val="000238A4"/>
    <w:rsid w:val="00026300"/>
    <w:rsid w:val="00026712"/>
    <w:rsid w:val="00026EBE"/>
    <w:rsid w:val="000277BD"/>
    <w:rsid w:val="00027FCF"/>
    <w:rsid w:val="000303A3"/>
    <w:rsid w:val="0003094B"/>
    <w:rsid w:val="00030B7D"/>
    <w:rsid w:val="000315B2"/>
    <w:rsid w:val="00031A4A"/>
    <w:rsid w:val="000321EC"/>
    <w:rsid w:val="0003245B"/>
    <w:rsid w:val="000328B6"/>
    <w:rsid w:val="0003291F"/>
    <w:rsid w:val="00033A45"/>
    <w:rsid w:val="00034525"/>
    <w:rsid w:val="00035167"/>
    <w:rsid w:val="000360F3"/>
    <w:rsid w:val="000364C9"/>
    <w:rsid w:val="00037058"/>
    <w:rsid w:val="0003722C"/>
    <w:rsid w:val="00040017"/>
    <w:rsid w:val="00040096"/>
    <w:rsid w:val="00040BCF"/>
    <w:rsid w:val="00040C87"/>
    <w:rsid w:val="00040E71"/>
    <w:rsid w:val="0004147A"/>
    <w:rsid w:val="0004160C"/>
    <w:rsid w:val="00041CB4"/>
    <w:rsid w:val="0004214B"/>
    <w:rsid w:val="00042383"/>
    <w:rsid w:val="00043465"/>
    <w:rsid w:val="0004350D"/>
    <w:rsid w:val="00043862"/>
    <w:rsid w:val="00043BB9"/>
    <w:rsid w:val="000440E5"/>
    <w:rsid w:val="000440F5"/>
    <w:rsid w:val="00044888"/>
    <w:rsid w:val="00044B53"/>
    <w:rsid w:val="000453CE"/>
    <w:rsid w:val="000458D2"/>
    <w:rsid w:val="000459F5"/>
    <w:rsid w:val="0004630A"/>
    <w:rsid w:val="000463CA"/>
    <w:rsid w:val="000464A1"/>
    <w:rsid w:val="00046E2F"/>
    <w:rsid w:val="000470D7"/>
    <w:rsid w:val="0004751F"/>
    <w:rsid w:val="000478F8"/>
    <w:rsid w:val="00047FB3"/>
    <w:rsid w:val="00050087"/>
    <w:rsid w:val="000501FA"/>
    <w:rsid w:val="00050574"/>
    <w:rsid w:val="00050791"/>
    <w:rsid w:val="00050E8F"/>
    <w:rsid w:val="00052134"/>
    <w:rsid w:val="0005300C"/>
    <w:rsid w:val="000535BF"/>
    <w:rsid w:val="000536EC"/>
    <w:rsid w:val="0005396E"/>
    <w:rsid w:val="0005407C"/>
    <w:rsid w:val="00054082"/>
    <w:rsid w:val="00054848"/>
    <w:rsid w:val="00054DCA"/>
    <w:rsid w:val="00054EAE"/>
    <w:rsid w:val="00055235"/>
    <w:rsid w:val="00055360"/>
    <w:rsid w:val="00055A7C"/>
    <w:rsid w:val="00055F3A"/>
    <w:rsid w:val="000560A3"/>
    <w:rsid w:val="000569AC"/>
    <w:rsid w:val="000573FC"/>
    <w:rsid w:val="000574D0"/>
    <w:rsid w:val="0005793B"/>
    <w:rsid w:val="0005795B"/>
    <w:rsid w:val="00060078"/>
    <w:rsid w:val="0006031E"/>
    <w:rsid w:val="000608C3"/>
    <w:rsid w:val="00060C08"/>
    <w:rsid w:val="00060CCC"/>
    <w:rsid w:val="000614D9"/>
    <w:rsid w:val="00061595"/>
    <w:rsid w:val="000615DC"/>
    <w:rsid w:val="00061B2E"/>
    <w:rsid w:val="00061D8F"/>
    <w:rsid w:val="00062089"/>
    <w:rsid w:val="00062909"/>
    <w:rsid w:val="00062CD2"/>
    <w:rsid w:val="0006381D"/>
    <w:rsid w:val="00063A77"/>
    <w:rsid w:val="00063D7A"/>
    <w:rsid w:val="00063FE6"/>
    <w:rsid w:val="000640B9"/>
    <w:rsid w:val="000643C5"/>
    <w:rsid w:val="00064514"/>
    <w:rsid w:val="00064C07"/>
    <w:rsid w:val="00064D0F"/>
    <w:rsid w:val="00064FB1"/>
    <w:rsid w:val="0006555E"/>
    <w:rsid w:val="00065562"/>
    <w:rsid w:val="000657AF"/>
    <w:rsid w:val="000658B5"/>
    <w:rsid w:val="00065C22"/>
    <w:rsid w:val="00066259"/>
    <w:rsid w:val="00066727"/>
    <w:rsid w:val="0006783B"/>
    <w:rsid w:val="00067B10"/>
    <w:rsid w:val="000701D7"/>
    <w:rsid w:val="000702B1"/>
    <w:rsid w:val="00070378"/>
    <w:rsid w:val="000705E6"/>
    <w:rsid w:val="0007104C"/>
    <w:rsid w:val="00071AA0"/>
    <w:rsid w:val="00071ED0"/>
    <w:rsid w:val="00072947"/>
    <w:rsid w:val="00073098"/>
    <w:rsid w:val="00073BD1"/>
    <w:rsid w:val="0007451C"/>
    <w:rsid w:val="00074D28"/>
    <w:rsid w:val="00075219"/>
    <w:rsid w:val="00075540"/>
    <w:rsid w:val="0007559D"/>
    <w:rsid w:val="000756B3"/>
    <w:rsid w:val="0007587F"/>
    <w:rsid w:val="00075CF2"/>
    <w:rsid w:val="00076A1C"/>
    <w:rsid w:val="00076CF9"/>
    <w:rsid w:val="00076D59"/>
    <w:rsid w:val="00076E95"/>
    <w:rsid w:val="000777EB"/>
    <w:rsid w:val="00077DBB"/>
    <w:rsid w:val="00077F23"/>
    <w:rsid w:val="00080126"/>
    <w:rsid w:val="00080301"/>
    <w:rsid w:val="000807C1"/>
    <w:rsid w:val="00081EC2"/>
    <w:rsid w:val="00081F8E"/>
    <w:rsid w:val="0008226D"/>
    <w:rsid w:val="00082452"/>
    <w:rsid w:val="00083051"/>
    <w:rsid w:val="0008350E"/>
    <w:rsid w:val="00083917"/>
    <w:rsid w:val="00083B1C"/>
    <w:rsid w:val="00084172"/>
    <w:rsid w:val="00084393"/>
    <w:rsid w:val="00084A8E"/>
    <w:rsid w:val="00084B78"/>
    <w:rsid w:val="00084E8E"/>
    <w:rsid w:val="00085B10"/>
    <w:rsid w:val="00085D43"/>
    <w:rsid w:val="00085EA4"/>
    <w:rsid w:val="00086444"/>
    <w:rsid w:val="00086868"/>
    <w:rsid w:val="00086B43"/>
    <w:rsid w:val="00087994"/>
    <w:rsid w:val="00087D94"/>
    <w:rsid w:val="00087F9D"/>
    <w:rsid w:val="00090047"/>
    <w:rsid w:val="000900ED"/>
    <w:rsid w:val="00090682"/>
    <w:rsid w:val="000909B1"/>
    <w:rsid w:val="00090A74"/>
    <w:rsid w:val="00090AD7"/>
    <w:rsid w:val="00090B08"/>
    <w:rsid w:val="00090DE6"/>
    <w:rsid w:val="00091187"/>
    <w:rsid w:val="00091DEB"/>
    <w:rsid w:val="00092296"/>
    <w:rsid w:val="000925DA"/>
    <w:rsid w:val="00092BC7"/>
    <w:rsid w:val="00092E4B"/>
    <w:rsid w:val="0009394E"/>
    <w:rsid w:val="00093C5E"/>
    <w:rsid w:val="00093C65"/>
    <w:rsid w:val="00093C70"/>
    <w:rsid w:val="00093F1F"/>
    <w:rsid w:val="00094738"/>
    <w:rsid w:val="00094864"/>
    <w:rsid w:val="00094FBA"/>
    <w:rsid w:val="00095288"/>
    <w:rsid w:val="00096584"/>
    <w:rsid w:val="0009661A"/>
    <w:rsid w:val="0009673E"/>
    <w:rsid w:val="00096B43"/>
    <w:rsid w:val="00096E5F"/>
    <w:rsid w:val="00096EC6"/>
    <w:rsid w:val="00097477"/>
    <w:rsid w:val="00097D6A"/>
    <w:rsid w:val="000A01CC"/>
    <w:rsid w:val="000A0755"/>
    <w:rsid w:val="000A09FE"/>
    <w:rsid w:val="000A1557"/>
    <w:rsid w:val="000A1EA3"/>
    <w:rsid w:val="000A2906"/>
    <w:rsid w:val="000A2DFB"/>
    <w:rsid w:val="000A3C09"/>
    <w:rsid w:val="000A4032"/>
    <w:rsid w:val="000A44B5"/>
    <w:rsid w:val="000A5158"/>
    <w:rsid w:val="000A57CD"/>
    <w:rsid w:val="000A6182"/>
    <w:rsid w:val="000A7611"/>
    <w:rsid w:val="000A7F1D"/>
    <w:rsid w:val="000B0285"/>
    <w:rsid w:val="000B079F"/>
    <w:rsid w:val="000B0805"/>
    <w:rsid w:val="000B0D7D"/>
    <w:rsid w:val="000B15B5"/>
    <w:rsid w:val="000B1C33"/>
    <w:rsid w:val="000B1DEF"/>
    <w:rsid w:val="000B1FCC"/>
    <w:rsid w:val="000B2CE5"/>
    <w:rsid w:val="000B2EE8"/>
    <w:rsid w:val="000B3585"/>
    <w:rsid w:val="000B391B"/>
    <w:rsid w:val="000B495D"/>
    <w:rsid w:val="000B4D04"/>
    <w:rsid w:val="000B5F96"/>
    <w:rsid w:val="000B60B2"/>
    <w:rsid w:val="000B60DB"/>
    <w:rsid w:val="000B64D8"/>
    <w:rsid w:val="000B6A56"/>
    <w:rsid w:val="000B6C3E"/>
    <w:rsid w:val="000B7320"/>
    <w:rsid w:val="000B7829"/>
    <w:rsid w:val="000B7C5F"/>
    <w:rsid w:val="000B7DBA"/>
    <w:rsid w:val="000B7F77"/>
    <w:rsid w:val="000C04EC"/>
    <w:rsid w:val="000C171A"/>
    <w:rsid w:val="000C17F4"/>
    <w:rsid w:val="000C1C4F"/>
    <w:rsid w:val="000C1D39"/>
    <w:rsid w:val="000C2187"/>
    <w:rsid w:val="000C25D6"/>
    <w:rsid w:val="000C3098"/>
    <w:rsid w:val="000C35AC"/>
    <w:rsid w:val="000C41FF"/>
    <w:rsid w:val="000C424D"/>
    <w:rsid w:val="000C4AAE"/>
    <w:rsid w:val="000C4DB8"/>
    <w:rsid w:val="000C4FA1"/>
    <w:rsid w:val="000C5475"/>
    <w:rsid w:val="000C5A2C"/>
    <w:rsid w:val="000C5C30"/>
    <w:rsid w:val="000C5E71"/>
    <w:rsid w:val="000C6078"/>
    <w:rsid w:val="000C610E"/>
    <w:rsid w:val="000C65AB"/>
    <w:rsid w:val="000C6626"/>
    <w:rsid w:val="000C7136"/>
    <w:rsid w:val="000C73F9"/>
    <w:rsid w:val="000C78FD"/>
    <w:rsid w:val="000C794B"/>
    <w:rsid w:val="000C7CA0"/>
    <w:rsid w:val="000C7DE7"/>
    <w:rsid w:val="000C7E10"/>
    <w:rsid w:val="000D0342"/>
    <w:rsid w:val="000D0459"/>
    <w:rsid w:val="000D0BB3"/>
    <w:rsid w:val="000D0C28"/>
    <w:rsid w:val="000D0E08"/>
    <w:rsid w:val="000D1073"/>
    <w:rsid w:val="000D1278"/>
    <w:rsid w:val="000D1715"/>
    <w:rsid w:val="000D19C6"/>
    <w:rsid w:val="000D1D63"/>
    <w:rsid w:val="000D2394"/>
    <w:rsid w:val="000D2D86"/>
    <w:rsid w:val="000D2F06"/>
    <w:rsid w:val="000D35A5"/>
    <w:rsid w:val="000D36AE"/>
    <w:rsid w:val="000D381A"/>
    <w:rsid w:val="000D38C4"/>
    <w:rsid w:val="000D3B39"/>
    <w:rsid w:val="000D4B05"/>
    <w:rsid w:val="000D4BF2"/>
    <w:rsid w:val="000D4EF9"/>
    <w:rsid w:val="000D5947"/>
    <w:rsid w:val="000D5A99"/>
    <w:rsid w:val="000D5C83"/>
    <w:rsid w:val="000D5F0E"/>
    <w:rsid w:val="000D6259"/>
    <w:rsid w:val="000D6B8F"/>
    <w:rsid w:val="000D6D06"/>
    <w:rsid w:val="000D6D36"/>
    <w:rsid w:val="000D6DC1"/>
    <w:rsid w:val="000D77C2"/>
    <w:rsid w:val="000D7A3D"/>
    <w:rsid w:val="000D7FE9"/>
    <w:rsid w:val="000E017B"/>
    <w:rsid w:val="000E053B"/>
    <w:rsid w:val="000E08EC"/>
    <w:rsid w:val="000E1280"/>
    <w:rsid w:val="000E15E3"/>
    <w:rsid w:val="000E176D"/>
    <w:rsid w:val="000E186E"/>
    <w:rsid w:val="000E1C89"/>
    <w:rsid w:val="000E251D"/>
    <w:rsid w:val="000E2A8D"/>
    <w:rsid w:val="000E2FC7"/>
    <w:rsid w:val="000E3361"/>
    <w:rsid w:val="000E39DF"/>
    <w:rsid w:val="000E3C95"/>
    <w:rsid w:val="000E474A"/>
    <w:rsid w:val="000E486A"/>
    <w:rsid w:val="000E48EF"/>
    <w:rsid w:val="000E4C9A"/>
    <w:rsid w:val="000E4F92"/>
    <w:rsid w:val="000E52A3"/>
    <w:rsid w:val="000E5405"/>
    <w:rsid w:val="000E5521"/>
    <w:rsid w:val="000E5863"/>
    <w:rsid w:val="000E5CEA"/>
    <w:rsid w:val="000E669F"/>
    <w:rsid w:val="000E6C71"/>
    <w:rsid w:val="000E6D6F"/>
    <w:rsid w:val="000E6F0B"/>
    <w:rsid w:val="000E7C9C"/>
    <w:rsid w:val="000F0903"/>
    <w:rsid w:val="000F0F5C"/>
    <w:rsid w:val="000F17A2"/>
    <w:rsid w:val="000F208A"/>
    <w:rsid w:val="000F20A3"/>
    <w:rsid w:val="000F2636"/>
    <w:rsid w:val="000F3B82"/>
    <w:rsid w:val="000F40DB"/>
    <w:rsid w:val="000F48E4"/>
    <w:rsid w:val="000F4DD5"/>
    <w:rsid w:val="000F5368"/>
    <w:rsid w:val="000F5FBB"/>
    <w:rsid w:val="000F6063"/>
    <w:rsid w:val="000F6E5D"/>
    <w:rsid w:val="000F73CA"/>
    <w:rsid w:val="000F76EA"/>
    <w:rsid w:val="000F7A31"/>
    <w:rsid w:val="000F7ADA"/>
    <w:rsid w:val="00100482"/>
    <w:rsid w:val="00100F9B"/>
    <w:rsid w:val="001017FE"/>
    <w:rsid w:val="00101ACB"/>
    <w:rsid w:val="00101B22"/>
    <w:rsid w:val="00102288"/>
    <w:rsid w:val="001022F0"/>
    <w:rsid w:val="00102320"/>
    <w:rsid w:val="00102416"/>
    <w:rsid w:val="00102713"/>
    <w:rsid w:val="00102A46"/>
    <w:rsid w:val="00102E4C"/>
    <w:rsid w:val="00102FE5"/>
    <w:rsid w:val="0010386E"/>
    <w:rsid w:val="00104232"/>
    <w:rsid w:val="00104933"/>
    <w:rsid w:val="00104BA6"/>
    <w:rsid w:val="00105271"/>
    <w:rsid w:val="0010668C"/>
    <w:rsid w:val="001067DA"/>
    <w:rsid w:val="00106E05"/>
    <w:rsid w:val="00106EEC"/>
    <w:rsid w:val="00107346"/>
    <w:rsid w:val="0011098B"/>
    <w:rsid w:val="00110A6C"/>
    <w:rsid w:val="00110C25"/>
    <w:rsid w:val="00110EF2"/>
    <w:rsid w:val="00111731"/>
    <w:rsid w:val="00111B8B"/>
    <w:rsid w:val="00111FC2"/>
    <w:rsid w:val="001120BC"/>
    <w:rsid w:val="001127C2"/>
    <w:rsid w:val="001129E1"/>
    <w:rsid w:val="00112CBE"/>
    <w:rsid w:val="00113073"/>
    <w:rsid w:val="0011339D"/>
    <w:rsid w:val="00113778"/>
    <w:rsid w:val="00113A02"/>
    <w:rsid w:val="00113AE9"/>
    <w:rsid w:val="0011455F"/>
    <w:rsid w:val="00114CFD"/>
    <w:rsid w:val="0011503D"/>
    <w:rsid w:val="00115420"/>
    <w:rsid w:val="00115564"/>
    <w:rsid w:val="00115599"/>
    <w:rsid w:val="00115696"/>
    <w:rsid w:val="00115A8A"/>
    <w:rsid w:val="00115C35"/>
    <w:rsid w:val="00115F3D"/>
    <w:rsid w:val="0011647D"/>
    <w:rsid w:val="001168A7"/>
    <w:rsid w:val="00117137"/>
    <w:rsid w:val="001171ED"/>
    <w:rsid w:val="001176DE"/>
    <w:rsid w:val="00117890"/>
    <w:rsid w:val="0012048D"/>
    <w:rsid w:val="0012062D"/>
    <w:rsid w:val="00120803"/>
    <w:rsid w:val="00120AE0"/>
    <w:rsid w:val="0012146A"/>
    <w:rsid w:val="0012191E"/>
    <w:rsid w:val="00121996"/>
    <w:rsid w:val="00121A02"/>
    <w:rsid w:val="00121A0C"/>
    <w:rsid w:val="00122140"/>
    <w:rsid w:val="0012217B"/>
    <w:rsid w:val="00122641"/>
    <w:rsid w:val="00122C1C"/>
    <w:rsid w:val="001239E8"/>
    <w:rsid w:val="001240B7"/>
    <w:rsid w:val="0012461C"/>
    <w:rsid w:val="0012551B"/>
    <w:rsid w:val="00125872"/>
    <w:rsid w:val="0012599F"/>
    <w:rsid w:val="00125D81"/>
    <w:rsid w:val="00125F11"/>
    <w:rsid w:val="00126148"/>
    <w:rsid w:val="0012621E"/>
    <w:rsid w:val="00126462"/>
    <w:rsid w:val="00126781"/>
    <w:rsid w:val="001268A6"/>
    <w:rsid w:val="00126CDB"/>
    <w:rsid w:val="0012799C"/>
    <w:rsid w:val="00127A99"/>
    <w:rsid w:val="00130443"/>
    <w:rsid w:val="001304A5"/>
    <w:rsid w:val="00130651"/>
    <w:rsid w:val="00130BD4"/>
    <w:rsid w:val="00130F56"/>
    <w:rsid w:val="00131374"/>
    <w:rsid w:val="001317E6"/>
    <w:rsid w:val="00131DFD"/>
    <w:rsid w:val="00132042"/>
    <w:rsid w:val="00132130"/>
    <w:rsid w:val="001322FE"/>
    <w:rsid w:val="00132B41"/>
    <w:rsid w:val="00132C1B"/>
    <w:rsid w:val="00132C55"/>
    <w:rsid w:val="00132E4D"/>
    <w:rsid w:val="001338C3"/>
    <w:rsid w:val="00133970"/>
    <w:rsid w:val="001339F9"/>
    <w:rsid w:val="0013459C"/>
    <w:rsid w:val="00134979"/>
    <w:rsid w:val="00134A46"/>
    <w:rsid w:val="00134F4E"/>
    <w:rsid w:val="00135126"/>
    <w:rsid w:val="00135537"/>
    <w:rsid w:val="00135A19"/>
    <w:rsid w:val="00135AA0"/>
    <w:rsid w:val="00135B57"/>
    <w:rsid w:val="00135C1B"/>
    <w:rsid w:val="00135C76"/>
    <w:rsid w:val="00135E8F"/>
    <w:rsid w:val="00136047"/>
    <w:rsid w:val="001360F4"/>
    <w:rsid w:val="0013633C"/>
    <w:rsid w:val="001367A0"/>
    <w:rsid w:val="001368AE"/>
    <w:rsid w:val="00136ACB"/>
    <w:rsid w:val="00136EAB"/>
    <w:rsid w:val="001375F5"/>
    <w:rsid w:val="00137705"/>
    <w:rsid w:val="001378E1"/>
    <w:rsid w:val="00137B49"/>
    <w:rsid w:val="00137D19"/>
    <w:rsid w:val="00137D3A"/>
    <w:rsid w:val="0014005D"/>
    <w:rsid w:val="001409A5"/>
    <w:rsid w:val="00140CF3"/>
    <w:rsid w:val="00140E90"/>
    <w:rsid w:val="0014110E"/>
    <w:rsid w:val="00141524"/>
    <w:rsid w:val="00141FA3"/>
    <w:rsid w:val="001425C5"/>
    <w:rsid w:val="00142E66"/>
    <w:rsid w:val="00143470"/>
    <w:rsid w:val="001435A8"/>
    <w:rsid w:val="00143A31"/>
    <w:rsid w:val="00143AB7"/>
    <w:rsid w:val="00143C89"/>
    <w:rsid w:val="00143D57"/>
    <w:rsid w:val="00144214"/>
    <w:rsid w:val="00144BBB"/>
    <w:rsid w:val="00145644"/>
    <w:rsid w:val="00145ADD"/>
    <w:rsid w:val="00145B12"/>
    <w:rsid w:val="00146C5A"/>
    <w:rsid w:val="00146DC4"/>
    <w:rsid w:val="00146F2A"/>
    <w:rsid w:val="0014721B"/>
    <w:rsid w:val="00147402"/>
    <w:rsid w:val="00147662"/>
    <w:rsid w:val="001477DC"/>
    <w:rsid w:val="00147F86"/>
    <w:rsid w:val="001502DA"/>
    <w:rsid w:val="001504A6"/>
    <w:rsid w:val="001507B3"/>
    <w:rsid w:val="001507CD"/>
    <w:rsid w:val="001508DC"/>
    <w:rsid w:val="001516D6"/>
    <w:rsid w:val="00151A36"/>
    <w:rsid w:val="001520E0"/>
    <w:rsid w:val="001521DB"/>
    <w:rsid w:val="0015295A"/>
    <w:rsid w:val="00152A99"/>
    <w:rsid w:val="00153599"/>
    <w:rsid w:val="0015391D"/>
    <w:rsid w:val="001539E5"/>
    <w:rsid w:val="00153DCC"/>
    <w:rsid w:val="00153F96"/>
    <w:rsid w:val="00154053"/>
    <w:rsid w:val="00154094"/>
    <w:rsid w:val="0015452A"/>
    <w:rsid w:val="00154657"/>
    <w:rsid w:val="00154B65"/>
    <w:rsid w:val="00154D51"/>
    <w:rsid w:val="00154DD2"/>
    <w:rsid w:val="00155096"/>
    <w:rsid w:val="00155197"/>
    <w:rsid w:val="0015519A"/>
    <w:rsid w:val="00155F53"/>
    <w:rsid w:val="001562D8"/>
    <w:rsid w:val="00156D30"/>
    <w:rsid w:val="00157308"/>
    <w:rsid w:val="00157694"/>
    <w:rsid w:val="001605F6"/>
    <w:rsid w:val="0016068C"/>
    <w:rsid w:val="00160B2C"/>
    <w:rsid w:val="00160EA8"/>
    <w:rsid w:val="001619ED"/>
    <w:rsid w:val="001622C1"/>
    <w:rsid w:val="001636D6"/>
    <w:rsid w:val="00163850"/>
    <w:rsid w:val="00163B08"/>
    <w:rsid w:val="0016424C"/>
    <w:rsid w:val="001643A0"/>
    <w:rsid w:val="001644F5"/>
    <w:rsid w:val="001645A4"/>
    <w:rsid w:val="0016472B"/>
    <w:rsid w:val="001647DF"/>
    <w:rsid w:val="001647FE"/>
    <w:rsid w:val="00164812"/>
    <w:rsid w:val="001654AB"/>
    <w:rsid w:val="0016555B"/>
    <w:rsid w:val="0016599D"/>
    <w:rsid w:val="00165BAD"/>
    <w:rsid w:val="00165C94"/>
    <w:rsid w:val="00166C96"/>
    <w:rsid w:val="00166E9F"/>
    <w:rsid w:val="00167101"/>
    <w:rsid w:val="00167281"/>
    <w:rsid w:val="00167324"/>
    <w:rsid w:val="00167762"/>
    <w:rsid w:val="00167951"/>
    <w:rsid w:val="00167A7A"/>
    <w:rsid w:val="00167BA8"/>
    <w:rsid w:val="00167D50"/>
    <w:rsid w:val="0017045E"/>
    <w:rsid w:val="001706F9"/>
    <w:rsid w:val="0017185D"/>
    <w:rsid w:val="00171BDD"/>
    <w:rsid w:val="00171CC8"/>
    <w:rsid w:val="00171F14"/>
    <w:rsid w:val="00172D9E"/>
    <w:rsid w:val="001731AA"/>
    <w:rsid w:val="00173777"/>
    <w:rsid w:val="00174C75"/>
    <w:rsid w:val="00174D9A"/>
    <w:rsid w:val="00174DB8"/>
    <w:rsid w:val="00175217"/>
    <w:rsid w:val="001760BA"/>
    <w:rsid w:val="0017630A"/>
    <w:rsid w:val="0017661F"/>
    <w:rsid w:val="001768B1"/>
    <w:rsid w:val="0017707B"/>
    <w:rsid w:val="001774ED"/>
    <w:rsid w:val="00177AD1"/>
    <w:rsid w:val="00177ED6"/>
    <w:rsid w:val="00178AED"/>
    <w:rsid w:val="001801F5"/>
    <w:rsid w:val="001802D2"/>
    <w:rsid w:val="00180336"/>
    <w:rsid w:val="00180650"/>
    <w:rsid w:val="00180A81"/>
    <w:rsid w:val="00181065"/>
    <w:rsid w:val="001810E5"/>
    <w:rsid w:val="00181E36"/>
    <w:rsid w:val="00182301"/>
    <w:rsid w:val="00182440"/>
    <w:rsid w:val="0018267B"/>
    <w:rsid w:val="00182726"/>
    <w:rsid w:val="00182857"/>
    <w:rsid w:val="00182A2E"/>
    <w:rsid w:val="00182A4D"/>
    <w:rsid w:val="0018317B"/>
    <w:rsid w:val="001849F5"/>
    <w:rsid w:val="00184DEC"/>
    <w:rsid w:val="00185853"/>
    <w:rsid w:val="00186375"/>
    <w:rsid w:val="001863B6"/>
    <w:rsid w:val="00186611"/>
    <w:rsid w:val="00186CFE"/>
    <w:rsid w:val="00187205"/>
    <w:rsid w:val="00187E20"/>
    <w:rsid w:val="0019046E"/>
    <w:rsid w:val="00190AC4"/>
    <w:rsid w:val="00190E7C"/>
    <w:rsid w:val="0019133B"/>
    <w:rsid w:val="00191677"/>
    <w:rsid w:val="001916F1"/>
    <w:rsid w:val="00191929"/>
    <w:rsid w:val="001919DF"/>
    <w:rsid w:val="001920C0"/>
    <w:rsid w:val="00192B22"/>
    <w:rsid w:val="00192E6A"/>
    <w:rsid w:val="0019312F"/>
    <w:rsid w:val="00194228"/>
    <w:rsid w:val="001942D9"/>
    <w:rsid w:val="001946FE"/>
    <w:rsid w:val="001949E3"/>
    <w:rsid w:val="001954FC"/>
    <w:rsid w:val="00195F1C"/>
    <w:rsid w:val="001960BA"/>
    <w:rsid w:val="00196358"/>
    <w:rsid w:val="00196AFE"/>
    <w:rsid w:val="00197AFB"/>
    <w:rsid w:val="001A05D8"/>
    <w:rsid w:val="001A087E"/>
    <w:rsid w:val="001A0D53"/>
    <w:rsid w:val="001A128C"/>
    <w:rsid w:val="001A17C7"/>
    <w:rsid w:val="001A1EE0"/>
    <w:rsid w:val="001A1EE9"/>
    <w:rsid w:val="001A2DCC"/>
    <w:rsid w:val="001A31DB"/>
    <w:rsid w:val="001A366A"/>
    <w:rsid w:val="001A3FCF"/>
    <w:rsid w:val="001A48CC"/>
    <w:rsid w:val="001A5620"/>
    <w:rsid w:val="001A5748"/>
    <w:rsid w:val="001A5A64"/>
    <w:rsid w:val="001A5ECF"/>
    <w:rsid w:val="001A6386"/>
    <w:rsid w:val="001A64D0"/>
    <w:rsid w:val="001A68AE"/>
    <w:rsid w:val="001A6B35"/>
    <w:rsid w:val="001A75F4"/>
    <w:rsid w:val="001A7E98"/>
    <w:rsid w:val="001A7F61"/>
    <w:rsid w:val="001B020D"/>
    <w:rsid w:val="001B03DC"/>
    <w:rsid w:val="001B0545"/>
    <w:rsid w:val="001B085B"/>
    <w:rsid w:val="001B0965"/>
    <w:rsid w:val="001B0AF2"/>
    <w:rsid w:val="001B0BD1"/>
    <w:rsid w:val="001B2072"/>
    <w:rsid w:val="001B20C7"/>
    <w:rsid w:val="001B32A9"/>
    <w:rsid w:val="001B4740"/>
    <w:rsid w:val="001B48AC"/>
    <w:rsid w:val="001B5097"/>
    <w:rsid w:val="001B5352"/>
    <w:rsid w:val="001B54FA"/>
    <w:rsid w:val="001B57AA"/>
    <w:rsid w:val="001B632D"/>
    <w:rsid w:val="001B6912"/>
    <w:rsid w:val="001B6933"/>
    <w:rsid w:val="001B6B6F"/>
    <w:rsid w:val="001B773B"/>
    <w:rsid w:val="001B7AD1"/>
    <w:rsid w:val="001B7D85"/>
    <w:rsid w:val="001B7ED1"/>
    <w:rsid w:val="001C0053"/>
    <w:rsid w:val="001C024F"/>
    <w:rsid w:val="001C03C0"/>
    <w:rsid w:val="001C194F"/>
    <w:rsid w:val="001C1F1F"/>
    <w:rsid w:val="001C1F32"/>
    <w:rsid w:val="001C2366"/>
    <w:rsid w:val="001C2B55"/>
    <w:rsid w:val="001C2E30"/>
    <w:rsid w:val="001C3051"/>
    <w:rsid w:val="001C3F2C"/>
    <w:rsid w:val="001C521B"/>
    <w:rsid w:val="001C5280"/>
    <w:rsid w:val="001C6277"/>
    <w:rsid w:val="001C6D41"/>
    <w:rsid w:val="001C6E45"/>
    <w:rsid w:val="001C72A4"/>
    <w:rsid w:val="001C75F1"/>
    <w:rsid w:val="001C7F66"/>
    <w:rsid w:val="001D00C8"/>
    <w:rsid w:val="001D01BC"/>
    <w:rsid w:val="001D044C"/>
    <w:rsid w:val="001D0851"/>
    <w:rsid w:val="001D0CC2"/>
    <w:rsid w:val="001D0F8D"/>
    <w:rsid w:val="001D12FE"/>
    <w:rsid w:val="001D1903"/>
    <w:rsid w:val="001D19F5"/>
    <w:rsid w:val="001D1AB7"/>
    <w:rsid w:val="001D22D9"/>
    <w:rsid w:val="001D2803"/>
    <w:rsid w:val="001D2C3B"/>
    <w:rsid w:val="001D2D48"/>
    <w:rsid w:val="001D3068"/>
    <w:rsid w:val="001D34A0"/>
    <w:rsid w:val="001D39FF"/>
    <w:rsid w:val="001D3AE6"/>
    <w:rsid w:val="001D3CF2"/>
    <w:rsid w:val="001D3DAA"/>
    <w:rsid w:val="001D4742"/>
    <w:rsid w:val="001D4947"/>
    <w:rsid w:val="001D4EC7"/>
    <w:rsid w:val="001D4ED5"/>
    <w:rsid w:val="001D55AE"/>
    <w:rsid w:val="001D5B43"/>
    <w:rsid w:val="001D5BAE"/>
    <w:rsid w:val="001D5C25"/>
    <w:rsid w:val="001D5D6E"/>
    <w:rsid w:val="001D5DA7"/>
    <w:rsid w:val="001D6AC8"/>
    <w:rsid w:val="001D7415"/>
    <w:rsid w:val="001D7927"/>
    <w:rsid w:val="001D7ED0"/>
    <w:rsid w:val="001D7EEA"/>
    <w:rsid w:val="001E045F"/>
    <w:rsid w:val="001E0F83"/>
    <w:rsid w:val="001E1427"/>
    <w:rsid w:val="001E1460"/>
    <w:rsid w:val="001E17F7"/>
    <w:rsid w:val="001E274E"/>
    <w:rsid w:val="001E2ACA"/>
    <w:rsid w:val="001E2AFE"/>
    <w:rsid w:val="001E2C3F"/>
    <w:rsid w:val="001E2D04"/>
    <w:rsid w:val="001E3290"/>
    <w:rsid w:val="001E43FB"/>
    <w:rsid w:val="001E4C28"/>
    <w:rsid w:val="001E4C98"/>
    <w:rsid w:val="001E5B6E"/>
    <w:rsid w:val="001E6977"/>
    <w:rsid w:val="001E6A5E"/>
    <w:rsid w:val="001E6BEA"/>
    <w:rsid w:val="001E70F2"/>
    <w:rsid w:val="001E7237"/>
    <w:rsid w:val="001E74EA"/>
    <w:rsid w:val="001F0805"/>
    <w:rsid w:val="001F0B66"/>
    <w:rsid w:val="001F0C66"/>
    <w:rsid w:val="001F12F7"/>
    <w:rsid w:val="001F133C"/>
    <w:rsid w:val="001F185F"/>
    <w:rsid w:val="001F206B"/>
    <w:rsid w:val="001F20C0"/>
    <w:rsid w:val="001F2112"/>
    <w:rsid w:val="001F2F72"/>
    <w:rsid w:val="001F3B96"/>
    <w:rsid w:val="001F3BC8"/>
    <w:rsid w:val="001F3DD4"/>
    <w:rsid w:val="001F4036"/>
    <w:rsid w:val="001F40D6"/>
    <w:rsid w:val="001F42B2"/>
    <w:rsid w:val="001F4A3D"/>
    <w:rsid w:val="001F4D16"/>
    <w:rsid w:val="001F55F9"/>
    <w:rsid w:val="001F5830"/>
    <w:rsid w:val="001F5BD4"/>
    <w:rsid w:val="001F6E41"/>
    <w:rsid w:val="001F6E4F"/>
    <w:rsid w:val="001F739A"/>
    <w:rsid w:val="001F765E"/>
    <w:rsid w:val="001F7E45"/>
    <w:rsid w:val="001F7F29"/>
    <w:rsid w:val="001F7FB6"/>
    <w:rsid w:val="002001C8"/>
    <w:rsid w:val="00200438"/>
    <w:rsid w:val="0020186D"/>
    <w:rsid w:val="002018C6"/>
    <w:rsid w:val="002018F8"/>
    <w:rsid w:val="00202AE7"/>
    <w:rsid w:val="00202C6F"/>
    <w:rsid w:val="00203722"/>
    <w:rsid w:val="00203892"/>
    <w:rsid w:val="00203F40"/>
    <w:rsid w:val="00204772"/>
    <w:rsid w:val="00204D61"/>
    <w:rsid w:val="00204ED5"/>
    <w:rsid w:val="002053F1"/>
    <w:rsid w:val="0020622C"/>
    <w:rsid w:val="00206ED3"/>
    <w:rsid w:val="00207196"/>
    <w:rsid w:val="00207241"/>
    <w:rsid w:val="002077FF"/>
    <w:rsid w:val="002079CB"/>
    <w:rsid w:val="00207AAB"/>
    <w:rsid w:val="00207BD7"/>
    <w:rsid w:val="002100EE"/>
    <w:rsid w:val="00211419"/>
    <w:rsid w:val="0021267F"/>
    <w:rsid w:val="00212980"/>
    <w:rsid w:val="002139DF"/>
    <w:rsid w:val="00213D1D"/>
    <w:rsid w:val="00214029"/>
    <w:rsid w:val="00214A1B"/>
    <w:rsid w:val="00214F26"/>
    <w:rsid w:val="00214F94"/>
    <w:rsid w:val="00215610"/>
    <w:rsid w:val="00215EF0"/>
    <w:rsid w:val="00215EF7"/>
    <w:rsid w:val="00216ADE"/>
    <w:rsid w:val="00217306"/>
    <w:rsid w:val="00217B9D"/>
    <w:rsid w:val="00220709"/>
    <w:rsid w:val="0022080E"/>
    <w:rsid w:val="002209A5"/>
    <w:rsid w:val="002216EE"/>
    <w:rsid w:val="002218B2"/>
    <w:rsid w:val="002219BE"/>
    <w:rsid w:val="00221A0A"/>
    <w:rsid w:val="00222544"/>
    <w:rsid w:val="002226F8"/>
    <w:rsid w:val="00222D48"/>
    <w:rsid w:val="00222FB7"/>
    <w:rsid w:val="0022333A"/>
    <w:rsid w:val="00223645"/>
    <w:rsid w:val="002240B2"/>
    <w:rsid w:val="00225110"/>
    <w:rsid w:val="002254A8"/>
    <w:rsid w:val="00225750"/>
    <w:rsid w:val="00226038"/>
    <w:rsid w:val="002265A6"/>
    <w:rsid w:val="00226A5A"/>
    <w:rsid w:val="00226D80"/>
    <w:rsid w:val="00226FC8"/>
    <w:rsid w:val="00227C95"/>
    <w:rsid w:val="0023093B"/>
    <w:rsid w:val="00230AFA"/>
    <w:rsid w:val="00230C4B"/>
    <w:rsid w:val="002310A8"/>
    <w:rsid w:val="002311FC"/>
    <w:rsid w:val="002316EE"/>
    <w:rsid w:val="00231B4E"/>
    <w:rsid w:val="00231C24"/>
    <w:rsid w:val="00231E0F"/>
    <w:rsid w:val="00232819"/>
    <w:rsid w:val="00232B6B"/>
    <w:rsid w:val="00233044"/>
    <w:rsid w:val="00233A62"/>
    <w:rsid w:val="00233ACA"/>
    <w:rsid w:val="00233DC1"/>
    <w:rsid w:val="0023433D"/>
    <w:rsid w:val="002344FE"/>
    <w:rsid w:val="00234980"/>
    <w:rsid w:val="00234A40"/>
    <w:rsid w:val="00234CB6"/>
    <w:rsid w:val="00235D80"/>
    <w:rsid w:val="00235DBA"/>
    <w:rsid w:val="0023689D"/>
    <w:rsid w:val="00236C27"/>
    <w:rsid w:val="002370D2"/>
    <w:rsid w:val="0023746D"/>
    <w:rsid w:val="002374B0"/>
    <w:rsid w:val="002375F9"/>
    <w:rsid w:val="00237C08"/>
    <w:rsid w:val="00240714"/>
    <w:rsid w:val="00240914"/>
    <w:rsid w:val="00240988"/>
    <w:rsid w:val="002409CC"/>
    <w:rsid w:val="002409D4"/>
    <w:rsid w:val="0024124E"/>
    <w:rsid w:val="002418B9"/>
    <w:rsid w:val="00241B53"/>
    <w:rsid w:val="00241D5D"/>
    <w:rsid w:val="00241F6E"/>
    <w:rsid w:val="002425C5"/>
    <w:rsid w:val="00242F22"/>
    <w:rsid w:val="002430AC"/>
    <w:rsid w:val="002434B2"/>
    <w:rsid w:val="00244262"/>
    <w:rsid w:val="002444D1"/>
    <w:rsid w:val="002448AD"/>
    <w:rsid w:val="00244A9F"/>
    <w:rsid w:val="00244AD1"/>
    <w:rsid w:val="0024505A"/>
    <w:rsid w:val="0024550C"/>
    <w:rsid w:val="00245687"/>
    <w:rsid w:val="00245C12"/>
    <w:rsid w:val="00246761"/>
    <w:rsid w:val="00246908"/>
    <w:rsid w:val="00247580"/>
    <w:rsid w:val="00247B2C"/>
    <w:rsid w:val="002507E2"/>
    <w:rsid w:val="00250AF1"/>
    <w:rsid w:val="00250DF2"/>
    <w:rsid w:val="00251370"/>
    <w:rsid w:val="00251E5E"/>
    <w:rsid w:val="00252865"/>
    <w:rsid w:val="00252C59"/>
    <w:rsid w:val="00252D5B"/>
    <w:rsid w:val="00252EB8"/>
    <w:rsid w:val="002534AB"/>
    <w:rsid w:val="00253613"/>
    <w:rsid w:val="002536D2"/>
    <w:rsid w:val="0025388C"/>
    <w:rsid w:val="00253D18"/>
    <w:rsid w:val="00253D52"/>
    <w:rsid w:val="00254271"/>
    <w:rsid w:val="00254FBB"/>
    <w:rsid w:val="00255606"/>
    <w:rsid w:val="00255CC0"/>
    <w:rsid w:val="00255FD9"/>
    <w:rsid w:val="0025603E"/>
    <w:rsid w:val="0025614E"/>
    <w:rsid w:val="00256B6D"/>
    <w:rsid w:val="002572BE"/>
    <w:rsid w:val="00257A90"/>
    <w:rsid w:val="002600B9"/>
    <w:rsid w:val="0026051D"/>
    <w:rsid w:val="00260A08"/>
    <w:rsid w:val="00260ADC"/>
    <w:rsid w:val="00260C73"/>
    <w:rsid w:val="0026111A"/>
    <w:rsid w:val="002622A2"/>
    <w:rsid w:val="00262C7C"/>
    <w:rsid w:val="00262D25"/>
    <w:rsid w:val="002631D6"/>
    <w:rsid w:val="00263301"/>
    <w:rsid w:val="002633E2"/>
    <w:rsid w:val="00263BB3"/>
    <w:rsid w:val="00264549"/>
    <w:rsid w:val="0026480F"/>
    <w:rsid w:val="00264C0F"/>
    <w:rsid w:val="00264E94"/>
    <w:rsid w:val="00265CAF"/>
    <w:rsid w:val="00265DAD"/>
    <w:rsid w:val="00266C04"/>
    <w:rsid w:val="00266C4D"/>
    <w:rsid w:val="00266EB6"/>
    <w:rsid w:val="0026776F"/>
    <w:rsid w:val="00267DDE"/>
    <w:rsid w:val="00270F08"/>
    <w:rsid w:val="002716DA"/>
    <w:rsid w:val="0027242A"/>
    <w:rsid w:val="002725DD"/>
    <w:rsid w:val="002729C3"/>
    <w:rsid w:val="0027331A"/>
    <w:rsid w:val="00273609"/>
    <w:rsid w:val="0027367A"/>
    <w:rsid w:val="00273EB8"/>
    <w:rsid w:val="00274184"/>
    <w:rsid w:val="00274668"/>
    <w:rsid w:val="00274A73"/>
    <w:rsid w:val="00274C2C"/>
    <w:rsid w:val="002758BC"/>
    <w:rsid w:val="00275941"/>
    <w:rsid w:val="00275B4B"/>
    <w:rsid w:val="00276824"/>
    <w:rsid w:val="00276860"/>
    <w:rsid w:val="00276AF3"/>
    <w:rsid w:val="0028074C"/>
    <w:rsid w:val="002813B7"/>
    <w:rsid w:val="002815E9"/>
    <w:rsid w:val="0028170D"/>
    <w:rsid w:val="00281FE2"/>
    <w:rsid w:val="00282F1F"/>
    <w:rsid w:val="002830EA"/>
    <w:rsid w:val="002834A9"/>
    <w:rsid w:val="00283C27"/>
    <w:rsid w:val="00284174"/>
    <w:rsid w:val="0028442D"/>
    <w:rsid w:val="002845AA"/>
    <w:rsid w:val="00284727"/>
    <w:rsid w:val="002852EB"/>
    <w:rsid w:val="002853BB"/>
    <w:rsid w:val="002854AE"/>
    <w:rsid w:val="00285647"/>
    <w:rsid w:val="00285CBC"/>
    <w:rsid w:val="00286294"/>
    <w:rsid w:val="00286463"/>
    <w:rsid w:val="002864C0"/>
    <w:rsid w:val="00287138"/>
    <w:rsid w:val="00287792"/>
    <w:rsid w:val="002877C7"/>
    <w:rsid w:val="00287ADD"/>
    <w:rsid w:val="00287C6E"/>
    <w:rsid w:val="00287FAE"/>
    <w:rsid w:val="00287FEE"/>
    <w:rsid w:val="00290194"/>
    <w:rsid w:val="002901A7"/>
    <w:rsid w:val="0029028F"/>
    <w:rsid w:val="00291CE9"/>
    <w:rsid w:val="002924BC"/>
    <w:rsid w:val="00293824"/>
    <w:rsid w:val="002941A5"/>
    <w:rsid w:val="002941F3"/>
    <w:rsid w:val="002952B5"/>
    <w:rsid w:val="002958F0"/>
    <w:rsid w:val="00295E8F"/>
    <w:rsid w:val="002963DE"/>
    <w:rsid w:val="00296A2B"/>
    <w:rsid w:val="002970F3"/>
    <w:rsid w:val="00297456"/>
    <w:rsid w:val="0029781E"/>
    <w:rsid w:val="00297CA2"/>
    <w:rsid w:val="002A0779"/>
    <w:rsid w:val="002A1947"/>
    <w:rsid w:val="002A1F1D"/>
    <w:rsid w:val="002A26D2"/>
    <w:rsid w:val="002A2B5C"/>
    <w:rsid w:val="002A3006"/>
    <w:rsid w:val="002A31C6"/>
    <w:rsid w:val="002A3A0E"/>
    <w:rsid w:val="002A3B8C"/>
    <w:rsid w:val="002A3DB6"/>
    <w:rsid w:val="002A4368"/>
    <w:rsid w:val="002A441D"/>
    <w:rsid w:val="002A4EFD"/>
    <w:rsid w:val="002A6478"/>
    <w:rsid w:val="002A6493"/>
    <w:rsid w:val="002A72E4"/>
    <w:rsid w:val="002A73F4"/>
    <w:rsid w:val="002A7B0F"/>
    <w:rsid w:val="002B03F1"/>
    <w:rsid w:val="002B0E2C"/>
    <w:rsid w:val="002B2299"/>
    <w:rsid w:val="002B242E"/>
    <w:rsid w:val="002B279F"/>
    <w:rsid w:val="002B29EA"/>
    <w:rsid w:val="002B2EDC"/>
    <w:rsid w:val="002B345A"/>
    <w:rsid w:val="002B3836"/>
    <w:rsid w:val="002B3B12"/>
    <w:rsid w:val="002B4F54"/>
    <w:rsid w:val="002B4F9B"/>
    <w:rsid w:val="002B5337"/>
    <w:rsid w:val="002B5852"/>
    <w:rsid w:val="002B58AD"/>
    <w:rsid w:val="002B5913"/>
    <w:rsid w:val="002B5E69"/>
    <w:rsid w:val="002B6350"/>
    <w:rsid w:val="002B6C5B"/>
    <w:rsid w:val="002B6ECB"/>
    <w:rsid w:val="002B6F21"/>
    <w:rsid w:val="002B7522"/>
    <w:rsid w:val="002B7767"/>
    <w:rsid w:val="002C17BB"/>
    <w:rsid w:val="002C17DB"/>
    <w:rsid w:val="002C1826"/>
    <w:rsid w:val="002C1A54"/>
    <w:rsid w:val="002C1CA3"/>
    <w:rsid w:val="002C22AF"/>
    <w:rsid w:val="002C27DA"/>
    <w:rsid w:val="002C3B60"/>
    <w:rsid w:val="002C3D9E"/>
    <w:rsid w:val="002C3DA9"/>
    <w:rsid w:val="002C4041"/>
    <w:rsid w:val="002C41E1"/>
    <w:rsid w:val="002C4470"/>
    <w:rsid w:val="002C586E"/>
    <w:rsid w:val="002C59AC"/>
    <w:rsid w:val="002C5B8D"/>
    <w:rsid w:val="002C648B"/>
    <w:rsid w:val="002C6B72"/>
    <w:rsid w:val="002C7894"/>
    <w:rsid w:val="002D0588"/>
    <w:rsid w:val="002D0618"/>
    <w:rsid w:val="002D0FF9"/>
    <w:rsid w:val="002D171E"/>
    <w:rsid w:val="002D22CE"/>
    <w:rsid w:val="002D244E"/>
    <w:rsid w:val="002D2826"/>
    <w:rsid w:val="002D2D8C"/>
    <w:rsid w:val="002D2EB0"/>
    <w:rsid w:val="002D3C90"/>
    <w:rsid w:val="002D427D"/>
    <w:rsid w:val="002D4B42"/>
    <w:rsid w:val="002D4C77"/>
    <w:rsid w:val="002D51F9"/>
    <w:rsid w:val="002D55D6"/>
    <w:rsid w:val="002D5955"/>
    <w:rsid w:val="002D5A9E"/>
    <w:rsid w:val="002D5B50"/>
    <w:rsid w:val="002D637A"/>
    <w:rsid w:val="002D6608"/>
    <w:rsid w:val="002D6847"/>
    <w:rsid w:val="002D754B"/>
    <w:rsid w:val="002D77A5"/>
    <w:rsid w:val="002D79CB"/>
    <w:rsid w:val="002E0088"/>
    <w:rsid w:val="002E0763"/>
    <w:rsid w:val="002E0B2C"/>
    <w:rsid w:val="002E0CF0"/>
    <w:rsid w:val="002E0F76"/>
    <w:rsid w:val="002E160F"/>
    <w:rsid w:val="002E17CB"/>
    <w:rsid w:val="002E185A"/>
    <w:rsid w:val="002E202C"/>
    <w:rsid w:val="002E24DC"/>
    <w:rsid w:val="002E277C"/>
    <w:rsid w:val="002E2DCA"/>
    <w:rsid w:val="002E32BE"/>
    <w:rsid w:val="002E34D0"/>
    <w:rsid w:val="002E37FB"/>
    <w:rsid w:val="002E57C9"/>
    <w:rsid w:val="002E57D0"/>
    <w:rsid w:val="002E5812"/>
    <w:rsid w:val="002E5CD7"/>
    <w:rsid w:val="002E5F32"/>
    <w:rsid w:val="002E6AE5"/>
    <w:rsid w:val="002E71AE"/>
    <w:rsid w:val="002E73E8"/>
    <w:rsid w:val="002E743B"/>
    <w:rsid w:val="002E7461"/>
    <w:rsid w:val="002E74E3"/>
    <w:rsid w:val="002E7711"/>
    <w:rsid w:val="002E7A27"/>
    <w:rsid w:val="002F016E"/>
    <w:rsid w:val="002F079A"/>
    <w:rsid w:val="002F0B59"/>
    <w:rsid w:val="002F1164"/>
    <w:rsid w:val="002F13E6"/>
    <w:rsid w:val="002F14DC"/>
    <w:rsid w:val="002F189E"/>
    <w:rsid w:val="002F28AA"/>
    <w:rsid w:val="002F2C91"/>
    <w:rsid w:val="002F2D16"/>
    <w:rsid w:val="002F3A96"/>
    <w:rsid w:val="002F42BB"/>
    <w:rsid w:val="002F459A"/>
    <w:rsid w:val="002F488D"/>
    <w:rsid w:val="002F4A6D"/>
    <w:rsid w:val="002F4B5C"/>
    <w:rsid w:val="002F51E1"/>
    <w:rsid w:val="002F5560"/>
    <w:rsid w:val="002F625B"/>
    <w:rsid w:val="002F658D"/>
    <w:rsid w:val="002F72C0"/>
    <w:rsid w:val="002F75C6"/>
    <w:rsid w:val="002F762A"/>
    <w:rsid w:val="002F7886"/>
    <w:rsid w:val="0030059E"/>
    <w:rsid w:val="00300DB8"/>
    <w:rsid w:val="00300F2F"/>
    <w:rsid w:val="00301056"/>
    <w:rsid w:val="0030109C"/>
    <w:rsid w:val="003011A9"/>
    <w:rsid w:val="00301ECA"/>
    <w:rsid w:val="003028B3"/>
    <w:rsid w:val="00302B7D"/>
    <w:rsid w:val="00303199"/>
    <w:rsid w:val="003038F2"/>
    <w:rsid w:val="00303EAB"/>
    <w:rsid w:val="003043C9"/>
    <w:rsid w:val="003046D4"/>
    <w:rsid w:val="003057B9"/>
    <w:rsid w:val="003058F5"/>
    <w:rsid w:val="00305C7A"/>
    <w:rsid w:val="00305EC9"/>
    <w:rsid w:val="00306155"/>
    <w:rsid w:val="00306949"/>
    <w:rsid w:val="00310B09"/>
    <w:rsid w:val="0031129C"/>
    <w:rsid w:val="00312653"/>
    <w:rsid w:val="0031290A"/>
    <w:rsid w:val="00312A4C"/>
    <w:rsid w:val="00312CCC"/>
    <w:rsid w:val="00312F57"/>
    <w:rsid w:val="0031302C"/>
    <w:rsid w:val="003136A0"/>
    <w:rsid w:val="003137FE"/>
    <w:rsid w:val="00313A02"/>
    <w:rsid w:val="00314366"/>
    <w:rsid w:val="00314370"/>
    <w:rsid w:val="00314552"/>
    <w:rsid w:val="00314D1B"/>
    <w:rsid w:val="00315193"/>
    <w:rsid w:val="00315220"/>
    <w:rsid w:val="00315AFB"/>
    <w:rsid w:val="00315C88"/>
    <w:rsid w:val="00315FE4"/>
    <w:rsid w:val="003161F7"/>
    <w:rsid w:val="003164A9"/>
    <w:rsid w:val="003165A5"/>
    <w:rsid w:val="00316637"/>
    <w:rsid w:val="0031674A"/>
    <w:rsid w:val="003171AF"/>
    <w:rsid w:val="003171D8"/>
    <w:rsid w:val="003179B2"/>
    <w:rsid w:val="00317C59"/>
    <w:rsid w:val="00317E13"/>
    <w:rsid w:val="00320785"/>
    <w:rsid w:val="003208CD"/>
    <w:rsid w:val="00321B3D"/>
    <w:rsid w:val="00321EE3"/>
    <w:rsid w:val="00322177"/>
    <w:rsid w:val="003226C0"/>
    <w:rsid w:val="003234C5"/>
    <w:rsid w:val="00324692"/>
    <w:rsid w:val="00324999"/>
    <w:rsid w:val="00324E04"/>
    <w:rsid w:val="00325415"/>
    <w:rsid w:val="00325B88"/>
    <w:rsid w:val="003265DE"/>
    <w:rsid w:val="00326B5D"/>
    <w:rsid w:val="00327251"/>
    <w:rsid w:val="00327BB0"/>
    <w:rsid w:val="003307BA"/>
    <w:rsid w:val="00330D7D"/>
    <w:rsid w:val="00330EF7"/>
    <w:rsid w:val="00331C23"/>
    <w:rsid w:val="003322B6"/>
    <w:rsid w:val="003322F8"/>
    <w:rsid w:val="00332898"/>
    <w:rsid w:val="0033315B"/>
    <w:rsid w:val="00333AE2"/>
    <w:rsid w:val="00333ED0"/>
    <w:rsid w:val="00334828"/>
    <w:rsid w:val="00334C08"/>
    <w:rsid w:val="00334E50"/>
    <w:rsid w:val="00334F7F"/>
    <w:rsid w:val="0033510C"/>
    <w:rsid w:val="00335145"/>
    <w:rsid w:val="00335276"/>
    <w:rsid w:val="003353D3"/>
    <w:rsid w:val="003358D7"/>
    <w:rsid w:val="00335951"/>
    <w:rsid w:val="00335BA6"/>
    <w:rsid w:val="0033637A"/>
    <w:rsid w:val="003376C8"/>
    <w:rsid w:val="00337928"/>
    <w:rsid w:val="0033797A"/>
    <w:rsid w:val="00340365"/>
    <w:rsid w:val="00340556"/>
    <w:rsid w:val="003406B2"/>
    <w:rsid w:val="00340772"/>
    <w:rsid w:val="00340E64"/>
    <w:rsid w:val="00340F3C"/>
    <w:rsid w:val="00341036"/>
    <w:rsid w:val="0034133E"/>
    <w:rsid w:val="00341C65"/>
    <w:rsid w:val="003430AC"/>
    <w:rsid w:val="003437B1"/>
    <w:rsid w:val="00343B14"/>
    <w:rsid w:val="00343D2E"/>
    <w:rsid w:val="00344539"/>
    <w:rsid w:val="00344A60"/>
    <w:rsid w:val="00344D88"/>
    <w:rsid w:val="00344E8B"/>
    <w:rsid w:val="0034519A"/>
    <w:rsid w:val="0034573A"/>
    <w:rsid w:val="0034584E"/>
    <w:rsid w:val="00345F96"/>
    <w:rsid w:val="0034640C"/>
    <w:rsid w:val="0034689C"/>
    <w:rsid w:val="003469C7"/>
    <w:rsid w:val="00346B94"/>
    <w:rsid w:val="00346EA3"/>
    <w:rsid w:val="003474A2"/>
    <w:rsid w:val="00347B95"/>
    <w:rsid w:val="00347F37"/>
    <w:rsid w:val="003500C2"/>
    <w:rsid w:val="003500E6"/>
    <w:rsid w:val="003501F3"/>
    <w:rsid w:val="00350A49"/>
    <w:rsid w:val="0035111B"/>
    <w:rsid w:val="00351485"/>
    <w:rsid w:val="00352044"/>
    <w:rsid w:val="00352092"/>
    <w:rsid w:val="0035246B"/>
    <w:rsid w:val="00354231"/>
    <w:rsid w:val="00354570"/>
    <w:rsid w:val="0035489D"/>
    <w:rsid w:val="0035494A"/>
    <w:rsid w:val="0035525A"/>
    <w:rsid w:val="00355449"/>
    <w:rsid w:val="0035546E"/>
    <w:rsid w:val="0035580C"/>
    <w:rsid w:val="00355EA1"/>
    <w:rsid w:val="00355FA8"/>
    <w:rsid w:val="00356151"/>
    <w:rsid w:val="00356C23"/>
    <w:rsid w:val="003577D9"/>
    <w:rsid w:val="00357951"/>
    <w:rsid w:val="003603A3"/>
    <w:rsid w:val="00360A71"/>
    <w:rsid w:val="00361167"/>
    <w:rsid w:val="003612B3"/>
    <w:rsid w:val="00361486"/>
    <w:rsid w:val="00361A42"/>
    <w:rsid w:val="00361B6A"/>
    <w:rsid w:val="00361C06"/>
    <w:rsid w:val="00361E2D"/>
    <w:rsid w:val="003626BE"/>
    <w:rsid w:val="0036289E"/>
    <w:rsid w:val="00363070"/>
    <w:rsid w:val="00363BC2"/>
    <w:rsid w:val="00364047"/>
    <w:rsid w:val="003648C0"/>
    <w:rsid w:val="00364FFF"/>
    <w:rsid w:val="0036521F"/>
    <w:rsid w:val="0036526F"/>
    <w:rsid w:val="0036528B"/>
    <w:rsid w:val="0036545C"/>
    <w:rsid w:val="00365485"/>
    <w:rsid w:val="003657F5"/>
    <w:rsid w:val="0036583F"/>
    <w:rsid w:val="00366928"/>
    <w:rsid w:val="00366946"/>
    <w:rsid w:val="00366A39"/>
    <w:rsid w:val="00366DAC"/>
    <w:rsid w:val="00367CAB"/>
    <w:rsid w:val="00370049"/>
    <w:rsid w:val="00370219"/>
    <w:rsid w:val="003704A2"/>
    <w:rsid w:val="0037097A"/>
    <w:rsid w:val="00370B69"/>
    <w:rsid w:val="00370BFE"/>
    <w:rsid w:val="00372E69"/>
    <w:rsid w:val="00373254"/>
    <w:rsid w:val="00373510"/>
    <w:rsid w:val="0037366C"/>
    <w:rsid w:val="003736C6"/>
    <w:rsid w:val="003738B9"/>
    <w:rsid w:val="00373C03"/>
    <w:rsid w:val="00373ED4"/>
    <w:rsid w:val="003741AC"/>
    <w:rsid w:val="00374911"/>
    <w:rsid w:val="00374CF5"/>
    <w:rsid w:val="0037538B"/>
    <w:rsid w:val="0037543E"/>
    <w:rsid w:val="00375708"/>
    <w:rsid w:val="00376416"/>
    <w:rsid w:val="00376749"/>
    <w:rsid w:val="003769D8"/>
    <w:rsid w:val="003776D2"/>
    <w:rsid w:val="003779D4"/>
    <w:rsid w:val="0038069A"/>
    <w:rsid w:val="00380A77"/>
    <w:rsid w:val="00380C4D"/>
    <w:rsid w:val="0038102B"/>
    <w:rsid w:val="003815FC"/>
    <w:rsid w:val="00381840"/>
    <w:rsid w:val="003828C9"/>
    <w:rsid w:val="0038290C"/>
    <w:rsid w:val="00382972"/>
    <w:rsid w:val="003836E3"/>
    <w:rsid w:val="003838AF"/>
    <w:rsid w:val="00383C82"/>
    <w:rsid w:val="0038437C"/>
    <w:rsid w:val="00385516"/>
    <w:rsid w:val="003855C5"/>
    <w:rsid w:val="003856A6"/>
    <w:rsid w:val="003859F3"/>
    <w:rsid w:val="00386244"/>
    <w:rsid w:val="00386A79"/>
    <w:rsid w:val="00386F92"/>
    <w:rsid w:val="00387052"/>
    <w:rsid w:val="003876AD"/>
    <w:rsid w:val="003908C1"/>
    <w:rsid w:val="003911E7"/>
    <w:rsid w:val="00391AF7"/>
    <w:rsid w:val="00391C81"/>
    <w:rsid w:val="003920AB"/>
    <w:rsid w:val="00392521"/>
    <w:rsid w:val="00392BAB"/>
    <w:rsid w:val="00392E48"/>
    <w:rsid w:val="00393A68"/>
    <w:rsid w:val="00393B20"/>
    <w:rsid w:val="00393D55"/>
    <w:rsid w:val="0039425A"/>
    <w:rsid w:val="003949EE"/>
    <w:rsid w:val="00394EF9"/>
    <w:rsid w:val="0039719D"/>
    <w:rsid w:val="00397257"/>
    <w:rsid w:val="003979FA"/>
    <w:rsid w:val="00397BFA"/>
    <w:rsid w:val="00397C61"/>
    <w:rsid w:val="003A030B"/>
    <w:rsid w:val="003A03A0"/>
    <w:rsid w:val="003A0695"/>
    <w:rsid w:val="003A0EB1"/>
    <w:rsid w:val="003A112B"/>
    <w:rsid w:val="003A15B6"/>
    <w:rsid w:val="003A1647"/>
    <w:rsid w:val="003A1C36"/>
    <w:rsid w:val="003A22C6"/>
    <w:rsid w:val="003A2345"/>
    <w:rsid w:val="003A291A"/>
    <w:rsid w:val="003A2B6F"/>
    <w:rsid w:val="003A2CD8"/>
    <w:rsid w:val="003A40E9"/>
    <w:rsid w:val="003A4D36"/>
    <w:rsid w:val="003A6116"/>
    <w:rsid w:val="003A62F6"/>
    <w:rsid w:val="003A66C0"/>
    <w:rsid w:val="003A6707"/>
    <w:rsid w:val="003A6BB2"/>
    <w:rsid w:val="003A782E"/>
    <w:rsid w:val="003A7B82"/>
    <w:rsid w:val="003B0712"/>
    <w:rsid w:val="003B0729"/>
    <w:rsid w:val="003B087F"/>
    <w:rsid w:val="003B0C88"/>
    <w:rsid w:val="003B0D43"/>
    <w:rsid w:val="003B1558"/>
    <w:rsid w:val="003B15D8"/>
    <w:rsid w:val="003B1BC5"/>
    <w:rsid w:val="003B1CC0"/>
    <w:rsid w:val="003B2454"/>
    <w:rsid w:val="003B270B"/>
    <w:rsid w:val="003B2AEA"/>
    <w:rsid w:val="003B35CB"/>
    <w:rsid w:val="003B3BB0"/>
    <w:rsid w:val="003B3D57"/>
    <w:rsid w:val="003B4213"/>
    <w:rsid w:val="003B4554"/>
    <w:rsid w:val="003B4866"/>
    <w:rsid w:val="003B4942"/>
    <w:rsid w:val="003B4AF6"/>
    <w:rsid w:val="003B4E5E"/>
    <w:rsid w:val="003B543E"/>
    <w:rsid w:val="003B5A42"/>
    <w:rsid w:val="003B5C4F"/>
    <w:rsid w:val="003B5C62"/>
    <w:rsid w:val="003B64BF"/>
    <w:rsid w:val="003B6931"/>
    <w:rsid w:val="003B6B11"/>
    <w:rsid w:val="003B6EC7"/>
    <w:rsid w:val="003B7085"/>
    <w:rsid w:val="003B743D"/>
    <w:rsid w:val="003B7454"/>
    <w:rsid w:val="003B75EA"/>
    <w:rsid w:val="003B7748"/>
    <w:rsid w:val="003B78B2"/>
    <w:rsid w:val="003B7E53"/>
    <w:rsid w:val="003B7F1E"/>
    <w:rsid w:val="003C02FA"/>
    <w:rsid w:val="003C0617"/>
    <w:rsid w:val="003C0715"/>
    <w:rsid w:val="003C078C"/>
    <w:rsid w:val="003C0878"/>
    <w:rsid w:val="003C0B37"/>
    <w:rsid w:val="003C0D7E"/>
    <w:rsid w:val="003C10FA"/>
    <w:rsid w:val="003C163A"/>
    <w:rsid w:val="003C1666"/>
    <w:rsid w:val="003C1BA3"/>
    <w:rsid w:val="003C2B9D"/>
    <w:rsid w:val="003C2C79"/>
    <w:rsid w:val="003C347B"/>
    <w:rsid w:val="003C3961"/>
    <w:rsid w:val="003C3C9E"/>
    <w:rsid w:val="003C409C"/>
    <w:rsid w:val="003C4251"/>
    <w:rsid w:val="003C435C"/>
    <w:rsid w:val="003C527A"/>
    <w:rsid w:val="003C572D"/>
    <w:rsid w:val="003C5735"/>
    <w:rsid w:val="003C5FA4"/>
    <w:rsid w:val="003C62D9"/>
    <w:rsid w:val="003C6335"/>
    <w:rsid w:val="003C6590"/>
    <w:rsid w:val="003C65DE"/>
    <w:rsid w:val="003C6641"/>
    <w:rsid w:val="003C67CA"/>
    <w:rsid w:val="003C6EF9"/>
    <w:rsid w:val="003C703E"/>
    <w:rsid w:val="003C735B"/>
    <w:rsid w:val="003C77D0"/>
    <w:rsid w:val="003C7A3A"/>
    <w:rsid w:val="003C7D30"/>
    <w:rsid w:val="003D011D"/>
    <w:rsid w:val="003D0131"/>
    <w:rsid w:val="003D0385"/>
    <w:rsid w:val="003D04A7"/>
    <w:rsid w:val="003D0A1C"/>
    <w:rsid w:val="003D0D58"/>
    <w:rsid w:val="003D1180"/>
    <w:rsid w:val="003D1F3A"/>
    <w:rsid w:val="003D23C9"/>
    <w:rsid w:val="003D273A"/>
    <w:rsid w:val="003D2DFF"/>
    <w:rsid w:val="003D2E1E"/>
    <w:rsid w:val="003D3071"/>
    <w:rsid w:val="003D3FDB"/>
    <w:rsid w:val="003D40E6"/>
    <w:rsid w:val="003D41F2"/>
    <w:rsid w:val="003D4288"/>
    <w:rsid w:val="003D5149"/>
    <w:rsid w:val="003D538F"/>
    <w:rsid w:val="003D6092"/>
    <w:rsid w:val="003D61B0"/>
    <w:rsid w:val="003D69B7"/>
    <w:rsid w:val="003D6F6A"/>
    <w:rsid w:val="003D6F97"/>
    <w:rsid w:val="003D722B"/>
    <w:rsid w:val="003E01C4"/>
    <w:rsid w:val="003E02E0"/>
    <w:rsid w:val="003E044F"/>
    <w:rsid w:val="003E09F0"/>
    <w:rsid w:val="003E1234"/>
    <w:rsid w:val="003E1418"/>
    <w:rsid w:val="003E1756"/>
    <w:rsid w:val="003E1AF0"/>
    <w:rsid w:val="003E1FAF"/>
    <w:rsid w:val="003E23A1"/>
    <w:rsid w:val="003E2572"/>
    <w:rsid w:val="003E26B7"/>
    <w:rsid w:val="003E2756"/>
    <w:rsid w:val="003E2A3C"/>
    <w:rsid w:val="003E2AA7"/>
    <w:rsid w:val="003E326A"/>
    <w:rsid w:val="003E37EE"/>
    <w:rsid w:val="003E3DBF"/>
    <w:rsid w:val="003E4208"/>
    <w:rsid w:val="003E4793"/>
    <w:rsid w:val="003E53FC"/>
    <w:rsid w:val="003E56E1"/>
    <w:rsid w:val="003E593C"/>
    <w:rsid w:val="003E5EB5"/>
    <w:rsid w:val="003E6816"/>
    <w:rsid w:val="003E69DC"/>
    <w:rsid w:val="003E6AC6"/>
    <w:rsid w:val="003E7791"/>
    <w:rsid w:val="003E7FD8"/>
    <w:rsid w:val="003F04E2"/>
    <w:rsid w:val="003F0A7D"/>
    <w:rsid w:val="003F0FA4"/>
    <w:rsid w:val="003F10B0"/>
    <w:rsid w:val="003F11A6"/>
    <w:rsid w:val="003F1664"/>
    <w:rsid w:val="003F1EA2"/>
    <w:rsid w:val="003F23E4"/>
    <w:rsid w:val="003F2E7F"/>
    <w:rsid w:val="003F2E86"/>
    <w:rsid w:val="003F3137"/>
    <w:rsid w:val="003F332C"/>
    <w:rsid w:val="003F3855"/>
    <w:rsid w:val="003F39F4"/>
    <w:rsid w:val="003F485F"/>
    <w:rsid w:val="003F4981"/>
    <w:rsid w:val="003F4F21"/>
    <w:rsid w:val="003F56B0"/>
    <w:rsid w:val="003F6134"/>
    <w:rsid w:val="003F6393"/>
    <w:rsid w:val="003F6914"/>
    <w:rsid w:val="004009AB"/>
    <w:rsid w:val="0040144E"/>
    <w:rsid w:val="0040169C"/>
    <w:rsid w:val="00401A70"/>
    <w:rsid w:val="00401E6E"/>
    <w:rsid w:val="00402032"/>
    <w:rsid w:val="004024B4"/>
    <w:rsid w:val="00402718"/>
    <w:rsid w:val="00402BFF"/>
    <w:rsid w:val="00402CFD"/>
    <w:rsid w:val="00402DB3"/>
    <w:rsid w:val="00402F5F"/>
    <w:rsid w:val="004032F2"/>
    <w:rsid w:val="004040B4"/>
    <w:rsid w:val="00404FAA"/>
    <w:rsid w:val="00404FED"/>
    <w:rsid w:val="0040501D"/>
    <w:rsid w:val="00405116"/>
    <w:rsid w:val="00405D30"/>
    <w:rsid w:val="00405D51"/>
    <w:rsid w:val="00406E45"/>
    <w:rsid w:val="004076F4"/>
    <w:rsid w:val="00407BB7"/>
    <w:rsid w:val="00407EDB"/>
    <w:rsid w:val="00411017"/>
    <w:rsid w:val="00411A7F"/>
    <w:rsid w:val="004124E4"/>
    <w:rsid w:val="00412766"/>
    <w:rsid w:val="0041290D"/>
    <w:rsid w:val="00412FCD"/>
    <w:rsid w:val="0041320C"/>
    <w:rsid w:val="004143ED"/>
    <w:rsid w:val="0041456F"/>
    <w:rsid w:val="00414947"/>
    <w:rsid w:val="00414C39"/>
    <w:rsid w:val="004151D2"/>
    <w:rsid w:val="004155DC"/>
    <w:rsid w:val="004156FF"/>
    <w:rsid w:val="00415BBA"/>
    <w:rsid w:val="00415C88"/>
    <w:rsid w:val="00416491"/>
    <w:rsid w:val="0041658F"/>
    <w:rsid w:val="00416987"/>
    <w:rsid w:val="004169B7"/>
    <w:rsid w:val="00416D74"/>
    <w:rsid w:val="0041761B"/>
    <w:rsid w:val="00417CEB"/>
    <w:rsid w:val="00420C39"/>
    <w:rsid w:val="00421352"/>
    <w:rsid w:val="0042145E"/>
    <w:rsid w:val="00421CB3"/>
    <w:rsid w:val="0042228B"/>
    <w:rsid w:val="0042410D"/>
    <w:rsid w:val="00424371"/>
    <w:rsid w:val="004245E7"/>
    <w:rsid w:val="00424618"/>
    <w:rsid w:val="0042462F"/>
    <w:rsid w:val="004249B7"/>
    <w:rsid w:val="00424B02"/>
    <w:rsid w:val="00424CD5"/>
    <w:rsid w:val="00424D79"/>
    <w:rsid w:val="0042553D"/>
    <w:rsid w:val="004258A5"/>
    <w:rsid w:val="00425AAB"/>
    <w:rsid w:val="00425B4A"/>
    <w:rsid w:val="00426481"/>
    <w:rsid w:val="004266F8"/>
    <w:rsid w:val="00426851"/>
    <w:rsid w:val="0042699C"/>
    <w:rsid w:val="004271E1"/>
    <w:rsid w:val="004273BD"/>
    <w:rsid w:val="00427879"/>
    <w:rsid w:val="004279EE"/>
    <w:rsid w:val="00427C5F"/>
    <w:rsid w:val="0043090D"/>
    <w:rsid w:val="00430F2C"/>
    <w:rsid w:val="00431388"/>
    <w:rsid w:val="0043181E"/>
    <w:rsid w:val="00431A74"/>
    <w:rsid w:val="00432144"/>
    <w:rsid w:val="004325C1"/>
    <w:rsid w:val="004325EB"/>
    <w:rsid w:val="004328DB"/>
    <w:rsid w:val="00432DF5"/>
    <w:rsid w:val="00433507"/>
    <w:rsid w:val="00433FED"/>
    <w:rsid w:val="0043537E"/>
    <w:rsid w:val="004355E8"/>
    <w:rsid w:val="004364E5"/>
    <w:rsid w:val="004365BE"/>
    <w:rsid w:val="004366AE"/>
    <w:rsid w:val="00437569"/>
    <w:rsid w:val="004379C0"/>
    <w:rsid w:val="004403F6"/>
    <w:rsid w:val="004404D9"/>
    <w:rsid w:val="00440AF0"/>
    <w:rsid w:val="00440BEC"/>
    <w:rsid w:val="004413BE"/>
    <w:rsid w:val="00441C7F"/>
    <w:rsid w:val="00442689"/>
    <w:rsid w:val="00442717"/>
    <w:rsid w:val="00442FBA"/>
    <w:rsid w:val="00443166"/>
    <w:rsid w:val="00443559"/>
    <w:rsid w:val="00443A4B"/>
    <w:rsid w:val="00444154"/>
    <w:rsid w:val="004449B4"/>
    <w:rsid w:val="00444A25"/>
    <w:rsid w:val="00444B8E"/>
    <w:rsid w:val="00445034"/>
    <w:rsid w:val="00445050"/>
    <w:rsid w:val="004455EE"/>
    <w:rsid w:val="00445B8B"/>
    <w:rsid w:val="0044711D"/>
    <w:rsid w:val="0044714B"/>
    <w:rsid w:val="00447538"/>
    <w:rsid w:val="00447A4C"/>
    <w:rsid w:val="00447ACD"/>
    <w:rsid w:val="00447D89"/>
    <w:rsid w:val="00447F14"/>
    <w:rsid w:val="00447F9A"/>
    <w:rsid w:val="00450CEF"/>
    <w:rsid w:val="00450E0D"/>
    <w:rsid w:val="004512CE"/>
    <w:rsid w:val="004516A2"/>
    <w:rsid w:val="00452067"/>
    <w:rsid w:val="004520F5"/>
    <w:rsid w:val="004524A0"/>
    <w:rsid w:val="00453BF7"/>
    <w:rsid w:val="00453C18"/>
    <w:rsid w:val="00453EA5"/>
    <w:rsid w:val="00453F35"/>
    <w:rsid w:val="00453FE2"/>
    <w:rsid w:val="0045426D"/>
    <w:rsid w:val="004543AF"/>
    <w:rsid w:val="004548D1"/>
    <w:rsid w:val="00454F68"/>
    <w:rsid w:val="00455052"/>
    <w:rsid w:val="004550A7"/>
    <w:rsid w:val="00455241"/>
    <w:rsid w:val="0045550C"/>
    <w:rsid w:val="00455628"/>
    <w:rsid w:val="0045593C"/>
    <w:rsid w:val="00455E12"/>
    <w:rsid w:val="00456487"/>
    <w:rsid w:val="004567B3"/>
    <w:rsid w:val="00456EFE"/>
    <w:rsid w:val="00456FF9"/>
    <w:rsid w:val="00457993"/>
    <w:rsid w:val="004605D3"/>
    <w:rsid w:val="004607EF"/>
    <w:rsid w:val="00460EA4"/>
    <w:rsid w:val="0046105F"/>
    <w:rsid w:val="00461736"/>
    <w:rsid w:val="0046177B"/>
    <w:rsid w:val="00461788"/>
    <w:rsid w:val="004628E2"/>
    <w:rsid w:val="00462978"/>
    <w:rsid w:val="0046297A"/>
    <w:rsid w:val="004630A7"/>
    <w:rsid w:val="004637F1"/>
    <w:rsid w:val="0046391D"/>
    <w:rsid w:val="00463977"/>
    <w:rsid w:val="00463CE3"/>
    <w:rsid w:val="00463D97"/>
    <w:rsid w:val="00464441"/>
    <w:rsid w:val="00464473"/>
    <w:rsid w:val="004649DA"/>
    <w:rsid w:val="00465354"/>
    <w:rsid w:val="00465FA2"/>
    <w:rsid w:val="004661EA"/>
    <w:rsid w:val="00466A82"/>
    <w:rsid w:val="0046729B"/>
    <w:rsid w:val="0046773E"/>
    <w:rsid w:val="00467764"/>
    <w:rsid w:val="00467FC6"/>
    <w:rsid w:val="00467FCC"/>
    <w:rsid w:val="00470EA3"/>
    <w:rsid w:val="004718A8"/>
    <w:rsid w:val="004718B8"/>
    <w:rsid w:val="00471B5F"/>
    <w:rsid w:val="00471BC7"/>
    <w:rsid w:val="0047203A"/>
    <w:rsid w:val="004721ED"/>
    <w:rsid w:val="00472A17"/>
    <w:rsid w:val="00472E8A"/>
    <w:rsid w:val="00472F52"/>
    <w:rsid w:val="0047405F"/>
    <w:rsid w:val="00474544"/>
    <w:rsid w:val="0047458D"/>
    <w:rsid w:val="004749CD"/>
    <w:rsid w:val="00474AC7"/>
    <w:rsid w:val="0047514C"/>
    <w:rsid w:val="00475581"/>
    <w:rsid w:val="00475AF1"/>
    <w:rsid w:val="00475E6F"/>
    <w:rsid w:val="00476405"/>
    <w:rsid w:val="0047755D"/>
    <w:rsid w:val="00477AD9"/>
    <w:rsid w:val="00480433"/>
    <w:rsid w:val="00480DDB"/>
    <w:rsid w:val="004817BE"/>
    <w:rsid w:val="004819C3"/>
    <w:rsid w:val="00481C77"/>
    <w:rsid w:val="004823B0"/>
    <w:rsid w:val="00482FE4"/>
    <w:rsid w:val="00483635"/>
    <w:rsid w:val="00483803"/>
    <w:rsid w:val="004845C4"/>
    <w:rsid w:val="004851AB"/>
    <w:rsid w:val="004853CE"/>
    <w:rsid w:val="004856F3"/>
    <w:rsid w:val="004858E2"/>
    <w:rsid w:val="0048606A"/>
    <w:rsid w:val="00486512"/>
    <w:rsid w:val="00486A89"/>
    <w:rsid w:val="004870BA"/>
    <w:rsid w:val="0048730D"/>
    <w:rsid w:val="00487370"/>
    <w:rsid w:val="00487A6D"/>
    <w:rsid w:val="00487CBB"/>
    <w:rsid w:val="00490416"/>
    <w:rsid w:val="00490AB6"/>
    <w:rsid w:val="00491657"/>
    <w:rsid w:val="004919F7"/>
    <w:rsid w:val="00491E57"/>
    <w:rsid w:val="0049238B"/>
    <w:rsid w:val="004935B5"/>
    <w:rsid w:val="0049372F"/>
    <w:rsid w:val="004944D0"/>
    <w:rsid w:val="0049466D"/>
    <w:rsid w:val="0049472B"/>
    <w:rsid w:val="00494929"/>
    <w:rsid w:val="00494CC9"/>
    <w:rsid w:val="00495250"/>
    <w:rsid w:val="004953D5"/>
    <w:rsid w:val="00495A3F"/>
    <w:rsid w:val="00496DEB"/>
    <w:rsid w:val="00496EC1"/>
    <w:rsid w:val="00497376"/>
    <w:rsid w:val="004975EB"/>
    <w:rsid w:val="004A1230"/>
    <w:rsid w:val="004A124E"/>
    <w:rsid w:val="004A1CD5"/>
    <w:rsid w:val="004A2002"/>
    <w:rsid w:val="004A207D"/>
    <w:rsid w:val="004A2789"/>
    <w:rsid w:val="004A278C"/>
    <w:rsid w:val="004A2B9C"/>
    <w:rsid w:val="004A2D71"/>
    <w:rsid w:val="004A345B"/>
    <w:rsid w:val="004A38DC"/>
    <w:rsid w:val="004A3F74"/>
    <w:rsid w:val="004A452F"/>
    <w:rsid w:val="004A4618"/>
    <w:rsid w:val="004A59F3"/>
    <w:rsid w:val="004A5D0C"/>
    <w:rsid w:val="004A5E1B"/>
    <w:rsid w:val="004A5EBE"/>
    <w:rsid w:val="004A612D"/>
    <w:rsid w:val="004A627D"/>
    <w:rsid w:val="004A67E6"/>
    <w:rsid w:val="004A6D5F"/>
    <w:rsid w:val="004A7268"/>
    <w:rsid w:val="004A7C1E"/>
    <w:rsid w:val="004B0141"/>
    <w:rsid w:val="004B16E3"/>
    <w:rsid w:val="004B1E7C"/>
    <w:rsid w:val="004B224B"/>
    <w:rsid w:val="004B2556"/>
    <w:rsid w:val="004B2B4E"/>
    <w:rsid w:val="004B3A55"/>
    <w:rsid w:val="004B4228"/>
    <w:rsid w:val="004B4439"/>
    <w:rsid w:val="004B52A1"/>
    <w:rsid w:val="004B5600"/>
    <w:rsid w:val="004B5F89"/>
    <w:rsid w:val="004B6642"/>
    <w:rsid w:val="004B6A43"/>
    <w:rsid w:val="004B6DFB"/>
    <w:rsid w:val="004B6EE9"/>
    <w:rsid w:val="004B6F28"/>
    <w:rsid w:val="004B7C7F"/>
    <w:rsid w:val="004C040F"/>
    <w:rsid w:val="004C0BF7"/>
    <w:rsid w:val="004C14F8"/>
    <w:rsid w:val="004C157F"/>
    <w:rsid w:val="004C20C9"/>
    <w:rsid w:val="004C244E"/>
    <w:rsid w:val="004C3D82"/>
    <w:rsid w:val="004C4587"/>
    <w:rsid w:val="004C4706"/>
    <w:rsid w:val="004C48A2"/>
    <w:rsid w:val="004C49D6"/>
    <w:rsid w:val="004C591F"/>
    <w:rsid w:val="004C61FD"/>
    <w:rsid w:val="004C65D2"/>
    <w:rsid w:val="004C6DE5"/>
    <w:rsid w:val="004D03A4"/>
    <w:rsid w:val="004D03EE"/>
    <w:rsid w:val="004D05E0"/>
    <w:rsid w:val="004D0B31"/>
    <w:rsid w:val="004D0B71"/>
    <w:rsid w:val="004D0D3D"/>
    <w:rsid w:val="004D0F6B"/>
    <w:rsid w:val="004D139C"/>
    <w:rsid w:val="004D2213"/>
    <w:rsid w:val="004D24EE"/>
    <w:rsid w:val="004D2591"/>
    <w:rsid w:val="004D2779"/>
    <w:rsid w:val="004D2966"/>
    <w:rsid w:val="004D2CAC"/>
    <w:rsid w:val="004D3F28"/>
    <w:rsid w:val="004D414A"/>
    <w:rsid w:val="004D456F"/>
    <w:rsid w:val="004D4F97"/>
    <w:rsid w:val="004D5DE2"/>
    <w:rsid w:val="004D66E5"/>
    <w:rsid w:val="004D6828"/>
    <w:rsid w:val="004D684C"/>
    <w:rsid w:val="004D69FA"/>
    <w:rsid w:val="004D708E"/>
    <w:rsid w:val="004D7720"/>
    <w:rsid w:val="004D7DDB"/>
    <w:rsid w:val="004E01D3"/>
    <w:rsid w:val="004E095E"/>
    <w:rsid w:val="004E0B25"/>
    <w:rsid w:val="004E1002"/>
    <w:rsid w:val="004E1436"/>
    <w:rsid w:val="004E23D8"/>
    <w:rsid w:val="004E2467"/>
    <w:rsid w:val="004E2717"/>
    <w:rsid w:val="004E2861"/>
    <w:rsid w:val="004E322F"/>
    <w:rsid w:val="004E33E3"/>
    <w:rsid w:val="004E4842"/>
    <w:rsid w:val="004E4C30"/>
    <w:rsid w:val="004E5807"/>
    <w:rsid w:val="004E586A"/>
    <w:rsid w:val="004E5FDD"/>
    <w:rsid w:val="004E6190"/>
    <w:rsid w:val="004E6560"/>
    <w:rsid w:val="004E6D0B"/>
    <w:rsid w:val="004E7543"/>
    <w:rsid w:val="004E76CE"/>
    <w:rsid w:val="004E7ACC"/>
    <w:rsid w:val="004E7D91"/>
    <w:rsid w:val="004F09A4"/>
    <w:rsid w:val="004F0FD7"/>
    <w:rsid w:val="004F1C23"/>
    <w:rsid w:val="004F1D0A"/>
    <w:rsid w:val="004F245A"/>
    <w:rsid w:val="004F2D37"/>
    <w:rsid w:val="004F3171"/>
    <w:rsid w:val="004F3DB0"/>
    <w:rsid w:val="004F3FF0"/>
    <w:rsid w:val="004F45D8"/>
    <w:rsid w:val="004F494F"/>
    <w:rsid w:val="004F51D3"/>
    <w:rsid w:val="004F52B0"/>
    <w:rsid w:val="004F5563"/>
    <w:rsid w:val="004F5731"/>
    <w:rsid w:val="004F578D"/>
    <w:rsid w:val="004F5A14"/>
    <w:rsid w:val="004F6585"/>
    <w:rsid w:val="004F65D3"/>
    <w:rsid w:val="004F6C09"/>
    <w:rsid w:val="004F789B"/>
    <w:rsid w:val="005000FE"/>
    <w:rsid w:val="00500FEF"/>
    <w:rsid w:val="00501121"/>
    <w:rsid w:val="005026EB"/>
    <w:rsid w:val="00503176"/>
    <w:rsid w:val="005044B7"/>
    <w:rsid w:val="005045BB"/>
    <w:rsid w:val="00504634"/>
    <w:rsid w:val="00504989"/>
    <w:rsid w:val="00504AF8"/>
    <w:rsid w:val="00504CD2"/>
    <w:rsid w:val="00504E96"/>
    <w:rsid w:val="00504EFF"/>
    <w:rsid w:val="005054FA"/>
    <w:rsid w:val="00505AA8"/>
    <w:rsid w:val="00505CE4"/>
    <w:rsid w:val="00505EC6"/>
    <w:rsid w:val="00506037"/>
    <w:rsid w:val="00506BAA"/>
    <w:rsid w:val="00506CC8"/>
    <w:rsid w:val="00507164"/>
    <w:rsid w:val="00507972"/>
    <w:rsid w:val="00507B46"/>
    <w:rsid w:val="00507F87"/>
    <w:rsid w:val="005106B0"/>
    <w:rsid w:val="00511253"/>
    <w:rsid w:val="005118B7"/>
    <w:rsid w:val="00511C25"/>
    <w:rsid w:val="00511EF6"/>
    <w:rsid w:val="005121C9"/>
    <w:rsid w:val="00512513"/>
    <w:rsid w:val="00512BC2"/>
    <w:rsid w:val="00513456"/>
    <w:rsid w:val="005139AF"/>
    <w:rsid w:val="00514076"/>
    <w:rsid w:val="005146DA"/>
    <w:rsid w:val="00514943"/>
    <w:rsid w:val="00514F35"/>
    <w:rsid w:val="00514FB9"/>
    <w:rsid w:val="005157C1"/>
    <w:rsid w:val="00515CCF"/>
    <w:rsid w:val="00515D8A"/>
    <w:rsid w:val="005164AC"/>
    <w:rsid w:val="00516633"/>
    <w:rsid w:val="005166C5"/>
    <w:rsid w:val="00516E2C"/>
    <w:rsid w:val="00516E3E"/>
    <w:rsid w:val="005177B4"/>
    <w:rsid w:val="00520126"/>
    <w:rsid w:val="00520661"/>
    <w:rsid w:val="00520943"/>
    <w:rsid w:val="00520AC8"/>
    <w:rsid w:val="005212B0"/>
    <w:rsid w:val="005223D6"/>
    <w:rsid w:val="00522AC6"/>
    <w:rsid w:val="00522D65"/>
    <w:rsid w:val="00523100"/>
    <w:rsid w:val="005236DA"/>
    <w:rsid w:val="00523B48"/>
    <w:rsid w:val="00523C3F"/>
    <w:rsid w:val="00524BBA"/>
    <w:rsid w:val="00524FB3"/>
    <w:rsid w:val="005250B5"/>
    <w:rsid w:val="005250FA"/>
    <w:rsid w:val="00525106"/>
    <w:rsid w:val="005254B3"/>
    <w:rsid w:val="005259F7"/>
    <w:rsid w:val="00525DD9"/>
    <w:rsid w:val="00525E11"/>
    <w:rsid w:val="00525E39"/>
    <w:rsid w:val="00526379"/>
    <w:rsid w:val="005265A1"/>
    <w:rsid w:val="0052677C"/>
    <w:rsid w:val="005269CC"/>
    <w:rsid w:val="00526E7C"/>
    <w:rsid w:val="00526ED0"/>
    <w:rsid w:val="005271AC"/>
    <w:rsid w:val="00527589"/>
    <w:rsid w:val="00527BEB"/>
    <w:rsid w:val="00527D80"/>
    <w:rsid w:val="00527DBF"/>
    <w:rsid w:val="005300AD"/>
    <w:rsid w:val="0053056C"/>
    <w:rsid w:val="00530F10"/>
    <w:rsid w:val="00531381"/>
    <w:rsid w:val="005314D6"/>
    <w:rsid w:val="00531510"/>
    <w:rsid w:val="005322D9"/>
    <w:rsid w:val="00532CB4"/>
    <w:rsid w:val="00532F62"/>
    <w:rsid w:val="005330A7"/>
    <w:rsid w:val="005333EB"/>
    <w:rsid w:val="00533563"/>
    <w:rsid w:val="00533CAB"/>
    <w:rsid w:val="00533D3C"/>
    <w:rsid w:val="00533DDD"/>
    <w:rsid w:val="00534238"/>
    <w:rsid w:val="00534484"/>
    <w:rsid w:val="005347E6"/>
    <w:rsid w:val="00534863"/>
    <w:rsid w:val="00535954"/>
    <w:rsid w:val="00535FEB"/>
    <w:rsid w:val="00536248"/>
    <w:rsid w:val="005373EB"/>
    <w:rsid w:val="00537471"/>
    <w:rsid w:val="00537563"/>
    <w:rsid w:val="0053783B"/>
    <w:rsid w:val="00537A35"/>
    <w:rsid w:val="00537A6D"/>
    <w:rsid w:val="005400EB"/>
    <w:rsid w:val="00540378"/>
    <w:rsid w:val="00540F89"/>
    <w:rsid w:val="00541805"/>
    <w:rsid w:val="00541FCD"/>
    <w:rsid w:val="00542548"/>
    <w:rsid w:val="00543666"/>
    <w:rsid w:val="00543B76"/>
    <w:rsid w:val="00543CD3"/>
    <w:rsid w:val="0054472D"/>
    <w:rsid w:val="00544ACF"/>
    <w:rsid w:val="005458E9"/>
    <w:rsid w:val="00545C3A"/>
    <w:rsid w:val="00545FDE"/>
    <w:rsid w:val="00545FF1"/>
    <w:rsid w:val="00546117"/>
    <w:rsid w:val="005466F0"/>
    <w:rsid w:val="00546AD3"/>
    <w:rsid w:val="00547C3E"/>
    <w:rsid w:val="00547D3E"/>
    <w:rsid w:val="00550574"/>
    <w:rsid w:val="005506A6"/>
    <w:rsid w:val="00550C27"/>
    <w:rsid w:val="0055156A"/>
    <w:rsid w:val="0055222F"/>
    <w:rsid w:val="005524DA"/>
    <w:rsid w:val="005526AA"/>
    <w:rsid w:val="00552855"/>
    <w:rsid w:val="00552F11"/>
    <w:rsid w:val="00554697"/>
    <w:rsid w:val="005546A9"/>
    <w:rsid w:val="0055482E"/>
    <w:rsid w:val="00554A2F"/>
    <w:rsid w:val="00554A67"/>
    <w:rsid w:val="00554DFE"/>
    <w:rsid w:val="00554E64"/>
    <w:rsid w:val="0055522E"/>
    <w:rsid w:val="005556AD"/>
    <w:rsid w:val="005557F3"/>
    <w:rsid w:val="00555A48"/>
    <w:rsid w:val="0055631E"/>
    <w:rsid w:val="00556397"/>
    <w:rsid w:val="005578AA"/>
    <w:rsid w:val="00557913"/>
    <w:rsid w:val="00557C61"/>
    <w:rsid w:val="00560331"/>
    <w:rsid w:val="0056033B"/>
    <w:rsid w:val="00560604"/>
    <w:rsid w:val="00560A0F"/>
    <w:rsid w:val="0056160C"/>
    <w:rsid w:val="00561DA3"/>
    <w:rsid w:val="00561EB0"/>
    <w:rsid w:val="005629CA"/>
    <w:rsid w:val="005633EA"/>
    <w:rsid w:val="005643A5"/>
    <w:rsid w:val="00564D70"/>
    <w:rsid w:val="00565158"/>
    <w:rsid w:val="00565500"/>
    <w:rsid w:val="00565B02"/>
    <w:rsid w:val="00566007"/>
    <w:rsid w:val="00566267"/>
    <w:rsid w:val="00566B59"/>
    <w:rsid w:val="00566D01"/>
    <w:rsid w:val="0056722C"/>
    <w:rsid w:val="00567FCB"/>
    <w:rsid w:val="0057066F"/>
    <w:rsid w:val="00570E0A"/>
    <w:rsid w:val="00570E8F"/>
    <w:rsid w:val="00570E9C"/>
    <w:rsid w:val="0057161E"/>
    <w:rsid w:val="0057191F"/>
    <w:rsid w:val="00571B71"/>
    <w:rsid w:val="00571B9C"/>
    <w:rsid w:val="00572ED0"/>
    <w:rsid w:val="00573194"/>
    <w:rsid w:val="00573581"/>
    <w:rsid w:val="00573B94"/>
    <w:rsid w:val="00573EAA"/>
    <w:rsid w:val="00573FA9"/>
    <w:rsid w:val="00574498"/>
    <w:rsid w:val="005744CD"/>
    <w:rsid w:val="005746CA"/>
    <w:rsid w:val="0057480D"/>
    <w:rsid w:val="0057499F"/>
    <w:rsid w:val="0057553E"/>
    <w:rsid w:val="00575627"/>
    <w:rsid w:val="005757E6"/>
    <w:rsid w:val="005757E9"/>
    <w:rsid w:val="00575947"/>
    <w:rsid w:val="00575F69"/>
    <w:rsid w:val="00576141"/>
    <w:rsid w:val="005761C7"/>
    <w:rsid w:val="00576DDC"/>
    <w:rsid w:val="00576E66"/>
    <w:rsid w:val="00577056"/>
    <w:rsid w:val="00577A2E"/>
    <w:rsid w:val="00577DFD"/>
    <w:rsid w:val="00577E4C"/>
    <w:rsid w:val="00577F25"/>
    <w:rsid w:val="0058005F"/>
    <w:rsid w:val="0058015A"/>
    <w:rsid w:val="005810BA"/>
    <w:rsid w:val="00581B61"/>
    <w:rsid w:val="00581C7E"/>
    <w:rsid w:val="00582744"/>
    <w:rsid w:val="00582B74"/>
    <w:rsid w:val="00582FCD"/>
    <w:rsid w:val="00582FF7"/>
    <w:rsid w:val="00583A86"/>
    <w:rsid w:val="00583AFD"/>
    <w:rsid w:val="00583E91"/>
    <w:rsid w:val="00583FFD"/>
    <w:rsid w:val="005840D7"/>
    <w:rsid w:val="0058448F"/>
    <w:rsid w:val="00584F62"/>
    <w:rsid w:val="00585026"/>
    <w:rsid w:val="005850AD"/>
    <w:rsid w:val="00585BD9"/>
    <w:rsid w:val="0058642D"/>
    <w:rsid w:val="00586527"/>
    <w:rsid w:val="005867B2"/>
    <w:rsid w:val="00586A6D"/>
    <w:rsid w:val="00586BE5"/>
    <w:rsid w:val="00586F02"/>
    <w:rsid w:val="005871DB"/>
    <w:rsid w:val="005875E0"/>
    <w:rsid w:val="005878D8"/>
    <w:rsid w:val="00587E2E"/>
    <w:rsid w:val="005903D5"/>
    <w:rsid w:val="00590980"/>
    <w:rsid w:val="00590D0D"/>
    <w:rsid w:val="005913F2"/>
    <w:rsid w:val="00591D28"/>
    <w:rsid w:val="005928D8"/>
    <w:rsid w:val="0059291B"/>
    <w:rsid w:val="005939BC"/>
    <w:rsid w:val="00593B3A"/>
    <w:rsid w:val="0059481F"/>
    <w:rsid w:val="00594935"/>
    <w:rsid w:val="00594BEC"/>
    <w:rsid w:val="00594CAD"/>
    <w:rsid w:val="00594E0F"/>
    <w:rsid w:val="0059511C"/>
    <w:rsid w:val="00595272"/>
    <w:rsid w:val="005958C1"/>
    <w:rsid w:val="0059659E"/>
    <w:rsid w:val="00596A80"/>
    <w:rsid w:val="00596AF8"/>
    <w:rsid w:val="00596D52"/>
    <w:rsid w:val="00597053"/>
    <w:rsid w:val="00597F23"/>
    <w:rsid w:val="005A0293"/>
    <w:rsid w:val="005A02F4"/>
    <w:rsid w:val="005A0354"/>
    <w:rsid w:val="005A0473"/>
    <w:rsid w:val="005A080B"/>
    <w:rsid w:val="005A0DF9"/>
    <w:rsid w:val="005A1DBF"/>
    <w:rsid w:val="005A2293"/>
    <w:rsid w:val="005A232B"/>
    <w:rsid w:val="005A232E"/>
    <w:rsid w:val="005A2D5D"/>
    <w:rsid w:val="005A38AA"/>
    <w:rsid w:val="005A39A6"/>
    <w:rsid w:val="005A3DE2"/>
    <w:rsid w:val="005A52A5"/>
    <w:rsid w:val="005A52F8"/>
    <w:rsid w:val="005A5399"/>
    <w:rsid w:val="005A5BCC"/>
    <w:rsid w:val="005A5E00"/>
    <w:rsid w:val="005A5FE7"/>
    <w:rsid w:val="005A6133"/>
    <w:rsid w:val="005A62A1"/>
    <w:rsid w:val="005A7044"/>
    <w:rsid w:val="005A7695"/>
    <w:rsid w:val="005A7F91"/>
    <w:rsid w:val="005A7FE6"/>
    <w:rsid w:val="005B0163"/>
    <w:rsid w:val="005B1074"/>
    <w:rsid w:val="005B1871"/>
    <w:rsid w:val="005B28D3"/>
    <w:rsid w:val="005B3E5D"/>
    <w:rsid w:val="005B3F5C"/>
    <w:rsid w:val="005B4122"/>
    <w:rsid w:val="005B4ACA"/>
    <w:rsid w:val="005B4BD7"/>
    <w:rsid w:val="005B5121"/>
    <w:rsid w:val="005B51B1"/>
    <w:rsid w:val="005B5FE7"/>
    <w:rsid w:val="005B6669"/>
    <w:rsid w:val="005B6B1C"/>
    <w:rsid w:val="005B6C39"/>
    <w:rsid w:val="005B6F94"/>
    <w:rsid w:val="005B771D"/>
    <w:rsid w:val="005B78E2"/>
    <w:rsid w:val="005B799D"/>
    <w:rsid w:val="005B7AB9"/>
    <w:rsid w:val="005B7CAE"/>
    <w:rsid w:val="005C022A"/>
    <w:rsid w:val="005C03E9"/>
    <w:rsid w:val="005C04D5"/>
    <w:rsid w:val="005C0799"/>
    <w:rsid w:val="005C09BC"/>
    <w:rsid w:val="005C0DB2"/>
    <w:rsid w:val="005C105D"/>
    <w:rsid w:val="005C1316"/>
    <w:rsid w:val="005C13B3"/>
    <w:rsid w:val="005C15E2"/>
    <w:rsid w:val="005C1CF5"/>
    <w:rsid w:val="005C20FF"/>
    <w:rsid w:val="005C2875"/>
    <w:rsid w:val="005C2B64"/>
    <w:rsid w:val="005C2BDD"/>
    <w:rsid w:val="005C31C7"/>
    <w:rsid w:val="005C36B7"/>
    <w:rsid w:val="005C3DE7"/>
    <w:rsid w:val="005C48B5"/>
    <w:rsid w:val="005C5AC3"/>
    <w:rsid w:val="005C5E3E"/>
    <w:rsid w:val="005C5EAD"/>
    <w:rsid w:val="005C5F91"/>
    <w:rsid w:val="005C6368"/>
    <w:rsid w:val="005C63E5"/>
    <w:rsid w:val="005C65CC"/>
    <w:rsid w:val="005C6740"/>
    <w:rsid w:val="005C7219"/>
    <w:rsid w:val="005C7371"/>
    <w:rsid w:val="005C782A"/>
    <w:rsid w:val="005C7EDF"/>
    <w:rsid w:val="005D024F"/>
    <w:rsid w:val="005D0294"/>
    <w:rsid w:val="005D02A8"/>
    <w:rsid w:val="005D09A3"/>
    <w:rsid w:val="005D0ACA"/>
    <w:rsid w:val="005D0BC5"/>
    <w:rsid w:val="005D0BE5"/>
    <w:rsid w:val="005D0D47"/>
    <w:rsid w:val="005D1014"/>
    <w:rsid w:val="005D1A93"/>
    <w:rsid w:val="005D1ECD"/>
    <w:rsid w:val="005D2B13"/>
    <w:rsid w:val="005D2E54"/>
    <w:rsid w:val="005D3207"/>
    <w:rsid w:val="005D34DA"/>
    <w:rsid w:val="005D36CF"/>
    <w:rsid w:val="005D3A05"/>
    <w:rsid w:val="005D3C1D"/>
    <w:rsid w:val="005D4B7A"/>
    <w:rsid w:val="005D601E"/>
    <w:rsid w:val="005D6089"/>
    <w:rsid w:val="005D6465"/>
    <w:rsid w:val="005D659C"/>
    <w:rsid w:val="005D6640"/>
    <w:rsid w:val="005D664F"/>
    <w:rsid w:val="005D67C2"/>
    <w:rsid w:val="005D69EF"/>
    <w:rsid w:val="005D7C1F"/>
    <w:rsid w:val="005D7CC0"/>
    <w:rsid w:val="005D7CCD"/>
    <w:rsid w:val="005D7FC1"/>
    <w:rsid w:val="005D7FD1"/>
    <w:rsid w:val="005E05A3"/>
    <w:rsid w:val="005E0C24"/>
    <w:rsid w:val="005E10D6"/>
    <w:rsid w:val="005E12FF"/>
    <w:rsid w:val="005E1785"/>
    <w:rsid w:val="005E182D"/>
    <w:rsid w:val="005E1B96"/>
    <w:rsid w:val="005E1BE0"/>
    <w:rsid w:val="005E2194"/>
    <w:rsid w:val="005E2D29"/>
    <w:rsid w:val="005E3061"/>
    <w:rsid w:val="005E32CE"/>
    <w:rsid w:val="005E3770"/>
    <w:rsid w:val="005E3D92"/>
    <w:rsid w:val="005E3F0E"/>
    <w:rsid w:val="005E46FD"/>
    <w:rsid w:val="005E4B01"/>
    <w:rsid w:val="005E4C91"/>
    <w:rsid w:val="005E4F8D"/>
    <w:rsid w:val="005E541E"/>
    <w:rsid w:val="005E56A0"/>
    <w:rsid w:val="005E5B7C"/>
    <w:rsid w:val="005E5F2A"/>
    <w:rsid w:val="005E60AF"/>
    <w:rsid w:val="005E65E3"/>
    <w:rsid w:val="005E6A86"/>
    <w:rsid w:val="005E7503"/>
    <w:rsid w:val="005E7656"/>
    <w:rsid w:val="005E7671"/>
    <w:rsid w:val="005E7BF0"/>
    <w:rsid w:val="005F09BD"/>
    <w:rsid w:val="005F0A71"/>
    <w:rsid w:val="005F0DB3"/>
    <w:rsid w:val="005F1803"/>
    <w:rsid w:val="005F1F43"/>
    <w:rsid w:val="005F20C5"/>
    <w:rsid w:val="005F22F1"/>
    <w:rsid w:val="005F2895"/>
    <w:rsid w:val="005F38A1"/>
    <w:rsid w:val="005F38DB"/>
    <w:rsid w:val="005F3A29"/>
    <w:rsid w:val="005F3A8B"/>
    <w:rsid w:val="005F43C1"/>
    <w:rsid w:val="005F49A4"/>
    <w:rsid w:val="005F4DF8"/>
    <w:rsid w:val="005F51D9"/>
    <w:rsid w:val="005F5A93"/>
    <w:rsid w:val="005F5AA6"/>
    <w:rsid w:val="005F640A"/>
    <w:rsid w:val="005F6611"/>
    <w:rsid w:val="005F675E"/>
    <w:rsid w:val="005F6A46"/>
    <w:rsid w:val="005F7005"/>
    <w:rsid w:val="005F7758"/>
    <w:rsid w:val="005F785B"/>
    <w:rsid w:val="006006E0"/>
    <w:rsid w:val="00600B6F"/>
    <w:rsid w:val="00600C4D"/>
    <w:rsid w:val="006017FF"/>
    <w:rsid w:val="00601C5C"/>
    <w:rsid w:val="0060204C"/>
    <w:rsid w:val="00602F69"/>
    <w:rsid w:val="00604DC8"/>
    <w:rsid w:val="006057D3"/>
    <w:rsid w:val="00605CA7"/>
    <w:rsid w:val="00606332"/>
    <w:rsid w:val="006065D5"/>
    <w:rsid w:val="00606D99"/>
    <w:rsid w:val="00606ED6"/>
    <w:rsid w:val="00606F6E"/>
    <w:rsid w:val="00607AC6"/>
    <w:rsid w:val="00607D71"/>
    <w:rsid w:val="00607E22"/>
    <w:rsid w:val="0061094C"/>
    <w:rsid w:val="00610E49"/>
    <w:rsid w:val="00611798"/>
    <w:rsid w:val="00611BCB"/>
    <w:rsid w:val="0061272B"/>
    <w:rsid w:val="0061277E"/>
    <w:rsid w:val="006129A2"/>
    <w:rsid w:val="006136AD"/>
    <w:rsid w:val="006145AD"/>
    <w:rsid w:val="00614A8D"/>
    <w:rsid w:val="00614E2B"/>
    <w:rsid w:val="006155C3"/>
    <w:rsid w:val="00615C29"/>
    <w:rsid w:val="00615F9B"/>
    <w:rsid w:val="00616171"/>
    <w:rsid w:val="0061624F"/>
    <w:rsid w:val="006166A3"/>
    <w:rsid w:val="00616B79"/>
    <w:rsid w:val="00616F42"/>
    <w:rsid w:val="0061771A"/>
    <w:rsid w:val="006179EF"/>
    <w:rsid w:val="006201BC"/>
    <w:rsid w:val="0062026E"/>
    <w:rsid w:val="0062071F"/>
    <w:rsid w:val="00620BC7"/>
    <w:rsid w:val="00620D39"/>
    <w:rsid w:val="00621032"/>
    <w:rsid w:val="00621A57"/>
    <w:rsid w:val="00621B3B"/>
    <w:rsid w:val="00621DFD"/>
    <w:rsid w:val="00622427"/>
    <w:rsid w:val="00622439"/>
    <w:rsid w:val="006228E0"/>
    <w:rsid w:val="00622B51"/>
    <w:rsid w:val="006234AB"/>
    <w:rsid w:val="00623C51"/>
    <w:rsid w:val="006243ED"/>
    <w:rsid w:val="00624A11"/>
    <w:rsid w:val="00624A42"/>
    <w:rsid w:val="00624DAB"/>
    <w:rsid w:val="006256B4"/>
    <w:rsid w:val="006257AF"/>
    <w:rsid w:val="00625EDA"/>
    <w:rsid w:val="006260E6"/>
    <w:rsid w:val="006261C6"/>
    <w:rsid w:val="00626499"/>
    <w:rsid w:val="006266F5"/>
    <w:rsid w:val="00626819"/>
    <w:rsid w:val="00627A6A"/>
    <w:rsid w:val="00630034"/>
    <w:rsid w:val="00630098"/>
    <w:rsid w:val="006303B9"/>
    <w:rsid w:val="006308AC"/>
    <w:rsid w:val="00630D9F"/>
    <w:rsid w:val="00630E2E"/>
    <w:rsid w:val="0063104E"/>
    <w:rsid w:val="00631868"/>
    <w:rsid w:val="00631D76"/>
    <w:rsid w:val="006326A6"/>
    <w:rsid w:val="006328A8"/>
    <w:rsid w:val="00632E49"/>
    <w:rsid w:val="00632FB2"/>
    <w:rsid w:val="00633242"/>
    <w:rsid w:val="0063365F"/>
    <w:rsid w:val="00633BC5"/>
    <w:rsid w:val="00633CE2"/>
    <w:rsid w:val="00634A82"/>
    <w:rsid w:val="00634D21"/>
    <w:rsid w:val="00635516"/>
    <w:rsid w:val="0063630E"/>
    <w:rsid w:val="00636786"/>
    <w:rsid w:val="0063744F"/>
    <w:rsid w:val="00637A63"/>
    <w:rsid w:val="00637BD1"/>
    <w:rsid w:val="006401BC"/>
    <w:rsid w:val="006404B7"/>
    <w:rsid w:val="0064063E"/>
    <w:rsid w:val="00641320"/>
    <w:rsid w:val="00641A84"/>
    <w:rsid w:val="00642287"/>
    <w:rsid w:val="00642335"/>
    <w:rsid w:val="006423A4"/>
    <w:rsid w:val="00642595"/>
    <w:rsid w:val="006429B0"/>
    <w:rsid w:val="00642ACD"/>
    <w:rsid w:val="00643015"/>
    <w:rsid w:val="0064305A"/>
    <w:rsid w:val="0064437B"/>
    <w:rsid w:val="006443A1"/>
    <w:rsid w:val="00644BC1"/>
    <w:rsid w:val="00644C6F"/>
    <w:rsid w:val="00644CEB"/>
    <w:rsid w:val="00644E42"/>
    <w:rsid w:val="00644FA8"/>
    <w:rsid w:val="0064538E"/>
    <w:rsid w:val="006456AA"/>
    <w:rsid w:val="006457E3"/>
    <w:rsid w:val="006458E0"/>
    <w:rsid w:val="00645AC5"/>
    <w:rsid w:val="00646271"/>
    <w:rsid w:val="00646A55"/>
    <w:rsid w:val="00646E8C"/>
    <w:rsid w:val="00646EDC"/>
    <w:rsid w:val="00646FE6"/>
    <w:rsid w:val="006471B8"/>
    <w:rsid w:val="006473FC"/>
    <w:rsid w:val="0064767C"/>
    <w:rsid w:val="00647AC9"/>
    <w:rsid w:val="00647EED"/>
    <w:rsid w:val="00650BDB"/>
    <w:rsid w:val="006510A1"/>
    <w:rsid w:val="00651144"/>
    <w:rsid w:val="006518AC"/>
    <w:rsid w:val="006520AD"/>
    <w:rsid w:val="00652399"/>
    <w:rsid w:val="006524F2"/>
    <w:rsid w:val="006526E1"/>
    <w:rsid w:val="00652898"/>
    <w:rsid w:val="006533CB"/>
    <w:rsid w:val="006534C4"/>
    <w:rsid w:val="0065365F"/>
    <w:rsid w:val="0065399A"/>
    <w:rsid w:val="00654611"/>
    <w:rsid w:val="00654686"/>
    <w:rsid w:val="0065496B"/>
    <w:rsid w:val="00654A45"/>
    <w:rsid w:val="00654A53"/>
    <w:rsid w:val="00654C9D"/>
    <w:rsid w:val="00654FA1"/>
    <w:rsid w:val="00655C7F"/>
    <w:rsid w:val="00655D15"/>
    <w:rsid w:val="006560FA"/>
    <w:rsid w:val="006564C2"/>
    <w:rsid w:val="00656609"/>
    <w:rsid w:val="00656671"/>
    <w:rsid w:val="00656BA7"/>
    <w:rsid w:val="00656DE8"/>
    <w:rsid w:val="006578AF"/>
    <w:rsid w:val="00660102"/>
    <w:rsid w:val="00660110"/>
    <w:rsid w:val="0066113E"/>
    <w:rsid w:val="006625D7"/>
    <w:rsid w:val="00662C76"/>
    <w:rsid w:val="00662F92"/>
    <w:rsid w:val="006632F8"/>
    <w:rsid w:val="006633D4"/>
    <w:rsid w:val="0066348E"/>
    <w:rsid w:val="00663765"/>
    <w:rsid w:val="00663B2E"/>
    <w:rsid w:val="00663C19"/>
    <w:rsid w:val="00664243"/>
    <w:rsid w:val="00664324"/>
    <w:rsid w:val="00664ED6"/>
    <w:rsid w:val="006657CA"/>
    <w:rsid w:val="00665DF1"/>
    <w:rsid w:val="00665F4B"/>
    <w:rsid w:val="006665BB"/>
    <w:rsid w:val="00666625"/>
    <w:rsid w:val="006666BF"/>
    <w:rsid w:val="00666724"/>
    <w:rsid w:val="00666BD0"/>
    <w:rsid w:val="00666F90"/>
    <w:rsid w:val="006671AE"/>
    <w:rsid w:val="0066744A"/>
    <w:rsid w:val="006677FF"/>
    <w:rsid w:val="00667BAC"/>
    <w:rsid w:val="00667EB9"/>
    <w:rsid w:val="006700C5"/>
    <w:rsid w:val="006701F5"/>
    <w:rsid w:val="00670231"/>
    <w:rsid w:val="00670261"/>
    <w:rsid w:val="006704C0"/>
    <w:rsid w:val="00670CC9"/>
    <w:rsid w:val="00670CE5"/>
    <w:rsid w:val="00670FBC"/>
    <w:rsid w:val="00671368"/>
    <w:rsid w:val="00671612"/>
    <w:rsid w:val="006719A0"/>
    <w:rsid w:val="00672667"/>
    <w:rsid w:val="00674BBD"/>
    <w:rsid w:val="00674EF0"/>
    <w:rsid w:val="006753AF"/>
    <w:rsid w:val="0067554C"/>
    <w:rsid w:val="006763CF"/>
    <w:rsid w:val="006767FD"/>
    <w:rsid w:val="006769E1"/>
    <w:rsid w:val="00677612"/>
    <w:rsid w:val="00677C61"/>
    <w:rsid w:val="00680069"/>
    <w:rsid w:val="00681411"/>
    <w:rsid w:val="00681D4A"/>
    <w:rsid w:val="0068245E"/>
    <w:rsid w:val="0068249A"/>
    <w:rsid w:val="00682866"/>
    <w:rsid w:val="00682A15"/>
    <w:rsid w:val="006830B9"/>
    <w:rsid w:val="006846F5"/>
    <w:rsid w:val="00684969"/>
    <w:rsid w:val="0068551A"/>
    <w:rsid w:val="00685738"/>
    <w:rsid w:val="00685B41"/>
    <w:rsid w:val="00686A08"/>
    <w:rsid w:val="00687267"/>
    <w:rsid w:val="00687472"/>
    <w:rsid w:val="006878CE"/>
    <w:rsid w:val="00687A18"/>
    <w:rsid w:val="00687C6D"/>
    <w:rsid w:val="00687D61"/>
    <w:rsid w:val="0069076F"/>
    <w:rsid w:val="00690881"/>
    <w:rsid w:val="00691193"/>
    <w:rsid w:val="0069124C"/>
    <w:rsid w:val="0069211F"/>
    <w:rsid w:val="006925E3"/>
    <w:rsid w:val="00692A4C"/>
    <w:rsid w:val="00692AB5"/>
    <w:rsid w:val="00693A33"/>
    <w:rsid w:val="00693E55"/>
    <w:rsid w:val="00694176"/>
    <w:rsid w:val="00694610"/>
    <w:rsid w:val="0069465E"/>
    <w:rsid w:val="0069487A"/>
    <w:rsid w:val="00694AFC"/>
    <w:rsid w:val="0069565F"/>
    <w:rsid w:val="00695860"/>
    <w:rsid w:val="0069628F"/>
    <w:rsid w:val="006963C2"/>
    <w:rsid w:val="00696654"/>
    <w:rsid w:val="006967F0"/>
    <w:rsid w:val="00696BAC"/>
    <w:rsid w:val="00696D34"/>
    <w:rsid w:val="00697D3B"/>
    <w:rsid w:val="006A0A5C"/>
    <w:rsid w:val="006A0B52"/>
    <w:rsid w:val="006A0D8B"/>
    <w:rsid w:val="006A1883"/>
    <w:rsid w:val="006A1B5C"/>
    <w:rsid w:val="006A1B76"/>
    <w:rsid w:val="006A250D"/>
    <w:rsid w:val="006A2A1B"/>
    <w:rsid w:val="006A2BF3"/>
    <w:rsid w:val="006A3FEE"/>
    <w:rsid w:val="006A4233"/>
    <w:rsid w:val="006A466E"/>
    <w:rsid w:val="006A58D5"/>
    <w:rsid w:val="006A5E46"/>
    <w:rsid w:val="006A5E56"/>
    <w:rsid w:val="006A612C"/>
    <w:rsid w:val="006A61F7"/>
    <w:rsid w:val="006A64E7"/>
    <w:rsid w:val="006A69E5"/>
    <w:rsid w:val="006A6B21"/>
    <w:rsid w:val="006A6B5A"/>
    <w:rsid w:val="006A6B94"/>
    <w:rsid w:val="006A6BD2"/>
    <w:rsid w:val="006A7123"/>
    <w:rsid w:val="006A7F58"/>
    <w:rsid w:val="006A7F62"/>
    <w:rsid w:val="006B12D4"/>
    <w:rsid w:val="006B17AE"/>
    <w:rsid w:val="006B1B13"/>
    <w:rsid w:val="006B1FE8"/>
    <w:rsid w:val="006B2FA5"/>
    <w:rsid w:val="006B4151"/>
    <w:rsid w:val="006B4775"/>
    <w:rsid w:val="006B4D11"/>
    <w:rsid w:val="006B4D6C"/>
    <w:rsid w:val="006B5A35"/>
    <w:rsid w:val="006B5EBE"/>
    <w:rsid w:val="006B6269"/>
    <w:rsid w:val="006B68BB"/>
    <w:rsid w:val="006B6ABE"/>
    <w:rsid w:val="006B708E"/>
    <w:rsid w:val="006B70E2"/>
    <w:rsid w:val="006B7734"/>
    <w:rsid w:val="006C0003"/>
    <w:rsid w:val="006C088B"/>
    <w:rsid w:val="006C08CC"/>
    <w:rsid w:val="006C0A14"/>
    <w:rsid w:val="006C0C9B"/>
    <w:rsid w:val="006C146D"/>
    <w:rsid w:val="006C1ADF"/>
    <w:rsid w:val="006C2193"/>
    <w:rsid w:val="006C2C8B"/>
    <w:rsid w:val="006C2EC9"/>
    <w:rsid w:val="006C3193"/>
    <w:rsid w:val="006C35DA"/>
    <w:rsid w:val="006C3C92"/>
    <w:rsid w:val="006C3EC6"/>
    <w:rsid w:val="006C43B9"/>
    <w:rsid w:val="006C482D"/>
    <w:rsid w:val="006C4AE0"/>
    <w:rsid w:val="006C510D"/>
    <w:rsid w:val="006C5194"/>
    <w:rsid w:val="006C5B23"/>
    <w:rsid w:val="006C5CE3"/>
    <w:rsid w:val="006C5F59"/>
    <w:rsid w:val="006C61C3"/>
    <w:rsid w:val="006C6A56"/>
    <w:rsid w:val="006C704A"/>
    <w:rsid w:val="006C716C"/>
    <w:rsid w:val="006C7EEC"/>
    <w:rsid w:val="006D0480"/>
    <w:rsid w:val="006D0814"/>
    <w:rsid w:val="006D0CF7"/>
    <w:rsid w:val="006D14DB"/>
    <w:rsid w:val="006D16F4"/>
    <w:rsid w:val="006D195F"/>
    <w:rsid w:val="006D1A01"/>
    <w:rsid w:val="006D1A4B"/>
    <w:rsid w:val="006D1C14"/>
    <w:rsid w:val="006D1F28"/>
    <w:rsid w:val="006D3343"/>
    <w:rsid w:val="006D34BD"/>
    <w:rsid w:val="006D3876"/>
    <w:rsid w:val="006D3EE9"/>
    <w:rsid w:val="006D43B9"/>
    <w:rsid w:val="006D4431"/>
    <w:rsid w:val="006D4B2A"/>
    <w:rsid w:val="006D4CBB"/>
    <w:rsid w:val="006D4D6B"/>
    <w:rsid w:val="006D5C7B"/>
    <w:rsid w:val="006D5E0B"/>
    <w:rsid w:val="006D6156"/>
    <w:rsid w:val="006D665F"/>
    <w:rsid w:val="006D6AE6"/>
    <w:rsid w:val="006D6D48"/>
    <w:rsid w:val="006D6D96"/>
    <w:rsid w:val="006D6E54"/>
    <w:rsid w:val="006D712F"/>
    <w:rsid w:val="006D71EA"/>
    <w:rsid w:val="006D738D"/>
    <w:rsid w:val="006D7A66"/>
    <w:rsid w:val="006E032C"/>
    <w:rsid w:val="006E1CE6"/>
    <w:rsid w:val="006E1FDB"/>
    <w:rsid w:val="006E2230"/>
    <w:rsid w:val="006E2298"/>
    <w:rsid w:val="006E23A2"/>
    <w:rsid w:val="006E244C"/>
    <w:rsid w:val="006E3110"/>
    <w:rsid w:val="006E323B"/>
    <w:rsid w:val="006E35B0"/>
    <w:rsid w:val="006E3D51"/>
    <w:rsid w:val="006E3E43"/>
    <w:rsid w:val="006E4407"/>
    <w:rsid w:val="006E4C40"/>
    <w:rsid w:val="006E5144"/>
    <w:rsid w:val="006E530D"/>
    <w:rsid w:val="006E5FA2"/>
    <w:rsid w:val="006E61EF"/>
    <w:rsid w:val="006E6279"/>
    <w:rsid w:val="006E6610"/>
    <w:rsid w:val="006E68BE"/>
    <w:rsid w:val="006E6B70"/>
    <w:rsid w:val="006E751F"/>
    <w:rsid w:val="006F035D"/>
    <w:rsid w:val="006F070F"/>
    <w:rsid w:val="006F0871"/>
    <w:rsid w:val="006F0B6B"/>
    <w:rsid w:val="006F0F0C"/>
    <w:rsid w:val="006F1144"/>
    <w:rsid w:val="006F17CE"/>
    <w:rsid w:val="006F1F82"/>
    <w:rsid w:val="006F22EB"/>
    <w:rsid w:val="006F2B15"/>
    <w:rsid w:val="006F2B18"/>
    <w:rsid w:val="006F2DCA"/>
    <w:rsid w:val="006F3359"/>
    <w:rsid w:val="006F3586"/>
    <w:rsid w:val="006F386A"/>
    <w:rsid w:val="006F38E8"/>
    <w:rsid w:val="006F3AF9"/>
    <w:rsid w:val="006F44C2"/>
    <w:rsid w:val="006F5018"/>
    <w:rsid w:val="006F50F4"/>
    <w:rsid w:val="006F5846"/>
    <w:rsid w:val="006F5BB6"/>
    <w:rsid w:val="006F5D8C"/>
    <w:rsid w:val="006F620B"/>
    <w:rsid w:val="006F65A0"/>
    <w:rsid w:val="006F6784"/>
    <w:rsid w:val="006F685F"/>
    <w:rsid w:val="006F6861"/>
    <w:rsid w:val="006F79E4"/>
    <w:rsid w:val="006F7B42"/>
    <w:rsid w:val="007008B8"/>
    <w:rsid w:val="00700CF4"/>
    <w:rsid w:val="00700DDE"/>
    <w:rsid w:val="00701366"/>
    <w:rsid w:val="0070138C"/>
    <w:rsid w:val="00701AB4"/>
    <w:rsid w:val="00701D40"/>
    <w:rsid w:val="007021E5"/>
    <w:rsid w:val="0070255A"/>
    <w:rsid w:val="007029F1"/>
    <w:rsid w:val="00702EF3"/>
    <w:rsid w:val="0070349A"/>
    <w:rsid w:val="00703EBA"/>
    <w:rsid w:val="00703FE5"/>
    <w:rsid w:val="0070405B"/>
    <w:rsid w:val="00704080"/>
    <w:rsid w:val="007042B1"/>
    <w:rsid w:val="007045A8"/>
    <w:rsid w:val="00704C58"/>
    <w:rsid w:val="00704ED4"/>
    <w:rsid w:val="007050A8"/>
    <w:rsid w:val="0070543A"/>
    <w:rsid w:val="0070561B"/>
    <w:rsid w:val="007059D2"/>
    <w:rsid w:val="00705A12"/>
    <w:rsid w:val="00705B2A"/>
    <w:rsid w:val="00705D29"/>
    <w:rsid w:val="007062A9"/>
    <w:rsid w:val="00706EB1"/>
    <w:rsid w:val="0070770A"/>
    <w:rsid w:val="00707DE2"/>
    <w:rsid w:val="00707EB8"/>
    <w:rsid w:val="00710143"/>
    <w:rsid w:val="007102CB"/>
    <w:rsid w:val="007109CC"/>
    <w:rsid w:val="0071110C"/>
    <w:rsid w:val="00711428"/>
    <w:rsid w:val="007119DF"/>
    <w:rsid w:val="007122E9"/>
    <w:rsid w:val="00712429"/>
    <w:rsid w:val="007128DD"/>
    <w:rsid w:val="0071294A"/>
    <w:rsid w:val="00712A7B"/>
    <w:rsid w:val="00713053"/>
    <w:rsid w:val="00713061"/>
    <w:rsid w:val="007133C4"/>
    <w:rsid w:val="00713686"/>
    <w:rsid w:val="00713876"/>
    <w:rsid w:val="00713D91"/>
    <w:rsid w:val="00713E6E"/>
    <w:rsid w:val="0071431F"/>
    <w:rsid w:val="00714462"/>
    <w:rsid w:val="0071463A"/>
    <w:rsid w:val="00714B4D"/>
    <w:rsid w:val="00714EDD"/>
    <w:rsid w:val="00715174"/>
    <w:rsid w:val="007152AC"/>
    <w:rsid w:val="00715347"/>
    <w:rsid w:val="00715389"/>
    <w:rsid w:val="007159C2"/>
    <w:rsid w:val="00715D50"/>
    <w:rsid w:val="00715EBD"/>
    <w:rsid w:val="00716258"/>
    <w:rsid w:val="007164B8"/>
    <w:rsid w:val="007164C4"/>
    <w:rsid w:val="00716566"/>
    <w:rsid w:val="007169C8"/>
    <w:rsid w:val="0071779D"/>
    <w:rsid w:val="00717A1C"/>
    <w:rsid w:val="00720003"/>
    <w:rsid w:val="00720888"/>
    <w:rsid w:val="00720B65"/>
    <w:rsid w:val="00720FD0"/>
    <w:rsid w:val="00721146"/>
    <w:rsid w:val="00721A6C"/>
    <w:rsid w:val="00721ED1"/>
    <w:rsid w:val="007221A5"/>
    <w:rsid w:val="0072258A"/>
    <w:rsid w:val="00722AD1"/>
    <w:rsid w:val="00722D7F"/>
    <w:rsid w:val="00723079"/>
    <w:rsid w:val="00723740"/>
    <w:rsid w:val="00723BD6"/>
    <w:rsid w:val="0072409A"/>
    <w:rsid w:val="00724114"/>
    <w:rsid w:val="007245FA"/>
    <w:rsid w:val="007247F2"/>
    <w:rsid w:val="00724A02"/>
    <w:rsid w:val="00724CBF"/>
    <w:rsid w:val="00724D04"/>
    <w:rsid w:val="00725F75"/>
    <w:rsid w:val="00725FC3"/>
    <w:rsid w:val="00726506"/>
    <w:rsid w:val="007302E7"/>
    <w:rsid w:val="007308D6"/>
    <w:rsid w:val="00731A03"/>
    <w:rsid w:val="00731CC0"/>
    <w:rsid w:val="00731F9F"/>
    <w:rsid w:val="0073253E"/>
    <w:rsid w:val="007325E5"/>
    <w:rsid w:val="00732C33"/>
    <w:rsid w:val="007330D1"/>
    <w:rsid w:val="00733263"/>
    <w:rsid w:val="007335C9"/>
    <w:rsid w:val="007338B3"/>
    <w:rsid w:val="00733E3A"/>
    <w:rsid w:val="007344E1"/>
    <w:rsid w:val="00734DBA"/>
    <w:rsid w:val="00735C3B"/>
    <w:rsid w:val="00735D6A"/>
    <w:rsid w:val="00735DFC"/>
    <w:rsid w:val="0073610E"/>
    <w:rsid w:val="007364B8"/>
    <w:rsid w:val="0073659D"/>
    <w:rsid w:val="007400A2"/>
    <w:rsid w:val="0074014A"/>
    <w:rsid w:val="00740197"/>
    <w:rsid w:val="007402E6"/>
    <w:rsid w:val="00740D06"/>
    <w:rsid w:val="00741244"/>
    <w:rsid w:val="0074144C"/>
    <w:rsid w:val="007421FE"/>
    <w:rsid w:val="007425DF"/>
    <w:rsid w:val="00743062"/>
    <w:rsid w:val="00743071"/>
    <w:rsid w:val="00743644"/>
    <w:rsid w:val="007444A2"/>
    <w:rsid w:val="00745113"/>
    <w:rsid w:val="00745FED"/>
    <w:rsid w:val="00745FF1"/>
    <w:rsid w:val="007464C7"/>
    <w:rsid w:val="00746779"/>
    <w:rsid w:val="00746D35"/>
    <w:rsid w:val="00746F29"/>
    <w:rsid w:val="00746F77"/>
    <w:rsid w:val="0074729F"/>
    <w:rsid w:val="00747710"/>
    <w:rsid w:val="007505BF"/>
    <w:rsid w:val="007506D9"/>
    <w:rsid w:val="00750CC3"/>
    <w:rsid w:val="00750CF4"/>
    <w:rsid w:val="00751358"/>
    <w:rsid w:val="007514BC"/>
    <w:rsid w:val="00751E8E"/>
    <w:rsid w:val="00752681"/>
    <w:rsid w:val="00752C49"/>
    <w:rsid w:val="007531FE"/>
    <w:rsid w:val="00753223"/>
    <w:rsid w:val="0075366D"/>
    <w:rsid w:val="007538FF"/>
    <w:rsid w:val="007543DD"/>
    <w:rsid w:val="00754597"/>
    <w:rsid w:val="0075463B"/>
    <w:rsid w:val="007552DA"/>
    <w:rsid w:val="007563F7"/>
    <w:rsid w:val="007564E8"/>
    <w:rsid w:val="007566F0"/>
    <w:rsid w:val="0075697E"/>
    <w:rsid w:val="00756B06"/>
    <w:rsid w:val="00756B78"/>
    <w:rsid w:val="00756F03"/>
    <w:rsid w:val="00761A4E"/>
    <w:rsid w:val="007623DB"/>
    <w:rsid w:val="0076262F"/>
    <w:rsid w:val="0076267E"/>
    <w:rsid w:val="007626F4"/>
    <w:rsid w:val="00762C21"/>
    <w:rsid w:val="007630CE"/>
    <w:rsid w:val="00763292"/>
    <w:rsid w:val="0076348E"/>
    <w:rsid w:val="00763637"/>
    <w:rsid w:val="00764098"/>
    <w:rsid w:val="00764600"/>
    <w:rsid w:val="007647CA"/>
    <w:rsid w:val="00764EBE"/>
    <w:rsid w:val="00764F49"/>
    <w:rsid w:val="00764FA7"/>
    <w:rsid w:val="0076529E"/>
    <w:rsid w:val="00765740"/>
    <w:rsid w:val="007660D6"/>
    <w:rsid w:val="00767968"/>
    <w:rsid w:val="00767A5A"/>
    <w:rsid w:val="00767FC2"/>
    <w:rsid w:val="00770587"/>
    <w:rsid w:val="00770E94"/>
    <w:rsid w:val="0077190A"/>
    <w:rsid w:val="0077210D"/>
    <w:rsid w:val="00772EAF"/>
    <w:rsid w:val="00773603"/>
    <w:rsid w:val="007740FC"/>
    <w:rsid w:val="00774607"/>
    <w:rsid w:val="00774C38"/>
    <w:rsid w:val="007756AA"/>
    <w:rsid w:val="0077585F"/>
    <w:rsid w:val="007762AF"/>
    <w:rsid w:val="007763EE"/>
    <w:rsid w:val="00776581"/>
    <w:rsid w:val="00776603"/>
    <w:rsid w:val="00776846"/>
    <w:rsid w:val="00776AD2"/>
    <w:rsid w:val="00776D3A"/>
    <w:rsid w:val="00776D5C"/>
    <w:rsid w:val="00777717"/>
    <w:rsid w:val="00777ADA"/>
    <w:rsid w:val="0078048D"/>
    <w:rsid w:val="00780943"/>
    <w:rsid w:val="00780C2A"/>
    <w:rsid w:val="00781231"/>
    <w:rsid w:val="007825CD"/>
    <w:rsid w:val="00782DE7"/>
    <w:rsid w:val="00782F5F"/>
    <w:rsid w:val="00783108"/>
    <w:rsid w:val="00783A8C"/>
    <w:rsid w:val="00783B5A"/>
    <w:rsid w:val="007842DB"/>
    <w:rsid w:val="007844D3"/>
    <w:rsid w:val="007862BE"/>
    <w:rsid w:val="00786E2E"/>
    <w:rsid w:val="007871B6"/>
    <w:rsid w:val="007904BD"/>
    <w:rsid w:val="007908F4"/>
    <w:rsid w:val="00790FF4"/>
    <w:rsid w:val="00791023"/>
    <w:rsid w:val="00791220"/>
    <w:rsid w:val="0079206F"/>
    <w:rsid w:val="00792449"/>
    <w:rsid w:val="00792A9B"/>
    <w:rsid w:val="00792C6B"/>
    <w:rsid w:val="00792F05"/>
    <w:rsid w:val="00792F21"/>
    <w:rsid w:val="007932A6"/>
    <w:rsid w:val="0079393B"/>
    <w:rsid w:val="007948D8"/>
    <w:rsid w:val="00795D17"/>
    <w:rsid w:val="00795D82"/>
    <w:rsid w:val="007960DD"/>
    <w:rsid w:val="007966E8"/>
    <w:rsid w:val="00796764"/>
    <w:rsid w:val="00796A87"/>
    <w:rsid w:val="00797052"/>
    <w:rsid w:val="00797081"/>
    <w:rsid w:val="00797C6A"/>
    <w:rsid w:val="007A0C17"/>
    <w:rsid w:val="007A1002"/>
    <w:rsid w:val="007A1282"/>
    <w:rsid w:val="007A14FD"/>
    <w:rsid w:val="007A17D7"/>
    <w:rsid w:val="007A1D1E"/>
    <w:rsid w:val="007A1EFC"/>
    <w:rsid w:val="007A22B7"/>
    <w:rsid w:val="007A27FF"/>
    <w:rsid w:val="007A2A8B"/>
    <w:rsid w:val="007A3536"/>
    <w:rsid w:val="007A3694"/>
    <w:rsid w:val="007A3C63"/>
    <w:rsid w:val="007A41CC"/>
    <w:rsid w:val="007A47A2"/>
    <w:rsid w:val="007A50A4"/>
    <w:rsid w:val="007A520A"/>
    <w:rsid w:val="007A557B"/>
    <w:rsid w:val="007A5CF5"/>
    <w:rsid w:val="007A5F73"/>
    <w:rsid w:val="007A6041"/>
    <w:rsid w:val="007A6CBB"/>
    <w:rsid w:val="007A6D21"/>
    <w:rsid w:val="007A7627"/>
    <w:rsid w:val="007A7FD0"/>
    <w:rsid w:val="007B0389"/>
    <w:rsid w:val="007B0E8F"/>
    <w:rsid w:val="007B1D2F"/>
    <w:rsid w:val="007B1F7F"/>
    <w:rsid w:val="007B1FC1"/>
    <w:rsid w:val="007B2243"/>
    <w:rsid w:val="007B27D4"/>
    <w:rsid w:val="007B2921"/>
    <w:rsid w:val="007B29DA"/>
    <w:rsid w:val="007B2A82"/>
    <w:rsid w:val="007B2B64"/>
    <w:rsid w:val="007B2F09"/>
    <w:rsid w:val="007B3E2C"/>
    <w:rsid w:val="007B411F"/>
    <w:rsid w:val="007B4160"/>
    <w:rsid w:val="007B4EF0"/>
    <w:rsid w:val="007B536D"/>
    <w:rsid w:val="007B58CA"/>
    <w:rsid w:val="007B599E"/>
    <w:rsid w:val="007B6492"/>
    <w:rsid w:val="007B693E"/>
    <w:rsid w:val="007B6E49"/>
    <w:rsid w:val="007B7080"/>
    <w:rsid w:val="007B7CEB"/>
    <w:rsid w:val="007C0756"/>
    <w:rsid w:val="007C0FDA"/>
    <w:rsid w:val="007C1E49"/>
    <w:rsid w:val="007C2390"/>
    <w:rsid w:val="007C2980"/>
    <w:rsid w:val="007C2CEF"/>
    <w:rsid w:val="007C2D20"/>
    <w:rsid w:val="007C2EA7"/>
    <w:rsid w:val="007C3150"/>
    <w:rsid w:val="007C3214"/>
    <w:rsid w:val="007C35D3"/>
    <w:rsid w:val="007C3D80"/>
    <w:rsid w:val="007C406E"/>
    <w:rsid w:val="007C4213"/>
    <w:rsid w:val="007C4F4F"/>
    <w:rsid w:val="007C5146"/>
    <w:rsid w:val="007C567A"/>
    <w:rsid w:val="007C5785"/>
    <w:rsid w:val="007C5F4E"/>
    <w:rsid w:val="007C60DD"/>
    <w:rsid w:val="007C6135"/>
    <w:rsid w:val="007C63AA"/>
    <w:rsid w:val="007C6402"/>
    <w:rsid w:val="007C6EDC"/>
    <w:rsid w:val="007C7055"/>
    <w:rsid w:val="007C706D"/>
    <w:rsid w:val="007C70C2"/>
    <w:rsid w:val="007C72F1"/>
    <w:rsid w:val="007C755A"/>
    <w:rsid w:val="007D03F4"/>
    <w:rsid w:val="007D074E"/>
    <w:rsid w:val="007D0DBA"/>
    <w:rsid w:val="007D0FE4"/>
    <w:rsid w:val="007D19F1"/>
    <w:rsid w:val="007D20EC"/>
    <w:rsid w:val="007D2256"/>
    <w:rsid w:val="007D335D"/>
    <w:rsid w:val="007D39A4"/>
    <w:rsid w:val="007D3CCC"/>
    <w:rsid w:val="007D437D"/>
    <w:rsid w:val="007D4385"/>
    <w:rsid w:val="007D4B05"/>
    <w:rsid w:val="007D4E81"/>
    <w:rsid w:val="007D5088"/>
    <w:rsid w:val="007D59DA"/>
    <w:rsid w:val="007D637D"/>
    <w:rsid w:val="007D6779"/>
    <w:rsid w:val="007D6DA8"/>
    <w:rsid w:val="007D6E3D"/>
    <w:rsid w:val="007D766D"/>
    <w:rsid w:val="007D7776"/>
    <w:rsid w:val="007D77A6"/>
    <w:rsid w:val="007D7BE8"/>
    <w:rsid w:val="007E075A"/>
    <w:rsid w:val="007E0821"/>
    <w:rsid w:val="007E12B8"/>
    <w:rsid w:val="007E13E1"/>
    <w:rsid w:val="007E1497"/>
    <w:rsid w:val="007E16BF"/>
    <w:rsid w:val="007E1DBD"/>
    <w:rsid w:val="007E1F76"/>
    <w:rsid w:val="007E2103"/>
    <w:rsid w:val="007E2967"/>
    <w:rsid w:val="007E29A4"/>
    <w:rsid w:val="007E2C27"/>
    <w:rsid w:val="007E2CB8"/>
    <w:rsid w:val="007E3357"/>
    <w:rsid w:val="007E4295"/>
    <w:rsid w:val="007E4DD3"/>
    <w:rsid w:val="007E5820"/>
    <w:rsid w:val="007E5A55"/>
    <w:rsid w:val="007E5D9F"/>
    <w:rsid w:val="007E64DF"/>
    <w:rsid w:val="007E65D1"/>
    <w:rsid w:val="007E6BA6"/>
    <w:rsid w:val="007E755F"/>
    <w:rsid w:val="007E7AE1"/>
    <w:rsid w:val="007E7B99"/>
    <w:rsid w:val="007F0639"/>
    <w:rsid w:val="007F08C5"/>
    <w:rsid w:val="007F0BB2"/>
    <w:rsid w:val="007F0DCF"/>
    <w:rsid w:val="007F0F0F"/>
    <w:rsid w:val="007F17DA"/>
    <w:rsid w:val="007F1894"/>
    <w:rsid w:val="007F1B72"/>
    <w:rsid w:val="007F216E"/>
    <w:rsid w:val="007F2501"/>
    <w:rsid w:val="007F2928"/>
    <w:rsid w:val="007F2C56"/>
    <w:rsid w:val="007F3091"/>
    <w:rsid w:val="007F3272"/>
    <w:rsid w:val="007F3473"/>
    <w:rsid w:val="007F3671"/>
    <w:rsid w:val="007F390B"/>
    <w:rsid w:val="007F3B84"/>
    <w:rsid w:val="007F3E3F"/>
    <w:rsid w:val="007F46E9"/>
    <w:rsid w:val="007F4A24"/>
    <w:rsid w:val="007F4ABE"/>
    <w:rsid w:val="007F4BE7"/>
    <w:rsid w:val="007F4E7F"/>
    <w:rsid w:val="007F5122"/>
    <w:rsid w:val="007F55C1"/>
    <w:rsid w:val="007F55E0"/>
    <w:rsid w:val="007F5987"/>
    <w:rsid w:val="007F5B48"/>
    <w:rsid w:val="007F6304"/>
    <w:rsid w:val="007F662F"/>
    <w:rsid w:val="007F6757"/>
    <w:rsid w:val="007F6C38"/>
    <w:rsid w:val="007F7AD4"/>
    <w:rsid w:val="007F7D02"/>
    <w:rsid w:val="0080093F"/>
    <w:rsid w:val="00800FE1"/>
    <w:rsid w:val="008015D6"/>
    <w:rsid w:val="00801EB1"/>
    <w:rsid w:val="008021B6"/>
    <w:rsid w:val="00802E19"/>
    <w:rsid w:val="00803201"/>
    <w:rsid w:val="008032FF"/>
    <w:rsid w:val="00803492"/>
    <w:rsid w:val="008034C0"/>
    <w:rsid w:val="008035ED"/>
    <w:rsid w:val="00803C77"/>
    <w:rsid w:val="00803EEC"/>
    <w:rsid w:val="00803F69"/>
    <w:rsid w:val="00804DEE"/>
    <w:rsid w:val="00804E28"/>
    <w:rsid w:val="00804F68"/>
    <w:rsid w:val="0080509D"/>
    <w:rsid w:val="00805612"/>
    <w:rsid w:val="00805644"/>
    <w:rsid w:val="00805F30"/>
    <w:rsid w:val="0080605D"/>
    <w:rsid w:val="00806836"/>
    <w:rsid w:val="0080692C"/>
    <w:rsid w:val="00806DBF"/>
    <w:rsid w:val="0080716B"/>
    <w:rsid w:val="00807500"/>
    <w:rsid w:val="00807844"/>
    <w:rsid w:val="00807987"/>
    <w:rsid w:val="00807BE8"/>
    <w:rsid w:val="00807EF9"/>
    <w:rsid w:val="008100B4"/>
    <w:rsid w:val="00810491"/>
    <w:rsid w:val="00810A06"/>
    <w:rsid w:val="00810A40"/>
    <w:rsid w:val="00811A1A"/>
    <w:rsid w:val="00811C61"/>
    <w:rsid w:val="00812068"/>
    <w:rsid w:val="0081326A"/>
    <w:rsid w:val="00813810"/>
    <w:rsid w:val="0081386A"/>
    <w:rsid w:val="00813A05"/>
    <w:rsid w:val="00813A7C"/>
    <w:rsid w:val="00813F25"/>
    <w:rsid w:val="0081416A"/>
    <w:rsid w:val="00814804"/>
    <w:rsid w:val="00814AC6"/>
    <w:rsid w:val="00815529"/>
    <w:rsid w:val="0081571E"/>
    <w:rsid w:val="00815800"/>
    <w:rsid w:val="00815BA2"/>
    <w:rsid w:val="00815E94"/>
    <w:rsid w:val="0081650D"/>
    <w:rsid w:val="00816838"/>
    <w:rsid w:val="00816DF8"/>
    <w:rsid w:val="00817162"/>
    <w:rsid w:val="0081775A"/>
    <w:rsid w:val="00817929"/>
    <w:rsid w:val="00817ADB"/>
    <w:rsid w:val="00817F87"/>
    <w:rsid w:val="0082033E"/>
    <w:rsid w:val="00820357"/>
    <w:rsid w:val="008204F5"/>
    <w:rsid w:val="0082063A"/>
    <w:rsid w:val="0082066A"/>
    <w:rsid w:val="00820F4C"/>
    <w:rsid w:val="00821C38"/>
    <w:rsid w:val="00821F14"/>
    <w:rsid w:val="008225DF"/>
    <w:rsid w:val="0082271E"/>
    <w:rsid w:val="00822C78"/>
    <w:rsid w:val="00822D73"/>
    <w:rsid w:val="00822DB5"/>
    <w:rsid w:val="00822F5B"/>
    <w:rsid w:val="00823376"/>
    <w:rsid w:val="00823EAB"/>
    <w:rsid w:val="00824293"/>
    <w:rsid w:val="00824385"/>
    <w:rsid w:val="00824455"/>
    <w:rsid w:val="008246D0"/>
    <w:rsid w:val="00824B1F"/>
    <w:rsid w:val="00824D39"/>
    <w:rsid w:val="00826586"/>
    <w:rsid w:val="00826624"/>
    <w:rsid w:val="00826900"/>
    <w:rsid w:val="00826E4F"/>
    <w:rsid w:val="008274A8"/>
    <w:rsid w:val="0082779B"/>
    <w:rsid w:val="0083082E"/>
    <w:rsid w:val="008310E9"/>
    <w:rsid w:val="008315C3"/>
    <w:rsid w:val="0083180E"/>
    <w:rsid w:val="0083197E"/>
    <w:rsid w:val="00831BA4"/>
    <w:rsid w:val="00831BDB"/>
    <w:rsid w:val="00832345"/>
    <w:rsid w:val="008323B9"/>
    <w:rsid w:val="008326E5"/>
    <w:rsid w:val="00832B95"/>
    <w:rsid w:val="00833610"/>
    <w:rsid w:val="00833718"/>
    <w:rsid w:val="00834B16"/>
    <w:rsid w:val="00834B69"/>
    <w:rsid w:val="00835439"/>
    <w:rsid w:val="008357A4"/>
    <w:rsid w:val="00835815"/>
    <w:rsid w:val="00835E5E"/>
    <w:rsid w:val="008364F6"/>
    <w:rsid w:val="00836510"/>
    <w:rsid w:val="00836AD8"/>
    <w:rsid w:val="00836D08"/>
    <w:rsid w:val="0083739C"/>
    <w:rsid w:val="0083741D"/>
    <w:rsid w:val="008375E4"/>
    <w:rsid w:val="00837615"/>
    <w:rsid w:val="008379DE"/>
    <w:rsid w:val="00837BC4"/>
    <w:rsid w:val="00837F8E"/>
    <w:rsid w:val="00840933"/>
    <w:rsid w:val="0084096C"/>
    <w:rsid w:val="00840DC1"/>
    <w:rsid w:val="00840EC9"/>
    <w:rsid w:val="00840F6C"/>
    <w:rsid w:val="00841114"/>
    <w:rsid w:val="0084184A"/>
    <w:rsid w:val="00841A9B"/>
    <w:rsid w:val="00841AFE"/>
    <w:rsid w:val="00842156"/>
    <w:rsid w:val="00842442"/>
    <w:rsid w:val="008425C9"/>
    <w:rsid w:val="00843F77"/>
    <w:rsid w:val="00844584"/>
    <w:rsid w:val="008451D6"/>
    <w:rsid w:val="0084539D"/>
    <w:rsid w:val="00845634"/>
    <w:rsid w:val="00845B04"/>
    <w:rsid w:val="00845C50"/>
    <w:rsid w:val="00845D24"/>
    <w:rsid w:val="00845DB2"/>
    <w:rsid w:val="00846B8C"/>
    <w:rsid w:val="00846EDC"/>
    <w:rsid w:val="00847C28"/>
    <w:rsid w:val="00847F1F"/>
    <w:rsid w:val="00847F6A"/>
    <w:rsid w:val="0085069D"/>
    <w:rsid w:val="00850D20"/>
    <w:rsid w:val="008519BB"/>
    <w:rsid w:val="00851B46"/>
    <w:rsid w:val="00852668"/>
    <w:rsid w:val="0085294D"/>
    <w:rsid w:val="00852EA4"/>
    <w:rsid w:val="00852FCE"/>
    <w:rsid w:val="008538F9"/>
    <w:rsid w:val="008542AA"/>
    <w:rsid w:val="0085449D"/>
    <w:rsid w:val="008547DD"/>
    <w:rsid w:val="008564FE"/>
    <w:rsid w:val="0085708F"/>
    <w:rsid w:val="008574C2"/>
    <w:rsid w:val="00857ED5"/>
    <w:rsid w:val="008606E1"/>
    <w:rsid w:val="00860805"/>
    <w:rsid w:val="0086080B"/>
    <w:rsid w:val="00860A51"/>
    <w:rsid w:val="00860A68"/>
    <w:rsid w:val="008613FA"/>
    <w:rsid w:val="00861532"/>
    <w:rsid w:val="008616A5"/>
    <w:rsid w:val="00861AFF"/>
    <w:rsid w:val="008620BE"/>
    <w:rsid w:val="00862277"/>
    <w:rsid w:val="00862A70"/>
    <w:rsid w:val="008633F7"/>
    <w:rsid w:val="0086377B"/>
    <w:rsid w:val="0086493B"/>
    <w:rsid w:val="00864B14"/>
    <w:rsid w:val="00865827"/>
    <w:rsid w:val="008659B8"/>
    <w:rsid w:val="008659C5"/>
    <w:rsid w:val="00865E43"/>
    <w:rsid w:val="00865F90"/>
    <w:rsid w:val="008662D1"/>
    <w:rsid w:val="0086715C"/>
    <w:rsid w:val="00867FE0"/>
    <w:rsid w:val="00870485"/>
    <w:rsid w:val="00870BEF"/>
    <w:rsid w:val="00870D5C"/>
    <w:rsid w:val="00870E2C"/>
    <w:rsid w:val="008714B5"/>
    <w:rsid w:val="008717AD"/>
    <w:rsid w:val="00871884"/>
    <w:rsid w:val="00871B4B"/>
    <w:rsid w:val="00871B6B"/>
    <w:rsid w:val="00871C02"/>
    <w:rsid w:val="0087248C"/>
    <w:rsid w:val="00872615"/>
    <w:rsid w:val="00872960"/>
    <w:rsid w:val="00872DDE"/>
    <w:rsid w:val="008738A5"/>
    <w:rsid w:val="008742BF"/>
    <w:rsid w:val="008749FA"/>
    <w:rsid w:val="00874C41"/>
    <w:rsid w:val="008751F5"/>
    <w:rsid w:val="00875BB2"/>
    <w:rsid w:val="00876119"/>
    <w:rsid w:val="00876143"/>
    <w:rsid w:val="00876252"/>
    <w:rsid w:val="008768B1"/>
    <w:rsid w:val="008768D6"/>
    <w:rsid w:val="00876EB7"/>
    <w:rsid w:val="0087713F"/>
    <w:rsid w:val="008776BF"/>
    <w:rsid w:val="00877BC0"/>
    <w:rsid w:val="00877E03"/>
    <w:rsid w:val="008801B5"/>
    <w:rsid w:val="0088029A"/>
    <w:rsid w:val="00880A1B"/>
    <w:rsid w:val="00880BD3"/>
    <w:rsid w:val="00880FB0"/>
    <w:rsid w:val="00882B38"/>
    <w:rsid w:val="00882DC0"/>
    <w:rsid w:val="00882F84"/>
    <w:rsid w:val="00882FF4"/>
    <w:rsid w:val="00883382"/>
    <w:rsid w:val="00883FDA"/>
    <w:rsid w:val="008840FE"/>
    <w:rsid w:val="008847F9"/>
    <w:rsid w:val="00884D6D"/>
    <w:rsid w:val="00887297"/>
    <w:rsid w:val="008905C7"/>
    <w:rsid w:val="008909C6"/>
    <w:rsid w:val="00890DC0"/>
    <w:rsid w:val="0089104F"/>
    <w:rsid w:val="008912AA"/>
    <w:rsid w:val="00891850"/>
    <w:rsid w:val="008919A1"/>
    <w:rsid w:val="00891D3F"/>
    <w:rsid w:val="008922DA"/>
    <w:rsid w:val="00892321"/>
    <w:rsid w:val="00892798"/>
    <w:rsid w:val="0089280F"/>
    <w:rsid w:val="00892D09"/>
    <w:rsid w:val="0089348E"/>
    <w:rsid w:val="008942B7"/>
    <w:rsid w:val="00894353"/>
    <w:rsid w:val="00894E7A"/>
    <w:rsid w:val="00894FF3"/>
    <w:rsid w:val="008950F9"/>
    <w:rsid w:val="008953EE"/>
    <w:rsid w:val="00895C10"/>
    <w:rsid w:val="008964A3"/>
    <w:rsid w:val="008964F8"/>
    <w:rsid w:val="00896710"/>
    <w:rsid w:val="00896DE7"/>
    <w:rsid w:val="00897C6F"/>
    <w:rsid w:val="00897DD9"/>
    <w:rsid w:val="008A0030"/>
    <w:rsid w:val="008A0082"/>
    <w:rsid w:val="008A064F"/>
    <w:rsid w:val="008A0DF7"/>
    <w:rsid w:val="008A0F3B"/>
    <w:rsid w:val="008A1189"/>
    <w:rsid w:val="008A1423"/>
    <w:rsid w:val="008A1672"/>
    <w:rsid w:val="008A18DB"/>
    <w:rsid w:val="008A207D"/>
    <w:rsid w:val="008A234B"/>
    <w:rsid w:val="008A28A2"/>
    <w:rsid w:val="008A29B1"/>
    <w:rsid w:val="008A2D8A"/>
    <w:rsid w:val="008A320C"/>
    <w:rsid w:val="008A339F"/>
    <w:rsid w:val="008A3484"/>
    <w:rsid w:val="008A36E3"/>
    <w:rsid w:val="008A39E5"/>
    <w:rsid w:val="008A3AE0"/>
    <w:rsid w:val="008A3CDB"/>
    <w:rsid w:val="008A436B"/>
    <w:rsid w:val="008A490E"/>
    <w:rsid w:val="008A4D7B"/>
    <w:rsid w:val="008A5CD0"/>
    <w:rsid w:val="008A60FB"/>
    <w:rsid w:val="008A629F"/>
    <w:rsid w:val="008A62A8"/>
    <w:rsid w:val="008A6538"/>
    <w:rsid w:val="008A66B6"/>
    <w:rsid w:val="008A7434"/>
    <w:rsid w:val="008A7673"/>
    <w:rsid w:val="008A7EBA"/>
    <w:rsid w:val="008B02F4"/>
    <w:rsid w:val="008B07EC"/>
    <w:rsid w:val="008B0BC2"/>
    <w:rsid w:val="008B0E0F"/>
    <w:rsid w:val="008B1D54"/>
    <w:rsid w:val="008B1E95"/>
    <w:rsid w:val="008B2890"/>
    <w:rsid w:val="008B2B85"/>
    <w:rsid w:val="008B2DC7"/>
    <w:rsid w:val="008B30A2"/>
    <w:rsid w:val="008B34A7"/>
    <w:rsid w:val="008B4414"/>
    <w:rsid w:val="008B4497"/>
    <w:rsid w:val="008B49DB"/>
    <w:rsid w:val="008B51EB"/>
    <w:rsid w:val="008B5286"/>
    <w:rsid w:val="008B550A"/>
    <w:rsid w:val="008B59A0"/>
    <w:rsid w:val="008B5C3A"/>
    <w:rsid w:val="008B653B"/>
    <w:rsid w:val="008B7F0C"/>
    <w:rsid w:val="008C0289"/>
    <w:rsid w:val="008C0C4E"/>
    <w:rsid w:val="008C191B"/>
    <w:rsid w:val="008C1CFF"/>
    <w:rsid w:val="008C20C7"/>
    <w:rsid w:val="008C2331"/>
    <w:rsid w:val="008C2416"/>
    <w:rsid w:val="008C2562"/>
    <w:rsid w:val="008C3017"/>
    <w:rsid w:val="008C3AE7"/>
    <w:rsid w:val="008C3E79"/>
    <w:rsid w:val="008C4831"/>
    <w:rsid w:val="008C4865"/>
    <w:rsid w:val="008C4CAA"/>
    <w:rsid w:val="008C4FA6"/>
    <w:rsid w:val="008C5719"/>
    <w:rsid w:val="008C5BB2"/>
    <w:rsid w:val="008C5CE3"/>
    <w:rsid w:val="008C5DD1"/>
    <w:rsid w:val="008C667A"/>
    <w:rsid w:val="008C6728"/>
    <w:rsid w:val="008C6E58"/>
    <w:rsid w:val="008C72A0"/>
    <w:rsid w:val="008C7346"/>
    <w:rsid w:val="008C7403"/>
    <w:rsid w:val="008C7590"/>
    <w:rsid w:val="008C7743"/>
    <w:rsid w:val="008C7872"/>
    <w:rsid w:val="008C78AF"/>
    <w:rsid w:val="008C7B52"/>
    <w:rsid w:val="008C7BA2"/>
    <w:rsid w:val="008D0125"/>
    <w:rsid w:val="008D0315"/>
    <w:rsid w:val="008D04FE"/>
    <w:rsid w:val="008D051C"/>
    <w:rsid w:val="008D0BD3"/>
    <w:rsid w:val="008D1516"/>
    <w:rsid w:val="008D16EA"/>
    <w:rsid w:val="008D1A23"/>
    <w:rsid w:val="008D21AB"/>
    <w:rsid w:val="008D24BF"/>
    <w:rsid w:val="008D37A8"/>
    <w:rsid w:val="008D3F99"/>
    <w:rsid w:val="008D4097"/>
    <w:rsid w:val="008D4558"/>
    <w:rsid w:val="008D45C7"/>
    <w:rsid w:val="008D4631"/>
    <w:rsid w:val="008D5F2E"/>
    <w:rsid w:val="008D636F"/>
    <w:rsid w:val="008D78D2"/>
    <w:rsid w:val="008D7E44"/>
    <w:rsid w:val="008E0B02"/>
    <w:rsid w:val="008E0CF7"/>
    <w:rsid w:val="008E13BE"/>
    <w:rsid w:val="008E1A23"/>
    <w:rsid w:val="008E1DC4"/>
    <w:rsid w:val="008E1E79"/>
    <w:rsid w:val="008E284D"/>
    <w:rsid w:val="008E2875"/>
    <w:rsid w:val="008E2CBA"/>
    <w:rsid w:val="008E3062"/>
    <w:rsid w:val="008E34CD"/>
    <w:rsid w:val="008E3D03"/>
    <w:rsid w:val="008E426B"/>
    <w:rsid w:val="008E4877"/>
    <w:rsid w:val="008E4C68"/>
    <w:rsid w:val="008E4CC1"/>
    <w:rsid w:val="008E61F5"/>
    <w:rsid w:val="008E64C4"/>
    <w:rsid w:val="008E6B16"/>
    <w:rsid w:val="008E70F7"/>
    <w:rsid w:val="008E70FB"/>
    <w:rsid w:val="008E7278"/>
    <w:rsid w:val="008E7DDE"/>
    <w:rsid w:val="008E7FC1"/>
    <w:rsid w:val="008F0EB4"/>
    <w:rsid w:val="008F112C"/>
    <w:rsid w:val="008F118E"/>
    <w:rsid w:val="008F1493"/>
    <w:rsid w:val="008F1C22"/>
    <w:rsid w:val="008F1CB3"/>
    <w:rsid w:val="008F2BDE"/>
    <w:rsid w:val="008F30EC"/>
    <w:rsid w:val="008F42D8"/>
    <w:rsid w:val="008F43DA"/>
    <w:rsid w:val="008F4EFF"/>
    <w:rsid w:val="008F50BA"/>
    <w:rsid w:val="008F5BD6"/>
    <w:rsid w:val="008F6452"/>
    <w:rsid w:val="008F6811"/>
    <w:rsid w:val="008F71BB"/>
    <w:rsid w:val="008F74BE"/>
    <w:rsid w:val="009007E4"/>
    <w:rsid w:val="009009C3"/>
    <w:rsid w:val="00900FC1"/>
    <w:rsid w:val="009018CF"/>
    <w:rsid w:val="00901F1D"/>
    <w:rsid w:val="009029D6"/>
    <w:rsid w:val="00902BA9"/>
    <w:rsid w:val="009038ED"/>
    <w:rsid w:val="009039EC"/>
    <w:rsid w:val="00903A4B"/>
    <w:rsid w:val="00903BE7"/>
    <w:rsid w:val="00903C68"/>
    <w:rsid w:val="00903DC1"/>
    <w:rsid w:val="0090585B"/>
    <w:rsid w:val="00905BF5"/>
    <w:rsid w:val="00905EF3"/>
    <w:rsid w:val="009066D4"/>
    <w:rsid w:val="00907451"/>
    <w:rsid w:val="009075F2"/>
    <w:rsid w:val="00907766"/>
    <w:rsid w:val="009105DF"/>
    <w:rsid w:val="009108A0"/>
    <w:rsid w:val="00910EE5"/>
    <w:rsid w:val="00910F91"/>
    <w:rsid w:val="00911526"/>
    <w:rsid w:val="009118D1"/>
    <w:rsid w:val="009119D8"/>
    <w:rsid w:val="00911F4A"/>
    <w:rsid w:val="009122ED"/>
    <w:rsid w:val="00912731"/>
    <w:rsid w:val="009134C2"/>
    <w:rsid w:val="00913716"/>
    <w:rsid w:val="009137AB"/>
    <w:rsid w:val="00913DAC"/>
    <w:rsid w:val="00914567"/>
    <w:rsid w:val="00914584"/>
    <w:rsid w:val="00914873"/>
    <w:rsid w:val="0091575E"/>
    <w:rsid w:val="00916441"/>
    <w:rsid w:val="00916D1F"/>
    <w:rsid w:val="00916F7B"/>
    <w:rsid w:val="00917061"/>
    <w:rsid w:val="00917194"/>
    <w:rsid w:val="009172D0"/>
    <w:rsid w:val="00917D0C"/>
    <w:rsid w:val="009206C4"/>
    <w:rsid w:val="009207A3"/>
    <w:rsid w:val="00920941"/>
    <w:rsid w:val="0092107D"/>
    <w:rsid w:val="009210D9"/>
    <w:rsid w:val="009218AB"/>
    <w:rsid w:val="00921AE8"/>
    <w:rsid w:val="00921C39"/>
    <w:rsid w:val="0092227F"/>
    <w:rsid w:val="00923293"/>
    <w:rsid w:val="00923EDB"/>
    <w:rsid w:val="00924451"/>
    <w:rsid w:val="009247DE"/>
    <w:rsid w:val="009248F7"/>
    <w:rsid w:val="009254CA"/>
    <w:rsid w:val="00925BBC"/>
    <w:rsid w:val="00925CEA"/>
    <w:rsid w:val="0092657A"/>
    <w:rsid w:val="0092673A"/>
    <w:rsid w:val="009267D7"/>
    <w:rsid w:val="00926E9E"/>
    <w:rsid w:val="00927AF9"/>
    <w:rsid w:val="009309F9"/>
    <w:rsid w:val="00930AD1"/>
    <w:rsid w:val="00930E45"/>
    <w:rsid w:val="00930FE5"/>
    <w:rsid w:val="009310D7"/>
    <w:rsid w:val="00932798"/>
    <w:rsid w:val="009328AE"/>
    <w:rsid w:val="00933357"/>
    <w:rsid w:val="009336F6"/>
    <w:rsid w:val="009343B3"/>
    <w:rsid w:val="00934513"/>
    <w:rsid w:val="00934A3C"/>
    <w:rsid w:val="00934EA8"/>
    <w:rsid w:val="009353E4"/>
    <w:rsid w:val="009353F1"/>
    <w:rsid w:val="00935F9D"/>
    <w:rsid w:val="00936FAE"/>
    <w:rsid w:val="00937421"/>
    <w:rsid w:val="009374BC"/>
    <w:rsid w:val="009405B5"/>
    <w:rsid w:val="009415BE"/>
    <w:rsid w:val="00941BF6"/>
    <w:rsid w:val="00941F1A"/>
    <w:rsid w:val="00942A46"/>
    <w:rsid w:val="00942A54"/>
    <w:rsid w:val="00942DF7"/>
    <w:rsid w:val="00943153"/>
    <w:rsid w:val="009436DF"/>
    <w:rsid w:val="00943811"/>
    <w:rsid w:val="00943B0C"/>
    <w:rsid w:val="00943C29"/>
    <w:rsid w:val="00944BA5"/>
    <w:rsid w:val="009452DC"/>
    <w:rsid w:val="0094563F"/>
    <w:rsid w:val="00945D29"/>
    <w:rsid w:val="00945DFA"/>
    <w:rsid w:val="00946523"/>
    <w:rsid w:val="009469B5"/>
    <w:rsid w:val="00946E7E"/>
    <w:rsid w:val="009470B1"/>
    <w:rsid w:val="00947608"/>
    <w:rsid w:val="0094782D"/>
    <w:rsid w:val="00947A63"/>
    <w:rsid w:val="00947FF5"/>
    <w:rsid w:val="0095068D"/>
    <w:rsid w:val="0095074C"/>
    <w:rsid w:val="00950775"/>
    <w:rsid w:val="009508F2"/>
    <w:rsid w:val="00951DA9"/>
    <w:rsid w:val="00952D86"/>
    <w:rsid w:val="0095310F"/>
    <w:rsid w:val="00953B85"/>
    <w:rsid w:val="009541E5"/>
    <w:rsid w:val="00954333"/>
    <w:rsid w:val="009545A6"/>
    <w:rsid w:val="009548D0"/>
    <w:rsid w:val="00954D10"/>
    <w:rsid w:val="00955739"/>
    <w:rsid w:val="00955773"/>
    <w:rsid w:val="00955797"/>
    <w:rsid w:val="009564BC"/>
    <w:rsid w:val="00956751"/>
    <w:rsid w:val="0095768D"/>
    <w:rsid w:val="00957C14"/>
    <w:rsid w:val="00957FDA"/>
    <w:rsid w:val="0096031F"/>
    <w:rsid w:val="00960C09"/>
    <w:rsid w:val="00960DE5"/>
    <w:rsid w:val="00960F2C"/>
    <w:rsid w:val="0096108A"/>
    <w:rsid w:val="0096108E"/>
    <w:rsid w:val="00961DA0"/>
    <w:rsid w:val="009622AD"/>
    <w:rsid w:val="00962527"/>
    <w:rsid w:val="00962DF8"/>
    <w:rsid w:val="00963239"/>
    <w:rsid w:val="00963376"/>
    <w:rsid w:val="009633A2"/>
    <w:rsid w:val="00963432"/>
    <w:rsid w:val="00963693"/>
    <w:rsid w:val="00963925"/>
    <w:rsid w:val="00963E0D"/>
    <w:rsid w:val="009644B2"/>
    <w:rsid w:val="009644E5"/>
    <w:rsid w:val="00964AEB"/>
    <w:rsid w:val="00965135"/>
    <w:rsid w:val="009653A4"/>
    <w:rsid w:val="00965479"/>
    <w:rsid w:val="00965871"/>
    <w:rsid w:val="00965D5D"/>
    <w:rsid w:val="00965F5E"/>
    <w:rsid w:val="009660D1"/>
    <w:rsid w:val="00966213"/>
    <w:rsid w:val="0096639E"/>
    <w:rsid w:val="00966907"/>
    <w:rsid w:val="00967744"/>
    <w:rsid w:val="0096777A"/>
    <w:rsid w:val="009678B5"/>
    <w:rsid w:val="00967ED5"/>
    <w:rsid w:val="00970122"/>
    <w:rsid w:val="00970447"/>
    <w:rsid w:val="00971362"/>
    <w:rsid w:val="00971963"/>
    <w:rsid w:val="0097265A"/>
    <w:rsid w:val="00972D4D"/>
    <w:rsid w:val="00972F46"/>
    <w:rsid w:val="00972FC0"/>
    <w:rsid w:val="009730CD"/>
    <w:rsid w:val="009733AF"/>
    <w:rsid w:val="00973614"/>
    <w:rsid w:val="00973775"/>
    <w:rsid w:val="0097441C"/>
    <w:rsid w:val="00974BDC"/>
    <w:rsid w:val="009753ED"/>
    <w:rsid w:val="009757E6"/>
    <w:rsid w:val="009760DE"/>
    <w:rsid w:val="00976402"/>
    <w:rsid w:val="0097647E"/>
    <w:rsid w:val="0097649E"/>
    <w:rsid w:val="009765EE"/>
    <w:rsid w:val="00976D3A"/>
    <w:rsid w:val="00976FDC"/>
    <w:rsid w:val="00977136"/>
    <w:rsid w:val="00977A4B"/>
    <w:rsid w:val="00977B2D"/>
    <w:rsid w:val="00977D53"/>
    <w:rsid w:val="0098045F"/>
    <w:rsid w:val="00980777"/>
    <w:rsid w:val="0098090D"/>
    <w:rsid w:val="00980CB1"/>
    <w:rsid w:val="00980D7B"/>
    <w:rsid w:val="00980FDF"/>
    <w:rsid w:val="0098149C"/>
    <w:rsid w:val="00981743"/>
    <w:rsid w:val="009817F4"/>
    <w:rsid w:val="009819C0"/>
    <w:rsid w:val="00981D64"/>
    <w:rsid w:val="0098233B"/>
    <w:rsid w:val="00982C63"/>
    <w:rsid w:val="00982D10"/>
    <w:rsid w:val="0098371B"/>
    <w:rsid w:val="00984624"/>
    <w:rsid w:val="009847C7"/>
    <w:rsid w:val="009849B4"/>
    <w:rsid w:val="00985337"/>
    <w:rsid w:val="00985CC9"/>
    <w:rsid w:val="00985D1F"/>
    <w:rsid w:val="0098799E"/>
    <w:rsid w:val="009904FF"/>
    <w:rsid w:val="009907A5"/>
    <w:rsid w:val="00990B96"/>
    <w:rsid w:val="00990C2E"/>
    <w:rsid w:val="009911A9"/>
    <w:rsid w:val="009912A7"/>
    <w:rsid w:val="00992374"/>
    <w:rsid w:val="009925FA"/>
    <w:rsid w:val="00993055"/>
    <w:rsid w:val="00993078"/>
    <w:rsid w:val="009930BA"/>
    <w:rsid w:val="00993123"/>
    <w:rsid w:val="009933A9"/>
    <w:rsid w:val="0099371E"/>
    <w:rsid w:val="009939D4"/>
    <w:rsid w:val="00993C62"/>
    <w:rsid w:val="00994284"/>
    <w:rsid w:val="0099443A"/>
    <w:rsid w:val="00994899"/>
    <w:rsid w:val="00994ABF"/>
    <w:rsid w:val="00994F3B"/>
    <w:rsid w:val="00995519"/>
    <w:rsid w:val="00996744"/>
    <w:rsid w:val="00996B49"/>
    <w:rsid w:val="00997F4E"/>
    <w:rsid w:val="009A0109"/>
    <w:rsid w:val="009A0A51"/>
    <w:rsid w:val="009A0C0A"/>
    <w:rsid w:val="009A0F08"/>
    <w:rsid w:val="009A0FA9"/>
    <w:rsid w:val="009A0FD8"/>
    <w:rsid w:val="009A144C"/>
    <w:rsid w:val="009A16C3"/>
    <w:rsid w:val="009A1C3E"/>
    <w:rsid w:val="009A1E0E"/>
    <w:rsid w:val="009A2D1B"/>
    <w:rsid w:val="009A3161"/>
    <w:rsid w:val="009A330E"/>
    <w:rsid w:val="009A36C3"/>
    <w:rsid w:val="009A4164"/>
    <w:rsid w:val="009A4544"/>
    <w:rsid w:val="009A5457"/>
    <w:rsid w:val="009A5D26"/>
    <w:rsid w:val="009A65E7"/>
    <w:rsid w:val="009A6B8D"/>
    <w:rsid w:val="009A6C37"/>
    <w:rsid w:val="009A712D"/>
    <w:rsid w:val="009A7A1E"/>
    <w:rsid w:val="009B00DC"/>
    <w:rsid w:val="009B0724"/>
    <w:rsid w:val="009B0B2A"/>
    <w:rsid w:val="009B1698"/>
    <w:rsid w:val="009B1BDC"/>
    <w:rsid w:val="009B24D7"/>
    <w:rsid w:val="009B29B8"/>
    <w:rsid w:val="009B2B48"/>
    <w:rsid w:val="009B2FBD"/>
    <w:rsid w:val="009B30E8"/>
    <w:rsid w:val="009B31D4"/>
    <w:rsid w:val="009B34CC"/>
    <w:rsid w:val="009B3EDE"/>
    <w:rsid w:val="009B3FA5"/>
    <w:rsid w:val="009B4049"/>
    <w:rsid w:val="009B4478"/>
    <w:rsid w:val="009B49C7"/>
    <w:rsid w:val="009B4BF1"/>
    <w:rsid w:val="009B5D29"/>
    <w:rsid w:val="009B5D34"/>
    <w:rsid w:val="009B6A50"/>
    <w:rsid w:val="009B7183"/>
    <w:rsid w:val="009B746B"/>
    <w:rsid w:val="009B780C"/>
    <w:rsid w:val="009B7A62"/>
    <w:rsid w:val="009B7AD6"/>
    <w:rsid w:val="009C02C9"/>
    <w:rsid w:val="009C0308"/>
    <w:rsid w:val="009C039C"/>
    <w:rsid w:val="009C07B0"/>
    <w:rsid w:val="009C08BD"/>
    <w:rsid w:val="009C1885"/>
    <w:rsid w:val="009C19A1"/>
    <w:rsid w:val="009C1ABB"/>
    <w:rsid w:val="009C1E95"/>
    <w:rsid w:val="009C2338"/>
    <w:rsid w:val="009C28B7"/>
    <w:rsid w:val="009C31E2"/>
    <w:rsid w:val="009C32AA"/>
    <w:rsid w:val="009C3333"/>
    <w:rsid w:val="009C3642"/>
    <w:rsid w:val="009C39CF"/>
    <w:rsid w:val="009C3A1D"/>
    <w:rsid w:val="009C3B5D"/>
    <w:rsid w:val="009C3BF1"/>
    <w:rsid w:val="009C3CFA"/>
    <w:rsid w:val="009C3DAB"/>
    <w:rsid w:val="009C4016"/>
    <w:rsid w:val="009C442E"/>
    <w:rsid w:val="009C49C9"/>
    <w:rsid w:val="009C4A4C"/>
    <w:rsid w:val="009C4A70"/>
    <w:rsid w:val="009C5FB7"/>
    <w:rsid w:val="009C63F8"/>
    <w:rsid w:val="009C683F"/>
    <w:rsid w:val="009C74A7"/>
    <w:rsid w:val="009C7C42"/>
    <w:rsid w:val="009C7E72"/>
    <w:rsid w:val="009D0645"/>
    <w:rsid w:val="009D07C4"/>
    <w:rsid w:val="009D0E9E"/>
    <w:rsid w:val="009D1550"/>
    <w:rsid w:val="009D18D2"/>
    <w:rsid w:val="009D1C0E"/>
    <w:rsid w:val="009D1C9A"/>
    <w:rsid w:val="009D1CA6"/>
    <w:rsid w:val="009D2701"/>
    <w:rsid w:val="009D2C97"/>
    <w:rsid w:val="009D31DE"/>
    <w:rsid w:val="009D344B"/>
    <w:rsid w:val="009D346D"/>
    <w:rsid w:val="009D3C11"/>
    <w:rsid w:val="009D4410"/>
    <w:rsid w:val="009D4862"/>
    <w:rsid w:val="009D4E72"/>
    <w:rsid w:val="009D5BE1"/>
    <w:rsid w:val="009D5D92"/>
    <w:rsid w:val="009D5EBC"/>
    <w:rsid w:val="009D63E8"/>
    <w:rsid w:val="009D68D3"/>
    <w:rsid w:val="009D6978"/>
    <w:rsid w:val="009D7055"/>
    <w:rsid w:val="009D7987"/>
    <w:rsid w:val="009D7A23"/>
    <w:rsid w:val="009E024A"/>
    <w:rsid w:val="009E06B1"/>
    <w:rsid w:val="009E07F8"/>
    <w:rsid w:val="009E0C0A"/>
    <w:rsid w:val="009E2CE4"/>
    <w:rsid w:val="009E2E22"/>
    <w:rsid w:val="009E2EC2"/>
    <w:rsid w:val="009E38F1"/>
    <w:rsid w:val="009E4136"/>
    <w:rsid w:val="009E467C"/>
    <w:rsid w:val="009E5087"/>
    <w:rsid w:val="009E5840"/>
    <w:rsid w:val="009E5A79"/>
    <w:rsid w:val="009E61CE"/>
    <w:rsid w:val="009E62B3"/>
    <w:rsid w:val="009E671E"/>
    <w:rsid w:val="009E6770"/>
    <w:rsid w:val="009E6BDE"/>
    <w:rsid w:val="009E6D7D"/>
    <w:rsid w:val="009E77B2"/>
    <w:rsid w:val="009E7A88"/>
    <w:rsid w:val="009E7AA1"/>
    <w:rsid w:val="009E7FF3"/>
    <w:rsid w:val="009F05CC"/>
    <w:rsid w:val="009F068A"/>
    <w:rsid w:val="009F0CB2"/>
    <w:rsid w:val="009F0EB7"/>
    <w:rsid w:val="009F0F76"/>
    <w:rsid w:val="009F1189"/>
    <w:rsid w:val="009F12D2"/>
    <w:rsid w:val="009F1514"/>
    <w:rsid w:val="009F27B1"/>
    <w:rsid w:val="009F3057"/>
    <w:rsid w:val="009F322A"/>
    <w:rsid w:val="009F3318"/>
    <w:rsid w:val="009F347E"/>
    <w:rsid w:val="009F3839"/>
    <w:rsid w:val="009F3E10"/>
    <w:rsid w:val="009F4432"/>
    <w:rsid w:val="009F45BA"/>
    <w:rsid w:val="009F4788"/>
    <w:rsid w:val="009F480D"/>
    <w:rsid w:val="009F4E33"/>
    <w:rsid w:val="009F4E6A"/>
    <w:rsid w:val="009F4FE4"/>
    <w:rsid w:val="009F5498"/>
    <w:rsid w:val="009F54FB"/>
    <w:rsid w:val="009F58E8"/>
    <w:rsid w:val="009F5C0A"/>
    <w:rsid w:val="009F65E7"/>
    <w:rsid w:val="009F6E92"/>
    <w:rsid w:val="009F711A"/>
    <w:rsid w:val="009F722A"/>
    <w:rsid w:val="009F7D53"/>
    <w:rsid w:val="00A0037E"/>
    <w:rsid w:val="00A008CE"/>
    <w:rsid w:val="00A00939"/>
    <w:rsid w:val="00A01C0C"/>
    <w:rsid w:val="00A01C52"/>
    <w:rsid w:val="00A023BA"/>
    <w:rsid w:val="00A02693"/>
    <w:rsid w:val="00A029AA"/>
    <w:rsid w:val="00A03041"/>
    <w:rsid w:val="00A0361B"/>
    <w:rsid w:val="00A03E27"/>
    <w:rsid w:val="00A03EEC"/>
    <w:rsid w:val="00A0428D"/>
    <w:rsid w:val="00A046AA"/>
    <w:rsid w:val="00A04ACD"/>
    <w:rsid w:val="00A05C51"/>
    <w:rsid w:val="00A05E5E"/>
    <w:rsid w:val="00A0631A"/>
    <w:rsid w:val="00A06326"/>
    <w:rsid w:val="00A064AE"/>
    <w:rsid w:val="00A064EF"/>
    <w:rsid w:val="00A066E5"/>
    <w:rsid w:val="00A06CC0"/>
    <w:rsid w:val="00A071ED"/>
    <w:rsid w:val="00A07FEF"/>
    <w:rsid w:val="00A10563"/>
    <w:rsid w:val="00A106BC"/>
    <w:rsid w:val="00A10CFB"/>
    <w:rsid w:val="00A10F5D"/>
    <w:rsid w:val="00A11161"/>
    <w:rsid w:val="00A123D5"/>
    <w:rsid w:val="00A12A91"/>
    <w:rsid w:val="00A131B3"/>
    <w:rsid w:val="00A139F8"/>
    <w:rsid w:val="00A13ADA"/>
    <w:rsid w:val="00A13B81"/>
    <w:rsid w:val="00A144A7"/>
    <w:rsid w:val="00A144E4"/>
    <w:rsid w:val="00A1472C"/>
    <w:rsid w:val="00A14FBC"/>
    <w:rsid w:val="00A15060"/>
    <w:rsid w:val="00A156FF"/>
    <w:rsid w:val="00A1594C"/>
    <w:rsid w:val="00A16048"/>
    <w:rsid w:val="00A162C8"/>
    <w:rsid w:val="00A16F1A"/>
    <w:rsid w:val="00A173F5"/>
    <w:rsid w:val="00A17575"/>
    <w:rsid w:val="00A17764"/>
    <w:rsid w:val="00A17AE6"/>
    <w:rsid w:val="00A17D8F"/>
    <w:rsid w:val="00A2015C"/>
    <w:rsid w:val="00A20267"/>
    <w:rsid w:val="00A2054B"/>
    <w:rsid w:val="00A2104E"/>
    <w:rsid w:val="00A210BC"/>
    <w:rsid w:val="00A21574"/>
    <w:rsid w:val="00A21738"/>
    <w:rsid w:val="00A21F48"/>
    <w:rsid w:val="00A2211C"/>
    <w:rsid w:val="00A2301D"/>
    <w:rsid w:val="00A23082"/>
    <w:rsid w:val="00A230BB"/>
    <w:rsid w:val="00A23E41"/>
    <w:rsid w:val="00A24338"/>
    <w:rsid w:val="00A24881"/>
    <w:rsid w:val="00A248E4"/>
    <w:rsid w:val="00A24D8C"/>
    <w:rsid w:val="00A25238"/>
    <w:rsid w:val="00A257E3"/>
    <w:rsid w:val="00A2587F"/>
    <w:rsid w:val="00A25A23"/>
    <w:rsid w:val="00A25A79"/>
    <w:rsid w:val="00A25B41"/>
    <w:rsid w:val="00A25E0B"/>
    <w:rsid w:val="00A26BBE"/>
    <w:rsid w:val="00A26BC9"/>
    <w:rsid w:val="00A272FC"/>
    <w:rsid w:val="00A27D60"/>
    <w:rsid w:val="00A27D63"/>
    <w:rsid w:val="00A300F1"/>
    <w:rsid w:val="00A304D7"/>
    <w:rsid w:val="00A30BBE"/>
    <w:rsid w:val="00A3151F"/>
    <w:rsid w:val="00A318BD"/>
    <w:rsid w:val="00A319A0"/>
    <w:rsid w:val="00A31C1C"/>
    <w:rsid w:val="00A31F7A"/>
    <w:rsid w:val="00A3201B"/>
    <w:rsid w:val="00A322B9"/>
    <w:rsid w:val="00A324B8"/>
    <w:rsid w:val="00A329D9"/>
    <w:rsid w:val="00A32DF8"/>
    <w:rsid w:val="00A32F4F"/>
    <w:rsid w:val="00A330F7"/>
    <w:rsid w:val="00A3318F"/>
    <w:rsid w:val="00A33731"/>
    <w:rsid w:val="00A337C7"/>
    <w:rsid w:val="00A34CE3"/>
    <w:rsid w:val="00A35EB9"/>
    <w:rsid w:val="00A3601F"/>
    <w:rsid w:val="00A36291"/>
    <w:rsid w:val="00A3648D"/>
    <w:rsid w:val="00A36969"/>
    <w:rsid w:val="00A36E0C"/>
    <w:rsid w:val="00A3705F"/>
    <w:rsid w:val="00A372E1"/>
    <w:rsid w:val="00A373AE"/>
    <w:rsid w:val="00A37998"/>
    <w:rsid w:val="00A37D4F"/>
    <w:rsid w:val="00A4003A"/>
    <w:rsid w:val="00A40731"/>
    <w:rsid w:val="00A40785"/>
    <w:rsid w:val="00A40E1E"/>
    <w:rsid w:val="00A40F45"/>
    <w:rsid w:val="00A4161F"/>
    <w:rsid w:val="00A41D98"/>
    <w:rsid w:val="00A41DB4"/>
    <w:rsid w:val="00A42CF1"/>
    <w:rsid w:val="00A43143"/>
    <w:rsid w:val="00A432FB"/>
    <w:rsid w:val="00A434F3"/>
    <w:rsid w:val="00A436C4"/>
    <w:rsid w:val="00A43783"/>
    <w:rsid w:val="00A43903"/>
    <w:rsid w:val="00A44658"/>
    <w:rsid w:val="00A44E12"/>
    <w:rsid w:val="00A45755"/>
    <w:rsid w:val="00A4617D"/>
    <w:rsid w:val="00A4651F"/>
    <w:rsid w:val="00A465D4"/>
    <w:rsid w:val="00A474EF"/>
    <w:rsid w:val="00A47955"/>
    <w:rsid w:val="00A479CD"/>
    <w:rsid w:val="00A47A8E"/>
    <w:rsid w:val="00A5020B"/>
    <w:rsid w:val="00A5026D"/>
    <w:rsid w:val="00A50B0B"/>
    <w:rsid w:val="00A51CCB"/>
    <w:rsid w:val="00A52001"/>
    <w:rsid w:val="00A52094"/>
    <w:rsid w:val="00A52337"/>
    <w:rsid w:val="00A52397"/>
    <w:rsid w:val="00A52920"/>
    <w:rsid w:val="00A52C26"/>
    <w:rsid w:val="00A5336C"/>
    <w:rsid w:val="00A533D9"/>
    <w:rsid w:val="00A5386A"/>
    <w:rsid w:val="00A53A85"/>
    <w:rsid w:val="00A53E6F"/>
    <w:rsid w:val="00A540F6"/>
    <w:rsid w:val="00A54398"/>
    <w:rsid w:val="00A54452"/>
    <w:rsid w:val="00A547B3"/>
    <w:rsid w:val="00A54914"/>
    <w:rsid w:val="00A549DA"/>
    <w:rsid w:val="00A54F98"/>
    <w:rsid w:val="00A55062"/>
    <w:rsid w:val="00A550F3"/>
    <w:rsid w:val="00A55565"/>
    <w:rsid w:val="00A55843"/>
    <w:rsid w:val="00A55C84"/>
    <w:rsid w:val="00A55D7E"/>
    <w:rsid w:val="00A56882"/>
    <w:rsid w:val="00A56CE2"/>
    <w:rsid w:val="00A570B6"/>
    <w:rsid w:val="00A57B81"/>
    <w:rsid w:val="00A60374"/>
    <w:rsid w:val="00A605EA"/>
    <w:rsid w:val="00A60D37"/>
    <w:rsid w:val="00A6128D"/>
    <w:rsid w:val="00A615F3"/>
    <w:rsid w:val="00A6199F"/>
    <w:rsid w:val="00A61E46"/>
    <w:rsid w:val="00A62635"/>
    <w:rsid w:val="00A63073"/>
    <w:rsid w:val="00A6339C"/>
    <w:rsid w:val="00A638F1"/>
    <w:rsid w:val="00A6412B"/>
    <w:rsid w:val="00A6435F"/>
    <w:rsid w:val="00A64921"/>
    <w:rsid w:val="00A64C2D"/>
    <w:rsid w:val="00A64E89"/>
    <w:rsid w:val="00A655FC"/>
    <w:rsid w:val="00A6597B"/>
    <w:rsid w:val="00A65F1E"/>
    <w:rsid w:val="00A65F74"/>
    <w:rsid w:val="00A66146"/>
    <w:rsid w:val="00A66956"/>
    <w:rsid w:val="00A66A76"/>
    <w:rsid w:val="00A66FF5"/>
    <w:rsid w:val="00A67B3A"/>
    <w:rsid w:val="00A67B5D"/>
    <w:rsid w:val="00A7004F"/>
    <w:rsid w:val="00A704E0"/>
    <w:rsid w:val="00A7071E"/>
    <w:rsid w:val="00A70B77"/>
    <w:rsid w:val="00A70BAD"/>
    <w:rsid w:val="00A70D97"/>
    <w:rsid w:val="00A71797"/>
    <w:rsid w:val="00A72039"/>
    <w:rsid w:val="00A726DC"/>
    <w:rsid w:val="00A72A2C"/>
    <w:rsid w:val="00A72B73"/>
    <w:rsid w:val="00A72E42"/>
    <w:rsid w:val="00A732DA"/>
    <w:rsid w:val="00A73535"/>
    <w:rsid w:val="00A7353F"/>
    <w:rsid w:val="00A7388C"/>
    <w:rsid w:val="00A738F7"/>
    <w:rsid w:val="00A73A0F"/>
    <w:rsid w:val="00A73C82"/>
    <w:rsid w:val="00A73D10"/>
    <w:rsid w:val="00A73D83"/>
    <w:rsid w:val="00A73E5E"/>
    <w:rsid w:val="00A74729"/>
    <w:rsid w:val="00A7473C"/>
    <w:rsid w:val="00A74B55"/>
    <w:rsid w:val="00A74D4F"/>
    <w:rsid w:val="00A74D52"/>
    <w:rsid w:val="00A754BF"/>
    <w:rsid w:val="00A7555D"/>
    <w:rsid w:val="00A7574B"/>
    <w:rsid w:val="00A759D4"/>
    <w:rsid w:val="00A75D09"/>
    <w:rsid w:val="00A76249"/>
    <w:rsid w:val="00A76432"/>
    <w:rsid w:val="00A76B51"/>
    <w:rsid w:val="00A77169"/>
    <w:rsid w:val="00A77808"/>
    <w:rsid w:val="00A77E8B"/>
    <w:rsid w:val="00A800C2"/>
    <w:rsid w:val="00A804AF"/>
    <w:rsid w:val="00A808C9"/>
    <w:rsid w:val="00A80DD5"/>
    <w:rsid w:val="00A80F99"/>
    <w:rsid w:val="00A81506"/>
    <w:rsid w:val="00A81760"/>
    <w:rsid w:val="00A81E7F"/>
    <w:rsid w:val="00A81F06"/>
    <w:rsid w:val="00A82053"/>
    <w:rsid w:val="00A8225D"/>
    <w:rsid w:val="00A826D7"/>
    <w:rsid w:val="00A82729"/>
    <w:rsid w:val="00A82B3C"/>
    <w:rsid w:val="00A830BC"/>
    <w:rsid w:val="00A836AA"/>
    <w:rsid w:val="00A83938"/>
    <w:rsid w:val="00A83F23"/>
    <w:rsid w:val="00A83F33"/>
    <w:rsid w:val="00A83FFD"/>
    <w:rsid w:val="00A84000"/>
    <w:rsid w:val="00A8425E"/>
    <w:rsid w:val="00A845BE"/>
    <w:rsid w:val="00A84D1B"/>
    <w:rsid w:val="00A84F76"/>
    <w:rsid w:val="00A85471"/>
    <w:rsid w:val="00A8569A"/>
    <w:rsid w:val="00A858BE"/>
    <w:rsid w:val="00A85E22"/>
    <w:rsid w:val="00A86131"/>
    <w:rsid w:val="00A864A6"/>
    <w:rsid w:val="00A86613"/>
    <w:rsid w:val="00A87065"/>
    <w:rsid w:val="00A8714B"/>
    <w:rsid w:val="00A90203"/>
    <w:rsid w:val="00A90653"/>
    <w:rsid w:val="00A90EB5"/>
    <w:rsid w:val="00A90EE4"/>
    <w:rsid w:val="00A9190C"/>
    <w:rsid w:val="00A91CC3"/>
    <w:rsid w:val="00A91FDA"/>
    <w:rsid w:val="00A923DA"/>
    <w:rsid w:val="00A92705"/>
    <w:rsid w:val="00A93556"/>
    <w:rsid w:val="00A93C02"/>
    <w:rsid w:val="00A93D7D"/>
    <w:rsid w:val="00A93DBD"/>
    <w:rsid w:val="00A93DEF"/>
    <w:rsid w:val="00A94024"/>
    <w:rsid w:val="00A942F2"/>
    <w:rsid w:val="00A943A1"/>
    <w:rsid w:val="00A9458B"/>
    <w:rsid w:val="00A95227"/>
    <w:rsid w:val="00A9524D"/>
    <w:rsid w:val="00A954FC"/>
    <w:rsid w:val="00A96634"/>
    <w:rsid w:val="00A9684E"/>
    <w:rsid w:val="00A96A40"/>
    <w:rsid w:val="00A96A9A"/>
    <w:rsid w:val="00A96F1E"/>
    <w:rsid w:val="00A9702D"/>
    <w:rsid w:val="00A9712E"/>
    <w:rsid w:val="00A97252"/>
    <w:rsid w:val="00A977E7"/>
    <w:rsid w:val="00A97845"/>
    <w:rsid w:val="00AA05D7"/>
    <w:rsid w:val="00AA0631"/>
    <w:rsid w:val="00AA08E1"/>
    <w:rsid w:val="00AA3741"/>
    <w:rsid w:val="00AA39EF"/>
    <w:rsid w:val="00AA45A4"/>
    <w:rsid w:val="00AA4B35"/>
    <w:rsid w:val="00AA4D38"/>
    <w:rsid w:val="00AA4E99"/>
    <w:rsid w:val="00AA50A4"/>
    <w:rsid w:val="00AA59C6"/>
    <w:rsid w:val="00AA5B24"/>
    <w:rsid w:val="00AA60E7"/>
    <w:rsid w:val="00AA70B4"/>
    <w:rsid w:val="00AA7140"/>
    <w:rsid w:val="00AA7412"/>
    <w:rsid w:val="00AA7903"/>
    <w:rsid w:val="00AB0255"/>
    <w:rsid w:val="00AB0896"/>
    <w:rsid w:val="00AB1313"/>
    <w:rsid w:val="00AB1709"/>
    <w:rsid w:val="00AB184D"/>
    <w:rsid w:val="00AB194B"/>
    <w:rsid w:val="00AB2373"/>
    <w:rsid w:val="00AB2519"/>
    <w:rsid w:val="00AB2611"/>
    <w:rsid w:val="00AB2741"/>
    <w:rsid w:val="00AB27A2"/>
    <w:rsid w:val="00AB34F3"/>
    <w:rsid w:val="00AB3922"/>
    <w:rsid w:val="00AB48B8"/>
    <w:rsid w:val="00AB4EEF"/>
    <w:rsid w:val="00AB50FC"/>
    <w:rsid w:val="00AB5B2E"/>
    <w:rsid w:val="00AB5B4D"/>
    <w:rsid w:val="00AB64E0"/>
    <w:rsid w:val="00AB656C"/>
    <w:rsid w:val="00AB687D"/>
    <w:rsid w:val="00AB68CA"/>
    <w:rsid w:val="00AB7905"/>
    <w:rsid w:val="00AB79B5"/>
    <w:rsid w:val="00AC00E0"/>
    <w:rsid w:val="00AC00E5"/>
    <w:rsid w:val="00AC08D8"/>
    <w:rsid w:val="00AC1777"/>
    <w:rsid w:val="00AC1EB9"/>
    <w:rsid w:val="00AC2863"/>
    <w:rsid w:val="00AC2C86"/>
    <w:rsid w:val="00AC30D2"/>
    <w:rsid w:val="00AC3721"/>
    <w:rsid w:val="00AC4333"/>
    <w:rsid w:val="00AC45F0"/>
    <w:rsid w:val="00AC48AD"/>
    <w:rsid w:val="00AC4998"/>
    <w:rsid w:val="00AC51D9"/>
    <w:rsid w:val="00AC648E"/>
    <w:rsid w:val="00AC6C28"/>
    <w:rsid w:val="00AC737D"/>
    <w:rsid w:val="00AC757D"/>
    <w:rsid w:val="00AC7ECC"/>
    <w:rsid w:val="00AD0FAC"/>
    <w:rsid w:val="00AD15E4"/>
    <w:rsid w:val="00AD15F2"/>
    <w:rsid w:val="00AD16B4"/>
    <w:rsid w:val="00AD1731"/>
    <w:rsid w:val="00AD1D98"/>
    <w:rsid w:val="00AD1F70"/>
    <w:rsid w:val="00AD261C"/>
    <w:rsid w:val="00AD2BDB"/>
    <w:rsid w:val="00AD2C23"/>
    <w:rsid w:val="00AD2C88"/>
    <w:rsid w:val="00AD340C"/>
    <w:rsid w:val="00AD3D73"/>
    <w:rsid w:val="00AD3DE5"/>
    <w:rsid w:val="00AD4447"/>
    <w:rsid w:val="00AD468D"/>
    <w:rsid w:val="00AD4927"/>
    <w:rsid w:val="00AD494E"/>
    <w:rsid w:val="00AD501F"/>
    <w:rsid w:val="00AD59B7"/>
    <w:rsid w:val="00AD5C4F"/>
    <w:rsid w:val="00AD6274"/>
    <w:rsid w:val="00AD6336"/>
    <w:rsid w:val="00AD635D"/>
    <w:rsid w:val="00AD6DA6"/>
    <w:rsid w:val="00AD7434"/>
    <w:rsid w:val="00AD7807"/>
    <w:rsid w:val="00AD78D1"/>
    <w:rsid w:val="00AD7D30"/>
    <w:rsid w:val="00AD7E35"/>
    <w:rsid w:val="00AE02F1"/>
    <w:rsid w:val="00AE079A"/>
    <w:rsid w:val="00AE1CB2"/>
    <w:rsid w:val="00AE2627"/>
    <w:rsid w:val="00AE2CE4"/>
    <w:rsid w:val="00AE2D05"/>
    <w:rsid w:val="00AE2EBB"/>
    <w:rsid w:val="00AE30D1"/>
    <w:rsid w:val="00AE3519"/>
    <w:rsid w:val="00AE3EA4"/>
    <w:rsid w:val="00AE3FA9"/>
    <w:rsid w:val="00AE412A"/>
    <w:rsid w:val="00AE45B8"/>
    <w:rsid w:val="00AE4879"/>
    <w:rsid w:val="00AE48F4"/>
    <w:rsid w:val="00AE6600"/>
    <w:rsid w:val="00AE69DD"/>
    <w:rsid w:val="00AE6BEC"/>
    <w:rsid w:val="00AE6D9F"/>
    <w:rsid w:val="00AE6ECB"/>
    <w:rsid w:val="00AE70AF"/>
    <w:rsid w:val="00AE7535"/>
    <w:rsid w:val="00AE7F1F"/>
    <w:rsid w:val="00AF027C"/>
    <w:rsid w:val="00AF08C7"/>
    <w:rsid w:val="00AF0CC4"/>
    <w:rsid w:val="00AF1430"/>
    <w:rsid w:val="00AF188F"/>
    <w:rsid w:val="00AF1B9A"/>
    <w:rsid w:val="00AF20B0"/>
    <w:rsid w:val="00AF281F"/>
    <w:rsid w:val="00AF2932"/>
    <w:rsid w:val="00AF3481"/>
    <w:rsid w:val="00AF3659"/>
    <w:rsid w:val="00AF4776"/>
    <w:rsid w:val="00AF4D90"/>
    <w:rsid w:val="00AF5A4C"/>
    <w:rsid w:val="00AF6242"/>
    <w:rsid w:val="00AF6768"/>
    <w:rsid w:val="00AF68B0"/>
    <w:rsid w:val="00AF744A"/>
    <w:rsid w:val="00AF7516"/>
    <w:rsid w:val="00AF7C05"/>
    <w:rsid w:val="00B00AB8"/>
    <w:rsid w:val="00B00FB3"/>
    <w:rsid w:val="00B02086"/>
    <w:rsid w:val="00B02B67"/>
    <w:rsid w:val="00B02E9F"/>
    <w:rsid w:val="00B02EDA"/>
    <w:rsid w:val="00B03716"/>
    <w:rsid w:val="00B0377F"/>
    <w:rsid w:val="00B039FC"/>
    <w:rsid w:val="00B03FD1"/>
    <w:rsid w:val="00B04265"/>
    <w:rsid w:val="00B04293"/>
    <w:rsid w:val="00B04346"/>
    <w:rsid w:val="00B0448D"/>
    <w:rsid w:val="00B045FB"/>
    <w:rsid w:val="00B04699"/>
    <w:rsid w:val="00B04CD8"/>
    <w:rsid w:val="00B04DE4"/>
    <w:rsid w:val="00B05474"/>
    <w:rsid w:val="00B05580"/>
    <w:rsid w:val="00B061FA"/>
    <w:rsid w:val="00B06A15"/>
    <w:rsid w:val="00B06C34"/>
    <w:rsid w:val="00B06FC4"/>
    <w:rsid w:val="00B07207"/>
    <w:rsid w:val="00B07BCE"/>
    <w:rsid w:val="00B07BEA"/>
    <w:rsid w:val="00B07C72"/>
    <w:rsid w:val="00B10141"/>
    <w:rsid w:val="00B103DE"/>
    <w:rsid w:val="00B114CB"/>
    <w:rsid w:val="00B1150E"/>
    <w:rsid w:val="00B11690"/>
    <w:rsid w:val="00B11A30"/>
    <w:rsid w:val="00B11AA1"/>
    <w:rsid w:val="00B11CD2"/>
    <w:rsid w:val="00B11FC2"/>
    <w:rsid w:val="00B1218D"/>
    <w:rsid w:val="00B12332"/>
    <w:rsid w:val="00B124A1"/>
    <w:rsid w:val="00B13386"/>
    <w:rsid w:val="00B137C4"/>
    <w:rsid w:val="00B13E80"/>
    <w:rsid w:val="00B14719"/>
    <w:rsid w:val="00B1494E"/>
    <w:rsid w:val="00B14B74"/>
    <w:rsid w:val="00B14DB0"/>
    <w:rsid w:val="00B153EB"/>
    <w:rsid w:val="00B15533"/>
    <w:rsid w:val="00B15BCC"/>
    <w:rsid w:val="00B15DF8"/>
    <w:rsid w:val="00B16188"/>
    <w:rsid w:val="00B16197"/>
    <w:rsid w:val="00B162A7"/>
    <w:rsid w:val="00B16610"/>
    <w:rsid w:val="00B16B7E"/>
    <w:rsid w:val="00B16CE5"/>
    <w:rsid w:val="00B16E73"/>
    <w:rsid w:val="00B17326"/>
    <w:rsid w:val="00B1741B"/>
    <w:rsid w:val="00B17BF5"/>
    <w:rsid w:val="00B20DBB"/>
    <w:rsid w:val="00B20FE4"/>
    <w:rsid w:val="00B21256"/>
    <w:rsid w:val="00B22E64"/>
    <w:rsid w:val="00B232B8"/>
    <w:rsid w:val="00B2334C"/>
    <w:rsid w:val="00B2396F"/>
    <w:rsid w:val="00B23DA2"/>
    <w:rsid w:val="00B25524"/>
    <w:rsid w:val="00B259E0"/>
    <w:rsid w:val="00B25A21"/>
    <w:rsid w:val="00B25ACF"/>
    <w:rsid w:val="00B25B40"/>
    <w:rsid w:val="00B25CA1"/>
    <w:rsid w:val="00B25D6A"/>
    <w:rsid w:val="00B25E0F"/>
    <w:rsid w:val="00B25F24"/>
    <w:rsid w:val="00B26336"/>
    <w:rsid w:val="00B266D0"/>
    <w:rsid w:val="00B2717F"/>
    <w:rsid w:val="00B27620"/>
    <w:rsid w:val="00B27716"/>
    <w:rsid w:val="00B303BF"/>
    <w:rsid w:val="00B30E53"/>
    <w:rsid w:val="00B313F4"/>
    <w:rsid w:val="00B32209"/>
    <w:rsid w:val="00B3284D"/>
    <w:rsid w:val="00B32C3A"/>
    <w:rsid w:val="00B32F05"/>
    <w:rsid w:val="00B3316D"/>
    <w:rsid w:val="00B33688"/>
    <w:rsid w:val="00B33A5B"/>
    <w:rsid w:val="00B33B30"/>
    <w:rsid w:val="00B33BFE"/>
    <w:rsid w:val="00B3475B"/>
    <w:rsid w:val="00B34F71"/>
    <w:rsid w:val="00B3653F"/>
    <w:rsid w:val="00B36F8D"/>
    <w:rsid w:val="00B3749E"/>
    <w:rsid w:val="00B37780"/>
    <w:rsid w:val="00B37AAD"/>
    <w:rsid w:val="00B37AB6"/>
    <w:rsid w:val="00B37B62"/>
    <w:rsid w:val="00B37BC4"/>
    <w:rsid w:val="00B40CCC"/>
    <w:rsid w:val="00B40E4F"/>
    <w:rsid w:val="00B4129A"/>
    <w:rsid w:val="00B415CB"/>
    <w:rsid w:val="00B419EE"/>
    <w:rsid w:val="00B41BCC"/>
    <w:rsid w:val="00B41CF4"/>
    <w:rsid w:val="00B41CF7"/>
    <w:rsid w:val="00B42F54"/>
    <w:rsid w:val="00B434B3"/>
    <w:rsid w:val="00B4376A"/>
    <w:rsid w:val="00B43D31"/>
    <w:rsid w:val="00B44068"/>
    <w:rsid w:val="00B44D37"/>
    <w:rsid w:val="00B44E59"/>
    <w:rsid w:val="00B45032"/>
    <w:rsid w:val="00B4585E"/>
    <w:rsid w:val="00B45890"/>
    <w:rsid w:val="00B458C3"/>
    <w:rsid w:val="00B45C58"/>
    <w:rsid w:val="00B463DB"/>
    <w:rsid w:val="00B46427"/>
    <w:rsid w:val="00B467AD"/>
    <w:rsid w:val="00B46DBB"/>
    <w:rsid w:val="00B46FAC"/>
    <w:rsid w:val="00B47194"/>
    <w:rsid w:val="00B472EB"/>
    <w:rsid w:val="00B47BE3"/>
    <w:rsid w:val="00B47CA7"/>
    <w:rsid w:val="00B47F9C"/>
    <w:rsid w:val="00B504F3"/>
    <w:rsid w:val="00B5066F"/>
    <w:rsid w:val="00B5084B"/>
    <w:rsid w:val="00B50BEE"/>
    <w:rsid w:val="00B5156A"/>
    <w:rsid w:val="00B51BD1"/>
    <w:rsid w:val="00B51CFC"/>
    <w:rsid w:val="00B520AB"/>
    <w:rsid w:val="00B52233"/>
    <w:rsid w:val="00B52546"/>
    <w:rsid w:val="00B52785"/>
    <w:rsid w:val="00B5359D"/>
    <w:rsid w:val="00B53756"/>
    <w:rsid w:val="00B53958"/>
    <w:rsid w:val="00B5399F"/>
    <w:rsid w:val="00B53BA7"/>
    <w:rsid w:val="00B53C5C"/>
    <w:rsid w:val="00B54508"/>
    <w:rsid w:val="00B54574"/>
    <w:rsid w:val="00B547B4"/>
    <w:rsid w:val="00B55543"/>
    <w:rsid w:val="00B55734"/>
    <w:rsid w:val="00B55AD7"/>
    <w:rsid w:val="00B56225"/>
    <w:rsid w:val="00B568A3"/>
    <w:rsid w:val="00B56D12"/>
    <w:rsid w:val="00B56D4F"/>
    <w:rsid w:val="00B572FC"/>
    <w:rsid w:val="00B57463"/>
    <w:rsid w:val="00B57989"/>
    <w:rsid w:val="00B57DC4"/>
    <w:rsid w:val="00B601AB"/>
    <w:rsid w:val="00B606F1"/>
    <w:rsid w:val="00B60725"/>
    <w:rsid w:val="00B60F01"/>
    <w:rsid w:val="00B6191F"/>
    <w:rsid w:val="00B61D52"/>
    <w:rsid w:val="00B61DA1"/>
    <w:rsid w:val="00B6222C"/>
    <w:rsid w:val="00B6305E"/>
    <w:rsid w:val="00B635EF"/>
    <w:rsid w:val="00B649E7"/>
    <w:rsid w:val="00B64B2E"/>
    <w:rsid w:val="00B64B98"/>
    <w:rsid w:val="00B64CBF"/>
    <w:rsid w:val="00B64D9D"/>
    <w:rsid w:val="00B64E89"/>
    <w:rsid w:val="00B6501F"/>
    <w:rsid w:val="00B65185"/>
    <w:rsid w:val="00B65512"/>
    <w:rsid w:val="00B65FCB"/>
    <w:rsid w:val="00B6602E"/>
    <w:rsid w:val="00B667AB"/>
    <w:rsid w:val="00B6719B"/>
    <w:rsid w:val="00B674FB"/>
    <w:rsid w:val="00B67C79"/>
    <w:rsid w:val="00B67C9A"/>
    <w:rsid w:val="00B700C0"/>
    <w:rsid w:val="00B7016D"/>
    <w:rsid w:val="00B701E7"/>
    <w:rsid w:val="00B70479"/>
    <w:rsid w:val="00B704FE"/>
    <w:rsid w:val="00B7081D"/>
    <w:rsid w:val="00B70BAE"/>
    <w:rsid w:val="00B70DD9"/>
    <w:rsid w:val="00B7108F"/>
    <w:rsid w:val="00B7110A"/>
    <w:rsid w:val="00B715D5"/>
    <w:rsid w:val="00B7200C"/>
    <w:rsid w:val="00B72795"/>
    <w:rsid w:val="00B73153"/>
    <w:rsid w:val="00B73342"/>
    <w:rsid w:val="00B73463"/>
    <w:rsid w:val="00B742C6"/>
    <w:rsid w:val="00B74840"/>
    <w:rsid w:val="00B74C1A"/>
    <w:rsid w:val="00B750AD"/>
    <w:rsid w:val="00B75D42"/>
    <w:rsid w:val="00B76235"/>
    <w:rsid w:val="00B7629F"/>
    <w:rsid w:val="00B76EB8"/>
    <w:rsid w:val="00B76FA8"/>
    <w:rsid w:val="00B77076"/>
    <w:rsid w:val="00B7755E"/>
    <w:rsid w:val="00B77782"/>
    <w:rsid w:val="00B77874"/>
    <w:rsid w:val="00B77ECD"/>
    <w:rsid w:val="00B803D8"/>
    <w:rsid w:val="00B80E12"/>
    <w:rsid w:val="00B80EEF"/>
    <w:rsid w:val="00B8179A"/>
    <w:rsid w:val="00B82031"/>
    <w:rsid w:val="00B83748"/>
    <w:rsid w:val="00B83BE2"/>
    <w:rsid w:val="00B83CD9"/>
    <w:rsid w:val="00B83FAA"/>
    <w:rsid w:val="00B84279"/>
    <w:rsid w:val="00B84703"/>
    <w:rsid w:val="00B84D00"/>
    <w:rsid w:val="00B84EE5"/>
    <w:rsid w:val="00B84F56"/>
    <w:rsid w:val="00B8526E"/>
    <w:rsid w:val="00B85680"/>
    <w:rsid w:val="00B856A4"/>
    <w:rsid w:val="00B85719"/>
    <w:rsid w:val="00B85AFC"/>
    <w:rsid w:val="00B85F02"/>
    <w:rsid w:val="00B8688A"/>
    <w:rsid w:val="00B86B20"/>
    <w:rsid w:val="00B86BE6"/>
    <w:rsid w:val="00B86C43"/>
    <w:rsid w:val="00B86CF5"/>
    <w:rsid w:val="00B8761D"/>
    <w:rsid w:val="00B87B9D"/>
    <w:rsid w:val="00B90156"/>
    <w:rsid w:val="00B90401"/>
    <w:rsid w:val="00B90BDA"/>
    <w:rsid w:val="00B90EC0"/>
    <w:rsid w:val="00B91133"/>
    <w:rsid w:val="00B91E03"/>
    <w:rsid w:val="00B927AA"/>
    <w:rsid w:val="00B92970"/>
    <w:rsid w:val="00B92D7D"/>
    <w:rsid w:val="00B9308E"/>
    <w:rsid w:val="00B93A5D"/>
    <w:rsid w:val="00B940E3"/>
    <w:rsid w:val="00B946EB"/>
    <w:rsid w:val="00B94883"/>
    <w:rsid w:val="00B94E44"/>
    <w:rsid w:val="00B95B4C"/>
    <w:rsid w:val="00B9626D"/>
    <w:rsid w:val="00B9673E"/>
    <w:rsid w:val="00B96D6C"/>
    <w:rsid w:val="00B97AEC"/>
    <w:rsid w:val="00B97F12"/>
    <w:rsid w:val="00BA021F"/>
    <w:rsid w:val="00BA06FE"/>
    <w:rsid w:val="00BA0F46"/>
    <w:rsid w:val="00BA12CF"/>
    <w:rsid w:val="00BA198C"/>
    <w:rsid w:val="00BA1A1C"/>
    <w:rsid w:val="00BA1BB8"/>
    <w:rsid w:val="00BA26E8"/>
    <w:rsid w:val="00BA2853"/>
    <w:rsid w:val="00BA2F90"/>
    <w:rsid w:val="00BA360F"/>
    <w:rsid w:val="00BA3892"/>
    <w:rsid w:val="00BA3BEA"/>
    <w:rsid w:val="00BA3E81"/>
    <w:rsid w:val="00BA40C3"/>
    <w:rsid w:val="00BA5112"/>
    <w:rsid w:val="00BA5345"/>
    <w:rsid w:val="00BA6BBE"/>
    <w:rsid w:val="00BA74AC"/>
    <w:rsid w:val="00BA7B8F"/>
    <w:rsid w:val="00BB00B7"/>
    <w:rsid w:val="00BB081D"/>
    <w:rsid w:val="00BB0ADA"/>
    <w:rsid w:val="00BB0BEA"/>
    <w:rsid w:val="00BB0F02"/>
    <w:rsid w:val="00BB1347"/>
    <w:rsid w:val="00BB199E"/>
    <w:rsid w:val="00BB1F42"/>
    <w:rsid w:val="00BB217A"/>
    <w:rsid w:val="00BB21FA"/>
    <w:rsid w:val="00BB23A2"/>
    <w:rsid w:val="00BB24B8"/>
    <w:rsid w:val="00BB2E91"/>
    <w:rsid w:val="00BB3019"/>
    <w:rsid w:val="00BB338F"/>
    <w:rsid w:val="00BB3DCC"/>
    <w:rsid w:val="00BB4153"/>
    <w:rsid w:val="00BB423A"/>
    <w:rsid w:val="00BB4B80"/>
    <w:rsid w:val="00BB57E2"/>
    <w:rsid w:val="00BB5AA7"/>
    <w:rsid w:val="00BB6335"/>
    <w:rsid w:val="00BB633B"/>
    <w:rsid w:val="00BB648C"/>
    <w:rsid w:val="00BB6742"/>
    <w:rsid w:val="00BB6BBB"/>
    <w:rsid w:val="00BB7514"/>
    <w:rsid w:val="00BB79C5"/>
    <w:rsid w:val="00BB7BC1"/>
    <w:rsid w:val="00BC0424"/>
    <w:rsid w:val="00BC0A79"/>
    <w:rsid w:val="00BC0BDA"/>
    <w:rsid w:val="00BC0E6F"/>
    <w:rsid w:val="00BC172E"/>
    <w:rsid w:val="00BC19F8"/>
    <w:rsid w:val="00BC1FB3"/>
    <w:rsid w:val="00BC290B"/>
    <w:rsid w:val="00BC3047"/>
    <w:rsid w:val="00BC3325"/>
    <w:rsid w:val="00BC39CD"/>
    <w:rsid w:val="00BC3C01"/>
    <w:rsid w:val="00BC44D9"/>
    <w:rsid w:val="00BC494B"/>
    <w:rsid w:val="00BC494D"/>
    <w:rsid w:val="00BC53D0"/>
    <w:rsid w:val="00BC5852"/>
    <w:rsid w:val="00BC595F"/>
    <w:rsid w:val="00BC5EF3"/>
    <w:rsid w:val="00BC67B7"/>
    <w:rsid w:val="00BC6F72"/>
    <w:rsid w:val="00BC767C"/>
    <w:rsid w:val="00BC78C9"/>
    <w:rsid w:val="00BC7986"/>
    <w:rsid w:val="00BC7BEC"/>
    <w:rsid w:val="00BD170E"/>
    <w:rsid w:val="00BD1B17"/>
    <w:rsid w:val="00BD1BA2"/>
    <w:rsid w:val="00BD2123"/>
    <w:rsid w:val="00BD22FB"/>
    <w:rsid w:val="00BD256B"/>
    <w:rsid w:val="00BD2723"/>
    <w:rsid w:val="00BD347E"/>
    <w:rsid w:val="00BD3812"/>
    <w:rsid w:val="00BD38B5"/>
    <w:rsid w:val="00BD4552"/>
    <w:rsid w:val="00BD4579"/>
    <w:rsid w:val="00BD45D2"/>
    <w:rsid w:val="00BD4CB7"/>
    <w:rsid w:val="00BD5022"/>
    <w:rsid w:val="00BD5586"/>
    <w:rsid w:val="00BD5A96"/>
    <w:rsid w:val="00BD5C2A"/>
    <w:rsid w:val="00BD5EB7"/>
    <w:rsid w:val="00BD655D"/>
    <w:rsid w:val="00BD6599"/>
    <w:rsid w:val="00BD6CA6"/>
    <w:rsid w:val="00BD725A"/>
    <w:rsid w:val="00BD79F6"/>
    <w:rsid w:val="00BE0248"/>
    <w:rsid w:val="00BE0C5D"/>
    <w:rsid w:val="00BE0F00"/>
    <w:rsid w:val="00BE1CF7"/>
    <w:rsid w:val="00BE20A6"/>
    <w:rsid w:val="00BE20D1"/>
    <w:rsid w:val="00BE20FA"/>
    <w:rsid w:val="00BE2282"/>
    <w:rsid w:val="00BE25D8"/>
    <w:rsid w:val="00BE2606"/>
    <w:rsid w:val="00BE281B"/>
    <w:rsid w:val="00BE2BB0"/>
    <w:rsid w:val="00BE2D5C"/>
    <w:rsid w:val="00BE2FEC"/>
    <w:rsid w:val="00BE302D"/>
    <w:rsid w:val="00BE32EC"/>
    <w:rsid w:val="00BE3395"/>
    <w:rsid w:val="00BE3A63"/>
    <w:rsid w:val="00BE3F03"/>
    <w:rsid w:val="00BE4555"/>
    <w:rsid w:val="00BE4C0D"/>
    <w:rsid w:val="00BE5777"/>
    <w:rsid w:val="00BE71AE"/>
    <w:rsid w:val="00BE7B80"/>
    <w:rsid w:val="00BE7D69"/>
    <w:rsid w:val="00BE7F93"/>
    <w:rsid w:val="00BE7FD4"/>
    <w:rsid w:val="00BF0092"/>
    <w:rsid w:val="00BF05B2"/>
    <w:rsid w:val="00BF07FB"/>
    <w:rsid w:val="00BF0D1F"/>
    <w:rsid w:val="00BF0F2A"/>
    <w:rsid w:val="00BF1375"/>
    <w:rsid w:val="00BF1A86"/>
    <w:rsid w:val="00BF1BDE"/>
    <w:rsid w:val="00BF1C03"/>
    <w:rsid w:val="00BF1D20"/>
    <w:rsid w:val="00BF1D3D"/>
    <w:rsid w:val="00BF2276"/>
    <w:rsid w:val="00BF2C68"/>
    <w:rsid w:val="00BF2E81"/>
    <w:rsid w:val="00BF335D"/>
    <w:rsid w:val="00BF36C4"/>
    <w:rsid w:val="00BF37AA"/>
    <w:rsid w:val="00BF3C8A"/>
    <w:rsid w:val="00BF3EDF"/>
    <w:rsid w:val="00BF42FE"/>
    <w:rsid w:val="00BF44FD"/>
    <w:rsid w:val="00BF49BD"/>
    <w:rsid w:val="00BF4F72"/>
    <w:rsid w:val="00BF50DA"/>
    <w:rsid w:val="00BF6434"/>
    <w:rsid w:val="00BF6C0C"/>
    <w:rsid w:val="00BF6D0F"/>
    <w:rsid w:val="00BF7026"/>
    <w:rsid w:val="00BF733F"/>
    <w:rsid w:val="00BF76D8"/>
    <w:rsid w:val="00BF78BD"/>
    <w:rsid w:val="00BF7BB3"/>
    <w:rsid w:val="00C005DD"/>
    <w:rsid w:val="00C006EE"/>
    <w:rsid w:val="00C00783"/>
    <w:rsid w:val="00C00C34"/>
    <w:rsid w:val="00C00C54"/>
    <w:rsid w:val="00C00C91"/>
    <w:rsid w:val="00C0113E"/>
    <w:rsid w:val="00C02600"/>
    <w:rsid w:val="00C02AE1"/>
    <w:rsid w:val="00C0326A"/>
    <w:rsid w:val="00C035EA"/>
    <w:rsid w:val="00C0397A"/>
    <w:rsid w:val="00C041A2"/>
    <w:rsid w:val="00C04413"/>
    <w:rsid w:val="00C0487A"/>
    <w:rsid w:val="00C050C7"/>
    <w:rsid w:val="00C05370"/>
    <w:rsid w:val="00C0538B"/>
    <w:rsid w:val="00C05BA0"/>
    <w:rsid w:val="00C05C2A"/>
    <w:rsid w:val="00C05E6D"/>
    <w:rsid w:val="00C061A0"/>
    <w:rsid w:val="00C062D4"/>
    <w:rsid w:val="00C0639B"/>
    <w:rsid w:val="00C06922"/>
    <w:rsid w:val="00C06AB6"/>
    <w:rsid w:val="00C06FF9"/>
    <w:rsid w:val="00C10022"/>
    <w:rsid w:val="00C10216"/>
    <w:rsid w:val="00C1073C"/>
    <w:rsid w:val="00C10756"/>
    <w:rsid w:val="00C10C2B"/>
    <w:rsid w:val="00C10D7F"/>
    <w:rsid w:val="00C11087"/>
    <w:rsid w:val="00C118EE"/>
    <w:rsid w:val="00C11C20"/>
    <w:rsid w:val="00C11C49"/>
    <w:rsid w:val="00C11D7F"/>
    <w:rsid w:val="00C1224F"/>
    <w:rsid w:val="00C1247F"/>
    <w:rsid w:val="00C12629"/>
    <w:rsid w:val="00C138B0"/>
    <w:rsid w:val="00C13C05"/>
    <w:rsid w:val="00C13D5A"/>
    <w:rsid w:val="00C13ECA"/>
    <w:rsid w:val="00C1423F"/>
    <w:rsid w:val="00C14452"/>
    <w:rsid w:val="00C14488"/>
    <w:rsid w:val="00C14C71"/>
    <w:rsid w:val="00C15131"/>
    <w:rsid w:val="00C15BB7"/>
    <w:rsid w:val="00C1617B"/>
    <w:rsid w:val="00C161BF"/>
    <w:rsid w:val="00C16610"/>
    <w:rsid w:val="00C16A46"/>
    <w:rsid w:val="00C16B7F"/>
    <w:rsid w:val="00C170E3"/>
    <w:rsid w:val="00C17720"/>
    <w:rsid w:val="00C17C17"/>
    <w:rsid w:val="00C17D6E"/>
    <w:rsid w:val="00C17DF3"/>
    <w:rsid w:val="00C201EE"/>
    <w:rsid w:val="00C2041F"/>
    <w:rsid w:val="00C204EF"/>
    <w:rsid w:val="00C20B98"/>
    <w:rsid w:val="00C20EE9"/>
    <w:rsid w:val="00C2100C"/>
    <w:rsid w:val="00C2149B"/>
    <w:rsid w:val="00C21577"/>
    <w:rsid w:val="00C21670"/>
    <w:rsid w:val="00C21E68"/>
    <w:rsid w:val="00C2242E"/>
    <w:rsid w:val="00C228A7"/>
    <w:rsid w:val="00C229BD"/>
    <w:rsid w:val="00C22C33"/>
    <w:rsid w:val="00C23058"/>
    <w:rsid w:val="00C2342A"/>
    <w:rsid w:val="00C2362D"/>
    <w:rsid w:val="00C239AE"/>
    <w:rsid w:val="00C23B89"/>
    <w:rsid w:val="00C23C12"/>
    <w:rsid w:val="00C246B1"/>
    <w:rsid w:val="00C24F16"/>
    <w:rsid w:val="00C25133"/>
    <w:rsid w:val="00C25746"/>
    <w:rsid w:val="00C257FC"/>
    <w:rsid w:val="00C264F3"/>
    <w:rsid w:val="00C26D9B"/>
    <w:rsid w:val="00C27356"/>
    <w:rsid w:val="00C30069"/>
    <w:rsid w:val="00C308C2"/>
    <w:rsid w:val="00C3117E"/>
    <w:rsid w:val="00C3136F"/>
    <w:rsid w:val="00C31DC7"/>
    <w:rsid w:val="00C3205D"/>
    <w:rsid w:val="00C33BBB"/>
    <w:rsid w:val="00C33C53"/>
    <w:rsid w:val="00C33FC7"/>
    <w:rsid w:val="00C34108"/>
    <w:rsid w:val="00C34B10"/>
    <w:rsid w:val="00C35369"/>
    <w:rsid w:val="00C35D49"/>
    <w:rsid w:val="00C35ED4"/>
    <w:rsid w:val="00C362AF"/>
    <w:rsid w:val="00C36520"/>
    <w:rsid w:val="00C3659C"/>
    <w:rsid w:val="00C36637"/>
    <w:rsid w:val="00C36870"/>
    <w:rsid w:val="00C36FE5"/>
    <w:rsid w:val="00C374E0"/>
    <w:rsid w:val="00C3797F"/>
    <w:rsid w:val="00C37C3A"/>
    <w:rsid w:val="00C37D86"/>
    <w:rsid w:val="00C401B4"/>
    <w:rsid w:val="00C40571"/>
    <w:rsid w:val="00C40CD3"/>
    <w:rsid w:val="00C40DF9"/>
    <w:rsid w:val="00C412CD"/>
    <w:rsid w:val="00C41329"/>
    <w:rsid w:val="00C41DE1"/>
    <w:rsid w:val="00C42263"/>
    <w:rsid w:val="00C427B6"/>
    <w:rsid w:val="00C428C9"/>
    <w:rsid w:val="00C43731"/>
    <w:rsid w:val="00C4384D"/>
    <w:rsid w:val="00C43955"/>
    <w:rsid w:val="00C44602"/>
    <w:rsid w:val="00C44A11"/>
    <w:rsid w:val="00C44D63"/>
    <w:rsid w:val="00C458CD"/>
    <w:rsid w:val="00C45F0F"/>
    <w:rsid w:val="00C46313"/>
    <w:rsid w:val="00C4659C"/>
    <w:rsid w:val="00C466DE"/>
    <w:rsid w:val="00C46A60"/>
    <w:rsid w:val="00C46AEA"/>
    <w:rsid w:val="00C46BA6"/>
    <w:rsid w:val="00C46D08"/>
    <w:rsid w:val="00C472C9"/>
    <w:rsid w:val="00C47384"/>
    <w:rsid w:val="00C47395"/>
    <w:rsid w:val="00C4780D"/>
    <w:rsid w:val="00C505DF"/>
    <w:rsid w:val="00C508C7"/>
    <w:rsid w:val="00C50910"/>
    <w:rsid w:val="00C50C24"/>
    <w:rsid w:val="00C50CB0"/>
    <w:rsid w:val="00C50E2C"/>
    <w:rsid w:val="00C51181"/>
    <w:rsid w:val="00C51218"/>
    <w:rsid w:val="00C515FB"/>
    <w:rsid w:val="00C519D1"/>
    <w:rsid w:val="00C526C0"/>
    <w:rsid w:val="00C53025"/>
    <w:rsid w:val="00C53161"/>
    <w:rsid w:val="00C53474"/>
    <w:rsid w:val="00C53A30"/>
    <w:rsid w:val="00C53C90"/>
    <w:rsid w:val="00C53D39"/>
    <w:rsid w:val="00C54E3E"/>
    <w:rsid w:val="00C550E7"/>
    <w:rsid w:val="00C55248"/>
    <w:rsid w:val="00C55373"/>
    <w:rsid w:val="00C55538"/>
    <w:rsid w:val="00C5559C"/>
    <w:rsid w:val="00C555F1"/>
    <w:rsid w:val="00C55C1B"/>
    <w:rsid w:val="00C55D79"/>
    <w:rsid w:val="00C56773"/>
    <w:rsid w:val="00C56B04"/>
    <w:rsid w:val="00C57026"/>
    <w:rsid w:val="00C57140"/>
    <w:rsid w:val="00C5724E"/>
    <w:rsid w:val="00C57747"/>
    <w:rsid w:val="00C57F36"/>
    <w:rsid w:val="00C60252"/>
    <w:rsid w:val="00C606E9"/>
    <w:rsid w:val="00C61F32"/>
    <w:rsid w:val="00C622A8"/>
    <w:rsid w:val="00C6256E"/>
    <w:rsid w:val="00C62952"/>
    <w:rsid w:val="00C62B3D"/>
    <w:rsid w:val="00C63401"/>
    <w:rsid w:val="00C637A5"/>
    <w:rsid w:val="00C63DF7"/>
    <w:rsid w:val="00C643F3"/>
    <w:rsid w:val="00C644C5"/>
    <w:rsid w:val="00C64653"/>
    <w:rsid w:val="00C64702"/>
    <w:rsid w:val="00C664EC"/>
    <w:rsid w:val="00C66A7E"/>
    <w:rsid w:val="00C66FC6"/>
    <w:rsid w:val="00C67E9A"/>
    <w:rsid w:val="00C70291"/>
    <w:rsid w:val="00C7125C"/>
    <w:rsid w:val="00C71286"/>
    <w:rsid w:val="00C71598"/>
    <w:rsid w:val="00C7173C"/>
    <w:rsid w:val="00C71788"/>
    <w:rsid w:val="00C726BA"/>
    <w:rsid w:val="00C72931"/>
    <w:rsid w:val="00C72AD7"/>
    <w:rsid w:val="00C72BBD"/>
    <w:rsid w:val="00C72CEE"/>
    <w:rsid w:val="00C737D3"/>
    <w:rsid w:val="00C73E42"/>
    <w:rsid w:val="00C744D9"/>
    <w:rsid w:val="00C748E1"/>
    <w:rsid w:val="00C74F62"/>
    <w:rsid w:val="00C7525A"/>
    <w:rsid w:val="00C753A6"/>
    <w:rsid w:val="00C75A48"/>
    <w:rsid w:val="00C75AC8"/>
    <w:rsid w:val="00C75AD1"/>
    <w:rsid w:val="00C77330"/>
    <w:rsid w:val="00C77F17"/>
    <w:rsid w:val="00C80001"/>
    <w:rsid w:val="00C80115"/>
    <w:rsid w:val="00C801BD"/>
    <w:rsid w:val="00C803F0"/>
    <w:rsid w:val="00C80715"/>
    <w:rsid w:val="00C80DBF"/>
    <w:rsid w:val="00C80FC1"/>
    <w:rsid w:val="00C814E0"/>
    <w:rsid w:val="00C81692"/>
    <w:rsid w:val="00C81BE4"/>
    <w:rsid w:val="00C81F75"/>
    <w:rsid w:val="00C827F5"/>
    <w:rsid w:val="00C82B29"/>
    <w:rsid w:val="00C82BB3"/>
    <w:rsid w:val="00C82C2D"/>
    <w:rsid w:val="00C83A75"/>
    <w:rsid w:val="00C83F47"/>
    <w:rsid w:val="00C84708"/>
    <w:rsid w:val="00C84BB1"/>
    <w:rsid w:val="00C8510F"/>
    <w:rsid w:val="00C85151"/>
    <w:rsid w:val="00C854C6"/>
    <w:rsid w:val="00C857AC"/>
    <w:rsid w:val="00C85C7A"/>
    <w:rsid w:val="00C85CE1"/>
    <w:rsid w:val="00C86213"/>
    <w:rsid w:val="00C86695"/>
    <w:rsid w:val="00C86AF3"/>
    <w:rsid w:val="00C86B33"/>
    <w:rsid w:val="00C86E08"/>
    <w:rsid w:val="00C870FE"/>
    <w:rsid w:val="00C87316"/>
    <w:rsid w:val="00C87A23"/>
    <w:rsid w:val="00C90442"/>
    <w:rsid w:val="00C9053A"/>
    <w:rsid w:val="00C9095B"/>
    <w:rsid w:val="00C909FB"/>
    <w:rsid w:val="00C90EAA"/>
    <w:rsid w:val="00C9111A"/>
    <w:rsid w:val="00C9115F"/>
    <w:rsid w:val="00C9135E"/>
    <w:rsid w:val="00C91472"/>
    <w:rsid w:val="00C9154F"/>
    <w:rsid w:val="00C91F47"/>
    <w:rsid w:val="00C930F5"/>
    <w:rsid w:val="00C93145"/>
    <w:rsid w:val="00C936E7"/>
    <w:rsid w:val="00C939E4"/>
    <w:rsid w:val="00C93C3E"/>
    <w:rsid w:val="00C93E38"/>
    <w:rsid w:val="00C94942"/>
    <w:rsid w:val="00C94A33"/>
    <w:rsid w:val="00C94D67"/>
    <w:rsid w:val="00C9601E"/>
    <w:rsid w:val="00C96520"/>
    <w:rsid w:val="00C972F4"/>
    <w:rsid w:val="00C973F1"/>
    <w:rsid w:val="00C97D24"/>
    <w:rsid w:val="00C97E74"/>
    <w:rsid w:val="00CA05E8"/>
    <w:rsid w:val="00CA07FE"/>
    <w:rsid w:val="00CA0BC1"/>
    <w:rsid w:val="00CA14E2"/>
    <w:rsid w:val="00CA15B7"/>
    <w:rsid w:val="00CA1C23"/>
    <w:rsid w:val="00CA1CEF"/>
    <w:rsid w:val="00CA2105"/>
    <w:rsid w:val="00CA27D4"/>
    <w:rsid w:val="00CA2FD0"/>
    <w:rsid w:val="00CA3A2B"/>
    <w:rsid w:val="00CA3EEA"/>
    <w:rsid w:val="00CA6846"/>
    <w:rsid w:val="00CA6D09"/>
    <w:rsid w:val="00CA7374"/>
    <w:rsid w:val="00CA7CCA"/>
    <w:rsid w:val="00CA7F7F"/>
    <w:rsid w:val="00CB01CA"/>
    <w:rsid w:val="00CB0652"/>
    <w:rsid w:val="00CB0CC6"/>
    <w:rsid w:val="00CB138D"/>
    <w:rsid w:val="00CB1BF7"/>
    <w:rsid w:val="00CB1CD0"/>
    <w:rsid w:val="00CB23B0"/>
    <w:rsid w:val="00CB2746"/>
    <w:rsid w:val="00CB2792"/>
    <w:rsid w:val="00CB2C8B"/>
    <w:rsid w:val="00CB303F"/>
    <w:rsid w:val="00CB317B"/>
    <w:rsid w:val="00CB336E"/>
    <w:rsid w:val="00CB36A6"/>
    <w:rsid w:val="00CB38E3"/>
    <w:rsid w:val="00CB39E7"/>
    <w:rsid w:val="00CB3CA4"/>
    <w:rsid w:val="00CB3E59"/>
    <w:rsid w:val="00CB4210"/>
    <w:rsid w:val="00CB4512"/>
    <w:rsid w:val="00CB49A3"/>
    <w:rsid w:val="00CB4C4A"/>
    <w:rsid w:val="00CB4ED7"/>
    <w:rsid w:val="00CB55D3"/>
    <w:rsid w:val="00CB574D"/>
    <w:rsid w:val="00CB5950"/>
    <w:rsid w:val="00CB63FA"/>
    <w:rsid w:val="00CB6D3F"/>
    <w:rsid w:val="00CB741A"/>
    <w:rsid w:val="00CB7653"/>
    <w:rsid w:val="00CB78E7"/>
    <w:rsid w:val="00CB7D75"/>
    <w:rsid w:val="00CB7EFE"/>
    <w:rsid w:val="00CB7FDA"/>
    <w:rsid w:val="00CC00B7"/>
    <w:rsid w:val="00CC01E6"/>
    <w:rsid w:val="00CC0299"/>
    <w:rsid w:val="00CC0568"/>
    <w:rsid w:val="00CC158B"/>
    <w:rsid w:val="00CC16CA"/>
    <w:rsid w:val="00CC181B"/>
    <w:rsid w:val="00CC1843"/>
    <w:rsid w:val="00CC22DB"/>
    <w:rsid w:val="00CC29E9"/>
    <w:rsid w:val="00CC2F4D"/>
    <w:rsid w:val="00CC31A0"/>
    <w:rsid w:val="00CC3610"/>
    <w:rsid w:val="00CC41A3"/>
    <w:rsid w:val="00CC45B6"/>
    <w:rsid w:val="00CC4848"/>
    <w:rsid w:val="00CC4977"/>
    <w:rsid w:val="00CC4FB5"/>
    <w:rsid w:val="00CC5289"/>
    <w:rsid w:val="00CC58BA"/>
    <w:rsid w:val="00CC5B1F"/>
    <w:rsid w:val="00CC5CC0"/>
    <w:rsid w:val="00CC5D3E"/>
    <w:rsid w:val="00CC62D0"/>
    <w:rsid w:val="00CC76C6"/>
    <w:rsid w:val="00CC78A0"/>
    <w:rsid w:val="00CC7FE7"/>
    <w:rsid w:val="00CD000F"/>
    <w:rsid w:val="00CD051D"/>
    <w:rsid w:val="00CD124E"/>
    <w:rsid w:val="00CD2193"/>
    <w:rsid w:val="00CD2605"/>
    <w:rsid w:val="00CD276C"/>
    <w:rsid w:val="00CD28B0"/>
    <w:rsid w:val="00CD2B78"/>
    <w:rsid w:val="00CD3093"/>
    <w:rsid w:val="00CD3B8A"/>
    <w:rsid w:val="00CD3BE1"/>
    <w:rsid w:val="00CD3CE4"/>
    <w:rsid w:val="00CD3E6B"/>
    <w:rsid w:val="00CD4937"/>
    <w:rsid w:val="00CD51AF"/>
    <w:rsid w:val="00CD56DD"/>
    <w:rsid w:val="00CD5E3A"/>
    <w:rsid w:val="00CD607B"/>
    <w:rsid w:val="00CD6667"/>
    <w:rsid w:val="00CD6854"/>
    <w:rsid w:val="00CD6B6A"/>
    <w:rsid w:val="00CD75CA"/>
    <w:rsid w:val="00CD76B5"/>
    <w:rsid w:val="00CD7D62"/>
    <w:rsid w:val="00CD7D72"/>
    <w:rsid w:val="00CD7F49"/>
    <w:rsid w:val="00CE0B42"/>
    <w:rsid w:val="00CE11A4"/>
    <w:rsid w:val="00CE1631"/>
    <w:rsid w:val="00CE194A"/>
    <w:rsid w:val="00CE1D66"/>
    <w:rsid w:val="00CE1E2A"/>
    <w:rsid w:val="00CE248B"/>
    <w:rsid w:val="00CE25A4"/>
    <w:rsid w:val="00CE29C7"/>
    <w:rsid w:val="00CE2B9B"/>
    <w:rsid w:val="00CE2CE8"/>
    <w:rsid w:val="00CE3F4C"/>
    <w:rsid w:val="00CE41B6"/>
    <w:rsid w:val="00CE4557"/>
    <w:rsid w:val="00CE4984"/>
    <w:rsid w:val="00CE4A25"/>
    <w:rsid w:val="00CE4BEB"/>
    <w:rsid w:val="00CE5422"/>
    <w:rsid w:val="00CE593E"/>
    <w:rsid w:val="00CE6418"/>
    <w:rsid w:val="00CE6D46"/>
    <w:rsid w:val="00CE705A"/>
    <w:rsid w:val="00CE75E4"/>
    <w:rsid w:val="00CE79E5"/>
    <w:rsid w:val="00CE7E28"/>
    <w:rsid w:val="00CF039A"/>
    <w:rsid w:val="00CF170D"/>
    <w:rsid w:val="00CF1775"/>
    <w:rsid w:val="00CF1F0B"/>
    <w:rsid w:val="00CF1F8F"/>
    <w:rsid w:val="00CF25D2"/>
    <w:rsid w:val="00CF28F0"/>
    <w:rsid w:val="00CF28FA"/>
    <w:rsid w:val="00CF2C68"/>
    <w:rsid w:val="00CF35D1"/>
    <w:rsid w:val="00CF3759"/>
    <w:rsid w:val="00CF3D62"/>
    <w:rsid w:val="00CF3E5D"/>
    <w:rsid w:val="00CF3FFA"/>
    <w:rsid w:val="00CF4527"/>
    <w:rsid w:val="00CF4553"/>
    <w:rsid w:val="00CF46C8"/>
    <w:rsid w:val="00CF46CE"/>
    <w:rsid w:val="00CF47AD"/>
    <w:rsid w:val="00CF4876"/>
    <w:rsid w:val="00CF504F"/>
    <w:rsid w:val="00CF5A1E"/>
    <w:rsid w:val="00CF60BB"/>
    <w:rsid w:val="00CF640B"/>
    <w:rsid w:val="00CF66CB"/>
    <w:rsid w:val="00CF6850"/>
    <w:rsid w:val="00CF75C7"/>
    <w:rsid w:val="00CF7737"/>
    <w:rsid w:val="00CF7CAF"/>
    <w:rsid w:val="00D000C6"/>
    <w:rsid w:val="00D008D2"/>
    <w:rsid w:val="00D01922"/>
    <w:rsid w:val="00D01A33"/>
    <w:rsid w:val="00D01DDD"/>
    <w:rsid w:val="00D021F9"/>
    <w:rsid w:val="00D0245F"/>
    <w:rsid w:val="00D02A57"/>
    <w:rsid w:val="00D034EE"/>
    <w:rsid w:val="00D04164"/>
    <w:rsid w:val="00D045D0"/>
    <w:rsid w:val="00D04A44"/>
    <w:rsid w:val="00D04C34"/>
    <w:rsid w:val="00D05292"/>
    <w:rsid w:val="00D05808"/>
    <w:rsid w:val="00D05822"/>
    <w:rsid w:val="00D05B4F"/>
    <w:rsid w:val="00D066F7"/>
    <w:rsid w:val="00D06740"/>
    <w:rsid w:val="00D06A36"/>
    <w:rsid w:val="00D07B58"/>
    <w:rsid w:val="00D10170"/>
    <w:rsid w:val="00D10193"/>
    <w:rsid w:val="00D104DD"/>
    <w:rsid w:val="00D10613"/>
    <w:rsid w:val="00D10E1B"/>
    <w:rsid w:val="00D10EB8"/>
    <w:rsid w:val="00D11056"/>
    <w:rsid w:val="00D11EC0"/>
    <w:rsid w:val="00D12221"/>
    <w:rsid w:val="00D1315C"/>
    <w:rsid w:val="00D131BD"/>
    <w:rsid w:val="00D131E7"/>
    <w:rsid w:val="00D134B5"/>
    <w:rsid w:val="00D1363A"/>
    <w:rsid w:val="00D13AC7"/>
    <w:rsid w:val="00D13DC7"/>
    <w:rsid w:val="00D13DD9"/>
    <w:rsid w:val="00D141EC"/>
    <w:rsid w:val="00D14275"/>
    <w:rsid w:val="00D14612"/>
    <w:rsid w:val="00D14EBA"/>
    <w:rsid w:val="00D151DD"/>
    <w:rsid w:val="00D1546D"/>
    <w:rsid w:val="00D1561A"/>
    <w:rsid w:val="00D15DB0"/>
    <w:rsid w:val="00D167D3"/>
    <w:rsid w:val="00D16A05"/>
    <w:rsid w:val="00D17378"/>
    <w:rsid w:val="00D17453"/>
    <w:rsid w:val="00D2010D"/>
    <w:rsid w:val="00D20BEE"/>
    <w:rsid w:val="00D20C56"/>
    <w:rsid w:val="00D20D01"/>
    <w:rsid w:val="00D20FA2"/>
    <w:rsid w:val="00D219C0"/>
    <w:rsid w:val="00D21F20"/>
    <w:rsid w:val="00D21F24"/>
    <w:rsid w:val="00D224BA"/>
    <w:rsid w:val="00D22D94"/>
    <w:rsid w:val="00D23308"/>
    <w:rsid w:val="00D23418"/>
    <w:rsid w:val="00D2374B"/>
    <w:rsid w:val="00D24962"/>
    <w:rsid w:val="00D24B76"/>
    <w:rsid w:val="00D24E27"/>
    <w:rsid w:val="00D24E40"/>
    <w:rsid w:val="00D25E7A"/>
    <w:rsid w:val="00D26638"/>
    <w:rsid w:val="00D2699C"/>
    <w:rsid w:val="00D26C5B"/>
    <w:rsid w:val="00D2711A"/>
    <w:rsid w:val="00D27BAD"/>
    <w:rsid w:val="00D27F10"/>
    <w:rsid w:val="00D30661"/>
    <w:rsid w:val="00D30866"/>
    <w:rsid w:val="00D30A94"/>
    <w:rsid w:val="00D30CBE"/>
    <w:rsid w:val="00D3178F"/>
    <w:rsid w:val="00D31BB9"/>
    <w:rsid w:val="00D31C9B"/>
    <w:rsid w:val="00D31E5F"/>
    <w:rsid w:val="00D32199"/>
    <w:rsid w:val="00D32B45"/>
    <w:rsid w:val="00D33A55"/>
    <w:rsid w:val="00D33C54"/>
    <w:rsid w:val="00D348B8"/>
    <w:rsid w:val="00D349BE"/>
    <w:rsid w:val="00D34AEF"/>
    <w:rsid w:val="00D34EAA"/>
    <w:rsid w:val="00D34F2A"/>
    <w:rsid w:val="00D34F46"/>
    <w:rsid w:val="00D35083"/>
    <w:rsid w:val="00D35244"/>
    <w:rsid w:val="00D357C9"/>
    <w:rsid w:val="00D36375"/>
    <w:rsid w:val="00D37830"/>
    <w:rsid w:val="00D37A20"/>
    <w:rsid w:val="00D37C30"/>
    <w:rsid w:val="00D40065"/>
    <w:rsid w:val="00D402E9"/>
    <w:rsid w:val="00D4081A"/>
    <w:rsid w:val="00D40B58"/>
    <w:rsid w:val="00D40F91"/>
    <w:rsid w:val="00D41DF7"/>
    <w:rsid w:val="00D42114"/>
    <w:rsid w:val="00D42633"/>
    <w:rsid w:val="00D43888"/>
    <w:rsid w:val="00D43941"/>
    <w:rsid w:val="00D441D6"/>
    <w:rsid w:val="00D44467"/>
    <w:rsid w:val="00D45754"/>
    <w:rsid w:val="00D45AB1"/>
    <w:rsid w:val="00D45BB8"/>
    <w:rsid w:val="00D45C44"/>
    <w:rsid w:val="00D4648B"/>
    <w:rsid w:val="00D468B9"/>
    <w:rsid w:val="00D46AF5"/>
    <w:rsid w:val="00D4707F"/>
    <w:rsid w:val="00D47C41"/>
    <w:rsid w:val="00D47FC5"/>
    <w:rsid w:val="00D50392"/>
    <w:rsid w:val="00D51066"/>
    <w:rsid w:val="00D51731"/>
    <w:rsid w:val="00D51D85"/>
    <w:rsid w:val="00D51DB1"/>
    <w:rsid w:val="00D529EF"/>
    <w:rsid w:val="00D52DBF"/>
    <w:rsid w:val="00D531FD"/>
    <w:rsid w:val="00D53AC0"/>
    <w:rsid w:val="00D5408D"/>
    <w:rsid w:val="00D54097"/>
    <w:rsid w:val="00D54393"/>
    <w:rsid w:val="00D545EF"/>
    <w:rsid w:val="00D54918"/>
    <w:rsid w:val="00D55351"/>
    <w:rsid w:val="00D55758"/>
    <w:rsid w:val="00D5629D"/>
    <w:rsid w:val="00D5659F"/>
    <w:rsid w:val="00D565B7"/>
    <w:rsid w:val="00D56A9D"/>
    <w:rsid w:val="00D56B4F"/>
    <w:rsid w:val="00D56E96"/>
    <w:rsid w:val="00D56F72"/>
    <w:rsid w:val="00D57382"/>
    <w:rsid w:val="00D57B2E"/>
    <w:rsid w:val="00D57E19"/>
    <w:rsid w:val="00D61985"/>
    <w:rsid w:val="00D61D02"/>
    <w:rsid w:val="00D6295F"/>
    <w:rsid w:val="00D629CE"/>
    <w:rsid w:val="00D650C8"/>
    <w:rsid w:val="00D65209"/>
    <w:rsid w:val="00D652DA"/>
    <w:rsid w:val="00D65428"/>
    <w:rsid w:val="00D6587A"/>
    <w:rsid w:val="00D65E44"/>
    <w:rsid w:val="00D65F60"/>
    <w:rsid w:val="00D66153"/>
    <w:rsid w:val="00D66E98"/>
    <w:rsid w:val="00D67803"/>
    <w:rsid w:val="00D6781A"/>
    <w:rsid w:val="00D708FF"/>
    <w:rsid w:val="00D71E00"/>
    <w:rsid w:val="00D72093"/>
    <w:rsid w:val="00D723E6"/>
    <w:rsid w:val="00D727A1"/>
    <w:rsid w:val="00D727B8"/>
    <w:rsid w:val="00D72B65"/>
    <w:rsid w:val="00D72D69"/>
    <w:rsid w:val="00D730D6"/>
    <w:rsid w:val="00D732CE"/>
    <w:rsid w:val="00D74043"/>
    <w:rsid w:val="00D744B6"/>
    <w:rsid w:val="00D74AA8"/>
    <w:rsid w:val="00D74B9D"/>
    <w:rsid w:val="00D74E5F"/>
    <w:rsid w:val="00D74ECC"/>
    <w:rsid w:val="00D7509B"/>
    <w:rsid w:val="00D750C9"/>
    <w:rsid w:val="00D75F98"/>
    <w:rsid w:val="00D76376"/>
    <w:rsid w:val="00D764DD"/>
    <w:rsid w:val="00D76634"/>
    <w:rsid w:val="00D7675D"/>
    <w:rsid w:val="00D76A18"/>
    <w:rsid w:val="00D76D89"/>
    <w:rsid w:val="00D7737A"/>
    <w:rsid w:val="00D7750B"/>
    <w:rsid w:val="00D77A50"/>
    <w:rsid w:val="00D77A80"/>
    <w:rsid w:val="00D77B3F"/>
    <w:rsid w:val="00D80659"/>
    <w:rsid w:val="00D81141"/>
    <w:rsid w:val="00D81686"/>
    <w:rsid w:val="00D81795"/>
    <w:rsid w:val="00D8365B"/>
    <w:rsid w:val="00D83B4F"/>
    <w:rsid w:val="00D83D23"/>
    <w:rsid w:val="00D850AF"/>
    <w:rsid w:val="00D85855"/>
    <w:rsid w:val="00D866AF"/>
    <w:rsid w:val="00D86C03"/>
    <w:rsid w:val="00D86CC8"/>
    <w:rsid w:val="00D8725C"/>
    <w:rsid w:val="00D876B8"/>
    <w:rsid w:val="00D87757"/>
    <w:rsid w:val="00D90299"/>
    <w:rsid w:val="00D90DE2"/>
    <w:rsid w:val="00D90ECA"/>
    <w:rsid w:val="00D910D7"/>
    <w:rsid w:val="00D91A74"/>
    <w:rsid w:val="00D91AA3"/>
    <w:rsid w:val="00D91B2E"/>
    <w:rsid w:val="00D91D86"/>
    <w:rsid w:val="00D9200F"/>
    <w:rsid w:val="00D922E9"/>
    <w:rsid w:val="00D92A3D"/>
    <w:rsid w:val="00D92C5E"/>
    <w:rsid w:val="00D93751"/>
    <w:rsid w:val="00D9388A"/>
    <w:rsid w:val="00D938D1"/>
    <w:rsid w:val="00D93A1B"/>
    <w:rsid w:val="00D942E5"/>
    <w:rsid w:val="00D94854"/>
    <w:rsid w:val="00D94FBC"/>
    <w:rsid w:val="00D96248"/>
    <w:rsid w:val="00D969A9"/>
    <w:rsid w:val="00D97323"/>
    <w:rsid w:val="00D97D2F"/>
    <w:rsid w:val="00DA0D80"/>
    <w:rsid w:val="00DA129D"/>
    <w:rsid w:val="00DA1649"/>
    <w:rsid w:val="00DA1AAA"/>
    <w:rsid w:val="00DA1C73"/>
    <w:rsid w:val="00DA1FFE"/>
    <w:rsid w:val="00DA2DBA"/>
    <w:rsid w:val="00DA2F27"/>
    <w:rsid w:val="00DA2F88"/>
    <w:rsid w:val="00DA31FA"/>
    <w:rsid w:val="00DA3366"/>
    <w:rsid w:val="00DA466F"/>
    <w:rsid w:val="00DA46B3"/>
    <w:rsid w:val="00DA4715"/>
    <w:rsid w:val="00DA4A5E"/>
    <w:rsid w:val="00DA4B20"/>
    <w:rsid w:val="00DA4D57"/>
    <w:rsid w:val="00DA4F67"/>
    <w:rsid w:val="00DA65FB"/>
    <w:rsid w:val="00DA68C2"/>
    <w:rsid w:val="00DA6975"/>
    <w:rsid w:val="00DA6BE3"/>
    <w:rsid w:val="00DA75CF"/>
    <w:rsid w:val="00DA7610"/>
    <w:rsid w:val="00DA76EC"/>
    <w:rsid w:val="00DB0329"/>
    <w:rsid w:val="00DB0E8C"/>
    <w:rsid w:val="00DB14B7"/>
    <w:rsid w:val="00DB1551"/>
    <w:rsid w:val="00DB181B"/>
    <w:rsid w:val="00DB1E6C"/>
    <w:rsid w:val="00DB24FC"/>
    <w:rsid w:val="00DB25EF"/>
    <w:rsid w:val="00DB278E"/>
    <w:rsid w:val="00DB2B65"/>
    <w:rsid w:val="00DB309A"/>
    <w:rsid w:val="00DB364E"/>
    <w:rsid w:val="00DB38EC"/>
    <w:rsid w:val="00DB3AD8"/>
    <w:rsid w:val="00DB3E43"/>
    <w:rsid w:val="00DB4121"/>
    <w:rsid w:val="00DB414F"/>
    <w:rsid w:val="00DB4858"/>
    <w:rsid w:val="00DB4AF9"/>
    <w:rsid w:val="00DB4E56"/>
    <w:rsid w:val="00DB5188"/>
    <w:rsid w:val="00DB5BC5"/>
    <w:rsid w:val="00DB5F0E"/>
    <w:rsid w:val="00DB63B8"/>
    <w:rsid w:val="00DB6583"/>
    <w:rsid w:val="00DB6725"/>
    <w:rsid w:val="00DB672C"/>
    <w:rsid w:val="00DB6F62"/>
    <w:rsid w:val="00DB71F7"/>
    <w:rsid w:val="00DB779A"/>
    <w:rsid w:val="00DB7966"/>
    <w:rsid w:val="00DB7E09"/>
    <w:rsid w:val="00DC0055"/>
    <w:rsid w:val="00DC005F"/>
    <w:rsid w:val="00DC0501"/>
    <w:rsid w:val="00DC1047"/>
    <w:rsid w:val="00DC1832"/>
    <w:rsid w:val="00DC354E"/>
    <w:rsid w:val="00DC37EE"/>
    <w:rsid w:val="00DC3D48"/>
    <w:rsid w:val="00DC3EB5"/>
    <w:rsid w:val="00DC4264"/>
    <w:rsid w:val="00DC4A05"/>
    <w:rsid w:val="00DC4A71"/>
    <w:rsid w:val="00DC5143"/>
    <w:rsid w:val="00DC51DB"/>
    <w:rsid w:val="00DC51EB"/>
    <w:rsid w:val="00DC52CF"/>
    <w:rsid w:val="00DC5923"/>
    <w:rsid w:val="00DC5F63"/>
    <w:rsid w:val="00DC61A3"/>
    <w:rsid w:val="00DC67A8"/>
    <w:rsid w:val="00DC6856"/>
    <w:rsid w:val="00DC6D14"/>
    <w:rsid w:val="00DC7E73"/>
    <w:rsid w:val="00DC7FB1"/>
    <w:rsid w:val="00DD00DD"/>
    <w:rsid w:val="00DD011F"/>
    <w:rsid w:val="00DD0234"/>
    <w:rsid w:val="00DD04A2"/>
    <w:rsid w:val="00DD04D4"/>
    <w:rsid w:val="00DD050D"/>
    <w:rsid w:val="00DD0F57"/>
    <w:rsid w:val="00DD0FA1"/>
    <w:rsid w:val="00DD19C1"/>
    <w:rsid w:val="00DD1D32"/>
    <w:rsid w:val="00DD1E86"/>
    <w:rsid w:val="00DD1E9A"/>
    <w:rsid w:val="00DD20DF"/>
    <w:rsid w:val="00DD2A7A"/>
    <w:rsid w:val="00DD2AE1"/>
    <w:rsid w:val="00DD2EE1"/>
    <w:rsid w:val="00DD425A"/>
    <w:rsid w:val="00DD42B7"/>
    <w:rsid w:val="00DD4659"/>
    <w:rsid w:val="00DD4BBA"/>
    <w:rsid w:val="00DD50EE"/>
    <w:rsid w:val="00DD5614"/>
    <w:rsid w:val="00DD6004"/>
    <w:rsid w:val="00DD6EFE"/>
    <w:rsid w:val="00DD7194"/>
    <w:rsid w:val="00DD71C6"/>
    <w:rsid w:val="00DD71F6"/>
    <w:rsid w:val="00DD7981"/>
    <w:rsid w:val="00DD7C04"/>
    <w:rsid w:val="00DD7C42"/>
    <w:rsid w:val="00DE00DF"/>
    <w:rsid w:val="00DE0583"/>
    <w:rsid w:val="00DE0627"/>
    <w:rsid w:val="00DE06A6"/>
    <w:rsid w:val="00DE0838"/>
    <w:rsid w:val="00DE0B36"/>
    <w:rsid w:val="00DE1650"/>
    <w:rsid w:val="00DE1C6F"/>
    <w:rsid w:val="00DE201F"/>
    <w:rsid w:val="00DE21B4"/>
    <w:rsid w:val="00DE2369"/>
    <w:rsid w:val="00DE2779"/>
    <w:rsid w:val="00DE2825"/>
    <w:rsid w:val="00DE3012"/>
    <w:rsid w:val="00DE333D"/>
    <w:rsid w:val="00DE365B"/>
    <w:rsid w:val="00DE37B4"/>
    <w:rsid w:val="00DE3F8C"/>
    <w:rsid w:val="00DE442A"/>
    <w:rsid w:val="00DE4CC4"/>
    <w:rsid w:val="00DE50EB"/>
    <w:rsid w:val="00DE55C4"/>
    <w:rsid w:val="00DE5AB1"/>
    <w:rsid w:val="00DE5B22"/>
    <w:rsid w:val="00DE5B2F"/>
    <w:rsid w:val="00DE5DE1"/>
    <w:rsid w:val="00DE6855"/>
    <w:rsid w:val="00DE68FC"/>
    <w:rsid w:val="00DE6B8E"/>
    <w:rsid w:val="00DE7CEB"/>
    <w:rsid w:val="00DF09AE"/>
    <w:rsid w:val="00DF0B54"/>
    <w:rsid w:val="00DF0D4B"/>
    <w:rsid w:val="00DF10D0"/>
    <w:rsid w:val="00DF1459"/>
    <w:rsid w:val="00DF1ED5"/>
    <w:rsid w:val="00DF2242"/>
    <w:rsid w:val="00DF256C"/>
    <w:rsid w:val="00DF2898"/>
    <w:rsid w:val="00DF3CE6"/>
    <w:rsid w:val="00DF4702"/>
    <w:rsid w:val="00DF49E7"/>
    <w:rsid w:val="00DF4C7F"/>
    <w:rsid w:val="00DF4F4C"/>
    <w:rsid w:val="00DF5DBF"/>
    <w:rsid w:val="00DF6174"/>
    <w:rsid w:val="00DF6AD8"/>
    <w:rsid w:val="00DF70C8"/>
    <w:rsid w:val="00E000AC"/>
    <w:rsid w:val="00E00567"/>
    <w:rsid w:val="00E005EC"/>
    <w:rsid w:val="00E009C5"/>
    <w:rsid w:val="00E014DA"/>
    <w:rsid w:val="00E015C1"/>
    <w:rsid w:val="00E018D2"/>
    <w:rsid w:val="00E0251A"/>
    <w:rsid w:val="00E02826"/>
    <w:rsid w:val="00E034C6"/>
    <w:rsid w:val="00E03C81"/>
    <w:rsid w:val="00E04470"/>
    <w:rsid w:val="00E04A5E"/>
    <w:rsid w:val="00E06248"/>
    <w:rsid w:val="00E067CD"/>
    <w:rsid w:val="00E06AD0"/>
    <w:rsid w:val="00E06F6D"/>
    <w:rsid w:val="00E075FC"/>
    <w:rsid w:val="00E07B27"/>
    <w:rsid w:val="00E07B52"/>
    <w:rsid w:val="00E07DE3"/>
    <w:rsid w:val="00E101A4"/>
    <w:rsid w:val="00E10ADE"/>
    <w:rsid w:val="00E10F49"/>
    <w:rsid w:val="00E1117A"/>
    <w:rsid w:val="00E11380"/>
    <w:rsid w:val="00E11F25"/>
    <w:rsid w:val="00E1207A"/>
    <w:rsid w:val="00E12603"/>
    <w:rsid w:val="00E12901"/>
    <w:rsid w:val="00E12A26"/>
    <w:rsid w:val="00E13415"/>
    <w:rsid w:val="00E134DB"/>
    <w:rsid w:val="00E1388E"/>
    <w:rsid w:val="00E14468"/>
    <w:rsid w:val="00E1529C"/>
    <w:rsid w:val="00E15696"/>
    <w:rsid w:val="00E15D3A"/>
    <w:rsid w:val="00E161E5"/>
    <w:rsid w:val="00E17745"/>
    <w:rsid w:val="00E17BFF"/>
    <w:rsid w:val="00E17E6C"/>
    <w:rsid w:val="00E17EF3"/>
    <w:rsid w:val="00E20733"/>
    <w:rsid w:val="00E20EE0"/>
    <w:rsid w:val="00E21446"/>
    <w:rsid w:val="00E21BDC"/>
    <w:rsid w:val="00E23169"/>
    <w:rsid w:val="00E23380"/>
    <w:rsid w:val="00E237DC"/>
    <w:rsid w:val="00E23A96"/>
    <w:rsid w:val="00E24947"/>
    <w:rsid w:val="00E24B07"/>
    <w:rsid w:val="00E24B6D"/>
    <w:rsid w:val="00E24C83"/>
    <w:rsid w:val="00E24D4B"/>
    <w:rsid w:val="00E24E51"/>
    <w:rsid w:val="00E2530B"/>
    <w:rsid w:val="00E257A3"/>
    <w:rsid w:val="00E25974"/>
    <w:rsid w:val="00E260E0"/>
    <w:rsid w:val="00E261A5"/>
    <w:rsid w:val="00E261BB"/>
    <w:rsid w:val="00E263F8"/>
    <w:rsid w:val="00E2646D"/>
    <w:rsid w:val="00E26474"/>
    <w:rsid w:val="00E2665D"/>
    <w:rsid w:val="00E271B0"/>
    <w:rsid w:val="00E27313"/>
    <w:rsid w:val="00E2780A"/>
    <w:rsid w:val="00E278BC"/>
    <w:rsid w:val="00E301EE"/>
    <w:rsid w:val="00E30BCA"/>
    <w:rsid w:val="00E30E20"/>
    <w:rsid w:val="00E3158F"/>
    <w:rsid w:val="00E315BE"/>
    <w:rsid w:val="00E321F9"/>
    <w:rsid w:val="00E32377"/>
    <w:rsid w:val="00E330CF"/>
    <w:rsid w:val="00E337F5"/>
    <w:rsid w:val="00E33E23"/>
    <w:rsid w:val="00E34C71"/>
    <w:rsid w:val="00E34E20"/>
    <w:rsid w:val="00E35611"/>
    <w:rsid w:val="00E3613E"/>
    <w:rsid w:val="00E367CB"/>
    <w:rsid w:val="00E36BF3"/>
    <w:rsid w:val="00E36C59"/>
    <w:rsid w:val="00E37461"/>
    <w:rsid w:val="00E37B04"/>
    <w:rsid w:val="00E40034"/>
    <w:rsid w:val="00E404D5"/>
    <w:rsid w:val="00E40955"/>
    <w:rsid w:val="00E40D00"/>
    <w:rsid w:val="00E415C4"/>
    <w:rsid w:val="00E416B3"/>
    <w:rsid w:val="00E41CFA"/>
    <w:rsid w:val="00E41E70"/>
    <w:rsid w:val="00E420E8"/>
    <w:rsid w:val="00E42554"/>
    <w:rsid w:val="00E4286B"/>
    <w:rsid w:val="00E42B2A"/>
    <w:rsid w:val="00E43049"/>
    <w:rsid w:val="00E43626"/>
    <w:rsid w:val="00E439C9"/>
    <w:rsid w:val="00E43ABB"/>
    <w:rsid w:val="00E43FE7"/>
    <w:rsid w:val="00E4464C"/>
    <w:rsid w:val="00E44684"/>
    <w:rsid w:val="00E45057"/>
    <w:rsid w:val="00E450FA"/>
    <w:rsid w:val="00E45327"/>
    <w:rsid w:val="00E458AF"/>
    <w:rsid w:val="00E45B48"/>
    <w:rsid w:val="00E472C5"/>
    <w:rsid w:val="00E475EA"/>
    <w:rsid w:val="00E47941"/>
    <w:rsid w:val="00E47B42"/>
    <w:rsid w:val="00E502A4"/>
    <w:rsid w:val="00E50C0E"/>
    <w:rsid w:val="00E50D4F"/>
    <w:rsid w:val="00E51921"/>
    <w:rsid w:val="00E51C7C"/>
    <w:rsid w:val="00E51DC1"/>
    <w:rsid w:val="00E52EC3"/>
    <w:rsid w:val="00E537B3"/>
    <w:rsid w:val="00E54099"/>
    <w:rsid w:val="00E5462F"/>
    <w:rsid w:val="00E554E8"/>
    <w:rsid w:val="00E5641E"/>
    <w:rsid w:val="00E564AB"/>
    <w:rsid w:val="00E56EA7"/>
    <w:rsid w:val="00E57601"/>
    <w:rsid w:val="00E57B0D"/>
    <w:rsid w:val="00E60692"/>
    <w:rsid w:val="00E60788"/>
    <w:rsid w:val="00E60794"/>
    <w:rsid w:val="00E61417"/>
    <w:rsid w:val="00E614CA"/>
    <w:rsid w:val="00E61B49"/>
    <w:rsid w:val="00E61F48"/>
    <w:rsid w:val="00E620F3"/>
    <w:rsid w:val="00E62321"/>
    <w:rsid w:val="00E62566"/>
    <w:rsid w:val="00E62E66"/>
    <w:rsid w:val="00E633DF"/>
    <w:rsid w:val="00E6455B"/>
    <w:rsid w:val="00E64FC9"/>
    <w:rsid w:val="00E65B71"/>
    <w:rsid w:val="00E663D2"/>
    <w:rsid w:val="00E66871"/>
    <w:rsid w:val="00E66B9F"/>
    <w:rsid w:val="00E67855"/>
    <w:rsid w:val="00E701DB"/>
    <w:rsid w:val="00E701F2"/>
    <w:rsid w:val="00E702A0"/>
    <w:rsid w:val="00E7141B"/>
    <w:rsid w:val="00E71858"/>
    <w:rsid w:val="00E71B0C"/>
    <w:rsid w:val="00E71EF9"/>
    <w:rsid w:val="00E71F77"/>
    <w:rsid w:val="00E720F4"/>
    <w:rsid w:val="00E729E4"/>
    <w:rsid w:val="00E72E5E"/>
    <w:rsid w:val="00E73279"/>
    <w:rsid w:val="00E7347F"/>
    <w:rsid w:val="00E738D1"/>
    <w:rsid w:val="00E74800"/>
    <w:rsid w:val="00E74AD2"/>
    <w:rsid w:val="00E74BDD"/>
    <w:rsid w:val="00E74CCD"/>
    <w:rsid w:val="00E74EA4"/>
    <w:rsid w:val="00E758DF"/>
    <w:rsid w:val="00E75A60"/>
    <w:rsid w:val="00E76539"/>
    <w:rsid w:val="00E76565"/>
    <w:rsid w:val="00E76BDA"/>
    <w:rsid w:val="00E76CEC"/>
    <w:rsid w:val="00E77028"/>
    <w:rsid w:val="00E77525"/>
    <w:rsid w:val="00E77CEF"/>
    <w:rsid w:val="00E77D6A"/>
    <w:rsid w:val="00E81CA2"/>
    <w:rsid w:val="00E81D19"/>
    <w:rsid w:val="00E82B35"/>
    <w:rsid w:val="00E8315A"/>
    <w:rsid w:val="00E833CB"/>
    <w:rsid w:val="00E83510"/>
    <w:rsid w:val="00E83AE1"/>
    <w:rsid w:val="00E83BA6"/>
    <w:rsid w:val="00E83D5B"/>
    <w:rsid w:val="00E8434B"/>
    <w:rsid w:val="00E84CEA"/>
    <w:rsid w:val="00E84E5D"/>
    <w:rsid w:val="00E84E8F"/>
    <w:rsid w:val="00E850DD"/>
    <w:rsid w:val="00E8522C"/>
    <w:rsid w:val="00E853D6"/>
    <w:rsid w:val="00E85D88"/>
    <w:rsid w:val="00E85F22"/>
    <w:rsid w:val="00E864D4"/>
    <w:rsid w:val="00E866CA"/>
    <w:rsid w:val="00E867AB"/>
    <w:rsid w:val="00E87280"/>
    <w:rsid w:val="00E875B2"/>
    <w:rsid w:val="00E87AAC"/>
    <w:rsid w:val="00E87EBD"/>
    <w:rsid w:val="00E87F9E"/>
    <w:rsid w:val="00E90414"/>
    <w:rsid w:val="00E90CF7"/>
    <w:rsid w:val="00E90FC6"/>
    <w:rsid w:val="00E910C1"/>
    <w:rsid w:val="00E910C3"/>
    <w:rsid w:val="00E91A6C"/>
    <w:rsid w:val="00E91F47"/>
    <w:rsid w:val="00E91F4F"/>
    <w:rsid w:val="00E9218C"/>
    <w:rsid w:val="00E921E2"/>
    <w:rsid w:val="00E929CD"/>
    <w:rsid w:val="00E92EE8"/>
    <w:rsid w:val="00E93093"/>
    <w:rsid w:val="00E93504"/>
    <w:rsid w:val="00E93C21"/>
    <w:rsid w:val="00E9429F"/>
    <w:rsid w:val="00E943B1"/>
    <w:rsid w:val="00E94987"/>
    <w:rsid w:val="00E94F37"/>
    <w:rsid w:val="00E95E4F"/>
    <w:rsid w:val="00E9616F"/>
    <w:rsid w:val="00E96265"/>
    <w:rsid w:val="00E965F8"/>
    <w:rsid w:val="00E966B4"/>
    <w:rsid w:val="00E9785A"/>
    <w:rsid w:val="00E978FF"/>
    <w:rsid w:val="00EA0F74"/>
    <w:rsid w:val="00EA100D"/>
    <w:rsid w:val="00EA170E"/>
    <w:rsid w:val="00EA1719"/>
    <w:rsid w:val="00EA1CD9"/>
    <w:rsid w:val="00EA2056"/>
    <w:rsid w:val="00EA20B9"/>
    <w:rsid w:val="00EA27D4"/>
    <w:rsid w:val="00EA2971"/>
    <w:rsid w:val="00EA369F"/>
    <w:rsid w:val="00EA3C27"/>
    <w:rsid w:val="00EA3D0A"/>
    <w:rsid w:val="00EA3D84"/>
    <w:rsid w:val="00EA3E46"/>
    <w:rsid w:val="00EA4559"/>
    <w:rsid w:val="00EA463D"/>
    <w:rsid w:val="00EA50D7"/>
    <w:rsid w:val="00EA5291"/>
    <w:rsid w:val="00EA575E"/>
    <w:rsid w:val="00EA57DE"/>
    <w:rsid w:val="00EA5D9B"/>
    <w:rsid w:val="00EA6419"/>
    <w:rsid w:val="00EA6620"/>
    <w:rsid w:val="00EA675C"/>
    <w:rsid w:val="00EA6A08"/>
    <w:rsid w:val="00EA6A45"/>
    <w:rsid w:val="00EA6F9F"/>
    <w:rsid w:val="00EA7227"/>
    <w:rsid w:val="00EA79EA"/>
    <w:rsid w:val="00EB007C"/>
    <w:rsid w:val="00EB0840"/>
    <w:rsid w:val="00EB08CD"/>
    <w:rsid w:val="00EB1417"/>
    <w:rsid w:val="00EB180E"/>
    <w:rsid w:val="00EB1B71"/>
    <w:rsid w:val="00EB1D7F"/>
    <w:rsid w:val="00EB1F65"/>
    <w:rsid w:val="00EB1F94"/>
    <w:rsid w:val="00EB2723"/>
    <w:rsid w:val="00EB273A"/>
    <w:rsid w:val="00EB2FA2"/>
    <w:rsid w:val="00EB35A4"/>
    <w:rsid w:val="00EB39DB"/>
    <w:rsid w:val="00EB4884"/>
    <w:rsid w:val="00EB5010"/>
    <w:rsid w:val="00EB50F2"/>
    <w:rsid w:val="00EB51B0"/>
    <w:rsid w:val="00EB5613"/>
    <w:rsid w:val="00EB5BAB"/>
    <w:rsid w:val="00EB5DD5"/>
    <w:rsid w:val="00EB652F"/>
    <w:rsid w:val="00EB759C"/>
    <w:rsid w:val="00EB7B8E"/>
    <w:rsid w:val="00EC00B9"/>
    <w:rsid w:val="00EC0770"/>
    <w:rsid w:val="00EC0D97"/>
    <w:rsid w:val="00EC0DCA"/>
    <w:rsid w:val="00EC0E72"/>
    <w:rsid w:val="00EC115F"/>
    <w:rsid w:val="00EC121B"/>
    <w:rsid w:val="00EC1318"/>
    <w:rsid w:val="00EC1807"/>
    <w:rsid w:val="00EC1F4F"/>
    <w:rsid w:val="00EC2031"/>
    <w:rsid w:val="00EC27EC"/>
    <w:rsid w:val="00EC2F27"/>
    <w:rsid w:val="00EC3065"/>
    <w:rsid w:val="00EC3538"/>
    <w:rsid w:val="00EC3BC5"/>
    <w:rsid w:val="00EC4874"/>
    <w:rsid w:val="00EC4C9A"/>
    <w:rsid w:val="00EC4EA1"/>
    <w:rsid w:val="00EC5006"/>
    <w:rsid w:val="00EC5229"/>
    <w:rsid w:val="00EC5A4D"/>
    <w:rsid w:val="00EC5AB3"/>
    <w:rsid w:val="00EC649C"/>
    <w:rsid w:val="00EC64C6"/>
    <w:rsid w:val="00EC6D64"/>
    <w:rsid w:val="00EC6DE4"/>
    <w:rsid w:val="00EC70A5"/>
    <w:rsid w:val="00EC73DD"/>
    <w:rsid w:val="00EC73E2"/>
    <w:rsid w:val="00EC7488"/>
    <w:rsid w:val="00EC7A8F"/>
    <w:rsid w:val="00EC7E8B"/>
    <w:rsid w:val="00ED0323"/>
    <w:rsid w:val="00ED0347"/>
    <w:rsid w:val="00ED050E"/>
    <w:rsid w:val="00ED15E4"/>
    <w:rsid w:val="00ED1913"/>
    <w:rsid w:val="00ED2030"/>
    <w:rsid w:val="00ED206B"/>
    <w:rsid w:val="00ED2738"/>
    <w:rsid w:val="00ED2AEF"/>
    <w:rsid w:val="00ED2E9C"/>
    <w:rsid w:val="00ED33A5"/>
    <w:rsid w:val="00ED39D6"/>
    <w:rsid w:val="00ED3D94"/>
    <w:rsid w:val="00ED4CBE"/>
    <w:rsid w:val="00ED5070"/>
    <w:rsid w:val="00ED518D"/>
    <w:rsid w:val="00ED5355"/>
    <w:rsid w:val="00ED55DD"/>
    <w:rsid w:val="00ED582C"/>
    <w:rsid w:val="00ED5851"/>
    <w:rsid w:val="00ED5AA0"/>
    <w:rsid w:val="00ED5B1D"/>
    <w:rsid w:val="00ED5B56"/>
    <w:rsid w:val="00ED62A3"/>
    <w:rsid w:val="00ED6491"/>
    <w:rsid w:val="00ED6D61"/>
    <w:rsid w:val="00ED6D7E"/>
    <w:rsid w:val="00ED70B3"/>
    <w:rsid w:val="00ED720A"/>
    <w:rsid w:val="00ED759D"/>
    <w:rsid w:val="00EE01A0"/>
    <w:rsid w:val="00EE1294"/>
    <w:rsid w:val="00EE140C"/>
    <w:rsid w:val="00EE1B3C"/>
    <w:rsid w:val="00EE1B97"/>
    <w:rsid w:val="00EE230E"/>
    <w:rsid w:val="00EE2530"/>
    <w:rsid w:val="00EE291C"/>
    <w:rsid w:val="00EE2B22"/>
    <w:rsid w:val="00EE3082"/>
    <w:rsid w:val="00EE4A63"/>
    <w:rsid w:val="00EE4E7D"/>
    <w:rsid w:val="00EE5011"/>
    <w:rsid w:val="00EE50B6"/>
    <w:rsid w:val="00EE5778"/>
    <w:rsid w:val="00EE577F"/>
    <w:rsid w:val="00EE5BF6"/>
    <w:rsid w:val="00EE6242"/>
    <w:rsid w:val="00EE64DE"/>
    <w:rsid w:val="00EE6BA5"/>
    <w:rsid w:val="00EE736B"/>
    <w:rsid w:val="00EE78F0"/>
    <w:rsid w:val="00EE7950"/>
    <w:rsid w:val="00EF0A78"/>
    <w:rsid w:val="00EF19B9"/>
    <w:rsid w:val="00EF1DCD"/>
    <w:rsid w:val="00EF22F1"/>
    <w:rsid w:val="00EF24CB"/>
    <w:rsid w:val="00EF24D9"/>
    <w:rsid w:val="00EF273E"/>
    <w:rsid w:val="00EF28D0"/>
    <w:rsid w:val="00EF2ED6"/>
    <w:rsid w:val="00EF3289"/>
    <w:rsid w:val="00EF349B"/>
    <w:rsid w:val="00EF3C1F"/>
    <w:rsid w:val="00EF40D7"/>
    <w:rsid w:val="00EF54CC"/>
    <w:rsid w:val="00EF59D8"/>
    <w:rsid w:val="00EF6526"/>
    <w:rsid w:val="00EF660A"/>
    <w:rsid w:val="00EF6E26"/>
    <w:rsid w:val="00EF706A"/>
    <w:rsid w:val="00EF7738"/>
    <w:rsid w:val="00EF7928"/>
    <w:rsid w:val="00EF7A7A"/>
    <w:rsid w:val="00EF7E6B"/>
    <w:rsid w:val="00EF7ED4"/>
    <w:rsid w:val="00EF7F7B"/>
    <w:rsid w:val="00F00749"/>
    <w:rsid w:val="00F009A8"/>
    <w:rsid w:val="00F011A7"/>
    <w:rsid w:val="00F01D9F"/>
    <w:rsid w:val="00F02637"/>
    <w:rsid w:val="00F027C0"/>
    <w:rsid w:val="00F028D7"/>
    <w:rsid w:val="00F02C68"/>
    <w:rsid w:val="00F02E5E"/>
    <w:rsid w:val="00F03377"/>
    <w:rsid w:val="00F036BC"/>
    <w:rsid w:val="00F0387B"/>
    <w:rsid w:val="00F042DC"/>
    <w:rsid w:val="00F0435A"/>
    <w:rsid w:val="00F05699"/>
    <w:rsid w:val="00F05DFB"/>
    <w:rsid w:val="00F064A4"/>
    <w:rsid w:val="00F06680"/>
    <w:rsid w:val="00F068E2"/>
    <w:rsid w:val="00F06F2F"/>
    <w:rsid w:val="00F078B9"/>
    <w:rsid w:val="00F078E4"/>
    <w:rsid w:val="00F105AC"/>
    <w:rsid w:val="00F10BCF"/>
    <w:rsid w:val="00F11A37"/>
    <w:rsid w:val="00F11B36"/>
    <w:rsid w:val="00F11C38"/>
    <w:rsid w:val="00F12197"/>
    <w:rsid w:val="00F12F38"/>
    <w:rsid w:val="00F12F67"/>
    <w:rsid w:val="00F131F9"/>
    <w:rsid w:val="00F13489"/>
    <w:rsid w:val="00F13644"/>
    <w:rsid w:val="00F141CB"/>
    <w:rsid w:val="00F14945"/>
    <w:rsid w:val="00F149C6"/>
    <w:rsid w:val="00F14A82"/>
    <w:rsid w:val="00F14B62"/>
    <w:rsid w:val="00F14C7D"/>
    <w:rsid w:val="00F14D21"/>
    <w:rsid w:val="00F15290"/>
    <w:rsid w:val="00F152BA"/>
    <w:rsid w:val="00F155F2"/>
    <w:rsid w:val="00F1561B"/>
    <w:rsid w:val="00F15A64"/>
    <w:rsid w:val="00F15D99"/>
    <w:rsid w:val="00F161BB"/>
    <w:rsid w:val="00F162A3"/>
    <w:rsid w:val="00F166F6"/>
    <w:rsid w:val="00F167CA"/>
    <w:rsid w:val="00F16821"/>
    <w:rsid w:val="00F17500"/>
    <w:rsid w:val="00F17976"/>
    <w:rsid w:val="00F209A7"/>
    <w:rsid w:val="00F20FE3"/>
    <w:rsid w:val="00F219C8"/>
    <w:rsid w:val="00F22535"/>
    <w:rsid w:val="00F22DCD"/>
    <w:rsid w:val="00F22DE7"/>
    <w:rsid w:val="00F232F5"/>
    <w:rsid w:val="00F237AD"/>
    <w:rsid w:val="00F240AB"/>
    <w:rsid w:val="00F24D70"/>
    <w:rsid w:val="00F24DFD"/>
    <w:rsid w:val="00F24E07"/>
    <w:rsid w:val="00F25003"/>
    <w:rsid w:val="00F250DE"/>
    <w:rsid w:val="00F256A4"/>
    <w:rsid w:val="00F25BC3"/>
    <w:rsid w:val="00F25CAC"/>
    <w:rsid w:val="00F26075"/>
    <w:rsid w:val="00F264E6"/>
    <w:rsid w:val="00F2658F"/>
    <w:rsid w:val="00F26BAD"/>
    <w:rsid w:val="00F26BC4"/>
    <w:rsid w:val="00F272C8"/>
    <w:rsid w:val="00F27D01"/>
    <w:rsid w:val="00F30C82"/>
    <w:rsid w:val="00F314DE"/>
    <w:rsid w:val="00F31560"/>
    <w:rsid w:val="00F31869"/>
    <w:rsid w:val="00F31992"/>
    <w:rsid w:val="00F31BC4"/>
    <w:rsid w:val="00F31FC9"/>
    <w:rsid w:val="00F31FF3"/>
    <w:rsid w:val="00F323C4"/>
    <w:rsid w:val="00F32641"/>
    <w:rsid w:val="00F32C62"/>
    <w:rsid w:val="00F3321B"/>
    <w:rsid w:val="00F332CC"/>
    <w:rsid w:val="00F33A7E"/>
    <w:rsid w:val="00F33B6A"/>
    <w:rsid w:val="00F341DA"/>
    <w:rsid w:val="00F3489B"/>
    <w:rsid w:val="00F34CDD"/>
    <w:rsid w:val="00F34E1C"/>
    <w:rsid w:val="00F35400"/>
    <w:rsid w:val="00F3564E"/>
    <w:rsid w:val="00F35799"/>
    <w:rsid w:val="00F3586E"/>
    <w:rsid w:val="00F35F6B"/>
    <w:rsid w:val="00F363F5"/>
    <w:rsid w:val="00F37095"/>
    <w:rsid w:val="00F3770B"/>
    <w:rsid w:val="00F377AC"/>
    <w:rsid w:val="00F37998"/>
    <w:rsid w:val="00F37C02"/>
    <w:rsid w:val="00F40491"/>
    <w:rsid w:val="00F41E5B"/>
    <w:rsid w:val="00F42289"/>
    <w:rsid w:val="00F42637"/>
    <w:rsid w:val="00F42BF6"/>
    <w:rsid w:val="00F43332"/>
    <w:rsid w:val="00F4370D"/>
    <w:rsid w:val="00F43731"/>
    <w:rsid w:val="00F43B1D"/>
    <w:rsid w:val="00F441C3"/>
    <w:rsid w:val="00F44488"/>
    <w:rsid w:val="00F44EA5"/>
    <w:rsid w:val="00F456AE"/>
    <w:rsid w:val="00F45B7E"/>
    <w:rsid w:val="00F45DCF"/>
    <w:rsid w:val="00F463B6"/>
    <w:rsid w:val="00F4651D"/>
    <w:rsid w:val="00F46C90"/>
    <w:rsid w:val="00F46D70"/>
    <w:rsid w:val="00F4775A"/>
    <w:rsid w:val="00F47D51"/>
    <w:rsid w:val="00F502A5"/>
    <w:rsid w:val="00F502C6"/>
    <w:rsid w:val="00F50B33"/>
    <w:rsid w:val="00F50B57"/>
    <w:rsid w:val="00F5119C"/>
    <w:rsid w:val="00F517D3"/>
    <w:rsid w:val="00F5193F"/>
    <w:rsid w:val="00F51F06"/>
    <w:rsid w:val="00F51F9B"/>
    <w:rsid w:val="00F52BF5"/>
    <w:rsid w:val="00F52C1E"/>
    <w:rsid w:val="00F5360B"/>
    <w:rsid w:val="00F537E4"/>
    <w:rsid w:val="00F53D4C"/>
    <w:rsid w:val="00F545E8"/>
    <w:rsid w:val="00F54946"/>
    <w:rsid w:val="00F54B72"/>
    <w:rsid w:val="00F553AF"/>
    <w:rsid w:val="00F55773"/>
    <w:rsid w:val="00F55976"/>
    <w:rsid w:val="00F55B65"/>
    <w:rsid w:val="00F56615"/>
    <w:rsid w:val="00F57744"/>
    <w:rsid w:val="00F57A26"/>
    <w:rsid w:val="00F57BF6"/>
    <w:rsid w:val="00F57F78"/>
    <w:rsid w:val="00F603EC"/>
    <w:rsid w:val="00F6081F"/>
    <w:rsid w:val="00F60A1B"/>
    <w:rsid w:val="00F60E35"/>
    <w:rsid w:val="00F60F42"/>
    <w:rsid w:val="00F60FDF"/>
    <w:rsid w:val="00F62111"/>
    <w:rsid w:val="00F629CA"/>
    <w:rsid w:val="00F634BC"/>
    <w:rsid w:val="00F637EF"/>
    <w:rsid w:val="00F6384E"/>
    <w:rsid w:val="00F64C97"/>
    <w:rsid w:val="00F64E58"/>
    <w:rsid w:val="00F65165"/>
    <w:rsid w:val="00F6566E"/>
    <w:rsid w:val="00F66444"/>
    <w:rsid w:val="00F70194"/>
    <w:rsid w:val="00F703BD"/>
    <w:rsid w:val="00F7089D"/>
    <w:rsid w:val="00F70C51"/>
    <w:rsid w:val="00F71133"/>
    <w:rsid w:val="00F71374"/>
    <w:rsid w:val="00F7143D"/>
    <w:rsid w:val="00F716B8"/>
    <w:rsid w:val="00F71C19"/>
    <w:rsid w:val="00F71DF2"/>
    <w:rsid w:val="00F722BB"/>
    <w:rsid w:val="00F72545"/>
    <w:rsid w:val="00F7319C"/>
    <w:rsid w:val="00F73368"/>
    <w:rsid w:val="00F73697"/>
    <w:rsid w:val="00F73987"/>
    <w:rsid w:val="00F739D3"/>
    <w:rsid w:val="00F73F73"/>
    <w:rsid w:val="00F74163"/>
    <w:rsid w:val="00F7449B"/>
    <w:rsid w:val="00F74D10"/>
    <w:rsid w:val="00F752B0"/>
    <w:rsid w:val="00F75691"/>
    <w:rsid w:val="00F7571B"/>
    <w:rsid w:val="00F75A6B"/>
    <w:rsid w:val="00F75F30"/>
    <w:rsid w:val="00F767AC"/>
    <w:rsid w:val="00F77110"/>
    <w:rsid w:val="00F77472"/>
    <w:rsid w:val="00F77D67"/>
    <w:rsid w:val="00F80217"/>
    <w:rsid w:val="00F81CB4"/>
    <w:rsid w:val="00F824D8"/>
    <w:rsid w:val="00F8315D"/>
    <w:rsid w:val="00F83324"/>
    <w:rsid w:val="00F83593"/>
    <w:rsid w:val="00F838F3"/>
    <w:rsid w:val="00F83D7B"/>
    <w:rsid w:val="00F83DF6"/>
    <w:rsid w:val="00F83EC6"/>
    <w:rsid w:val="00F83FCF"/>
    <w:rsid w:val="00F840F1"/>
    <w:rsid w:val="00F84342"/>
    <w:rsid w:val="00F8452A"/>
    <w:rsid w:val="00F84CAD"/>
    <w:rsid w:val="00F84F56"/>
    <w:rsid w:val="00F855F4"/>
    <w:rsid w:val="00F85E43"/>
    <w:rsid w:val="00F86A9F"/>
    <w:rsid w:val="00F86B0B"/>
    <w:rsid w:val="00F87F3C"/>
    <w:rsid w:val="00F90120"/>
    <w:rsid w:val="00F90312"/>
    <w:rsid w:val="00F904C0"/>
    <w:rsid w:val="00F90DF3"/>
    <w:rsid w:val="00F90FB6"/>
    <w:rsid w:val="00F9107A"/>
    <w:rsid w:val="00F911C5"/>
    <w:rsid w:val="00F91837"/>
    <w:rsid w:val="00F91AC9"/>
    <w:rsid w:val="00F91B97"/>
    <w:rsid w:val="00F91CCE"/>
    <w:rsid w:val="00F91FB0"/>
    <w:rsid w:val="00F921EF"/>
    <w:rsid w:val="00F92452"/>
    <w:rsid w:val="00F9270B"/>
    <w:rsid w:val="00F92BE8"/>
    <w:rsid w:val="00F93CA9"/>
    <w:rsid w:val="00F9470B"/>
    <w:rsid w:val="00F957A5"/>
    <w:rsid w:val="00F9589B"/>
    <w:rsid w:val="00F961BC"/>
    <w:rsid w:val="00F9675F"/>
    <w:rsid w:val="00F96AB6"/>
    <w:rsid w:val="00F9710A"/>
    <w:rsid w:val="00F9730A"/>
    <w:rsid w:val="00FA03D3"/>
    <w:rsid w:val="00FA064F"/>
    <w:rsid w:val="00FA0B42"/>
    <w:rsid w:val="00FA0B80"/>
    <w:rsid w:val="00FA1035"/>
    <w:rsid w:val="00FA1241"/>
    <w:rsid w:val="00FA1420"/>
    <w:rsid w:val="00FA149B"/>
    <w:rsid w:val="00FA21FC"/>
    <w:rsid w:val="00FA3000"/>
    <w:rsid w:val="00FA37B0"/>
    <w:rsid w:val="00FA3B37"/>
    <w:rsid w:val="00FA3CEA"/>
    <w:rsid w:val="00FA4388"/>
    <w:rsid w:val="00FA5284"/>
    <w:rsid w:val="00FA57D9"/>
    <w:rsid w:val="00FA58D5"/>
    <w:rsid w:val="00FA5929"/>
    <w:rsid w:val="00FA59BC"/>
    <w:rsid w:val="00FA5FDE"/>
    <w:rsid w:val="00FA69FF"/>
    <w:rsid w:val="00FA6A22"/>
    <w:rsid w:val="00FA6D28"/>
    <w:rsid w:val="00FA7079"/>
    <w:rsid w:val="00FA7254"/>
    <w:rsid w:val="00FA728F"/>
    <w:rsid w:val="00FA73C6"/>
    <w:rsid w:val="00FA73FC"/>
    <w:rsid w:val="00FA794C"/>
    <w:rsid w:val="00FA7BAE"/>
    <w:rsid w:val="00FA7DFD"/>
    <w:rsid w:val="00FB07F2"/>
    <w:rsid w:val="00FB1269"/>
    <w:rsid w:val="00FB14E8"/>
    <w:rsid w:val="00FB1A26"/>
    <w:rsid w:val="00FB1A7A"/>
    <w:rsid w:val="00FB1ACB"/>
    <w:rsid w:val="00FB1B62"/>
    <w:rsid w:val="00FB23B0"/>
    <w:rsid w:val="00FB24F5"/>
    <w:rsid w:val="00FB4FD3"/>
    <w:rsid w:val="00FB5034"/>
    <w:rsid w:val="00FB546B"/>
    <w:rsid w:val="00FB595A"/>
    <w:rsid w:val="00FB5B27"/>
    <w:rsid w:val="00FB5B2D"/>
    <w:rsid w:val="00FB5BA7"/>
    <w:rsid w:val="00FB5E23"/>
    <w:rsid w:val="00FB6772"/>
    <w:rsid w:val="00FB695A"/>
    <w:rsid w:val="00FB70A5"/>
    <w:rsid w:val="00FB75A6"/>
    <w:rsid w:val="00FB76CD"/>
    <w:rsid w:val="00FB7BC5"/>
    <w:rsid w:val="00FB7E57"/>
    <w:rsid w:val="00FC00B8"/>
    <w:rsid w:val="00FC0A24"/>
    <w:rsid w:val="00FC0EF2"/>
    <w:rsid w:val="00FC14C8"/>
    <w:rsid w:val="00FC1CAB"/>
    <w:rsid w:val="00FC20B9"/>
    <w:rsid w:val="00FC269C"/>
    <w:rsid w:val="00FC2A50"/>
    <w:rsid w:val="00FC3535"/>
    <w:rsid w:val="00FC3586"/>
    <w:rsid w:val="00FC35F9"/>
    <w:rsid w:val="00FC3FD0"/>
    <w:rsid w:val="00FC45ED"/>
    <w:rsid w:val="00FC4679"/>
    <w:rsid w:val="00FC4A3D"/>
    <w:rsid w:val="00FC4F8B"/>
    <w:rsid w:val="00FC51EB"/>
    <w:rsid w:val="00FC5698"/>
    <w:rsid w:val="00FC5D87"/>
    <w:rsid w:val="00FC5E7C"/>
    <w:rsid w:val="00FC6750"/>
    <w:rsid w:val="00FC69FD"/>
    <w:rsid w:val="00FC6F72"/>
    <w:rsid w:val="00FC7061"/>
    <w:rsid w:val="00FC7088"/>
    <w:rsid w:val="00FC7215"/>
    <w:rsid w:val="00FC7527"/>
    <w:rsid w:val="00FC7F09"/>
    <w:rsid w:val="00FD021B"/>
    <w:rsid w:val="00FD04B9"/>
    <w:rsid w:val="00FD05F8"/>
    <w:rsid w:val="00FD10BB"/>
    <w:rsid w:val="00FD1A2D"/>
    <w:rsid w:val="00FD1F51"/>
    <w:rsid w:val="00FD1F77"/>
    <w:rsid w:val="00FD232A"/>
    <w:rsid w:val="00FD238C"/>
    <w:rsid w:val="00FD24F5"/>
    <w:rsid w:val="00FD2925"/>
    <w:rsid w:val="00FD2D6F"/>
    <w:rsid w:val="00FD300B"/>
    <w:rsid w:val="00FD4447"/>
    <w:rsid w:val="00FD4558"/>
    <w:rsid w:val="00FD46F8"/>
    <w:rsid w:val="00FD51B9"/>
    <w:rsid w:val="00FD543D"/>
    <w:rsid w:val="00FD5531"/>
    <w:rsid w:val="00FD57D5"/>
    <w:rsid w:val="00FD5A2B"/>
    <w:rsid w:val="00FD5D13"/>
    <w:rsid w:val="00FD5DB3"/>
    <w:rsid w:val="00FD63CE"/>
    <w:rsid w:val="00FD6A44"/>
    <w:rsid w:val="00FD6FF6"/>
    <w:rsid w:val="00FD7029"/>
    <w:rsid w:val="00FD70C9"/>
    <w:rsid w:val="00FD7B55"/>
    <w:rsid w:val="00FD7EBB"/>
    <w:rsid w:val="00FE03D1"/>
    <w:rsid w:val="00FE056C"/>
    <w:rsid w:val="00FE0A5B"/>
    <w:rsid w:val="00FE0A60"/>
    <w:rsid w:val="00FE0D16"/>
    <w:rsid w:val="00FE1D05"/>
    <w:rsid w:val="00FE1D4E"/>
    <w:rsid w:val="00FE21EA"/>
    <w:rsid w:val="00FE2A03"/>
    <w:rsid w:val="00FE2DAB"/>
    <w:rsid w:val="00FE2F92"/>
    <w:rsid w:val="00FE2FC2"/>
    <w:rsid w:val="00FE3149"/>
    <w:rsid w:val="00FE3609"/>
    <w:rsid w:val="00FE3CAD"/>
    <w:rsid w:val="00FE3D12"/>
    <w:rsid w:val="00FE4289"/>
    <w:rsid w:val="00FE464C"/>
    <w:rsid w:val="00FE4E31"/>
    <w:rsid w:val="00FE591F"/>
    <w:rsid w:val="00FE593C"/>
    <w:rsid w:val="00FE596D"/>
    <w:rsid w:val="00FE5BCA"/>
    <w:rsid w:val="00FE6203"/>
    <w:rsid w:val="00FE655C"/>
    <w:rsid w:val="00FE6702"/>
    <w:rsid w:val="00FE6A2C"/>
    <w:rsid w:val="00FE79DD"/>
    <w:rsid w:val="00FE7E6E"/>
    <w:rsid w:val="00FF05A4"/>
    <w:rsid w:val="00FF05D6"/>
    <w:rsid w:val="00FF0A88"/>
    <w:rsid w:val="00FF0AD1"/>
    <w:rsid w:val="00FF0D5A"/>
    <w:rsid w:val="00FF1DFB"/>
    <w:rsid w:val="00FF1F9D"/>
    <w:rsid w:val="00FF2555"/>
    <w:rsid w:val="00FF25FD"/>
    <w:rsid w:val="00FF2931"/>
    <w:rsid w:val="00FF3326"/>
    <w:rsid w:val="00FF3508"/>
    <w:rsid w:val="00FF40C5"/>
    <w:rsid w:val="00FF422C"/>
    <w:rsid w:val="00FF440A"/>
    <w:rsid w:val="00FF55AC"/>
    <w:rsid w:val="00FF6018"/>
    <w:rsid w:val="00FF6256"/>
    <w:rsid w:val="00FF650A"/>
    <w:rsid w:val="00FF7122"/>
    <w:rsid w:val="00FF72AC"/>
    <w:rsid w:val="00FF74C6"/>
    <w:rsid w:val="00FF775F"/>
    <w:rsid w:val="01129D69"/>
    <w:rsid w:val="01134D7C"/>
    <w:rsid w:val="012628B1"/>
    <w:rsid w:val="0172606E"/>
    <w:rsid w:val="024283C1"/>
    <w:rsid w:val="025A1869"/>
    <w:rsid w:val="026F0C0B"/>
    <w:rsid w:val="02BEE4DD"/>
    <w:rsid w:val="03A16CF9"/>
    <w:rsid w:val="03F28A8B"/>
    <w:rsid w:val="03F72FA2"/>
    <w:rsid w:val="045508F2"/>
    <w:rsid w:val="049DD95C"/>
    <w:rsid w:val="04A53C16"/>
    <w:rsid w:val="04ADE0DC"/>
    <w:rsid w:val="04F3200F"/>
    <w:rsid w:val="05B8563D"/>
    <w:rsid w:val="061BFB3D"/>
    <w:rsid w:val="063AE559"/>
    <w:rsid w:val="06B0851D"/>
    <w:rsid w:val="071247F1"/>
    <w:rsid w:val="07F25FAB"/>
    <w:rsid w:val="08585D2B"/>
    <w:rsid w:val="0859A11E"/>
    <w:rsid w:val="089A8590"/>
    <w:rsid w:val="08C72A41"/>
    <w:rsid w:val="090EA2B2"/>
    <w:rsid w:val="091DFE6F"/>
    <w:rsid w:val="09487B21"/>
    <w:rsid w:val="096E4D27"/>
    <w:rsid w:val="098BA044"/>
    <w:rsid w:val="09A2227A"/>
    <w:rsid w:val="09C74A4E"/>
    <w:rsid w:val="0A69A1CF"/>
    <w:rsid w:val="0AF4C978"/>
    <w:rsid w:val="0B1BCCEE"/>
    <w:rsid w:val="0B7E94C5"/>
    <w:rsid w:val="0B9C71FC"/>
    <w:rsid w:val="0BADF612"/>
    <w:rsid w:val="0BBA8651"/>
    <w:rsid w:val="0BE82FAB"/>
    <w:rsid w:val="0C1DDBD7"/>
    <w:rsid w:val="0CB17CA8"/>
    <w:rsid w:val="0CDA65BF"/>
    <w:rsid w:val="0D445B4C"/>
    <w:rsid w:val="0D59F583"/>
    <w:rsid w:val="0D9B4AAD"/>
    <w:rsid w:val="0EA32F9B"/>
    <w:rsid w:val="0EC42A7E"/>
    <w:rsid w:val="0EE3D264"/>
    <w:rsid w:val="0EF8A0E3"/>
    <w:rsid w:val="0F1E0747"/>
    <w:rsid w:val="0F51D461"/>
    <w:rsid w:val="1028EF87"/>
    <w:rsid w:val="107C3755"/>
    <w:rsid w:val="109C2E90"/>
    <w:rsid w:val="110C97A7"/>
    <w:rsid w:val="11630EDD"/>
    <w:rsid w:val="11D08229"/>
    <w:rsid w:val="128D21FE"/>
    <w:rsid w:val="12B64553"/>
    <w:rsid w:val="141D896C"/>
    <w:rsid w:val="14986F1D"/>
    <w:rsid w:val="14A29651"/>
    <w:rsid w:val="14AB858C"/>
    <w:rsid w:val="14BF996A"/>
    <w:rsid w:val="15359249"/>
    <w:rsid w:val="15D97DB0"/>
    <w:rsid w:val="16113D33"/>
    <w:rsid w:val="16777005"/>
    <w:rsid w:val="16ADF6DE"/>
    <w:rsid w:val="16B45230"/>
    <w:rsid w:val="1728B3D8"/>
    <w:rsid w:val="1776F497"/>
    <w:rsid w:val="178A89D7"/>
    <w:rsid w:val="17AB0E9D"/>
    <w:rsid w:val="17E1EA68"/>
    <w:rsid w:val="18F9F667"/>
    <w:rsid w:val="194E07F9"/>
    <w:rsid w:val="19D8EF55"/>
    <w:rsid w:val="1A3089DD"/>
    <w:rsid w:val="1A83F91C"/>
    <w:rsid w:val="1A858CB3"/>
    <w:rsid w:val="1A898462"/>
    <w:rsid w:val="1A9AD875"/>
    <w:rsid w:val="1AEB074A"/>
    <w:rsid w:val="1B47061F"/>
    <w:rsid w:val="1C20002F"/>
    <w:rsid w:val="1C5C1D63"/>
    <w:rsid w:val="1CB0EAC3"/>
    <w:rsid w:val="1CD8FA52"/>
    <w:rsid w:val="1CDACE3E"/>
    <w:rsid w:val="1E4BB8CB"/>
    <w:rsid w:val="1E6466FD"/>
    <w:rsid w:val="1E8900C4"/>
    <w:rsid w:val="1E8B972D"/>
    <w:rsid w:val="1E96BCB1"/>
    <w:rsid w:val="1EE5AF5D"/>
    <w:rsid w:val="1F000EB0"/>
    <w:rsid w:val="1F30628E"/>
    <w:rsid w:val="1F544414"/>
    <w:rsid w:val="1F98CE6B"/>
    <w:rsid w:val="1FA86D75"/>
    <w:rsid w:val="205FC840"/>
    <w:rsid w:val="2137B67A"/>
    <w:rsid w:val="2158E1D0"/>
    <w:rsid w:val="215D3250"/>
    <w:rsid w:val="21AE1C3B"/>
    <w:rsid w:val="21E3F5A1"/>
    <w:rsid w:val="22D5E4F2"/>
    <w:rsid w:val="26A92F3C"/>
    <w:rsid w:val="26EEBA4A"/>
    <w:rsid w:val="27A0BBC7"/>
    <w:rsid w:val="27EE5D9D"/>
    <w:rsid w:val="283DB46A"/>
    <w:rsid w:val="28B83899"/>
    <w:rsid w:val="28F1995F"/>
    <w:rsid w:val="28F60CC8"/>
    <w:rsid w:val="2999552A"/>
    <w:rsid w:val="29B63A3C"/>
    <w:rsid w:val="29C379BC"/>
    <w:rsid w:val="29E5CB78"/>
    <w:rsid w:val="2A001188"/>
    <w:rsid w:val="2A44F482"/>
    <w:rsid w:val="2A6B872A"/>
    <w:rsid w:val="2AA58B6A"/>
    <w:rsid w:val="2B0AEB0D"/>
    <w:rsid w:val="2B5702CB"/>
    <w:rsid w:val="2B7549CB"/>
    <w:rsid w:val="2B914B9E"/>
    <w:rsid w:val="2B9420E0"/>
    <w:rsid w:val="2CD29BFE"/>
    <w:rsid w:val="2D8B25E2"/>
    <w:rsid w:val="2DFBD1FD"/>
    <w:rsid w:val="2F2752B7"/>
    <w:rsid w:val="2F70FFD2"/>
    <w:rsid w:val="2F774734"/>
    <w:rsid w:val="2FBF5818"/>
    <w:rsid w:val="30C860A9"/>
    <w:rsid w:val="30D4CD3F"/>
    <w:rsid w:val="31201279"/>
    <w:rsid w:val="31FA57D5"/>
    <w:rsid w:val="32358AC9"/>
    <w:rsid w:val="324807F6"/>
    <w:rsid w:val="32A5AC35"/>
    <w:rsid w:val="32C2739C"/>
    <w:rsid w:val="336FA70C"/>
    <w:rsid w:val="33DD469D"/>
    <w:rsid w:val="34128002"/>
    <w:rsid w:val="343F87F8"/>
    <w:rsid w:val="34D5083B"/>
    <w:rsid w:val="34EBA383"/>
    <w:rsid w:val="3543E60E"/>
    <w:rsid w:val="35975D89"/>
    <w:rsid w:val="3673B05E"/>
    <w:rsid w:val="368532A6"/>
    <w:rsid w:val="376FA0D6"/>
    <w:rsid w:val="378136B2"/>
    <w:rsid w:val="37D60E7F"/>
    <w:rsid w:val="37ECC5A6"/>
    <w:rsid w:val="388B691D"/>
    <w:rsid w:val="389FDA8F"/>
    <w:rsid w:val="397862E2"/>
    <w:rsid w:val="39C97FD4"/>
    <w:rsid w:val="3B882765"/>
    <w:rsid w:val="3BDADDB4"/>
    <w:rsid w:val="3CB5173A"/>
    <w:rsid w:val="3D2DCEE4"/>
    <w:rsid w:val="3D6972E4"/>
    <w:rsid w:val="3D83648F"/>
    <w:rsid w:val="3EEB1637"/>
    <w:rsid w:val="3F0EEBA0"/>
    <w:rsid w:val="3F36795B"/>
    <w:rsid w:val="3F37DE07"/>
    <w:rsid w:val="3F3AC5C5"/>
    <w:rsid w:val="3F7F84B3"/>
    <w:rsid w:val="3F85AF6E"/>
    <w:rsid w:val="3F8D4A49"/>
    <w:rsid w:val="4203A3DC"/>
    <w:rsid w:val="422380CA"/>
    <w:rsid w:val="429B9006"/>
    <w:rsid w:val="42AB1A15"/>
    <w:rsid w:val="439E7229"/>
    <w:rsid w:val="447366AB"/>
    <w:rsid w:val="44ACB50A"/>
    <w:rsid w:val="44C5DC54"/>
    <w:rsid w:val="44CA62BA"/>
    <w:rsid w:val="44E6DC3C"/>
    <w:rsid w:val="45185EB6"/>
    <w:rsid w:val="456DF6A6"/>
    <w:rsid w:val="4572654D"/>
    <w:rsid w:val="4589BBAF"/>
    <w:rsid w:val="45ED3490"/>
    <w:rsid w:val="46938729"/>
    <w:rsid w:val="46969534"/>
    <w:rsid w:val="47047728"/>
    <w:rsid w:val="4737586A"/>
    <w:rsid w:val="477CE9C9"/>
    <w:rsid w:val="478463DA"/>
    <w:rsid w:val="482130F6"/>
    <w:rsid w:val="483AFB72"/>
    <w:rsid w:val="48629C10"/>
    <w:rsid w:val="4889C272"/>
    <w:rsid w:val="4890CA92"/>
    <w:rsid w:val="48F1662A"/>
    <w:rsid w:val="4963A732"/>
    <w:rsid w:val="49C65A3B"/>
    <w:rsid w:val="49F57CD7"/>
    <w:rsid w:val="4A8297D8"/>
    <w:rsid w:val="4B544D7D"/>
    <w:rsid w:val="4C11E25D"/>
    <w:rsid w:val="4C14912B"/>
    <w:rsid w:val="4C56CABC"/>
    <w:rsid w:val="4CEDEE8B"/>
    <w:rsid w:val="4D39720D"/>
    <w:rsid w:val="4D8256D7"/>
    <w:rsid w:val="4DB6491E"/>
    <w:rsid w:val="4DE6683C"/>
    <w:rsid w:val="4E4073B0"/>
    <w:rsid w:val="4EB4C55E"/>
    <w:rsid w:val="4F34FEAB"/>
    <w:rsid w:val="50A5D495"/>
    <w:rsid w:val="50AC6259"/>
    <w:rsid w:val="50EF4A7A"/>
    <w:rsid w:val="5207A6AA"/>
    <w:rsid w:val="5283F742"/>
    <w:rsid w:val="534148B9"/>
    <w:rsid w:val="537E12B1"/>
    <w:rsid w:val="5392BC48"/>
    <w:rsid w:val="53C77DD7"/>
    <w:rsid w:val="53FCB7A7"/>
    <w:rsid w:val="54F2C812"/>
    <w:rsid w:val="55583E2F"/>
    <w:rsid w:val="5601EBAA"/>
    <w:rsid w:val="57250663"/>
    <w:rsid w:val="580CF72A"/>
    <w:rsid w:val="597E6A8F"/>
    <w:rsid w:val="5A2EB85F"/>
    <w:rsid w:val="5A7725B0"/>
    <w:rsid w:val="5A8318E2"/>
    <w:rsid w:val="5AF6F91E"/>
    <w:rsid w:val="5B3585AA"/>
    <w:rsid w:val="5B36306C"/>
    <w:rsid w:val="5B56DCDE"/>
    <w:rsid w:val="5C5D4A0B"/>
    <w:rsid w:val="5C707CA7"/>
    <w:rsid w:val="5D08B844"/>
    <w:rsid w:val="5D3D3239"/>
    <w:rsid w:val="5D548984"/>
    <w:rsid w:val="5D550286"/>
    <w:rsid w:val="5DB6A422"/>
    <w:rsid w:val="5DE98964"/>
    <w:rsid w:val="5E270B4E"/>
    <w:rsid w:val="5E67900B"/>
    <w:rsid w:val="5E914D93"/>
    <w:rsid w:val="5F133935"/>
    <w:rsid w:val="5F2B9CDB"/>
    <w:rsid w:val="5F859259"/>
    <w:rsid w:val="5FA11D40"/>
    <w:rsid w:val="5FE0A112"/>
    <w:rsid w:val="6090FB72"/>
    <w:rsid w:val="60B304E8"/>
    <w:rsid w:val="60BB8024"/>
    <w:rsid w:val="6107747C"/>
    <w:rsid w:val="61674C81"/>
    <w:rsid w:val="62957C32"/>
    <w:rsid w:val="6315D05D"/>
    <w:rsid w:val="635EF501"/>
    <w:rsid w:val="63F63435"/>
    <w:rsid w:val="6403BC3C"/>
    <w:rsid w:val="640D18FA"/>
    <w:rsid w:val="64D27EAA"/>
    <w:rsid w:val="64DA13C8"/>
    <w:rsid w:val="64E264AC"/>
    <w:rsid w:val="65F6BA82"/>
    <w:rsid w:val="66914182"/>
    <w:rsid w:val="6752F0C9"/>
    <w:rsid w:val="67730992"/>
    <w:rsid w:val="6779CC02"/>
    <w:rsid w:val="678EF1FF"/>
    <w:rsid w:val="67A37DB9"/>
    <w:rsid w:val="6849D148"/>
    <w:rsid w:val="6861F887"/>
    <w:rsid w:val="68BE0727"/>
    <w:rsid w:val="69AF426E"/>
    <w:rsid w:val="6ACD903C"/>
    <w:rsid w:val="6AFB994A"/>
    <w:rsid w:val="6B581D8F"/>
    <w:rsid w:val="6B6BFC82"/>
    <w:rsid w:val="6B75AFB8"/>
    <w:rsid w:val="6C1110DF"/>
    <w:rsid w:val="6C2D324D"/>
    <w:rsid w:val="6C650D20"/>
    <w:rsid w:val="6C80C746"/>
    <w:rsid w:val="6D458432"/>
    <w:rsid w:val="6D717BF3"/>
    <w:rsid w:val="6D9B6E29"/>
    <w:rsid w:val="6E15B0F9"/>
    <w:rsid w:val="6E28DCC2"/>
    <w:rsid w:val="6EC891D8"/>
    <w:rsid w:val="6F8B36DB"/>
    <w:rsid w:val="70F3989B"/>
    <w:rsid w:val="710E9394"/>
    <w:rsid w:val="71262058"/>
    <w:rsid w:val="712D10A7"/>
    <w:rsid w:val="71BD1786"/>
    <w:rsid w:val="7202731C"/>
    <w:rsid w:val="7261E7B4"/>
    <w:rsid w:val="72631052"/>
    <w:rsid w:val="72BE2442"/>
    <w:rsid w:val="73084BFF"/>
    <w:rsid w:val="73614AA1"/>
    <w:rsid w:val="748666A0"/>
    <w:rsid w:val="7492306F"/>
    <w:rsid w:val="74D20DCA"/>
    <w:rsid w:val="74E7E71C"/>
    <w:rsid w:val="75943AB2"/>
    <w:rsid w:val="75E0D00E"/>
    <w:rsid w:val="760B92F2"/>
    <w:rsid w:val="76762A59"/>
    <w:rsid w:val="76913480"/>
    <w:rsid w:val="76F6CAE8"/>
    <w:rsid w:val="7784BF09"/>
    <w:rsid w:val="786550AE"/>
    <w:rsid w:val="78AD9609"/>
    <w:rsid w:val="797CCE15"/>
    <w:rsid w:val="7A0AC96A"/>
    <w:rsid w:val="7A67D02F"/>
    <w:rsid w:val="7B28137D"/>
    <w:rsid w:val="7B47D611"/>
    <w:rsid w:val="7B808CF8"/>
    <w:rsid w:val="7BDE0563"/>
    <w:rsid w:val="7BE557D1"/>
    <w:rsid w:val="7BEFEB7B"/>
    <w:rsid w:val="7C3CB460"/>
    <w:rsid w:val="7C8BB0A2"/>
    <w:rsid w:val="7D762549"/>
    <w:rsid w:val="7E71CA2F"/>
    <w:rsid w:val="7F564A89"/>
    <w:rsid w:val="7F9645F6"/>
  </w:rsids>
  <m:mathPr>
    <m:mathFont m:val="Cambria Math"/>
    <m:brkBin m:val="before"/>
    <m:brkBinSub m:val="--"/>
    <m:smallFrac m:val="0"/>
    <m:dispDef/>
    <m:lMargin m:val="0"/>
    <m:rMargin m:val="0"/>
    <m:defJc m:val="centerGroup"/>
    <m:wrapIndent m:val="1440"/>
    <m:intLim m:val="subSup"/>
    <m:naryLim m:val="undOvr"/>
  </m:mathPr>
  <w:themeFontLang w:val="sv-SE"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1C1B649"/>
  <w15:chartTrackingRefBased/>
  <w15:docId w15:val="{9035A179-3B1A-44E8-891C-B579741E17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sv-SE" w:eastAsia="en-US" w:bidi="ar-SA"/>
      </w:rPr>
    </w:rPrDefault>
    <w:pPrDefault>
      <w:pPr>
        <w:spacing w:after="160" w:line="0"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semiHidden="1"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lsdException w:name="toc 2" w:uiPriority="39" w:unhideWhenUsed="1"/>
    <w:lsdException w:name="toc 3" w:uiPriority="39" w:unhideWhenUsed="1"/>
    <w:lsdException w:name="toc 4" w:uiPriority="39" w:unhideWhenUsed="1"/>
    <w:lsdException w:name="toc 5" w:uiPriority="39" w:unhideWhenUsed="1"/>
    <w:lsdException w:name="toc 6" w:uiPriority="39" w:unhideWhenUsed="1"/>
    <w:lsdException w:name="toc 7" w:uiPriority="39" w:unhideWhenUsed="1"/>
    <w:lsdException w:name="toc 8" w:uiPriority="39" w:unhideWhenUsed="1"/>
    <w:lsdException w:name="toc 9" w:uiPriority="39" w:unhideWhenUsed="1"/>
    <w:lsdException w:name="Normal Indent" w:semiHidden="1" w:unhideWhenUsed="1"/>
    <w:lsdException w:name="footnote text" w:unhideWhenUsed="1" w:qFormat="1"/>
    <w:lsdException w:name="annotation text" w:semiHidden="1" w:unhideWhenUsed="1"/>
    <w:lsdException w:name="header" w:uiPriority="0"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semiHidden/>
    <w:qFormat/>
    <w:rsid w:val="00140E90"/>
    <w:pPr>
      <w:spacing w:after="0" w:line="240" w:lineRule="auto"/>
    </w:pPr>
  </w:style>
  <w:style w:type="paragraph" w:styleId="Rubrik1">
    <w:name w:val="heading 1"/>
    <w:basedOn w:val="Normal"/>
    <w:next w:val="Brdtext"/>
    <w:link w:val="Rubrik1Char"/>
    <w:uiPriority w:val="9"/>
    <w:qFormat/>
    <w:rsid w:val="00524BBA"/>
    <w:pPr>
      <w:keepNext/>
      <w:keepLines/>
      <w:numPr>
        <w:numId w:val="23"/>
      </w:numPr>
      <w:spacing w:before="480" w:after="120"/>
      <w:outlineLvl w:val="0"/>
    </w:pPr>
    <w:rPr>
      <w:rFonts w:asciiTheme="majorHAnsi" w:eastAsiaTheme="majorEastAsia" w:hAnsiTheme="majorHAnsi" w:cstheme="majorBidi"/>
      <w:kern w:val="32"/>
      <w:sz w:val="36"/>
      <w:szCs w:val="32"/>
    </w:rPr>
  </w:style>
  <w:style w:type="paragraph" w:styleId="Rubrik2">
    <w:name w:val="heading 2"/>
    <w:basedOn w:val="Normal"/>
    <w:next w:val="Brdtext"/>
    <w:link w:val="Rubrik2Char"/>
    <w:uiPriority w:val="9"/>
    <w:qFormat/>
    <w:rsid w:val="00524BBA"/>
    <w:pPr>
      <w:keepNext/>
      <w:keepLines/>
      <w:numPr>
        <w:ilvl w:val="1"/>
        <w:numId w:val="23"/>
      </w:numPr>
      <w:spacing w:before="290" w:line="290" w:lineRule="atLeast"/>
      <w:outlineLvl w:val="1"/>
    </w:pPr>
    <w:rPr>
      <w:rFonts w:asciiTheme="majorHAnsi" w:eastAsiaTheme="majorEastAsia" w:hAnsiTheme="majorHAnsi" w:cstheme="majorBidi"/>
      <w:b/>
      <w:szCs w:val="26"/>
    </w:rPr>
  </w:style>
  <w:style w:type="paragraph" w:styleId="Rubrik3">
    <w:name w:val="heading 3"/>
    <w:basedOn w:val="Normal"/>
    <w:next w:val="Brdtext"/>
    <w:link w:val="Rubrik3Char"/>
    <w:uiPriority w:val="9"/>
    <w:qFormat/>
    <w:rsid w:val="00524BBA"/>
    <w:pPr>
      <w:keepNext/>
      <w:keepLines/>
      <w:numPr>
        <w:ilvl w:val="2"/>
        <w:numId w:val="23"/>
      </w:numPr>
      <w:spacing w:before="290" w:line="290" w:lineRule="atLeast"/>
      <w:outlineLvl w:val="2"/>
    </w:pPr>
    <w:rPr>
      <w:rFonts w:asciiTheme="majorHAnsi" w:eastAsiaTheme="majorEastAsia" w:hAnsiTheme="majorHAnsi" w:cstheme="majorBidi"/>
      <w:b/>
      <w:i/>
      <w:sz w:val="21"/>
      <w:szCs w:val="24"/>
    </w:rPr>
  </w:style>
  <w:style w:type="paragraph" w:styleId="Rubrik4">
    <w:name w:val="heading 4"/>
    <w:basedOn w:val="Normal"/>
    <w:next w:val="Brdtext"/>
    <w:link w:val="Rubrik4Char"/>
    <w:uiPriority w:val="9"/>
    <w:qFormat/>
    <w:rsid w:val="00670231"/>
    <w:pPr>
      <w:keepNext/>
      <w:keepLines/>
      <w:spacing w:before="290" w:line="290" w:lineRule="atLeast"/>
      <w:outlineLvl w:val="3"/>
    </w:pPr>
    <w:rPr>
      <w:rFonts w:asciiTheme="majorHAnsi" w:eastAsiaTheme="majorEastAsia" w:hAnsiTheme="majorHAnsi" w:cstheme="majorBidi"/>
      <w:iCs/>
    </w:rPr>
  </w:style>
  <w:style w:type="paragraph" w:styleId="Rubrik5">
    <w:name w:val="heading 5"/>
    <w:basedOn w:val="Normal"/>
    <w:next w:val="Brdtext"/>
    <w:link w:val="Rubrik5Char"/>
    <w:uiPriority w:val="9"/>
    <w:qFormat/>
    <w:rsid w:val="00670231"/>
    <w:pPr>
      <w:keepNext/>
      <w:keepLines/>
      <w:spacing w:before="290" w:line="290" w:lineRule="atLeast"/>
      <w:outlineLvl w:val="4"/>
    </w:pPr>
    <w:rPr>
      <w:rFonts w:asciiTheme="majorHAnsi" w:eastAsiaTheme="majorEastAsia" w:hAnsiTheme="majorHAnsi" w:cstheme="majorBidi"/>
      <w:i/>
      <w:sz w:val="21"/>
    </w:rPr>
  </w:style>
  <w:style w:type="paragraph" w:styleId="Rubrik6">
    <w:name w:val="heading 6"/>
    <w:basedOn w:val="Normal"/>
    <w:next w:val="Brdtext"/>
    <w:link w:val="Rubrik6Char"/>
    <w:uiPriority w:val="9"/>
    <w:semiHidden/>
    <w:qFormat/>
    <w:rsid w:val="00670231"/>
    <w:pPr>
      <w:keepNext/>
      <w:keepLines/>
      <w:spacing w:before="40"/>
      <w:outlineLvl w:val="5"/>
    </w:pPr>
    <w:rPr>
      <w:rFonts w:asciiTheme="majorHAnsi" w:eastAsiaTheme="majorEastAsia" w:hAnsiTheme="majorHAnsi" w:cstheme="majorBidi"/>
      <w:color w:val="000000" w:themeColor="text1"/>
      <w:sz w:val="20"/>
    </w:rPr>
  </w:style>
  <w:style w:type="paragraph" w:styleId="Rubrik7">
    <w:name w:val="heading 7"/>
    <w:basedOn w:val="Normal"/>
    <w:next w:val="Brdtext"/>
    <w:link w:val="Rubrik7Char"/>
    <w:uiPriority w:val="9"/>
    <w:semiHidden/>
    <w:qFormat/>
    <w:rsid w:val="00670231"/>
    <w:pPr>
      <w:keepNext/>
      <w:keepLines/>
      <w:spacing w:before="40"/>
      <w:outlineLvl w:val="6"/>
    </w:pPr>
    <w:rPr>
      <w:rFonts w:asciiTheme="majorHAnsi" w:eastAsiaTheme="majorEastAsia" w:hAnsiTheme="majorHAnsi" w:cstheme="majorBidi"/>
      <w:iCs/>
      <w:sz w:val="20"/>
    </w:rPr>
  </w:style>
  <w:style w:type="paragraph" w:styleId="Rubrik8">
    <w:name w:val="heading 8"/>
    <w:basedOn w:val="Normal"/>
    <w:next w:val="Brdtext"/>
    <w:link w:val="Rubrik8Char"/>
    <w:uiPriority w:val="9"/>
    <w:semiHidden/>
    <w:qFormat/>
    <w:rsid w:val="00670231"/>
    <w:pPr>
      <w:keepNext/>
      <w:keepLines/>
      <w:spacing w:before="40"/>
      <w:outlineLvl w:val="7"/>
    </w:pPr>
    <w:rPr>
      <w:rFonts w:asciiTheme="majorHAnsi" w:eastAsiaTheme="majorEastAsia" w:hAnsiTheme="majorHAnsi" w:cstheme="majorBidi"/>
      <w:sz w:val="20"/>
      <w:szCs w:val="21"/>
    </w:rPr>
  </w:style>
  <w:style w:type="paragraph" w:styleId="Rubrik9">
    <w:name w:val="heading 9"/>
    <w:basedOn w:val="Normal"/>
    <w:next w:val="Brdtext"/>
    <w:link w:val="Rubrik9Char"/>
    <w:uiPriority w:val="9"/>
    <w:semiHidden/>
    <w:qFormat/>
    <w:rsid w:val="00670231"/>
    <w:pPr>
      <w:keepNext/>
      <w:keepLines/>
      <w:spacing w:before="40"/>
      <w:outlineLvl w:val="8"/>
    </w:pPr>
    <w:rPr>
      <w:rFonts w:asciiTheme="majorHAnsi" w:eastAsiaTheme="majorEastAsia" w:hAnsiTheme="majorHAnsi" w:cstheme="majorBidi"/>
      <w:iCs/>
      <w:sz w:val="20"/>
      <w:szCs w:val="21"/>
    </w:rPr>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paragraph" w:styleId="Brdtext">
    <w:name w:val="Body Text"/>
    <w:basedOn w:val="Normal"/>
    <w:link w:val="BrdtextChar"/>
    <w:qFormat/>
    <w:rsid w:val="00670231"/>
    <w:pPr>
      <w:spacing w:after="290" w:line="290" w:lineRule="atLeast"/>
    </w:pPr>
  </w:style>
  <w:style w:type="character" w:customStyle="1" w:styleId="BrdtextChar">
    <w:name w:val="Brödtext Char"/>
    <w:basedOn w:val="Standardstycketeckensnitt"/>
    <w:link w:val="Brdtext"/>
    <w:rsid w:val="00670231"/>
  </w:style>
  <w:style w:type="paragraph" w:styleId="Punktlista">
    <w:name w:val="List Bullet"/>
    <w:basedOn w:val="Brdtext"/>
    <w:qFormat/>
    <w:rsid w:val="00670231"/>
    <w:pPr>
      <w:numPr>
        <w:numId w:val="2"/>
      </w:numPr>
      <w:contextualSpacing/>
    </w:pPr>
    <w:rPr>
      <w:rFonts w:eastAsia="Times New Roman" w:cs="Times New Roman"/>
      <w:szCs w:val="24"/>
      <w:lang w:eastAsia="sv-SE"/>
    </w:rPr>
  </w:style>
  <w:style w:type="paragraph" w:customStyle="1" w:styleId="Nummerlista">
    <w:name w:val="Nummerlista"/>
    <w:basedOn w:val="Brdtext"/>
    <w:qFormat/>
    <w:rsid w:val="00670231"/>
    <w:pPr>
      <w:numPr>
        <w:numId w:val="1"/>
      </w:numPr>
      <w:contextualSpacing/>
    </w:pPr>
    <w:rPr>
      <w:rFonts w:eastAsia="Times New Roman" w:cs="Times New Roman"/>
      <w:szCs w:val="24"/>
      <w:lang w:eastAsia="sv-SE"/>
    </w:rPr>
  </w:style>
  <w:style w:type="character" w:customStyle="1" w:styleId="Rubrik1Char">
    <w:name w:val="Rubrik 1 Char"/>
    <w:basedOn w:val="Standardstycketeckensnitt"/>
    <w:link w:val="Rubrik1"/>
    <w:uiPriority w:val="9"/>
    <w:rsid w:val="00670231"/>
    <w:rPr>
      <w:rFonts w:asciiTheme="majorHAnsi" w:eastAsiaTheme="majorEastAsia" w:hAnsiTheme="majorHAnsi" w:cstheme="majorBidi"/>
      <w:kern w:val="32"/>
      <w:sz w:val="36"/>
      <w:szCs w:val="32"/>
    </w:rPr>
  </w:style>
  <w:style w:type="character" w:customStyle="1" w:styleId="Rubrik2Char">
    <w:name w:val="Rubrik 2 Char"/>
    <w:basedOn w:val="Standardstycketeckensnitt"/>
    <w:link w:val="Rubrik2"/>
    <w:uiPriority w:val="9"/>
    <w:rsid w:val="00670231"/>
    <w:rPr>
      <w:rFonts w:asciiTheme="majorHAnsi" w:eastAsiaTheme="majorEastAsia" w:hAnsiTheme="majorHAnsi" w:cstheme="majorBidi"/>
      <w:b/>
      <w:szCs w:val="26"/>
    </w:rPr>
  </w:style>
  <w:style w:type="character" w:customStyle="1" w:styleId="Rubrik3Char">
    <w:name w:val="Rubrik 3 Char"/>
    <w:basedOn w:val="Standardstycketeckensnitt"/>
    <w:link w:val="Rubrik3"/>
    <w:uiPriority w:val="9"/>
    <w:rsid w:val="00670231"/>
    <w:rPr>
      <w:rFonts w:asciiTheme="majorHAnsi" w:eastAsiaTheme="majorEastAsia" w:hAnsiTheme="majorHAnsi" w:cstheme="majorBidi"/>
      <w:b/>
      <w:i/>
      <w:sz w:val="21"/>
      <w:szCs w:val="24"/>
    </w:rPr>
  </w:style>
  <w:style w:type="character" w:customStyle="1" w:styleId="Rubrik4Char">
    <w:name w:val="Rubrik 4 Char"/>
    <w:basedOn w:val="Standardstycketeckensnitt"/>
    <w:link w:val="Rubrik4"/>
    <w:uiPriority w:val="9"/>
    <w:rsid w:val="00670231"/>
    <w:rPr>
      <w:rFonts w:asciiTheme="majorHAnsi" w:eastAsiaTheme="majorEastAsia" w:hAnsiTheme="majorHAnsi" w:cstheme="majorBidi"/>
      <w:iCs/>
    </w:rPr>
  </w:style>
  <w:style w:type="paragraph" w:customStyle="1" w:styleId="Tabelltext">
    <w:name w:val="Tabelltext"/>
    <w:basedOn w:val="Normal"/>
    <w:uiPriority w:val="9"/>
    <w:qFormat/>
    <w:rsid w:val="00670231"/>
    <w:pPr>
      <w:spacing w:before="80" w:after="60"/>
    </w:pPr>
    <w:rPr>
      <w:rFonts w:asciiTheme="majorHAnsi" w:hAnsiTheme="majorHAnsi"/>
      <w:spacing w:val="-2"/>
      <w:sz w:val="16"/>
    </w:rPr>
  </w:style>
  <w:style w:type="character" w:customStyle="1" w:styleId="Rubrik5Char">
    <w:name w:val="Rubrik 5 Char"/>
    <w:basedOn w:val="Standardstycketeckensnitt"/>
    <w:link w:val="Rubrik5"/>
    <w:uiPriority w:val="9"/>
    <w:rsid w:val="00670231"/>
    <w:rPr>
      <w:rFonts w:asciiTheme="majorHAnsi" w:eastAsiaTheme="majorEastAsia" w:hAnsiTheme="majorHAnsi" w:cstheme="majorBidi"/>
      <w:i/>
      <w:sz w:val="21"/>
    </w:rPr>
  </w:style>
  <w:style w:type="character" w:customStyle="1" w:styleId="Rubrik6Char">
    <w:name w:val="Rubrik 6 Char"/>
    <w:basedOn w:val="Standardstycketeckensnitt"/>
    <w:link w:val="Rubrik6"/>
    <w:uiPriority w:val="9"/>
    <w:semiHidden/>
    <w:rsid w:val="00670231"/>
    <w:rPr>
      <w:rFonts w:asciiTheme="majorHAnsi" w:eastAsiaTheme="majorEastAsia" w:hAnsiTheme="majorHAnsi" w:cstheme="majorBidi"/>
      <w:color w:val="000000" w:themeColor="text1"/>
      <w:sz w:val="20"/>
    </w:rPr>
  </w:style>
  <w:style w:type="character" w:customStyle="1" w:styleId="Rubrik7Char">
    <w:name w:val="Rubrik 7 Char"/>
    <w:basedOn w:val="Standardstycketeckensnitt"/>
    <w:link w:val="Rubrik7"/>
    <w:uiPriority w:val="9"/>
    <w:semiHidden/>
    <w:rsid w:val="00670231"/>
    <w:rPr>
      <w:rFonts w:asciiTheme="majorHAnsi" w:eastAsiaTheme="majorEastAsia" w:hAnsiTheme="majorHAnsi" w:cstheme="majorBidi"/>
      <w:iCs/>
      <w:sz w:val="20"/>
    </w:rPr>
  </w:style>
  <w:style w:type="character" w:customStyle="1" w:styleId="Rubrik8Char">
    <w:name w:val="Rubrik 8 Char"/>
    <w:basedOn w:val="Standardstycketeckensnitt"/>
    <w:link w:val="Rubrik8"/>
    <w:uiPriority w:val="9"/>
    <w:semiHidden/>
    <w:rsid w:val="00670231"/>
    <w:rPr>
      <w:rFonts w:asciiTheme="majorHAnsi" w:eastAsiaTheme="majorEastAsia" w:hAnsiTheme="majorHAnsi" w:cstheme="majorBidi"/>
      <w:sz w:val="20"/>
      <w:szCs w:val="21"/>
    </w:rPr>
  </w:style>
  <w:style w:type="character" w:customStyle="1" w:styleId="Rubrik9Char">
    <w:name w:val="Rubrik 9 Char"/>
    <w:basedOn w:val="Standardstycketeckensnitt"/>
    <w:link w:val="Rubrik9"/>
    <w:uiPriority w:val="9"/>
    <w:semiHidden/>
    <w:rsid w:val="00670231"/>
    <w:rPr>
      <w:rFonts w:asciiTheme="majorHAnsi" w:eastAsiaTheme="majorEastAsia" w:hAnsiTheme="majorHAnsi" w:cstheme="majorBidi"/>
      <w:iCs/>
      <w:sz w:val="20"/>
      <w:szCs w:val="21"/>
    </w:rPr>
  </w:style>
  <w:style w:type="paragraph" w:styleId="Ballongtext">
    <w:name w:val="Balloon Text"/>
    <w:basedOn w:val="Normal"/>
    <w:link w:val="BallongtextChar"/>
    <w:uiPriority w:val="99"/>
    <w:semiHidden/>
    <w:unhideWhenUsed/>
    <w:rsid w:val="00670231"/>
    <w:rPr>
      <w:rFonts w:asciiTheme="majorHAnsi" w:hAnsiTheme="majorHAnsi" w:cs="Segoe UI"/>
      <w:sz w:val="18"/>
      <w:szCs w:val="18"/>
    </w:rPr>
  </w:style>
  <w:style w:type="character" w:customStyle="1" w:styleId="BallongtextChar">
    <w:name w:val="Ballongtext Char"/>
    <w:basedOn w:val="Standardstycketeckensnitt"/>
    <w:link w:val="Ballongtext"/>
    <w:uiPriority w:val="99"/>
    <w:semiHidden/>
    <w:rsid w:val="00670231"/>
    <w:rPr>
      <w:rFonts w:asciiTheme="majorHAnsi" w:hAnsiTheme="majorHAnsi" w:cs="Segoe UI"/>
      <w:sz w:val="18"/>
      <w:szCs w:val="18"/>
    </w:rPr>
  </w:style>
  <w:style w:type="paragraph" w:styleId="Dokumentversikt">
    <w:name w:val="Document Map"/>
    <w:basedOn w:val="Normal"/>
    <w:link w:val="DokumentversiktChar"/>
    <w:uiPriority w:val="99"/>
    <w:semiHidden/>
    <w:unhideWhenUsed/>
    <w:rsid w:val="00670231"/>
    <w:rPr>
      <w:rFonts w:asciiTheme="majorHAnsi" w:hAnsiTheme="majorHAnsi" w:cs="Segoe UI"/>
      <w:sz w:val="16"/>
      <w:szCs w:val="16"/>
    </w:rPr>
  </w:style>
  <w:style w:type="character" w:customStyle="1" w:styleId="DokumentversiktChar">
    <w:name w:val="Dokumentöversikt Char"/>
    <w:basedOn w:val="Standardstycketeckensnitt"/>
    <w:link w:val="Dokumentversikt"/>
    <w:uiPriority w:val="99"/>
    <w:semiHidden/>
    <w:rsid w:val="00670231"/>
    <w:rPr>
      <w:rFonts w:asciiTheme="majorHAnsi" w:hAnsiTheme="majorHAnsi" w:cs="Segoe UI"/>
      <w:sz w:val="16"/>
      <w:szCs w:val="16"/>
    </w:rPr>
  </w:style>
  <w:style w:type="table" w:styleId="Tabellrutnt">
    <w:name w:val="Table Grid"/>
    <w:basedOn w:val="Normaltabell"/>
    <w:uiPriority w:val="39"/>
    <w:rsid w:val="0067023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Innehll1">
    <w:name w:val="toc 1"/>
    <w:basedOn w:val="Normal"/>
    <w:next w:val="Normal"/>
    <w:uiPriority w:val="39"/>
    <w:rsid w:val="00670231"/>
    <w:pPr>
      <w:tabs>
        <w:tab w:val="right" w:pos="6793"/>
      </w:tabs>
      <w:spacing w:before="240" w:line="280" w:lineRule="atLeast"/>
      <w:ind w:left="454" w:right="567" w:hanging="454"/>
    </w:pPr>
    <w:rPr>
      <w:rFonts w:asciiTheme="majorHAnsi" w:hAnsiTheme="majorHAnsi"/>
      <w:spacing w:val="-2"/>
    </w:rPr>
  </w:style>
  <w:style w:type="paragraph" w:styleId="Innehll2">
    <w:name w:val="toc 2"/>
    <w:basedOn w:val="Normal"/>
    <w:next w:val="Normal"/>
    <w:uiPriority w:val="39"/>
    <w:rsid w:val="00670231"/>
    <w:pPr>
      <w:tabs>
        <w:tab w:val="right" w:leader="dot" w:pos="6793"/>
      </w:tabs>
      <w:spacing w:before="60" w:line="320" w:lineRule="atLeast"/>
      <w:ind w:left="1077" w:right="567" w:hanging="624"/>
    </w:pPr>
  </w:style>
  <w:style w:type="paragraph" w:styleId="Innehll3">
    <w:name w:val="toc 3"/>
    <w:basedOn w:val="Normal"/>
    <w:next w:val="Normal"/>
    <w:uiPriority w:val="39"/>
    <w:semiHidden/>
    <w:rsid w:val="00670231"/>
    <w:pPr>
      <w:tabs>
        <w:tab w:val="right" w:leader="dot" w:pos="6793"/>
      </w:tabs>
      <w:spacing w:before="60" w:line="320" w:lineRule="atLeast"/>
      <w:ind w:left="1814" w:right="567" w:hanging="737"/>
    </w:pPr>
  </w:style>
  <w:style w:type="paragraph" w:styleId="Innehll4">
    <w:name w:val="toc 4"/>
    <w:basedOn w:val="Normal"/>
    <w:next w:val="Normal"/>
    <w:autoRedefine/>
    <w:uiPriority w:val="39"/>
    <w:semiHidden/>
    <w:rsid w:val="00670231"/>
    <w:pPr>
      <w:spacing w:after="100"/>
      <w:ind w:left="660"/>
    </w:pPr>
    <w:rPr>
      <w:sz w:val="20"/>
    </w:rPr>
  </w:style>
  <w:style w:type="paragraph" w:styleId="Innehll5">
    <w:name w:val="toc 5"/>
    <w:basedOn w:val="Normal"/>
    <w:next w:val="Normal"/>
    <w:autoRedefine/>
    <w:uiPriority w:val="39"/>
    <w:semiHidden/>
    <w:rsid w:val="00670231"/>
    <w:pPr>
      <w:spacing w:after="100"/>
      <w:ind w:left="880"/>
    </w:pPr>
    <w:rPr>
      <w:sz w:val="20"/>
    </w:rPr>
  </w:style>
  <w:style w:type="paragraph" w:styleId="Innehll6">
    <w:name w:val="toc 6"/>
    <w:basedOn w:val="Normal"/>
    <w:next w:val="Normal"/>
    <w:autoRedefine/>
    <w:uiPriority w:val="39"/>
    <w:semiHidden/>
    <w:rsid w:val="00670231"/>
    <w:pPr>
      <w:spacing w:after="100"/>
      <w:ind w:left="1100"/>
    </w:pPr>
    <w:rPr>
      <w:sz w:val="20"/>
    </w:rPr>
  </w:style>
  <w:style w:type="paragraph" w:styleId="Innehll7">
    <w:name w:val="toc 7"/>
    <w:basedOn w:val="Normal"/>
    <w:next w:val="Normal"/>
    <w:autoRedefine/>
    <w:uiPriority w:val="39"/>
    <w:semiHidden/>
    <w:rsid w:val="00670231"/>
    <w:pPr>
      <w:spacing w:after="100"/>
      <w:ind w:left="1320"/>
    </w:pPr>
    <w:rPr>
      <w:sz w:val="20"/>
    </w:rPr>
  </w:style>
  <w:style w:type="paragraph" w:styleId="Innehll8">
    <w:name w:val="toc 8"/>
    <w:basedOn w:val="Normal"/>
    <w:next w:val="Normal"/>
    <w:autoRedefine/>
    <w:uiPriority w:val="39"/>
    <w:semiHidden/>
    <w:rsid w:val="00670231"/>
    <w:pPr>
      <w:spacing w:after="100"/>
      <w:ind w:left="1540"/>
    </w:pPr>
    <w:rPr>
      <w:sz w:val="20"/>
    </w:rPr>
  </w:style>
  <w:style w:type="paragraph" w:styleId="Innehll9">
    <w:name w:val="toc 9"/>
    <w:basedOn w:val="Normal"/>
    <w:next w:val="Normal"/>
    <w:autoRedefine/>
    <w:uiPriority w:val="39"/>
    <w:semiHidden/>
    <w:rsid w:val="00670231"/>
    <w:pPr>
      <w:spacing w:after="100"/>
      <w:ind w:left="1760"/>
    </w:pPr>
    <w:rPr>
      <w:sz w:val="20"/>
    </w:rPr>
  </w:style>
  <w:style w:type="paragraph" w:customStyle="1" w:styleId="Ledtext">
    <w:name w:val="Ledtext"/>
    <w:basedOn w:val="Normal"/>
    <w:semiHidden/>
    <w:rsid w:val="00670231"/>
    <w:rPr>
      <w:rFonts w:asciiTheme="majorHAnsi" w:hAnsiTheme="majorHAnsi"/>
      <w:sz w:val="14"/>
    </w:rPr>
  </w:style>
  <w:style w:type="paragraph" w:customStyle="1" w:styleId="Instruktionstext">
    <w:name w:val="Instruktionstext"/>
    <w:basedOn w:val="Brdtext"/>
    <w:semiHidden/>
    <w:rsid w:val="00670231"/>
    <w:rPr>
      <w:i/>
      <w:vanish/>
      <w:color w:val="0000FF"/>
    </w:rPr>
  </w:style>
  <w:style w:type="paragraph" w:customStyle="1" w:styleId="Hlsningsfras">
    <w:name w:val="Hälsningsfras"/>
    <w:basedOn w:val="Brdtext"/>
    <w:next w:val="Brdtext"/>
    <w:semiHidden/>
    <w:rsid w:val="00670231"/>
    <w:pPr>
      <w:keepLines/>
    </w:pPr>
  </w:style>
  <w:style w:type="character" w:styleId="Fotnotsreferens">
    <w:name w:val="footnote reference"/>
    <w:basedOn w:val="Standardstycketeckensnitt"/>
    <w:uiPriority w:val="99"/>
    <w:qFormat/>
    <w:rsid w:val="00670231"/>
    <w:rPr>
      <w:rFonts w:asciiTheme="minorHAnsi" w:hAnsiTheme="minorHAnsi"/>
      <w:vertAlign w:val="superscript"/>
    </w:rPr>
  </w:style>
  <w:style w:type="paragraph" w:styleId="Fotnotstext">
    <w:name w:val="footnote text"/>
    <w:basedOn w:val="Normal"/>
    <w:link w:val="FotnotstextChar"/>
    <w:uiPriority w:val="99"/>
    <w:qFormat/>
    <w:rsid w:val="00670231"/>
    <w:rPr>
      <w:spacing w:val="6"/>
      <w:sz w:val="16"/>
      <w:szCs w:val="20"/>
    </w:rPr>
  </w:style>
  <w:style w:type="character" w:customStyle="1" w:styleId="FotnotstextChar">
    <w:name w:val="Fotnotstext Char"/>
    <w:basedOn w:val="Standardstycketeckensnitt"/>
    <w:link w:val="Fotnotstext"/>
    <w:uiPriority w:val="99"/>
    <w:rsid w:val="00670231"/>
    <w:rPr>
      <w:spacing w:val="6"/>
      <w:sz w:val="16"/>
      <w:szCs w:val="20"/>
    </w:rPr>
  </w:style>
  <w:style w:type="paragraph" w:styleId="Sidfot">
    <w:name w:val="footer"/>
    <w:basedOn w:val="Normal"/>
    <w:link w:val="SidfotChar"/>
    <w:uiPriority w:val="99"/>
    <w:semiHidden/>
    <w:rsid w:val="00670231"/>
    <w:pPr>
      <w:tabs>
        <w:tab w:val="center" w:pos="4536"/>
        <w:tab w:val="right" w:pos="9072"/>
      </w:tabs>
    </w:pPr>
    <w:rPr>
      <w:sz w:val="2"/>
    </w:rPr>
  </w:style>
  <w:style w:type="character" w:customStyle="1" w:styleId="SidfotChar">
    <w:name w:val="Sidfot Char"/>
    <w:basedOn w:val="Standardstycketeckensnitt"/>
    <w:link w:val="Sidfot"/>
    <w:uiPriority w:val="99"/>
    <w:semiHidden/>
    <w:rsid w:val="00670231"/>
    <w:rPr>
      <w:sz w:val="2"/>
    </w:rPr>
  </w:style>
  <w:style w:type="paragraph" w:customStyle="1" w:styleId="Dokumentkategori">
    <w:name w:val="Dokumentkategori"/>
    <w:basedOn w:val="Normal"/>
    <w:semiHidden/>
    <w:rsid w:val="00670231"/>
    <w:pPr>
      <w:spacing w:after="60"/>
    </w:pPr>
    <w:rPr>
      <w:rFonts w:asciiTheme="majorHAnsi" w:hAnsiTheme="majorHAnsi"/>
      <w:caps/>
    </w:rPr>
  </w:style>
  <w:style w:type="paragraph" w:customStyle="1" w:styleId="Sidfotstext">
    <w:name w:val="Sidfotstext"/>
    <w:basedOn w:val="Normal"/>
    <w:semiHidden/>
    <w:rsid w:val="00670231"/>
    <w:rPr>
      <w:rFonts w:asciiTheme="majorHAnsi" w:hAnsiTheme="majorHAnsi"/>
      <w:sz w:val="16"/>
    </w:rPr>
  </w:style>
  <w:style w:type="paragraph" w:customStyle="1" w:styleId="Sidhuvudstext">
    <w:name w:val="Sidhuvudstext"/>
    <w:basedOn w:val="Normal"/>
    <w:semiHidden/>
    <w:rsid w:val="00CD76B5"/>
    <w:rPr>
      <w:sz w:val="20"/>
    </w:rPr>
  </w:style>
  <w:style w:type="paragraph" w:customStyle="1" w:styleId="Mall-Id">
    <w:name w:val="Mall-Id"/>
    <w:basedOn w:val="Normal"/>
    <w:semiHidden/>
    <w:rsid w:val="00670231"/>
    <w:rPr>
      <w:rFonts w:asciiTheme="majorHAnsi" w:hAnsiTheme="majorHAnsi"/>
      <w:color w:val="A5A5A5"/>
      <w:sz w:val="10"/>
    </w:rPr>
  </w:style>
  <w:style w:type="paragraph" w:styleId="Citat">
    <w:name w:val="Quote"/>
    <w:basedOn w:val="Normal"/>
    <w:next w:val="Brdtext"/>
    <w:link w:val="CitatChar"/>
    <w:uiPriority w:val="29"/>
    <w:qFormat/>
    <w:rsid w:val="00670231"/>
    <w:pPr>
      <w:spacing w:after="290" w:line="290" w:lineRule="atLeast"/>
      <w:ind w:left="567"/>
    </w:pPr>
    <w:rPr>
      <w:i/>
      <w:iCs/>
      <w:spacing w:val="5"/>
      <w:sz w:val="21"/>
    </w:rPr>
  </w:style>
  <w:style w:type="character" w:customStyle="1" w:styleId="CitatChar">
    <w:name w:val="Citat Char"/>
    <w:basedOn w:val="Standardstycketeckensnitt"/>
    <w:link w:val="Citat"/>
    <w:uiPriority w:val="29"/>
    <w:rsid w:val="00670231"/>
    <w:rPr>
      <w:i/>
      <w:iCs/>
      <w:spacing w:val="5"/>
      <w:sz w:val="21"/>
    </w:rPr>
  </w:style>
  <w:style w:type="paragraph" w:styleId="Sidhuvud">
    <w:name w:val="header"/>
    <w:basedOn w:val="Normal"/>
    <w:link w:val="SidhuvudChar"/>
    <w:semiHidden/>
    <w:rsid w:val="00670231"/>
    <w:pPr>
      <w:tabs>
        <w:tab w:val="center" w:pos="4536"/>
        <w:tab w:val="right" w:pos="9072"/>
      </w:tabs>
    </w:pPr>
    <w:rPr>
      <w:sz w:val="2"/>
    </w:rPr>
  </w:style>
  <w:style w:type="character" w:customStyle="1" w:styleId="SidhuvudChar">
    <w:name w:val="Sidhuvud Char"/>
    <w:basedOn w:val="Standardstycketeckensnitt"/>
    <w:link w:val="Sidhuvud"/>
    <w:semiHidden/>
    <w:rsid w:val="00670231"/>
    <w:rPr>
      <w:sz w:val="2"/>
    </w:rPr>
  </w:style>
  <w:style w:type="paragraph" w:styleId="Beskrivning">
    <w:name w:val="caption"/>
    <w:basedOn w:val="Normal"/>
    <w:next w:val="Brdtext"/>
    <w:uiPriority w:val="35"/>
    <w:semiHidden/>
    <w:qFormat/>
    <w:rsid w:val="00670231"/>
    <w:pPr>
      <w:spacing w:before="360" w:after="60"/>
    </w:pPr>
    <w:rPr>
      <w:rFonts w:asciiTheme="majorHAnsi" w:hAnsiTheme="majorHAnsi"/>
      <w:iCs/>
      <w:spacing w:val="-2"/>
      <w:sz w:val="18"/>
      <w:szCs w:val="18"/>
    </w:rPr>
  </w:style>
  <w:style w:type="character" w:styleId="Hyperlnk">
    <w:name w:val="Hyperlink"/>
    <w:basedOn w:val="Standardstycketeckensnitt"/>
    <w:uiPriority w:val="99"/>
    <w:rsid w:val="00670231"/>
    <w:rPr>
      <w:color w:val="8691B9" w:themeColor="hyperlink"/>
      <w:u w:val="single"/>
    </w:rPr>
  </w:style>
  <w:style w:type="paragraph" w:styleId="Figurfrteckning">
    <w:name w:val="table of figures"/>
    <w:basedOn w:val="Normal"/>
    <w:next w:val="Normal"/>
    <w:uiPriority w:val="99"/>
    <w:semiHidden/>
    <w:rsid w:val="00670231"/>
    <w:pPr>
      <w:spacing w:before="240" w:line="280" w:lineRule="atLeast"/>
      <w:ind w:left="465" w:right="567" w:hanging="465"/>
    </w:pPr>
    <w:rPr>
      <w:rFonts w:asciiTheme="majorHAnsi" w:hAnsiTheme="majorHAnsi"/>
    </w:rPr>
  </w:style>
  <w:style w:type="paragraph" w:customStyle="1" w:styleId="Klla">
    <w:name w:val="Källa"/>
    <w:basedOn w:val="Brdtext"/>
    <w:next w:val="Brdtext"/>
    <w:qFormat/>
    <w:rsid w:val="00670231"/>
    <w:pPr>
      <w:spacing w:before="40" w:after="240" w:line="240" w:lineRule="auto"/>
    </w:pPr>
    <w:rPr>
      <w:noProof/>
      <w:spacing w:val="6"/>
      <w:sz w:val="16"/>
      <w:lang w:val="en-US"/>
    </w:rPr>
  </w:style>
  <w:style w:type="paragraph" w:customStyle="1" w:styleId="Referenser">
    <w:name w:val="Referenser"/>
    <w:basedOn w:val="Brdtext"/>
    <w:semiHidden/>
    <w:rsid w:val="00670231"/>
    <w:pPr>
      <w:ind w:left="357" w:hanging="357"/>
    </w:pPr>
  </w:style>
  <w:style w:type="character" w:styleId="Sidnummer">
    <w:name w:val="page number"/>
    <w:basedOn w:val="Standardstycketeckensnitt"/>
    <w:semiHidden/>
    <w:unhideWhenUsed/>
    <w:rsid w:val="00670231"/>
    <w:rPr>
      <w:rFonts w:asciiTheme="minorHAnsi" w:hAnsiTheme="minorHAnsi"/>
      <w:sz w:val="21"/>
    </w:rPr>
  </w:style>
  <w:style w:type="table" w:customStyle="1" w:styleId="TabellrutntEnergimyndigheten">
    <w:name w:val="Tabell_rutnät_Energimyndigheten"/>
    <w:basedOn w:val="Normaltabell"/>
    <w:rsid w:val="00F703BD"/>
    <w:pPr>
      <w:spacing w:before="80" w:after="60" w:line="240" w:lineRule="auto"/>
    </w:pPr>
    <w:rPr>
      <w:rFonts w:asciiTheme="majorHAnsi" w:eastAsia="Times New Roman" w:hAnsiTheme="majorHAnsi" w:cs="Times New Roman"/>
      <w:sz w:val="16"/>
      <w:szCs w:val="20"/>
      <w:lang w:eastAsia="sv-SE"/>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rPr>
      <w:cantSplit/>
    </w:trPr>
    <w:tblStylePr w:type="firstRow">
      <w:pPr>
        <w:jc w:val="left"/>
      </w:pPr>
      <w:rPr>
        <w:rFonts w:ascii="Arial" w:hAnsi="Arial"/>
        <w:b/>
        <w:sz w:val="16"/>
      </w:rPr>
      <w:tblPr/>
      <w:trPr>
        <w:tblHeader/>
      </w:trPr>
      <w:tcPr>
        <w:tcBorders>
          <w:top w:val="single" w:sz="4" w:space="0" w:color="999999"/>
          <w:left w:val="single" w:sz="4" w:space="0" w:color="999999"/>
          <w:bottom w:val="single" w:sz="4" w:space="0" w:color="999999"/>
          <w:right w:val="single" w:sz="4" w:space="0" w:color="999999"/>
          <w:insideH w:val="single" w:sz="4" w:space="0" w:color="999999"/>
          <w:insideV w:val="single" w:sz="4" w:space="0" w:color="999999"/>
          <w:tl2br w:val="nil"/>
          <w:tr2bl w:val="nil"/>
        </w:tcBorders>
      </w:tcPr>
    </w:tblStylePr>
    <w:tblStylePr w:type="lastRow">
      <w:pPr>
        <w:jc w:val="left"/>
      </w:pPr>
      <w:rPr>
        <w:b/>
      </w:rPr>
      <w:tblPr/>
      <w:tcPr>
        <w:tcBorders>
          <w:top w:val="single" w:sz="4" w:space="0" w:color="999999"/>
          <w:left w:val="single" w:sz="4" w:space="0" w:color="999999"/>
          <w:bottom w:val="single" w:sz="4" w:space="0" w:color="999999"/>
          <w:right w:val="single" w:sz="4" w:space="0" w:color="999999"/>
          <w:insideH w:val="single" w:sz="4" w:space="0" w:color="999999"/>
          <w:insideV w:val="single" w:sz="4" w:space="0" w:color="999999"/>
        </w:tcBorders>
      </w:tcPr>
    </w:tblStylePr>
    <w:tblStylePr w:type="firstCol">
      <w:pPr>
        <w:jc w:val="left"/>
      </w:pPr>
      <w:rPr>
        <w:b w:val="0"/>
      </w:rPr>
      <w:tblPr/>
      <w:tcPr>
        <w:tcBorders>
          <w:right w:val="nil"/>
        </w:tcBorders>
      </w:tcPr>
    </w:tblStylePr>
    <w:tblStylePr w:type="lastCol">
      <w:pPr>
        <w:jc w:val="left"/>
      </w:pPr>
    </w:tblStylePr>
    <w:tblStylePr w:type="band1Vert">
      <w:pPr>
        <w:jc w:val="left"/>
      </w:pPr>
    </w:tblStylePr>
    <w:tblStylePr w:type="band1Horz">
      <w:pPr>
        <w:jc w:val="left"/>
      </w:pPr>
    </w:tblStylePr>
    <w:tblStylePr w:type="band2Horz">
      <w:pPr>
        <w:jc w:val="left"/>
      </w:pPr>
    </w:tblStylePr>
    <w:tblStylePr w:type="nwCell">
      <w:pPr>
        <w:jc w:val="left"/>
      </w:pPr>
    </w:tblStylePr>
    <w:tblStylePr w:type="swCell">
      <w:pPr>
        <w:jc w:val="left"/>
      </w:pPr>
    </w:tblStylePr>
  </w:style>
  <w:style w:type="paragraph" w:customStyle="1" w:styleId="Namnfrtydligande">
    <w:name w:val="Namnförtydligande"/>
    <w:basedOn w:val="Brdtext"/>
    <w:next w:val="Brdtext"/>
    <w:semiHidden/>
    <w:qFormat/>
    <w:rsid w:val="00670231"/>
    <w:pPr>
      <w:spacing w:before="560" w:after="280"/>
    </w:pPr>
    <w:rPr>
      <w:rFonts w:eastAsia="Times New Roman" w:cs="Times New Roman"/>
      <w:sz w:val="20"/>
      <w:szCs w:val="24"/>
      <w:lang w:eastAsia="sv-SE"/>
    </w:rPr>
  </w:style>
  <w:style w:type="table" w:customStyle="1" w:styleId="TabellEnergimyndigheten">
    <w:name w:val="Tabell_Energimyndigheten"/>
    <w:basedOn w:val="Normaltabell"/>
    <w:uiPriority w:val="99"/>
    <w:rsid w:val="00670231"/>
    <w:pPr>
      <w:spacing w:before="40" w:after="40" w:line="240" w:lineRule="auto"/>
    </w:pPr>
    <w:rPr>
      <w:rFonts w:asciiTheme="majorHAnsi" w:hAnsiTheme="majorHAnsi"/>
      <w:sz w:val="16"/>
    </w:rPr>
    <w:tblPr>
      <w:tblBorders>
        <w:top w:val="single" w:sz="12" w:space="0" w:color="auto"/>
        <w:bottom w:val="single" w:sz="12" w:space="0" w:color="auto"/>
      </w:tblBorders>
    </w:tblPr>
    <w:trPr>
      <w:cantSplit/>
    </w:trPr>
    <w:tblStylePr w:type="firstRow">
      <w:pPr>
        <w:keepNext/>
        <w:wordWrap/>
      </w:pPr>
      <w:rPr>
        <w:rFonts w:asciiTheme="majorHAnsi" w:hAnsiTheme="majorHAnsi"/>
        <w:b/>
      </w:rPr>
      <w:tblPr/>
      <w:trPr>
        <w:cantSplit/>
        <w:tblHeader/>
      </w:trPr>
      <w:tcPr>
        <w:tcBorders>
          <w:bottom w:val="single" w:sz="4" w:space="0" w:color="auto"/>
        </w:tcBorders>
      </w:tcPr>
    </w:tblStylePr>
    <w:tblStylePr w:type="lastRow">
      <w:rPr>
        <w:b/>
      </w:rPr>
    </w:tblStylePr>
  </w:style>
  <w:style w:type="character" w:styleId="Platshllartext">
    <w:name w:val="Placeholder Text"/>
    <w:basedOn w:val="Standardstycketeckensnitt"/>
    <w:uiPriority w:val="99"/>
    <w:semiHidden/>
    <w:rsid w:val="00670231"/>
    <w:rPr>
      <w:color w:val="FF0000"/>
    </w:rPr>
  </w:style>
  <w:style w:type="paragraph" w:customStyle="1" w:styleId="Undertitel">
    <w:name w:val="Undertitel"/>
    <w:basedOn w:val="Titel"/>
    <w:semiHidden/>
    <w:qFormat/>
    <w:rsid w:val="002901A7"/>
    <w:pPr>
      <w:spacing w:before="0" w:after="600"/>
    </w:pPr>
    <w:rPr>
      <w:sz w:val="22"/>
    </w:rPr>
  </w:style>
  <w:style w:type="paragraph" w:customStyle="1" w:styleId="Titel">
    <w:name w:val="Titel"/>
    <w:basedOn w:val="Brdtext"/>
    <w:link w:val="TitelChar"/>
    <w:semiHidden/>
    <w:qFormat/>
    <w:rsid w:val="002901A7"/>
    <w:pPr>
      <w:spacing w:before="4000" w:after="120"/>
      <w:ind w:left="1134"/>
    </w:pPr>
    <w:rPr>
      <w:rFonts w:asciiTheme="majorHAnsi" w:hAnsiTheme="majorHAnsi"/>
      <w:sz w:val="48"/>
    </w:rPr>
  </w:style>
  <w:style w:type="character" w:customStyle="1" w:styleId="TitelChar">
    <w:name w:val="Titel Char"/>
    <w:basedOn w:val="BrdtextChar"/>
    <w:link w:val="Titel"/>
    <w:semiHidden/>
    <w:rsid w:val="002901A7"/>
    <w:rPr>
      <w:rFonts w:asciiTheme="majorHAnsi" w:hAnsiTheme="majorHAnsi"/>
      <w:sz w:val="48"/>
    </w:rPr>
  </w:style>
  <w:style w:type="paragraph" w:customStyle="1" w:styleId="Tryckinfo">
    <w:name w:val="Tryckinfo"/>
    <w:basedOn w:val="Undertitel"/>
    <w:semiHidden/>
    <w:qFormat/>
    <w:rsid w:val="001F185F"/>
    <w:pPr>
      <w:spacing w:after="160"/>
      <w:ind w:left="0"/>
    </w:pPr>
    <w:rPr>
      <w:rFonts w:asciiTheme="minorHAnsi" w:hAnsiTheme="minorHAnsi" w:cstheme="minorHAnsi"/>
      <w:sz w:val="20"/>
    </w:rPr>
  </w:style>
  <w:style w:type="paragraph" w:customStyle="1" w:styleId="Orubrik">
    <w:name w:val="Orubrik"/>
    <w:basedOn w:val="Rubrik1"/>
    <w:next w:val="Brdtext"/>
    <w:semiHidden/>
    <w:qFormat/>
    <w:rsid w:val="0097649E"/>
    <w:pPr>
      <w:pageBreakBefore/>
      <w:ind w:left="0" w:firstLine="0"/>
      <w:outlineLvl w:val="9"/>
    </w:pPr>
  </w:style>
  <w:style w:type="paragraph" w:customStyle="1" w:styleId="Dokumentinformation">
    <w:name w:val="Dokumentinformation"/>
    <w:basedOn w:val="Brdtext"/>
    <w:semiHidden/>
    <w:qFormat/>
    <w:rsid w:val="00670231"/>
    <w:pPr>
      <w:spacing w:after="0" w:line="240" w:lineRule="auto"/>
    </w:pPr>
  </w:style>
  <w:style w:type="paragraph" w:customStyle="1" w:styleId="Ifyllnadstext">
    <w:name w:val="Ifyllnadstext"/>
    <w:basedOn w:val="Brdtext"/>
    <w:semiHidden/>
    <w:qFormat/>
    <w:rsid w:val="00670231"/>
    <w:pPr>
      <w:spacing w:after="40"/>
    </w:pPr>
  </w:style>
  <w:style w:type="paragraph" w:customStyle="1" w:styleId="Ingress">
    <w:name w:val="Ingress"/>
    <w:basedOn w:val="Brdtext"/>
    <w:qFormat/>
    <w:rsid w:val="00670231"/>
    <w:rPr>
      <w:rFonts w:asciiTheme="majorHAnsi" w:hAnsiTheme="majorHAnsi"/>
      <w:spacing w:val="-2"/>
    </w:rPr>
  </w:style>
  <w:style w:type="paragraph" w:customStyle="1" w:styleId="Personligprofil">
    <w:name w:val="Personligprofil"/>
    <w:basedOn w:val="Normal"/>
    <w:semiHidden/>
    <w:rsid w:val="00670231"/>
    <w:rPr>
      <w:sz w:val="18"/>
    </w:rPr>
  </w:style>
  <w:style w:type="paragraph" w:customStyle="1" w:styleId="sidfotadress">
    <w:name w:val="sidfotadress"/>
    <w:basedOn w:val="Normal"/>
    <w:semiHidden/>
    <w:rsid w:val="00670231"/>
    <w:rPr>
      <w:rFonts w:ascii="Arial" w:eastAsia="Times New Roman" w:hAnsi="Arial" w:cs="Arial"/>
      <w:sz w:val="16"/>
      <w:szCs w:val="24"/>
      <w:lang w:eastAsia="sv-SE"/>
    </w:rPr>
  </w:style>
  <w:style w:type="paragraph" w:customStyle="1" w:styleId="Bilagerubrik1">
    <w:name w:val="Bilagerubrik 1"/>
    <w:basedOn w:val="Rubrik1"/>
    <w:next w:val="Brdtext"/>
    <w:uiPriority w:val="99"/>
    <w:qFormat/>
    <w:rsid w:val="004853CE"/>
    <w:pPr>
      <w:keepLines w:val="0"/>
      <w:pageBreakBefore/>
      <w:spacing w:before="600" w:after="290"/>
      <w:ind w:left="0" w:firstLine="0"/>
    </w:pPr>
    <w:rPr>
      <w:rFonts w:eastAsia="Times New Roman" w:cs="Arial"/>
      <w:bCs/>
      <w:color w:val="33739D"/>
      <w:sz w:val="44"/>
      <w:lang w:eastAsia="sv-SE"/>
    </w:rPr>
  </w:style>
  <w:style w:type="paragraph" w:customStyle="1" w:styleId="Bilagerubrik2">
    <w:name w:val="Bilagerubrik 2"/>
    <w:basedOn w:val="Rubrik2"/>
    <w:uiPriority w:val="99"/>
    <w:qFormat/>
    <w:rsid w:val="004853CE"/>
    <w:pPr>
      <w:keepLines w:val="0"/>
      <w:ind w:left="0" w:firstLine="0"/>
    </w:pPr>
    <w:rPr>
      <w:rFonts w:eastAsia="Times New Roman" w:cs="Arial"/>
      <w:bCs/>
      <w:iCs/>
      <w:noProof/>
      <w:szCs w:val="28"/>
      <w:lang w:eastAsia="sv-SE"/>
    </w:rPr>
  </w:style>
  <w:style w:type="paragraph" w:customStyle="1" w:styleId="Bilagerubrik3">
    <w:name w:val="Bilagerubrik 3"/>
    <w:basedOn w:val="Rubrik3"/>
    <w:next w:val="Brdtext"/>
    <w:uiPriority w:val="99"/>
    <w:qFormat/>
    <w:rsid w:val="004853CE"/>
    <w:pPr>
      <w:keepLines w:val="0"/>
      <w:ind w:left="0" w:firstLine="0"/>
    </w:pPr>
    <w:rPr>
      <w:rFonts w:eastAsia="Times New Roman" w:cs="Arial"/>
      <w:bCs/>
      <w:noProof/>
      <w:szCs w:val="26"/>
      <w:lang w:eastAsia="sv-SE"/>
    </w:rPr>
  </w:style>
  <w:style w:type="paragraph" w:customStyle="1" w:styleId="Bilagerubrik4">
    <w:name w:val="Bilagerubrik 4"/>
    <w:basedOn w:val="Rubrik4"/>
    <w:next w:val="Brdtext"/>
    <w:uiPriority w:val="99"/>
    <w:qFormat/>
    <w:rsid w:val="004853CE"/>
    <w:pPr>
      <w:keepLines w:val="0"/>
    </w:pPr>
    <w:rPr>
      <w:rFonts w:eastAsia="Times New Roman" w:cs="Times New Roman"/>
      <w:bCs/>
      <w:i/>
      <w:iCs w:val="0"/>
      <w:noProof/>
      <w:szCs w:val="28"/>
      <w:lang w:val="en-US" w:eastAsia="sv-SE"/>
    </w:rPr>
  </w:style>
  <w:style w:type="paragraph" w:styleId="Kommentarer">
    <w:name w:val="annotation text"/>
    <w:basedOn w:val="Normal"/>
    <w:link w:val="KommentarerChar"/>
    <w:uiPriority w:val="99"/>
    <w:unhideWhenUsed/>
    <w:rsid w:val="00D92A3D"/>
    <w:pPr>
      <w:spacing w:after="160"/>
    </w:pPr>
    <w:rPr>
      <w:sz w:val="20"/>
      <w:szCs w:val="20"/>
    </w:rPr>
  </w:style>
  <w:style w:type="character" w:customStyle="1" w:styleId="KommentarerChar">
    <w:name w:val="Kommentarer Char"/>
    <w:basedOn w:val="Standardstycketeckensnitt"/>
    <w:link w:val="Kommentarer"/>
    <w:uiPriority w:val="99"/>
    <w:rsid w:val="00D92A3D"/>
    <w:rPr>
      <w:sz w:val="20"/>
      <w:szCs w:val="20"/>
    </w:rPr>
  </w:style>
  <w:style w:type="character" w:customStyle="1" w:styleId="BodyTextChar">
    <w:name w:val="BodyText Char"/>
    <w:aliases w:val="Body Text Char1,Document Char,Doc Char,Body Text Char Char,Body Text2 Char,doc Char,Standard paragraph Char,(Norm) Char,Body Text 12 Char,bt Char,gl Char,uvlaka 2 Char,heading3 Char,Body Text - Level 2 Char,1body Char,BodText Char"/>
    <w:basedOn w:val="Standardstycketeckensnitt"/>
    <w:link w:val="BodyText"/>
    <w:locked/>
    <w:rsid w:val="00D92A3D"/>
    <w:rPr>
      <w:sz w:val="20"/>
    </w:rPr>
  </w:style>
  <w:style w:type="paragraph" w:customStyle="1" w:styleId="BodyText">
    <w:name w:val="BodyText"/>
    <w:basedOn w:val="Normal"/>
    <w:link w:val="BodyTextChar"/>
    <w:qFormat/>
    <w:rsid w:val="00D92A3D"/>
    <w:pPr>
      <w:spacing w:after="160" w:line="256" w:lineRule="auto"/>
      <w:jc w:val="both"/>
    </w:pPr>
    <w:rPr>
      <w:sz w:val="20"/>
    </w:rPr>
  </w:style>
  <w:style w:type="character" w:styleId="Kommentarsreferens">
    <w:name w:val="annotation reference"/>
    <w:basedOn w:val="Standardstycketeckensnitt"/>
    <w:uiPriority w:val="99"/>
    <w:semiHidden/>
    <w:unhideWhenUsed/>
    <w:rsid w:val="00D92A3D"/>
    <w:rPr>
      <w:sz w:val="16"/>
      <w:szCs w:val="16"/>
    </w:rPr>
  </w:style>
  <w:style w:type="paragraph" w:customStyle="1" w:styleId="Bullet1">
    <w:name w:val="Bullet 1"/>
    <w:basedOn w:val="BodyText"/>
    <w:link w:val="Bullet1Char"/>
    <w:qFormat/>
    <w:rsid w:val="00520943"/>
    <w:pPr>
      <w:numPr>
        <w:numId w:val="4"/>
      </w:numPr>
      <w:spacing w:after="80"/>
    </w:pPr>
    <w:rPr>
      <w:szCs w:val="20"/>
    </w:rPr>
  </w:style>
  <w:style w:type="character" w:customStyle="1" w:styleId="Bullet1Char">
    <w:name w:val="Bullet 1 Char"/>
    <w:basedOn w:val="Standardstycketeckensnitt"/>
    <w:link w:val="Bullet1"/>
    <w:locked/>
    <w:rsid w:val="00520943"/>
    <w:rPr>
      <w:sz w:val="20"/>
      <w:szCs w:val="20"/>
    </w:rPr>
  </w:style>
  <w:style w:type="paragraph" w:customStyle="1" w:styleId="Bullet2">
    <w:name w:val="Bullet 2"/>
    <w:basedOn w:val="BodyText"/>
    <w:link w:val="Bullet2Char"/>
    <w:qFormat/>
    <w:rsid w:val="00520943"/>
    <w:pPr>
      <w:numPr>
        <w:ilvl w:val="1"/>
        <w:numId w:val="4"/>
      </w:numPr>
      <w:tabs>
        <w:tab w:val="num" w:pos="360"/>
      </w:tabs>
      <w:spacing w:after="80"/>
      <w:ind w:left="714" w:hanging="357"/>
    </w:pPr>
    <w:rPr>
      <w:szCs w:val="20"/>
    </w:rPr>
  </w:style>
  <w:style w:type="character" w:customStyle="1" w:styleId="Bullet2Char">
    <w:name w:val="Bullet 2 Char"/>
    <w:basedOn w:val="Standardstycketeckensnitt"/>
    <w:link w:val="Bullet2"/>
    <w:locked/>
    <w:rsid w:val="00520943"/>
    <w:rPr>
      <w:sz w:val="20"/>
      <w:szCs w:val="20"/>
    </w:rPr>
  </w:style>
  <w:style w:type="paragraph" w:customStyle="1" w:styleId="Bullet3">
    <w:name w:val="Bullet 3"/>
    <w:basedOn w:val="BodyText"/>
    <w:qFormat/>
    <w:rsid w:val="00520943"/>
    <w:pPr>
      <w:numPr>
        <w:ilvl w:val="2"/>
        <w:numId w:val="4"/>
      </w:numPr>
      <w:tabs>
        <w:tab w:val="num" w:pos="360"/>
      </w:tabs>
      <w:spacing w:after="80"/>
      <w:ind w:left="1071" w:hanging="357"/>
    </w:pPr>
    <w:rPr>
      <w:szCs w:val="20"/>
    </w:rPr>
  </w:style>
  <w:style w:type="paragraph" w:styleId="Normalwebb">
    <w:name w:val="Normal (Web)"/>
    <w:basedOn w:val="Normal"/>
    <w:uiPriority w:val="99"/>
    <w:semiHidden/>
    <w:unhideWhenUsed/>
    <w:rsid w:val="00C0113E"/>
    <w:pPr>
      <w:spacing w:after="150"/>
    </w:pPr>
    <w:rPr>
      <w:rFonts w:ascii="Times New Roman" w:eastAsia="Times New Roman" w:hAnsi="Times New Roman" w:cs="Times New Roman"/>
      <w:sz w:val="24"/>
      <w:szCs w:val="24"/>
      <w:lang w:eastAsia="sv-SE"/>
    </w:rPr>
  </w:style>
  <w:style w:type="character" w:styleId="Olstomnmnande">
    <w:name w:val="Unresolved Mention"/>
    <w:basedOn w:val="Standardstycketeckensnitt"/>
    <w:uiPriority w:val="99"/>
    <w:unhideWhenUsed/>
    <w:rsid w:val="0039719D"/>
    <w:rPr>
      <w:color w:val="605E5C"/>
      <w:shd w:val="clear" w:color="auto" w:fill="E1DFDD"/>
    </w:rPr>
  </w:style>
  <w:style w:type="paragraph" w:styleId="Liststycke">
    <w:name w:val="List Paragraph"/>
    <w:basedOn w:val="Normal"/>
    <w:uiPriority w:val="34"/>
    <w:qFormat/>
    <w:rsid w:val="001A5ECF"/>
    <w:pPr>
      <w:ind w:left="720"/>
    </w:pPr>
    <w:rPr>
      <w:rFonts w:ascii="Calibri" w:hAnsi="Calibri" w:cs="Calibri"/>
      <w:lang w:eastAsia="sv-SE"/>
    </w:rPr>
  </w:style>
  <w:style w:type="character" w:styleId="AnvndHyperlnk">
    <w:name w:val="FollowedHyperlink"/>
    <w:basedOn w:val="Standardstycketeckensnitt"/>
    <w:uiPriority w:val="99"/>
    <w:semiHidden/>
    <w:unhideWhenUsed/>
    <w:rsid w:val="00942A46"/>
    <w:rPr>
      <w:color w:val="AEB6D1" w:themeColor="followedHyperlink"/>
      <w:u w:val="single"/>
    </w:rPr>
  </w:style>
  <w:style w:type="paragraph" w:styleId="Kommentarsmne">
    <w:name w:val="annotation subject"/>
    <w:basedOn w:val="Kommentarer"/>
    <w:next w:val="Kommentarer"/>
    <w:link w:val="KommentarsmneChar"/>
    <w:uiPriority w:val="99"/>
    <w:semiHidden/>
    <w:unhideWhenUsed/>
    <w:rsid w:val="00686A08"/>
    <w:pPr>
      <w:spacing w:after="0"/>
    </w:pPr>
    <w:rPr>
      <w:b/>
      <w:bCs/>
    </w:rPr>
  </w:style>
  <w:style w:type="character" w:customStyle="1" w:styleId="KommentarsmneChar">
    <w:name w:val="Kommentarsämne Char"/>
    <w:basedOn w:val="KommentarerChar"/>
    <w:link w:val="Kommentarsmne"/>
    <w:uiPriority w:val="99"/>
    <w:semiHidden/>
    <w:rsid w:val="00686A08"/>
    <w:rPr>
      <w:b/>
      <w:bCs/>
      <w:sz w:val="20"/>
      <w:szCs w:val="20"/>
    </w:rPr>
  </w:style>
  <w:style w:type="paragraph" w:styleId="Revision">
    <w:name w:val="Revision"/>
    <w:hidden/>
    <w:uiPriority w:val="99"/>
    <w:semiHidden/>
    <w:rsid w:val="00F13644"/>
    <w:pPr>
      <w:spacing w:after="0" w:line="240" w:lineRule="auto"/>
    </w:pPr>
  </w:style>
  <w:style w:type="paragraph" w:customStyle="1" w:styleId="Default">
    <w:name w:val="Default"/>
    <w:rsid w:val="00DA31FA"/>
    <w:pPr>
      <w:autoSpaceDE w:val="0"/>
      <w:autoSpaceDN w:val="0"/>
      <w:adjustRightInd w:val="0"/>
      <w:spacing w:after="0" w:line="240" w:lineRule="auto"/>
    </w:pPr>
    <w:rPr>
      <w:rFonts w:ascii="Times New Roman" w:hAnsi="Times New Roman" w:cs="Times New Roman"/>
      <w:color w:val="000000"/>
      <w:sz w:val="24"/>
      <w:szCs w:val="24"/>
    </w:rPr>
  </w:style>
  <w:style w:type="character" w:styleId="Nmn">
    <w:name w:val="Mention"/>
    <w:basedOn w:val="Standardstycketeckensnitt"/>
    <w:uiPriority w:val="99"/>
    <w:unhideWhenUsed/>
    <w:rsid w:val="00EF22F1"/>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6857821">
      <w:bodyDiv w:val="1"/>
      <w:marLeft w:val="0"/>
      <w:marRight w:val="0"/>
      <w:marTop w:val="0"/>
      <w:marBottom w:val="0"/>
      <w:divBdr>
        <w:top w:val="none" w:sz="0" w:space="0" w:color="auto"/>
        <w:left w:val="none" w:sz="0" w:space="0" w:color="auto"/>
        <w:bottom w:val="none" w:sz="0" w:space="0" w:color="auto"/>
        <w:right w:val="none" w:sz="0" w:space="0" w:color="auto"/>
      </w:divBdr>
    </w:div>
    <w:div w:id="163670956">
      <w:bodyDiv w:val="1"/>
      <w:marLeft w:val="0"/>
      <w:marRight w:val="0"/>
      <w:marTop w:val="0"/>
      <w:marBottom w:val="0"/>
      <w:divBdr>
        <w:top w:val="none" w:sz="0" w:space="0" w:color="auto"/>
        <w:left w:val="none" w:sz="0" w:space="0" w:color="auto"/>
        <w:bottom w:val="none" w:sz="0" w:space="0" w:color="auto"/>
        <w:right w:val="none" w:sz="0" w:space="0" w:color="auto"/>
      </w:divBdr>
    </w:div>
    <w:div w:id="172109975">
      <w:bodyDiv w:val="1"/>
      <w:marLeft w:val="0"/>
      <w:marRight w:val="0"/>
      <w:marTop w:val="0"/>
      <w:marBottom w:val="0"/>
      <w:divBdr>
        <w:top w:val="none" w:sz="0" w:space="0" w:color="auto"/>
        <w:left w:val="none" w:sz="0" w:space="0" w:color="auto"/>
        <w:bottom w:val="none" w:sz="0" w:space="0" w:color="auto"/>
        <w:right w:val="none" w:sz="0" w:space="0" w:color="auto"/>
      </w:divBdr>
      <w:divsChild>
        <w:div w:id="1267689730">
          <w:marLeft w:val="0"/>
          <w:marRight w:val="0"/>
          <w:marTop w:val="120"/>
          <w:marBottom w:val="0"/>
          <w:divBdr>
            <w:top w:val="none" w:sz="0" w:space="0" w:color="auto"/>
            <w:left w:val="none" w:sz="0" w:space="0" w:color="auto"/>
            <w:bottom w:val="none" w:sz="0" w:space="0" w:color="auto"/>
            <w:right w:val="none" w:sz="0" w:space="0" w:color="auto"/>
          </w:divBdr>
        </w:div>
      </w:divsChild>
    </w:div>
    <w:div w:id="199629637">
      <w:bodyDiv w:val="1"/>
      <w:marLeft w:val="0"/>
      <w:marRight w:val="0"/>
      <w:marTop w:val="0"/>
      <w:marBottom w:val="0"/>
      <w:divBdr>
        <w:top w:val="none" w:sz="0" w:space="0" w:color="auto"/>
        <w:left w:val="none" w:sz="0" w:space="0" w:color="auto"/>
        <w:bottom w:val="none" w:sz="0" w:space="0" w:color="auto"/>
        <w:right w:val="none" w:sz="0" w:space="0" w:color="auto"/>
      </w:divBdr>
    </w:div>
    <w:div w:id="264728838">
      <w:bodyDiv w:val="1"/>
      <w:marLeft w:val="0"/>
      <w:marRight w:val="0"/>
      <w:marTop w:val="0"/>
      <w:marBottom w:val="0"/>
      <w:divBdr>
        <w:top w:val="none" w:sz="0" w:space="0" w:color="auto"/>
        <w:left w:val="none" w:sz="0" w:space="0" w:color="auto"/>
        <w:bottom w:val="none" w:sz="0" w:space="0" w:color="auto"/>
        <w:right w:val="none" w:sz="0" w:space="0" w:color="auto"/>
      </w:divBdr>
      <w:divsChild>
        <w:div w:id="400179800">
          <w:marLeft w:val="1195"/>
          <w:marRight w:val="0"/>
          <w:marTop w:val="100"/>
          <w:marBottom w:val="0"/>
          <w:divBdr>
            <w:top w:val="none" w:sz="0" w:space="0" w:color="auto"/>
            <w:left w:val="none" w:sz="0" w:space="0" w:color="auto"/>
            <w:bottom w:val="none" w:sz="0" w:space="0" w:color="auto"/>
            <w:right w:val="none" w:sz="0" w:space="0" w:color="auto"/>
          </w:divBdr>
        </w:div>
        <w:div w:id="593898216">
          <w:marLeft w:val="1195"/>
          <w:marRight w:val="0"/>
          <w:marTop w:val="100"/>
          <w:marBottom w:val="0"/>
          <w:divBdr>
            <w:top w:val="none" w:sz="0" w:space="0" w:color="auto"/>
            <w:left w:val="none" w:sz="0" w:space="0" w:color="auto"/>
            <w:bottom w:val="none" w:sz="0" w:space="0" w:color="auto"/>
            <w:right w:val="none" w:sz="0" w:space="0" w:color="auto"/>
          </w:divBdr>
        </w:div>
        <w:div w:id="802619959">
          <w:marLeft w:val="562"/>
          <w:marRight w:val="0"/>
          <w:marTop w:val="200"/>
          <w:marBottom w:val="0"/>
          <w:divBdr>
            <w:top w:val="none" w:sz="0" w:space="0" w:color="auto"/>
            <w:left w:val="none" w:sz="0" w:space="0" w:color="auto"/>
            <w:bottom w:val="none" w:sz="0" w:space="0" w:color="auto"/>
            <w:right w:val="none" w:sz="0" w:space="0" w:color="auto"/>
          </w:divBdr>
        </w:div>
        <w:div w:id="1346399714">
          <w:marLeft w:val="1195"/>
          <w:marRight w:val="0"/>
          <w:marTop w:val="100"/>
          <w:marBottom w:val="0"/>
          <w:divBdr>
            <w:top w:val="none" w:sz="0" w:space="0" w:color="auto"/>
            <w:left w:val="none" w:sz="0" w:space="0" w:color="auto"/>
            <w:bottom w:val="none" w:sz="0" w:space="0" w:color="auto"/>
            <w:right w:val="none" w:sz="0" w:space="0" w:color="auto"/>
          </w:divBdr>
        </w:div>
        <w:div w:id="1462574952">
          <w:marLeft w:val="1195"/>
          <w:marRight w:val="0"/>
          <w:marTop w:val="100"/>
          <w:marBottom w:val="0"/>
          <w:divBdr>
            <w:top w:val="none" w:sz="0" w:space="0" w:color="auto"/>
            <w:left w:val="none" w:sz="0" w:space="0" w:color="auto"/>
            <w:bottom w:val="none" w:sz="0" w:space="0" w:color="auto"/>
            <w:right w:val="none" w:sz="0" w:space="0" w:color="auto"/>
          </w:divBdr>
        </w:div>
        <w:div w:id="2031881374">
          <w:marLeft w:val="562"/>
          <w:marRight w:val="0"/>
          <w:marTop w:val="200"/>
          <w:marBottom w:val="0"/>
          <w:divBdr>
            <w:top w:val="none" w:sz="0" w:space="0" w:color="auto"/>
            <w:left w:val="none" w:sz="0" w:space="0" w:color="auto"/>
            <w:bottom w:val="none" w:sz="0" w:space="0" w:color="auto"/>
            <w:right w:val="none" w:sz="0" w:space="0" w:color="auto"/>
          </w:divBdr>
        </w:div>
      </w:divsChild>
    </w:div>
    <w:div w:id="322314332">
      <w:bodyDiv w:val="1"/>
      <w:marLeft w:val="0"/>
      <w:marRight w:val="0"/>
      <w:marTop w:val="0"/>
      <w:marBottom w:val="0"/>
      <w:divBdr>
        <w:top w:val="none" w:sz="0" w:space="0" w:color="auto"/>
        <w:left w:val="none" w:sz="0" w:space="0" w:color="auto"/>
        <w:bottom w:val="none" w:sz="0" w:space="0" w:color="auto"/>
        <w:right w:val="none" w:sz="0" w:space="0" w:color="auto"/>
      </w:divBdr>
    </w:div>
    <w:div w:id="425267927">
      <w:bodyDiv w:val="1"/>
      <w:marLeft w:val="0"/>
      <w:marRight w:val="0"/>
      <w:marTop w:val="0"/>
      <w:marBottom w:val="0"/>
      <w:divBdr>
        <w:top w:val="none" w:sz="0" w:space="0" w:color="auto"/>
        <w:left w:val="none" w:sz="0" w:space="0" w:color="auto"/>
        <w:bottom w:val="none" w:sz="0" w:space="0" w:color="auto"/>
        <w:right w:val="none" w:sz="0" w:space="0" w:color="auto"/>
      </w:divBdr>
    </w:div>
    <w:div w:id="484975062">
      <w:bodyDiv w:val="1"/>
      <w:marLeft w:val="0"/>
      <w:marRight w:val="0"/>
      <w:marTop w:val="0"/>
      <w:marBottom w:val="0"/>
      <w:divBdr>
        <w:top w:val="none" w:sz="0" w:space="0" w:color="auto"/>
        <w:left w:val="none" w:sz="0" w:space="0" w:color="auto"/>
        <w:bottom w:val="none" w:sz="0" w:space="0" w:color="auto"/>
        <w:right w:val="none" w:sz="0" w:space="0" w:color="auto"/>
      </w:divBdr>
    </w:div>
    <w:div w:id="518471240">
      <w:bodyDiv w:val="1"/>
      <w:marLeft w:val="0"/>
      <w:marRight w:val="0"/>
      <w:marTop w:val="0"/>
      <w:marBottom w:val="0"/>
      <w:divBdr>
        <w:top w:val="none" w:sz="0" w:space="0" w:color="auto"/>
        <w:left w:val="none" w:sz="0" w:space="0" w:color="auto"/>
        <w:bottom w:val="none" w:sz="0" w:space="0" w:color="auto"/>
        <w:right w:val="none" w:sz="0" w:space="0" w:color="auto"/>
      </w:divBdr>
      <w:divsChild>
        <w:div w:id="157696072">
          <w:marLeft w:val="0"/>
          <w:marRight w:val="0"/>
          <w:marTop w:val="0"/>
          <w:marBottom w:val="0"/>
          <w:divBdr>
            <w:top w:val="none" w:sz="0" w:space="0" w:color="auto"/>
            <w:left w:val="none" w:sz="0" w:space="0" w:color="auto"/>
            <w:bottom w:val="none" w:sz="0" w:space="0" w:color="auto"/>
            <w:right w:val="none" w:sz="0" w:space="0" w:color="auto"/>
          </w:divBdr>
          <w:divsChild>
            <w:div w:id="45686082">
              <w:marLeft w:val="-225"/>
              <w:marRight w:val="-225"/>
              <w:marTop w:val="0"/>
              <w:marBottom w:val="0"/>
              <w:divBdr>
                <w:top w:val="none" w:sz="0" w:space="0" w:color="auto"/>
                <w:left w:val="none" w:sz="0" w:space="0" w:color="auto"/>
                <w:bottom w:val="none" w:sz="0" w:space="0" w:color="auto"/>
                <w:right w:val="none" w:sz="0" w:space="0" w:color="auto"/>
              </w:divBdr>
              <w:divsChild>
                <w:div w:id="138303261">
                  <w:marLeft w:val="0"/>
                  <w:marRight w:val="0"/>
                  <w:marTop w:val="0"/>
                  <w:marBottom w:val="0"/>
                  <w:divBdr>
                    <w:top w:val="none" w:sz="0" w:space="0" w:color="auto"/>
                    <w:left w:val="none" w:sz="0" w:space="0" w:color="auto"/>
                    <w:bottom w:val="none" w:sz="0" w:space="0" w:color="auto"/>
                    <w:right w:val="none" w:sz="0" w:space="0" w:color="auto"/>
                  </w:divBdr>
                  <w:divsChild>
                    <w:div w:id="694965771">
                      <w:marLeft w:val="0"/>
                      <w:marRight w:val="0"/>
                      <w:marTop w:val="0"/>
                      <w:marBottom w:val="0"/>
                      <w:divBdr>
                        <w:top w:val="none" w:sz="0" w:space="0" w:color="auto"/>
                        <w:left w:val="none" w:sz="0" w:space="0" w:color="auto"/>
                        <w:bottom w:val="none" w:sz="0" w:space="0" w:color="auto"/>
                        <w:right w:val="none" w:sz="0" w:space="0" w:color="auto"/>
                      </w:divBdr>
                      <w:divsChild>
                        <w:div w:id="264196169">
                          <w:marLeft w:val="-225"/>
                          <w:marRight w:val="-225"/>
                          <w:marTop w:val="0"/>
                          <w:marBottom w:val="0"/>
                          <w:divBdr>
                            <w:top w:val="none" w:sz="0" w:space="0" w:color="auto"/>
                            <w:left w:val="none" w:sz="0" w:space="0" w:color="auto"/>
                            <w:bottom w:val="none" w:sz="0" w:space="0" w:color="auto"/>
                            <w:right w:val="none" w:sz="0" w:space="0" w:color="auto"/>
                          </w:divBdr>
                          <w:divsChild>
                            <w:div w:id="862862444">
                              <w:marLeft w:val="0"/>
                              <w:marRight w:val="0"/>
                              <w:marTop w:val="0"/>
                              <w:marBottom w:val="0"/>
                              <w:divBdr>
                                <w:top w:val="none" w:sz="0" w:space="0" w:color="auto"/>
                                <w:left w:val="none" w:sz="0" w:space="0" w:color="auto"/>
                                <w:bottom w:val="none" w:sz="0" w:space="0" w:color="auto"/>
                                <w:right w:val="none" w:sz="0" w:space="0" w:color="auto"/>
                              </w:divBdr>
                              <w:divsChild>
                                <w:div w:id="2058510791">
                                  <w:marLeft w:val="-225"/>
                                  <w:marRight w:val="-225"/>
                                  <w:marTop w:val="0"/>
                                  <w:marBottom w:val="0"/>
                                  <w:divBdr>
                                    <w:top w:val="none" w:sz="0" w:space="0" w:color="auto"/>
                                    <w:left w:val="none" w:sz="0" w:space="0" w:color="auto"/>
                                    <w:bottom w:val="none" w:sz="0" w:space="0" w:color="auto"/>
                                    <w:right w:val="none" w:sz="0" w:space="0" w:color="auto"/>
                                  </w:divBdr>
                                  <w:divsChild>
                                    <w:div w:id="1476871356">
                                      <w:marLeft w:val="0"/>
                                      <w:marRight w:val="0"/>
                                      <w:marTop w:val="0"/>
                                      <w:marBottom w:val="0"/>
                                      <w:divBdr>
                                        <w:top w:val="none" w:sz="0" w:space="0" w:color="auto"/>
                                        <w:left w:val="none" w:sz="0" w:space="0" w:color="auto"/>
                                        <w:bottom w:val="none" w:sz="0" w:space="0" w:color="auto"/>
                                        <w:right w:val="none" w:sz="0" w:space="0" w:color="auto"/>
                                      </w:divBdr>
                                      <w:divsChild>
                                        <w:div w:id="99496529">
                                          <w:marLeft w:val="0"/>
                                          <w:marRight w:val="0"/>
                                          <w:marTop w:val="0"/>
                                          <w:marBottom w:val="0"/>
                                          <w:divBdr>
                                            <w:top w:val="none" w:sz="0" w:space="0" w:color="auto"/>
                                            <w:left w:val="none" w:sz="0" w:space="0" w:color="auto"/>
                                            <w:bottom w:val="none" w:sz="0" w:space="0" w:color="auto"/>
                                            <w:right w:val="none" w:sz="0" w:space="0" w:color="auto"/>
                                          </w:divBdr>
                                          <w:divsChild>
                                            <w:div w:id="57482005">
                                              <w:marLeft w:val="0"/>
                                              <w:marRight w:val="0"/>
                                              <w:marTop w:val="0"/>
                                              <w:marBottom w:val="0"/>
                                              <w:divBdr>
                                                <w:top w:val="none" w:sz="0" w:space="0" w:color="auto"/>
                                                <w:left w:val="none" w:sz="0" w:space="0" w:color="auto"/>
                                                <w:bottom w:val="none" w:sz="0" w:space="0" w:color="auto"/>
                                                <w:right w:val="none" w:sz="0" w:space="0" w:color="auto"/>
                                              </w:divBdr>
                                              <w:divsChild>
                                                <w:div w:id="1315585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529880405">
      <w:bodyDiv w:val="1"/>
      <w:marLeft w:val="0"/>
      <w:marRight w:val="0"/>
      <w:marTop w:val="0"/>
      <w:marBottom w:val="0"/>
      <w:divBdr>
        <w:top w:val="none" w:sz="0" w:space="0" w:color="auto"/>
        <w:left w:val="none" w:sz="0" w:space="0" w:color="auto"/>
        <w:bottom w:val="none" w:sz="0" w:space="0" w:color="auto"/>
        <w:right w:val="none" w:sz="0" w:space="0" w:color="auto"/>
      </w:divBdr>
    </w:div>
    <w:div w:id="573586138">
      <w:bodyDiv w:val="1"/>
      <w:marLeft w:val="0"/>
      <w:marRight w:val="0"/>
      <w:marTop w:val="0"/>
      <w:marBottom w:val="0"/>
      <w:divBdr>
        <w:top w:val="none" w:sz="0" w:space="0" w:color="auto"/>
        <w:left w:val="none" w:sz="0" w:space="0" w:color="auto"/>
        <w:bottom w:val="none" w:sz="0" w:space="0" w:color="auto"/>
        <w:right w:val="none" w:sz="0" w:space="0" w:color="auto"/>
      </w:divBdr>
    </w:div>
    <w:div w:id="595212324">
      <w:bodyDiv w:val="1"/>
      <w:marLeft w:val="0"/>
      <w:marRight w:val="0"/>
      <w:marTop w:val="0"/>
      <w:marBottom w:val="0"/>
      <w:divBdr>
        <w:top w:val="none" w:sz="0" w:space="0" w:color="auto"/>
        <w:left w:val="none" w:sz="0" w:space="0" w:color="auto"/>
        <w:bottom w:val="none" w:sz="0" w:space="0" w:color="auto"/>
        <w:right w:val="none" w:sz="0" w:space="0" w:color="auto"/>
      </w:divBdr>
    </w:div>
    <w:div w:id="677538263">
      <w:bodyDiv w:val="1"/>
      <w:marLeft w:val="0"/>
      <w:marRight w:val="0"/>
      <w:marTop w:val="0"/>
      <w:marBottom w:val="0"/>
      <w:divBdr>
        <w:top w:val="none" w:sz="0" w:space="0" w:color="auto"/>
        <w:left w:val="none" w:sz="0" w:space="0" w:color="auto"/>
        <w:bottom w:val="none" w:sz="0" w:space="0" w:color="auto"/>
        <w:right w:val="none" w:sz="0" w:space="0" w:color="auto"/>
      </w:divBdr>
    </w:div>
    <w:div w:id="707997672">
      <w:bodyDiv w:val="1"/>
      <w:marLeft w:val="0"/>
      <w:marRight w:val="0"/>
      <w:marTop w:val="0"/>
      <w:marBottom w:val="0"/>
      <w:divBdr>
        <w:top w:val="none" w:sz="0" w:space="0" w:color="auto"/>
        <w:left w:val="none" w:sz="0" w:space="0" w:color="auto"/>
        <w:bottom w:val="none" w:sz="0" w:space="0" w:color="auto"/>
        <w:right w:val="none" w:sz="0" w:space="0" w:color="auto"/>
      </w:divBdr>
      <w:divsChild>
        <w:div w:id="1373993126">
          <w:marLeft w:val="0"/>
          <w:marRight w:val="0"/>
          <w:marTop w:val="0"/>
          <w:marBottom w:val="0"/>
          <w:divBdr>
            <w:top w:val="none" w:sz="0" w:space="0" w:color="auto"/>
            <w:left w:val="none" w:sz="0" w:space="0" w:color="auto"/>
            <w:bottom w:val="none" w:sz="0" w:space="0" w:color="auto"/>
            <w:right w:val="none" w:sz="0" w:space="0" w:color="auto"/>
          </w:divBdr>
          <w:divsChild>
            <w:div w:id="344403913">
              <w:marLeft w:val="-225"/>
              <w:marRight w:val="-225"/>
              <w:marTop w:val="0"/>
              <w:marBottom w:val="0"/>
              <w:divBdr>
                <w:top w:val="none" w:sz="0" w:space="0" w:color="auto"/>
                <w:left w:val="none" w:sz="0" w:space="0" w:color="auto"/>
                <w:bottom w:val="none" w:sz="0" w:space="0" w:color="auto"/>
                <w:right w:val="none" w:sz="0" w:space="0" w:color="auto"/>
              </w:divBdr>
              <w:divsChild>
                <w:div w:id="1201086033">
                  <w:marLeft w:val="0"/>
                  <w:marRight w:val="0"/>
                  <w:marTop w:val="0"/>
                  <w:marBottom w:val="0"/>
                  <w:divBdr>
                    <w:top w:val="none" w:sz="0" w:space="0" w:color="auto"/>
                    <w:left w:val="none" w:sz="0" w:space="0" w:color="auto"/>
                    <w:bottom w:val="none" w:sz="0" w:space="0" w:color="auto"/>
                    <w:right w:val="none" w:sz="0" w:space="0" w:color="auto"/>
                  </w:divBdr>
                  <w:divsChild>
                    <w:div w:id="1132599743">
                      <w:marLeft w:val="0"/>
                      <w:marRight w:val="0"/>
                      <w:marTop w:val="0"/>
                      <w:marBottom w:val="0"/>
                      <w:divBdr>
                        <w:top w:val="none" w:sz="0" w:space="0" w:color="auto"/>
                        <w:left w:val="none" w:sz="0" w:space="0" w:color="auto"/>
                        <w:bottom w:val="none" w:sz="0" w:space="0" w:color="auto"/>
                        <w:right w:val="none" w:sz="0" w:space="0" w:color="auto"/>
                      </w:divBdr>
                      <w:divsChild>
                        <w:div w:id="2146316280">
                          <w:marLeft w:val="-225"/>
                          <w:marRight w:val="-225"/>
                          <w:marTop w:val="0"/>
                          <w:marBottom w:val="0"/>
                          <w:divBdr>
                            <w:top w:val="none" w:sz="0" w:space="0" w:color="auto"/>
                            <w:left w:val="none" w:sz="0" w:space="0" w:color="auto"/>
                            <w:bottom w:val="none" w:sz="0" w:space="0" w:color="auto"/>
                            <w:right w:val="none" w:sz="0" w:space="0" w:color="auto"/>
                          </w:divBdr>
                          <w:divsChild>
                            <w:div w:id="152962091">
                              <w:marLeft w:val="0"/>
                              <w:marRight w:val="0"/>
                              <w:marTop w:val="0"/>
                              <w:marBottom w:val="0"/>
                              <w:divBdr>
                                <w:top w:val="none" w:sz="0" w:space="0" w:color="auto"/>
                                <w:left w:val="none" w:sz="0" w:space="0" w:color="auto"/>
                                <w:bottom w:val="none" w:sz="0" w:space="0" w:color="auto"/>
                                <w:right w:val="none" w:sz="0" w:space="0" w:color="auto"/>
                              </w:divBdr>
                              <w:divsChild>
                                <w:div w:id="393506310">
                                  <w:marLeft w:val="-225"/>
                                  <w:marRight w:val="-225"/>
                                  <w:marTop w:val="0"/>
                                  <w:marBottom w:val="0"/>
                                  <w:divBdr>
                                    <w:top w:val="none" w:sz="0" w:space="0" w:color="auto"/>
                                    <w:left w:val="none" w:sz="0" w:space="0" w:color="auto"/>
                                    <w:bottom w:val="none" w:sz="0" w:space="0" w:color="auto"/>
                                    <w:right w:val="none" w:sz="0" w:space="0" w:color="auto"/>
                                  </w:divBdr>
                                  <w:divsChild>
                                    <w:div w:id="1493179585">
                                      <w:marLeft w:val="0"/>
                                      <w:marRight w:val="0"/>
                                      <w:marTop w:val="0"/>
                                      <w:marBottom w:val="0"/>
                                      <w:divBdr>
                                        <w:top w:val="none" w:sz="0" w:space="0" w:color="auto"/>
                                        <w:left w:val="none" w:sz="0" w:space="0" w:color="auto"/>
                                        <w:bottom w:val="none" w:sz="0" w:space="0" w:color="auto"/>
                                        <w:right w:val="none" w:sz="0" w:space="0" w:color="auto"/>
                                      </w:divBdr>
                                      <w:divsChild>
                                        <w:div w:id="839124931">
                                          <w:marLeft w:val="0"/>
                                          <w:marRight w:val="0"/>
                                          <w:marTop w:val="0"/>
                                          <w:marBottom w:val="0"/>
                                          <w:divBdr>
                                            <w:top w:val="none" w:sz="0" w:space="0" w:color="auto"/>
                                            <w:left w:val="none" w:sz="0" w:space="0" w:color="auto"/>
                                            <w:bottom w:val="none" w:sz="0" w:space="0" w:color="auto"/>
                                            <w:right w:val="none" w:sz="0" w:space="0" w:color="auto"/>
                                          </w:divBdr>
                                          <w:divsChild>
                                            <w:div w:id="1706830088">
                                              <w:marLeft w:val="0"/>
                                              <w:marRight w:val="0"/>
                                              <w:marTop w:val="0"/>
                                              <w:marBottom w:val="0"/>
                                              <w:divBdr>
                                                <w:top w:val="none" w:sz="0" w:space="0" w:color="auto"/>
                                                <w:left w:val="none" w:sz="0" w:space="0" w:color="auto"/>
                                                <w:bottom w:val="none" w:sz="0" w:space="0" w:color="auto"/>
                                                <w:right w:val="none" w:sz="0" w:space="0" w:color="auto"/>
                                              </w:divBdr>
                                              <w:divsChild>
                                                <w:div w:id="1209101549">
                                                  <w:marLeft w:val="0"/>
                                                  <w:marRight w:val="0"/>
                                                  <w:marTop w:val="0"/>
                                                  <w:marBottom w:val="0"/>
                                                  <w:divBdr>
                                                    <w:top w:val="none" w:sz="0" w:space="0" w:color="auto"/>
                                                    <w:left w:val="none" w:sz="0" w:space="0" w:color="auto"/>
                                                    <w:bottom w:val="none" w:sz="0" w:space="0" w:color="auto"/>
                                                    <w:right w:val="none" w:sz="0" w:space="0" w:color="auto"/>
                                                  </w:divBdr>
                                                  <w:divsChild>
                                                    <w:div w:id="20923863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725374668">
      <w:bodyDiv w:val="1"/>
      <w:marLeft w:val="0"/>
      <w:marRight w:val="0"/>
      <w:marTop w:val="0"/>
      <w:marBottom w:val="0"/>
      <w:divBdr>
        <w:top w:val="none" w:sz="0" w:space="0" w:color="auto"/>
        <w:left w:val="none" w:sz="0" w:space="0" w:color="auto"/>
        <w:bottom w:val="none" w:sz="0" w:space="0" w:color="auto"/>
        <w:right w:val="none" w:sz="0" w:space="0" w:color="auto"/>
      </w:divBdr>
      <w:divsChild>
        <w:div w:id="297340118">
          <w:marLeft w:val="562"/>
          <w:marRight w:val="0"/>
          <w:marTop w:val="200"/>
          <w:marBottom w:val="0"/>
          <w:divBdr>
            <w:top w:val="none" w:sz="0" w:space="0" w:color="auto"/>
            <w:left w:val="none" w:sz="0" w:space="0" w:color="auto"/>
            <w:bottom w:val="none" w:sz="0" w:space="0" w:color="auto"/>
            <w:right w:val="none" w:sz="0" w:space="0" w:color="auto"/>
          </w:divBdr>
        </w:div>
        <w:div w:id="365644993">
          <w:marLeft w:val="562"/>
          <w:marRight w:val="0"/>
          <w:marTop w:val="200"/>
          <w:marBottom w:val="0"/>
          <w:divBdr>
            <w:top w:val="none" w:sz="0" w:space="0" w:color="auto"/>
            <w:left w:val="none" w:sz="0" w:space="0" w:color="auto"/>
            <w:bottom w:val="none" w:sz="0" w:space="0" w:color="auto"/>
            <w:right w:val="none" w:sz="0" w:space="0" w:color="auto"/>
          </w:divBdr>
        </w:div>
        <w:div w:id="467673068">
          <w:marLeft w:val="1195"/>
          <w:marRight w:val="0"/>
          <w:marTop w:val="100"/>
          <w:marBottom w:val="0"/>
          <w:divBdr>
            <w:top w:val="none" w:sz="0" w:space="0" w:color="auto"/>
            <w:left w:val="none" w:sz="0" w:space="0" w:color="auto"/>
            <w:bottom w:val="none" w:sz="0" w:space="0" w:color="auto"/>
            <w:right w:val="none" w:sz="0" w:space="0" w:color="auto"/>
          </w:divBdr>
        </w:div>
        <w:div w:id="640037121">
          <w:marLeft w:val="1195"/>
          <w:marRight w:val="0"/>
          <w:marTop w:val="100"/>
          <w:marBottom w:val="0"/>
          <w:divBdr>
            <w:top w:val="none" w:sz="0" w:space="0" w:color="auto"/>
            <w:left w:val="none" w:sz="0" w:space="0" w:color="auto"/>
            <w:bottom w:val="none" w:sz="0" w:space="0" w:color="auto"/>
            <w:right w:val="none" w:sz="0" w:space="0" w:color="auto"/>
          </w:divBdr>
        </w:div>
        <w:div w:id="689069918">
          <w:marLeft w:val="1195"/>
          <w:marRight w:val="0"/>
          <w:marTop w:val="100"/>
          <w:marBottom w:val="0"/>
          <w:divBdr>
            <w:top w:val="none" w:sz="0" w:space="0" w:color="auto"/>
            <w:left w:val="none" w:sz="0" w:space="0" w:color="auto"/>
            <w:bottom w:val="none" w:sz="0" w:space="0" w:color="auto"/>
            <w:right w:val="none" w:sz="0" w:space="0" w:color="auto"/>
          </w:divBdr>
        </w:div>
        <w:div w:id="702172358">
          <w:marLeft w:val="1195"/>
          <w:marRight w:val="0"/>
          <w:marTop w:val="100"/>
          <w:marBottom w:val="0"/>
          <w:divBdr>
            <w:top w:val="none" w:sz="0" w:space="0" w:color="auto"/>
            <w:left w:val="none" w:sz="0" w:space="0" w:color="auto"/>
            <w:bottom w:val="none" w:sz="0" w:space="0" w:color="auto"/>
            <w:right w:val="none" w:sz="0" w:space="0" w:color="auto"/>
          </w:divBdr>
        </w:div>
        <w:div w:id="1189217097">
          <w:marLeft w:val="1195"/>
          <w:marRight w:val="0"/>
          <w:marTop w:val="100"/>
          <w:marBottom w:val="0"/>
          <w:divBdr>
            <w:top w:val="none" w:sz="0" w:space="0" w:color="auto"/>
            <w:left w:val="none" w:sz="0" w:space="0" w:color="auto"/>
            <w:bottom w:val="none" w:sz="0" w:space="0" w:color="auto"/>
            <w:right w:val="none" w:sz="0" w:space="0" w:color="auto"/>
          </w:divBdr>
        </w:div>
        <w:div w:id="1759053676">
          <w:marLeft w:val="562"/>
          <w:marRight w:val="0"/>
          <w:marTop w:val="200"/>
          <w:marBottom w:val="0"/>
          <w:divBdr>
            <w:top w:val="none" w:sz="0" w:space="0" w:color="auto"/>
            <w:left w:val="none" w:sz="0" w:space="0" w:color="auto"/>
            <w:bottom w:val="none" w:sz="0" w:space="0" w:color="auto"/>
            <w:right w:val="none" w:sz="0" w:space="0" w:color="auto"/>
          </w:divBdr>
        </w:div>
      </w:divsChild>
    </w:div>
    <w:div w:id="762602778">
      <w:bodyDiv w:val="1"/>
      <w:marLeft w:val="0"/>
      <w:marRight w:val="0"/>
      <w:marTop w:val="0"/>
      <w:marBottom w:val="0"/>
      <w:divBdr>
        <w:top w:val="none" w:sz="0" w:space="0" w:color="auto"/>
        <w:left w:val="none" w:sz="0" w:space="0" w:color="auto"/>
        <w:bottom w:val="none" w:sz="0" w:space="0" w:color="auto"/>
        <w:right w:val="none" w:sz="0" w:space="0" w:color="auto"/>
      </w:divBdr>
      <w:divsChild>
        <w:div w:id="1654528990">
          <w:marLeft w:val="0"/>
          <w:marRight w:val="0"/>
          <w:marTop w:val="0"/>
          <w:marBottom w:val="0"/>
          <w:divBdr>
            <w:top w:val="none" w:sz="0" w:space="0" w:color="auto"/>
            <w:left w:val="none" w:sz="0" w:space="0" w:color="auto"/>
            <w:bottom w:val="none" w:sz="0" w:space="0" w:color="auto"/>
            <w:right w:val="none" w:sz="0" w:space="0" w:color="auto"/>
          </w:divBdr>
          <w:divsChild>
            <w:div w:id="523785087">
              <w:marLeft w:val="-225"/>
              <w:marRight w:val="-225"/>
              <w:marTop w:val="0"/>
              <w:marBottom w:val="0"/>
              <w:divBdr>
                <w:top w:val="none" w:sz="0" w:space="0" w:color="auto"/>
                <w:left w:val="none" w:sz="0" w:space="0" w:color="auto"/>
                <w:bottom w:val="none" w:sz="0" w:space="0" w:color="auto"/>
                <w:right w:val="none" w:sz="0" w:space="0" w:color="auto"/>
              </w:divBdr>
              <w:divsChild>
                <w:div w:id="50858409">
                  <w:marLeft w:val="0"/>
                  <w:marRight w:val="0"/>
                  <w:marTop w:val="0"/>
                  <w:marBottom w:val="0"/>
                  <w:divBdr>
                    <w:top w:val="none" w:sz="0" w:space="0" w:color="auto"/>
                    <w:left w:val="none" w:sz="0" w:space="0" w:color="auto"/>
                    <w:bottom w:val="none" w:sz="0" w:space="0" w:color="auto"/>
                    <w:right w:val="none" w:sz="0" w:space="0" w:color="auto"/>
                  </w:divBdr>
                  <w:divsChild>
                    <w:div w:id="1822694535">
                      <w:marLeft w:val="0"/>
                      <w:marRight w:val="0"/>
                      <w:marTop w:val="0"/>
                      <w:marBottom w:val="0"/>
                      <w:divBdr>
                        <w:top w:val="none" w:sz="0" w:space="0" w:color="auto"/>
                        <w:left w:val="none" w:sz="0" w:space="0" w:color="auto"/>
                        <w:bottom w:val="none" w:sz="0" w:space="0" w:color="auto"/>
                        <w:right w:val="none" w:sz="0" w:space="0" w:color="auto"/>
                      </w:divBdr>
                      <w:divsChild>
                        <w:div w:id="1269510130">
                          <w:marLeft w:val="-225"/>
                          <w:marRight w:val="-225"/>
                          <w:marTop w:val="0"/>
                          <w:marBottom w:val="0"/>
                          <w:divBdr>
                            <w:top w:val="none" w:sz="0" w:space="0" w:color="auto"/>
                            <w:left w:val="none" w:sz="0" w:space="0" w:color="auto"/>
                            <w:bottom w:val="none" w:sz="0" w:space="0" w:color="auto"/>
                            <w:right w:val="none" w:sz="0" w:space="0" w:color="auto"/>
                          </w:divBdr>
                          <w:divsChild>
                            <w:div w:id="1515457492">
                              <w:marLeft w:val="0"/>
                              <w:marRight w:val="0"/>
                              <w:marTop w:val="0"/>
                              <w:marBottom w:val="0"/>
                              <w:divBdr>
                                <w:top w:val="none" w:sz="0" w:space="0" w:color="auto"/>
                                <w:left w:val="none" w:sz="0" w:space="0" w:color="auto"/>
                                <w:bottom w:val="none" w:sz="0" w:space="0" w:color="auto"/>
                                <w:right w:val="none" w:sz="0" w:space="0" w:color="auto"/>
                              </w:divBdr>
                              <w:divsChild>
                                <w:div w:id="218176546">
                                  <w:marLeft w:val="-225"/>
                                  <w:marRight w:val="-225"/>
                                  <w:marTop w:val="0"/>
                                  <w:marBottom w:val="0"/>
                                  <w:divBdr>
                                    <w:top w:val="none" w:sz="0" w:space="0" w:color="auto"/>
                                    <w:left w:val="none" w:sz="0" w:space="0" w:color="auto"/>
                                    <w:bottom w:val="none" w:sz="0" w:space="0" w:color="auto"/>
                                    <w:right w:val="none" w:sz="0" w:space="0" w:color="auto"/>
                                  </w:divBdr>
                                  <w:divsChild>
                                    <w:div w:id="1068919178">
                                      <w:marLeft w:val="0"/>
                                      <w:marRight w:val="0"/>
                                      <w:marTop w:val="0"/>
                                      <w:marBottom w:val="0"/>
                                      <w:divBdr>
                                        <w:top w:val="none" w:sz="0" w:space="0" w:color="auto"/>
                                        <w:left w:val="none" w:sz="0" w:space="0" w:color="auto"/>
                                        <w:bottom w:val="none" w:sz="0" w:space="0" w:color="auto"/>
                                        <w:right w:val="none" w:sz="0" w:space="0" w:color="auto"/>
                                      </w:divBdr>
                                      <w:divsChild>
                                        <w:div w:id="589899323">
                                          <w:marLeft w:val="0"/>
                                          <w:marRight w:val="0"/>
                                          <w:marTop w:val="0"/>
                                          <w:marBottom w:val="0"/>
                                          <w:divBdr>
                                            <w:top w:val="none" w:sz="0" w:space="0" w:color="auto"/>
                                            <w:left w:val="none" w:sz="0" w:space="0" w:color="auto"/>
                                            <w:bottom w:val="none" w:sz="0" w:space="0" w:color="auto"/>
                                            <w:right w:val="none" w:sz="0" w:space="0" w:color="auto"/>
                                          </w:divBdr>
                                          <w:divsChild>
                                            <w:div w:id="642197034">
                                              <w:marLeft w:val="0"/>
                                              <w:marRight w:val="0"/>
                                              <w:marTop w:val="0"/>
                                              <w:marBottom w:val="0"/>
                                              <w:divBdr>
                                                <w:top w:val="none" w:sz="0" w:space="0" w:color="auto"/>
                                                <w:left w:val="none" w:sz="0" w:space="0" w:color="auto"/>
                                                <w:bottom w:val="none" w:sz="0" w:space="0" w:color="auto"/>
                                                <w:right w:val="none" w:sz="0" w:space="0" w:color="auto"/>
                                              </w:divBdr>
                                              <w:divsChild>
                                                <w:div w:id="803305208">
                                                  <w:marLeft w:val="0"/>
                                                  <w:marRight w:val="0"/>
                                                  <w:marTop w:val="0"/>
                                                  <w:marBottom w:val="0"/>
                                                  <w:divBdr>
                                                    <w:top w:val="none" w:sz="0" w:space="0" w:color="auto"/>
                                                    <w:left w:val="none" w:sz="0" w:space="0" w:color="auto"/>
                                                    <w:bottom w:val="none" w:sz="0" w:space="0" w:color="auto"/>
                                                    <w:right w:val="none" w:sz="0" w:space="0" w:color="auto"/>
                                                  </w:divBdr>
                                                </w:div>
                                                <w:div w:id="1264461244">
                                                  <w:marLeft w:val="0"/>
                                                  <w:marRight w:val="0"/>
                                                  <w:marTop w:val="0"/>
                                                  <w:marBottom w:val="0"/>
                                                  <w:divBdr>
                                                    <w:top w:val="none" w:sz="0" w:space="0" w:color="auto"/>
                                                    <w:left w:val="none" w:sz="0" w:space="0" w:color="auto"/>
                                                    <w:bottom w:val="none" w:sz="0" w:space="0" w:color="auto"/>
                                                    <w:right w:val="none" w:sz="0" w:space="0" w:color="auto"/>
                                                  </w:divBdr>
                                                  <w:divsChild>
                                                    <w:div w:id="1232734808">
                                                      <w:marLeft w:val="0"/>
                                                      <w:marRight w:val="0"/>
                                                      <w:marTop w:val="0"/>
                                                      <w:marBottom w:val="0"/>
                                                      <w:divBdr>
                                                        <w:top w:val="none" w:sz="0" w:space="0" w:color="auto"/>
                                                        <w:left w:val="none" w:sz="0" w:space="0" w:color="auto"/>
                                                        <w:bottom w:val="none" w:sz="0" w:space="0" w:color="auto"/>
                                                        <w:right w:val="none" w:sz="0" w:space="0" w:color="auto"/>
                                                      </w:divBdr>
                                                      <w:divsChild>
                                                        <w:div w:id="749741868">
                                                          <w:marLeft w:val="0"/>
                                                          <w:marRight w:val="0"/>
                                                          <w:marTop w:val="0"/>
                                                          <w:marBottom w:val="75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765468789">
      <w:bodyDiv w:val="1"/>
      <w:marLeft w:val="0"/>
      <w:marRight w:val="0"/>
      <w:marTop w:val="0"/>
      <w:marBottom w:val="0"/>
      <w:divBdr>
        <w:top w:val="none" w:sz="0" w:space="0" w:color="auto"/>
        <w:left w:val="none" w:sz="0" w:space="0" w:color="auto"/>
        <w:bottom w:val="none" w:sz="0" w:space="0" w:color="auto"/>
        <w:right w:val="none" w:sz="0" w:space="0" w:color="auto"/>
      </w:divBdr>
    </w:div>
    <w:div w:id="804547779">
      <w:bodyDiv w:val="1"/>
      <w:marLeft w:val="0"/>
      <w:marRight w:val="0"/>
      <w:marTop w:val="0"/>
      <w:marBottom w:val="0"/>
      <w:divBdr>
        <w:top w:val="none" w:sz="0" w:space="0" w:color="auto"/>
        <w:left w:val="none" w:sz="0" w:space="0" w:color="auto"/>
        <w:bottom w:val="none" w:sz="0" w:space="0" w:color="auto"/>
        <w:right w:val="none" w:sz="0" w:space="0" w:color="auto"/>
      </w:divBdr>
    </w:div>
    <w:div w:id="806901481">
      <w:bodyDiv w:val="1"/>
      <w:marLeft w:val="0"/>
      <w:marRight w:val="0"/>
      <w:marTop w:val="0"/>
      <w:marBottom w:val="0"/>
      <w:divBdr>
        <w:top w:val="none" w:sz="0" w:space="0" w:color="auto"/>
        <w:left w:val="none" w:sz="0" w:space="0" w:color="auto"/>
        <w:bottom w:val="none" w:sz="0" w:space="0" w:color="auto"/>
        <w:right w:val="none" w:sz="0" w:space="0" w:color="auto"/>
      </w:divBdr>
    </w:div>
    <w:div w:id="808282161">
      <w:bodyDiv w:val="1"/>
      <w:marLeft w:val="0"/>
      <w:marRight w:val="0"/>
      <w:marTop w:val="0"/>
      <w:marBottom w:val="0"/>
      <w:divBdr>
        <w:top w:val="none" w:sz="0" w:space="0" w:color="auto"/>
        <w:left w:val="none" w:sz="0" w:space="0" w:color="auto"/>
        <w:bottom w:val="none" w:sz="0" w:space="0" w:color="auto"/>
        <w:right w:val="none" w:sz="0" w:space="0" w:color="auto"/>
      </w:divBdr>
      <w:divsChild>
        <w:div w:id="1818835223">
          <w:marLeft w:val="0"/>
          <w:marRight w:val="0"/>
          <w:marTop w:val="0"/>
          <w:marBottom w:val="0"/>
          <w:divBdr>
            <w:top w:val="none" w:sz="0" w:space="0" w:color="auto"/>
            <w:left w:val="none" w:sz="0" w:space="0" w:color="auto"/>
            <w:bottom w:val="none" w:sz="0" w:space="0" w:color="auto"/>
            <w:right w:val="none" w:sz="0" w:space="0" w:color="auto"/>
          </w:divBdr>
          <w:divsChild>
            <w:div w:id="444733291">
              <w:marLeft w:val="-225"/>
              <w:marRight w:val="-225"/>
              <w:marTop w:val="0"/>
              <w:marBottom w:val="0"/>
              <w:divBdr>
                <w:top w:val="none" w:sz="0" w:space="0" w:color="auto"/>
                <w:left w:val="none" w:sz="0" w:space="0" w:color="auto"/>
                <w:bottom w:val="none" w:sz="0" w:space="0" w:color="auto"/>
                <w:right w:val="none" w:sz="0" w:space="0" w:color="auto"/>
              </w:divBdr>
              <w:divsChild>
                <w:div w:id="1085027689">
                  <w:marLeft w:val="0"/>
                  <w:marRight w:val="0"/>
                  <w:marTop w:val="0"/>
                  <w:marBottom w:val="0"/>
                  <w:divBdr>
                    <w:top w:val="none" w:sz="0" w:space="0" w:color="auto"/>
                    <w:left w:val="none" w:sz="0" w:space="0" w:color="auto"/>
                    <w:bottom w:val="none" w:sz="0" w:space="0" w:color="auto"/>
                    <w:right w:val="none" w:sz="0" w:space="0" w:color="auto"/>
                  </w:divBdr>
                  <w:divsChild>
                    <w:div w:id="282688996">
                      <w:marLeft w:val="0"/>
                      <w:marRight w:val="0"/>
                      <w:marTop w:val="0"/>
                      <w:marBottom w:val="0"/>
                      <w:divBdr>
                        <w:top w:val="none" w:sz="0" w:space="0" w:color="auto"/>
                        <w:left w:val="none" w:sz="0" w:space="0" w:color="auto"/>
                        <w:bottom w:val="none" w:sz="0" w:space="0" w:color="auto"/>
                        <w:right w:val="none" w:sz="0" w:space="0" w:color="auto"/>
                      </w:divBdr>
                      <w:divsChild>
                        <w:div w:id="2079863989">
                          <w:marLeft w:val="-225"/>
                          <w:marRight w:val="-225"/>
                          <w:marTop w:val="0"/>
                          <w:marBottom w:val="0"/>
                          <w:divBdr>
                            <w:top w:val="none" w:sz="0" w:space="0" w:color="auto"/>
                            <w:left w:val="none" w:sz="0" w:space="0" w:color="auto"/>
                            <w:bottom w:val="none" w:sz="0" w:space="0" w:color="auto"/>
                            <w:right w:val="none" w:sz="0" w:space="0" w:color="auto"/>
                          </w:divBdr>
                          <w:divsChild>
                            <w:div w:id="445008504">
                              <w:marLeft w:val="0"/>
                              <w:marRight w:val="0"/>
                              <w:marTop w:val="0"/>
                              <w:marBottom w:val="0"/>
                              <w:divBdr>
                                <w:top w:val="none" w:sz="0" w:space="0" w:color="auto"/>
                                <w:left w:val="none" w:sz="0" w:space="0" w:color="auto"/>
                                <w:bottom w:val="none" w:sz="0" w:space="0" w:color="auto"/>
                                <w:right w:val="none" w:sz="0" w:space="0" w:color="auto"/>
                              </w:divBdr>
                              <w:divsChild>
                                <w:div w:id="1434469915">
                                  <w:marLeft w:val="-225"/>
                                  <w:marRight w:val="-225"/>
                                  <w:marTop w:val="0"/>
                                  <w:marBottom w:val="0"/>
                                  <w:divBdr>
                                    <w:top w:val="none" w:sz="0" w:space="0" w:color="auto"/>
                                    <w:left w:val="none" w:sz="0" w:space="0" w:color="auto"/>
                                    <w:bottom w:val="none" w:sz="0" w:space="0" w:color="auto"/>
                                    <w:right w:val="none" w:sz="0" w:space="0" w:color="auto"/>
                                  </w:divBdr>
                                  <w:divsChild>
                                    <w:div w:id="1900552046">
                                      <w:marLeft w:val="0"/>
                                      <w:marRight w:val="0"/>
                                      <w:marTop w:val="0"/>
                                      <w:marBottom w:val="0"/>
                                      <w:divBdr>
                                        <w:top w:val="none" w:sz="0" w:space="0" w:color="auto"/>
                                        <w:left w:val="none" w:sz="0" w:space="0" w:color="auto"/>
                                        <w:bottom w:val="none" w:sz="0" w:space="0" w:color="auto"/>
                                        <w:right w:val="none" w:sz="0" w:space="0" w:color="auto"/>
                                      </w:divBdr>
                                      <w:divsChild>
                                        <w:div w:id="1684741118">
                                          <w:marLeft w:val="0"/>
                                          <w:marRight w:val="0"/>
                                          <w:marTop w:val="0"/>
                                          <w:marBottom w:val="0"/>
                                          <w:divBdr>
                                            <w:top w:val="none" w:sz="0" w:space="0" w:color="auto"/>
                                            <w:left w:val="none" w:sz="0" w:space="0" w:color="auto"/>
                                            <w:bottom w:val="none" w:sz="0" w:space="0" w:color="auto"/>
                                            <w:right w:val="none" w:sz="0" w:space="0" w:color="auto"/>
                                          </w:divBdr>
                                          <w:divsChild>
                                            <w:div w:id="1604193257">
                                              <w:marLeft w:val="0"/>
                                              <w:marRight w:val="0"/>
                                              <w:marTop w:val="0"/>
                                              <w:marBottom w:val="0"/>
                                              <w:divBdr>
                                                <w:top w:val="none" w:sz="0" w:space="0" w:color="auto"/>
                                                <w:left w:val="none" w:sz="0" w:space="0" w:color="auto"/>
                                                <w:bottom w:val="none" w:sz="0" w:space="0" w:color="auto"/>
                                                <w:right w:val="none" w:sz="0" w:space="0" w:color="auto"/>
                                              </w:divBdr>
                                              <w:divsChild>
                                                <w:div w:id="1352102242">
                                                  <w:marLeft w:val="0"/>
                                                  <w:marRight w:val="0"/>
                                                  <w:marTop w:val="0"/>
                                                  <w:marBottom w:val="0"/>
                                                  <w:divBdr>
                                                    <w:top w:val="none" w:sz="0" w:space="0" w:color="auto"/>
                                                    <w:left w:val="none" w:sz="0" w:space="0" w:color="auto"/>
                                                    <w:bottom w:val="none" w:sz="0" w:space="0" w:color="auto"/>
                                                    <w:right w:val="none" w:sz="0" w:space="0" w:color="auto"/>
                                                  </w:divBdr>
                                                  <w:divsChild>
                                                    <w:div w:id="1895355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821509673">
      <w:bodyDiv w:val="1"/>
      <w:marLeft w:val="0"/>
      <w:marRight w:val="0"/>
      <w:marTop w:val="0"/>
      <w:marBottom w:val="0"/>
      <w:divBdr>
        <w:top w:val="none" w:sz="0" w:space="0" w:color="auto"/>
        <w:left w:val="none" w:sz="0" w:space="0" w:color="auto"/>
        <w:bottom w:val="none" w:sz="0" w:space="0" w:color="auto"/>
        <w:right w:val="none" w:sz="0" w:space="0" w:color="auto"/>
      </w:divBdr>
    </w:div>
    <w:div w:id="837580396">
      <w:bodyDiv w:val="1"/>
      <w:marLeft w:val="0"/>
      <w:marRight w:val="0"/>
      <w:marTop w:val="0"/>
      <w:marBottom w:val="0"/>
      <w:divBdr>
        <w:top w:val="none" w:sz="0" w:space="0" w:color="auto"/>
        <w:left w:val="none" w:sz="0" w:space="0" w:color="auto"/>
        <w:bottom w:val="none" w:sz="0" w:space="0" w:color="auto"/>
        <w:right w:val="none" w:sz="0" w:space="0" w:color="auto"/>
      </w:divBdr>
    </w:div>
    <w:div w:id="1030299329">
      <w:bodyDiv w:val="1"/>
      <w:marLeft w:val="0"/>
      <w:marRight w:val="0"/>
      <w:marTop w:val="0"/>
      <w:marBottom w:val="0"/>
      <w:divBdr>
        <w:top w:val="none" w:sz="0" w:space="0" w:color="auto"/>
        <w:left w:val="none" w:sz="0" w:space="0" w:color="auto"/>
        <w:bottom w:val="none" w:sz="0" w:space="0" w:color="auto"/>
        <w:right w:val="none" w:sz="0" w:space="0" w:color="auto"/>
      </w:divBdr>
    </w:div>
    <w:div w:id="1230992777">
      <w:bodyDiv w:val="1"/>
      <w:marLeft w:val="0"/>
      <w:marRight w:val="0"/>
      <w:marTop w:val="0"/>
      <w:marBottom w:val="0"/>
      <w:divBdr>
        <w:top w:val="none" w:sz="0" w:space="0" w:color="auto"/>
        <w:left w:val="none" w:sz="0" w:space="0" w:color="auto"/>
        <w:bottom w:val="none" w:sz="0" w:space="0" w:color="auto"/>
        <w:right w:val="none" w:sz="0" w:space="0" w:color="auto"/>
      </w:divBdr>
    </w:div>
    <w:div w:id="1304001182">
      <w:bodyDiv w:val="1"/>
      <w:marLeft w:val="0"/>
      <w:marRight w:val="0"/>
      <w:marTop w:val="0"/>
      <w:marBottom w:val="0"/>
      <w:divBdr>
        <w:top w:val="none" w:sz="0" w:space="0" w:color="auto"/>
        <w:left w:val="none" w:sz="0" w:space="0" w:color="auto"/>
        <w:bottom w:val="none" w:sz="0" w:space="0" w:color="auto"/>
        <w:right w:val="none" w:sz="0" w:space="0" w:color="auto"/>
      </w:divBdr>
    </w:div>
    <w:div w:id="1376156221">
      <w:bodyDiv w:val="1"/>
      <w:marLeft w:val="0"/>
      <w:marRight w:val="0"/>
      <w:marTop w:val="0"/>
      <w:marBottom w:val="0"/>
      <w:divBdr>
        <w:top w:val="none" w:sz="0" w:space="0" w:color="auto"/>
        <w:left w:val="none" w:sz="0" w:space="0" w:color="auto"/>
        <w:bottom w:val="none" w:sz="0" w:space="0" w:color="auto"/>
        <w:right w:val="none" w:sz="0" w:space="0" w:color="auto"/>
      </w:divBdr>
      <w:divsChild>
        <w:div w:id="1588002921">
          <w:marLeft w:val="0"/>
          <w:marRight w:val="0"/>
          <w:marTop w:val="0"/>
          <w:marBottom w:val="0"/>
          <w:divBdr>
            <w:top w:val="none" w:sz="0" w:space="0" w:color="auto"/>
            <w:left w:val="none" w:sz="0" w:space="0" w:color="auto"/>
            <w:bottom w:val="none" w:sz="0" w:space="0" w:color="auto"/>
            <w:right w:val="none" w:sz="0" w:space="0" w:color="auto"/>
          </w:divBdr>
          <w:divsChild>
            <w:div w:id="629021917">
              <w:marLeft w:val="0"/>
              <w:marRight w:val="0"/>
              <w:marTop w:val="0"/>
              <w:marBottom w:val="0"/>
              <w:divBdr>
                <w:top w:val="none" w:sz="0" w:space="0" w:color="auto"/>
                <w:left w:val="none" w:sz="0" w:space="0" w:color="auto"/>
                <w:bottom w:val="none" w:sz="0" w:space="0" w:color="auto"/>
                <w:right w:val="none" w:sz="0" w:space="0" w:color="auto"/>
              </w:divBdr>
              <w:divsChild>
                <w:div w:id="2081518811">
                  <w:marLeft w:val="0"/>
                  <w:marRight w:val="0"/>
                  <w:marTop w:val="0"/>
                  <w:marBottom w:val="0"/>
                  <w:divBdr>
                    <w:top w:val="none" w:sz="0" w:space="0" w:color="auto"/>
                    <w:left w:val="none" w:sz="0" w:space="0" w:color="auto"/>
                    <w:bottom w:val="none" w:sz="0" w:space="0" w:color="auto"/>
                    <w:right w:val="none" w:sz="0" w:space="0" w:color="auto"/>
                  </w:divBdr>
                  <w:divsChild>
                    <w:div w:id="1889103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98547809">
      <w:bodyDiv w:val="1"/>
      <w:marLeft w:val="0"/>
      <w:marRight w:val="0"/>
      <w:marTop w:val="0"/>
      <w:marBottom w:val="0"/>
      <w:divBdr>
        <w:top w:val="none" w:sz="0" w:space="0" w:color="auto"/>
        <w:left w:val="none" w:sz="0" w:space="0" w:color="auto"/>
        <w:bottom w:val="none" w:sz="0" w:space="0" w:color="auto"/>
        <w:right w:val="none" w:sz="0" w:space="0" w:color="auto"/>
      </w:divBdr>
    </w:div>
    <w:div w:id="1553031494">
      <w:bodyDiv w:val="1"/>
      <w:marLeft w:val="0"/>
      <w:marRight w:val="0"/>
      <w:marTop w:val="0"/>
      <w:marBottom w:val="0"/>
      <w:divBdr>
        <w:top w:val="none" w:sz="0" w:space="0" w:color="auto"/>
        <w:left w:val="none" w:sz="0" w:space="0" w:color="auto"/>
        <w:bottom w:val="none" w:sz="0" w:space="0" w:color="auto"/>
        <w:right w:val="none" w:sz="0" w:space="0" w:color="auto"/>
      </w:divBdr>
      <w:divsChild>
        <w:div w:id="72048771">
          <w:marLeft w:val="1195"/>
          <w:marRight w:val="0"/>
          <w:marTop w:val="100"/>
          <w:marBottom w:val="0"/>
          <w:divBdr>
            <w:top w:val="none" w:sz="0" w:space="0" w:color="auto"/>
            <w:left w:val="none" w:sz="0" w:space="0" w:color="auto"/>
            <w:bottom w:val="none" w:sz="0" w:space="0" w:color="auto"/>
            <w:right w:val="none" w:sz="0" w:space="0" w:color="auto"/>
          </w:divBdr>
        </w:div>
        <w:div w:id="149294720">
          <w:marLeft w:val="1195"/>
          <w:marRight w:val="0"/>
          <w:marTop w:val="100"/>
          <w:marBottom w:val="0"/>
          <w:divBdr>
            <w:top w:val="none" w:sz="0" w:space="0" w:color="auto"/>
            <w:left w:val="none" w:sz="0" w:space="0" w:color="auto"/>
            <w:bottom w:val="none" w:sz="0" w:space="0" w:color="auto"/>
            <w:right w:val="none" w:sz="0" w:space="0" w:color="auto"/>
          </w:divBdr>
        </w:div>
        <w:div w:id="308285610">
          <w:marLeft w:val="1195"/>
          <w:marRight w:val="0"/>
          <w:marTop w:val="100"/>
          <w:marBottom w:val="0"/>
          <w:divBdr>
            <w:top w:val="none" w:sz="0" w:space="0" w:color="auto"/>
            <w:left w:val="none" w:sz="0" w:space="0" w:color="auto"/>
            <w:bottom w:val="none" w:sz="0" w:space="0" w:color="auto"/>
            <w:right w:val="none" w:sz="0" w:space="0" w:color="auto"/>
          </w:divBdr>
        </w:div>
        <w:div w:id="319312129">
          <w:marLeft w:val="562"/>
          <w:marRight w:val="0"/>
          <w:marTop w:val="200"/>
          <w:marBottom w:val="0"/>
          <w:divBdr>
            <w:top w:val="none" w:sz="0" w:space="0" w:color="auto"/>
            <w:left w:val="none" w:sz="0" w:space="0" w:color="auto"/>
            <w:bottom w:val="none" w:sz="0" w:space="0" w:color="auto"/>
            <w:right w:val="none" w:sz="0" w:space="0" w:color="auto"/>
          </w:divBdr>
        </w:div>
        <w:div w:id="369233214">
          <w:marLeft w:val="1195"/>
          <w:marRight w:val="0"/>
          <w:marTop w:val="100"/>
          <w:marBottom w:val="0"/>
          <w:divBdr>
            <w:top w:val="none" w:sz="0" w:space="0" w:color="auto"/>
            <w:left w:val="none" w:sz="0" w:space="0" w:color="auto"/>
            <w:bottom w:val="none" w:sz="0" w:space="0" w:color="auto"/>
            <w:right w:val="none" w:sz="0" w:space="0" w:color="auto"/>
          </w:divBdr>
        </w:div>
        <w:div w:id="521209150">
          <w:marLeft w:val="562"/>
          <w:marRight w:val="0"/>
          <w:marTop w:val="200"/>
          <w:marBottom w:val="0"/>
          <w:divBdr>
            <w:top w:val="none" w:sz="0" w:space="0" w:color="auto"/>
            <w:left w:val="none" w:sz="0" w:space="0" w:color="auto"/>
            <w:bottom w:val="none" w:sz="0" w:space="0" w:color="auto"/>
            <w:right w:val="none" w:sz="0" w:space="0" w:color="auto"/>
          </w:divBdr>
        </w:div>
        <w:div w:id="860242305">
          <w:marLeft w:val="562"/>
          <w:marRight w:val="0"/>
          <w:marTop w:val="200"/>
          <w:marBottom w:val="0"/>
          <w:divBdr>
            <w:top w:val="none" w:sz="0" w:space="0" w:color="auto"/>
            <w:left w:val="none" w:sz="0" w:space="0" w:color="auto"/>
            <w:bottom w:val="none" w:sz="0" w:space="0" w:color="auto"/>
            <w:right w:val="none" w:sz="0" w:space="0" w:color="auto"/>
          </w:divBdr>
        </w:div>
        <w:div w:id="1315066489">
          <w:marLeft w:val="1195"/>
          <w:marRight w:val="0"/>
          <w:marTop w:val="100"/>
          <w:marBottom w:val="0"/>
          <w:divBdr>
            <w:top w:val="none" w:sz="0" w:space="0" w:color="auto"/>
            <w:left w:val="none" w:sz="0" w:space="0" w:color="auto"/>
            <w:bottom w:val="none" w:sz="0" w:space="0" w:color="auto"/>
            <w:right w:val="none" w:sz="0" w:space="0" w:color="auto"/>
          </w:divBdr>
        </w:div>
        <w:div w:id="1368602707">
          <w:marLeft w:val="562"/>
          <w:marRight w:val="0"/>
          <w:marTop w:val="200"/>
          <w:marBottom w:val="0"/>
          <w:divBdr>
            <w:top w:val="none" w:sz="0" w:space="0" w:color="auto"/>
            <w:left w:val="none" w:sz="0" w:space="0" w:color="auto"/>
            <w:bottom w:val="none" w:sz="0" w:space="0" w:color="auto"/>
            <w:right w:val="none" w:sz="0" w:space="0" w:color="auto"/>
          </w:divBdr>
        </w:div>
        <w:div w:id="1608464152">
          <w:marLeft w:val="1195"/>
          <w:marRight w:val="0"/>
          <w:marTop w:val="100"/>
          <w:marBottom w:val="0"/>
          <w:divBdr>
            <w:top w:val="none" w:sz="0" w:space="0" w:color="auto"/>
            <w:left w:val="none" w:sz="0" w:space="0" w:color="auto"/>
            <w:bottom w:val="none" w:sz="0" w:space="0" w:color="auto"/>
            <w:right w:val="none" w:sz="0" w:space="0" w:color="auto"/>
          </w:divBdr>
        </w:div>
        <w:div w:id="1978029695">
          <w:marLeft w:val="1195"/>
          <w:marRight w:val="0"/>
          <w:marTop w:val="100"/>
          <w:marBottom w:val="0"/>
          <w:divBdr>
            <w:top w:val="none" w:sz="0" w:space="0" w:color="auto"/>
            <w:left w:val="none" w:sz="0" w:space="0" w:color="auto"/>
            <w:bottom w:val="none" w:sz="0" w:space="0" w:color="auto"/>
            <w:right w:val="none" w:sz="0" w:space="0" w:color="auto"/>
          </w:divBdr>
        </w:div>
        <w:div w:id="1986928426">
          <w:marLeft w:val="562"/>
          <w:marRight w:val="0"/>
          <w:marTop w:val="200"/>
          <w:marBottom w:val="0"/>
          <w:divBdr>
            <w:top w:val="none" w:sz="0" w:space="0" w:color="auto"/>
            <w:left w:val="none" w:sz="0" w:space="0" w:color="auto"/>
            <w:bottom w:val="none" w:sz="0" w:space="0" w:color="auto"/>
            <w:right w:val="none" w:sz="0" w:space="0" w:color="auto"/>
          </w:divBdr>
        </w:div>
      </w:divsChild>
    </w:div>
    <w:div w:id="1564830114">
      <w:bodyDiv w:val="1"/>
      <w:marLeft w:val="0"/>
      <w:marRight w:val="0"/>
      <w:marTop w:val="0"/>
      <w:marBottom w:val="0"/>
      <w:divBdr>
        <w:top w:val="none" w:sz="0" w:space="0" w:color="auto"/>
        <w:left w:val="none" w:sz="0" w:space="0" w:color="auto"/>
        <w:bottom w:val="none" w:sz="0" w:space="0" w:color="auto"/>
        <w:right w:val="none" w:sz="0" w:space="0" w:color="auto"/>
      </w:divBdr>
      <w:divsChild>
        <w:div w:id="553852899">
          <w:marLeft w:val="0"/>
          <w:marRight w:val="0"/>
          <w:marTop w:val="0"/>
          <w:marBottom w:val="0"/>
          <w:divBdr>
            <w:top w:val="none" w:sz="0" w:space="0" w:color="auto"/>
            <w:left w:val="none" w:sz="0" w:space="0" w:color="auto"/>
            <w:bottom w:val="none" w:sz="0" w:space="0" w:color="auto"/>
            <w:right w:val="none" w:sz="0" w:space="0" w:color="auto"/>
          </w:divBdr>
          <w:divsChild>
            <w:div w:id="1996906610">
              <w:marLeft w:val="0"/>
              <w:marRight w:val="0"/>
              <w:marTop w:val="0"/>
              <w:marBottom w:val="0"/>
              <w:divBdr>
                <w:top w:val="none" w:sz="0" w:space="0" w:color="auto"/>
                <w:left w:val="none" w:sz="0" w:space="0" w:color="auto"/>
                <w:bottom w:val="none" w:sz="0" w:space="0" w:color="auto"/>
                <w:right w:val="none" w:sz="0" w:space="0" w:color="auto"/>
              </w:divBdr>
              <w:divsChild>
                <w:div w:id="78333019">
                  <w:marLeft w:val="0"/>
                  <w:marRight w:val="0"/>
                  <w:marTop w:val="0"/>
                  <w:marBottom w:val="0"/>
                  <w:divBdr>
                    <w:top w:val="none" w:sz="0" w:space="0" w:color="auto"/>
                    <w:left w:val="none" w:sz="0" w:space="0" w:color="auto"/>
                    <w:bottom w:val="none" w:sz="0" w:space="0" w:color="auto"/>
                    <w:right w:val="none" w:sz="0" w:space="0" w:color="auto"/>
                  </w:divBdr>
                  <w:divsChild>
                    <w:div w:id="19198209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34288186">
      <w:bodyDiv w:val="1"/>
      <w:marLeft w:val="0"/>
      <w:marRight w:val="0"/>
      <w:marTop w:val="0"/>
      <w:marBottom w:val="0"/>
      <w:divBdr>
        <w:top w:val="none" w:sz="0" w:space="0" w:color="auto"/>
        <w:left w:val="none" w:sz="0" w:space="0" w:color="auto"/>
        <w:bottom w:val="none" w:sz="0" w:space="0" w:color="auto"/>
        <w:right w:val="none" w:sz="0" w:space="0" w:color="auto"/>
      </w:divBdr>
      <w:divsChild>
        <w:div w:id="58216766">
          <w:marLeft w:val="0"/>
          <w:marRight w:val="0"/>
          <w:marTop w:val="0"/>
          <w:marBottom w:val="0"/>
          <w:divBdr>
            <w:top w:val="none" w:sz="0" w:space="0" w:color="auto"/>
            <w:left w:val="none" w:sz="0" w:space="0" w:color="auto"/>
            <w:bottom w:val="none" w:sz="0" w:space="0" w:color="auto"/>
            <w:right w:val="none" w:sz="0" w:space="0" w:color="auto"/>
          </w:divBdr>
          <w:divsChild>
            <w:div w:id="378163442">
              <w:marLeft w:val="-225"/>
              <w:marRight w:val="-225"/>
              <w:marTop w:val="0"/>
              <w:marBottom w:val="0"/>
              <w:divBdr>
                <w:top w:val="none" w:sz="0" w:space="0" w:color="auto"/>
                <w:left w:val="none" w:sz="0" w:space="0" w:color="auto"/>
                <w:bottom w:val="none" w:sz="0" w:space="0" w:color="auto"/>
                <w:right w:val="none" w:sz="0" w:space="0" w:color="auto"/>
              </w:divBdr>
              <w:divsChild>
                <w:div w:id="939486086">
                  <w:marLeft w:val="0"/>
                  <w:marRight w:val="0"/>
                  <w:marTop w:val="0"/>
                  <w:marBottom w:val="0"/>
                  <w:divBdr>
                    <w:top w:val="none" w:sz="0" w:space="0" w:color="auto"/>
                    <w:left w:val="none" w:sz="0" w:space="0" w:color="auto"/>
                    <w:bottom w:val="none" w:sz="0" w:space="0" w:color="auto"/>
                    <w:right w:val="none" w:sz="0" w:space="0" w:color="auto"/>
                  </w:divBdr>
                  <w:divsChild>
                    <w:div w:id="1086920874">
                      <w:marLeft w:val="0"/>
                      <w:marRight w:val="0"/>
                      <w:marTop w:val="0"/>
                      <w:marBottom w:val="0"/>
                      <w:divBdr>
                        <w:top w:val="none" w:sz="0" w:space="0" w:color="auto"/>
                        <w:left w:val="none" w:sz="0" w:space="0" w:color="auto"/>
                        <w:bottom w:val="none" w:sz="0" w:space="0" w:color="auto"/>
                        <w:right w:val="none" w:sz="0" w:space="0" w:color="auto"/>
                      </w:divBdr>
                      <w:divsChild>
                        <w:div w:id="159855584">
                          <w:marLeft w:val="-225"/>
                          <w:marRight w:val="-225"/>
                          <w:marTop w:val="0"/>
                          <w:marBottom w:val="0"/>
                          <w:divBdr>
                            <w:top w:val="none" w:sz="0" w:space="0" w:color="auto"/>
                            <w:left w:val="none" w:sz="0" w:space="0" w:color="auto"/>
                            <w:bottom w:val="none" w:sz="0" w:space="0" w:color="auto"/>
                            <w:right w:val="none" w:sz="0" w:space="0" w:color="auto"/>
                          </w:divBdr>
                          <w:divsChild>
                            <w:div w:id="219099013">
                              <w:marLeft w:val="0"/>
                              <w:marRight w:val="0"/>
                              <w:marTop w:val="0"/>
                              <w:marBottom w:val="0"/>
                              <w:divBdr>
                                <w:top w:val="none" w:sz="0" w:space="0" w:color="auto"/>
                                <w:left w:val="none" w:sz="0" w:space="0" w:color="auto"/>
                                <w:bottom w:val="none" w:sz="0" w:space="0" w:color="auto"/>
                                <w:right w:val="none" w:sz="0" w:space="0" w:color="auto"/>
                              </w:divBdr>
                              <w:divsChild>
                                <w:div w:id="1313482251">
                                  <w:marLeft w:val="-225"/>
                                  <w:marRight w:val="-225"/>
                                  <w:marTop w:val="0"/>
                                  <w:marBottom w:val="0"/>
                                  <w:divBdr>
                                    <w:top w:val="none" w:sz="0" w:space="0" w:color="auto"/>
                                    <w:left w:val="none" w:sz="0" w:space="0" w:color="auto"/>
                                    <w:bottom w:val="none" w:sz="0" w:space="0" w:color="auto"/>
                                    <w:right w:val="none" w:sz="0" w:space="0" w:color="auto"/>
                                  </w:divBdr>
                                  <w:divsChild>
                                    <w:div w:id="71898349">
                                      <w:marLeft w:val="0"/>
                                      <w:marRight w:val="0"/>
                                      <w:marTop w:val="0"/>
                                      <w:marBottom w:val="0"/>
                                      <w:divBdr>
                                        <w:top w:val="none" w:sz="0" w:space="0" w:color="auto"/>
                                        <w:left w:val="none" w:sz="0" w:space="0" w:color="auto"/>
                                        <w:bottom w:val="none" w:sz="0" w:space="0" w:color="auto"/>
                                        <w:right w:val="none" w:sz="0" w:space="0" w:color="auto"/>
                                      </w:divBdr>
                                      <w:divsChild>
                                        <w:div w:id="1508053680">
                                          <w:marLeft w:val="0"/>
                                          <w:marRight w:val="0"/>
                                          <w:marTop w:val="0"/>
                                          <w:marBottom w:val="0"/>
                                          <w:divBdr>
                                            <w:top w:val="none" w:sz="0" w:space="0" w:color="auto"/>
                                            <w:left w:val="none" w:sz="0" w:space="0" w:color="auto"/>
                                            <w:bottom w:val="none" w:sz="0" w:space="0" w:color="auto"/>
                                            <w:right w:val="none" w:sz="0" w:space="0" w:color="auto"/>
                                          </w:divBdr>
                                          <w:divsChild>
                                            <w:div w:id="830832581">
                                              <w:marLeft w:val="0"/>
                                              <w:marRight w:val="0"/>
                                              <w:marTop w:val="0"/>
                                              <w:marBottom w:val="0"/>
                                              <w:divBdr>
                                                <w:top w:val="none" w:sz="0" w:space="0" w:color="auto"/>
                                                <w:left w:val="none" w:sz="0" w:space="0" w:color="auto"/>
                                                <w:bottom w:val="none" w:sz="0" w:space="0" w:color="auto"/>
                                                <w:right w:val="none" w:sz="0" w:space="0" w:color="auto"/>
                                              </w:divBdr>
                                              <w:divsChild>
                                                <w:div w:id="1552620574">
                                                  <w:marLeft w:val="0"/>
                                                  <w:marRight w:val="0"/>
                                                  <w:marTop w:val="0"/>
                                                  <w:marBottom w:val="0"/>
                                                  <w:divBdr>
                                                    <w:top w:val="none" w:sz="0" w:space="0" w:color="auto"/>
                                                    <w:left w:val="none" w:sz="0" w:space="0" w:color="auto"/>
                                                    <w:bottom w:val="none" w:sz="0" w:space="0" w:color="auto"/>
                                                    <w:right w:val="none" w:sz="0" w:space="0" w:color="auto"/>
                                                  </w:divBdr>
                                                  <w:divsChild>
                                                    <w:div w:id="11546416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740326394">
      <w:bodyDiv w:val="1"/>
      <w:marLeft w:val="0"/>
      <w:marRight w:val="0"/>
      <w:marTop w:val="0"/>
      <w:marBottom w:val="0"/>
      <w:divBdr>
        <w:top w:val="none" w:sz="0" w:space="0" w:color="auto"/>
        <w:left w:val="none" w:sz="0" w:space="0" w:color="auto"/>
        <w:bottom w:val="none" w:sz="0" w:space="0" w:color="auto"/>
        <w:right w:val="none" w:sz="0" w:space="0" w:color="auto"/>
      </w:divBdr>
      <w:divsChild>
        <w:div w:id="60829489">
          <w:marLeft w:val="0"/>
          <w:marRight w:val="0"/>
          <w:marTop w:val="0"/>
          <w:marBottom w:val="0"/>
          <w:divBdr>
            <w:top w:val="none" w:sz="0" w:space="0" w:color="auto"/>
            <w:left w:val="none" w:sz="0" w:space="0" w:color="auto"/>
            <w:bottom w:val="none" w:sz="0" w:space="0" w:color="auto"/>
            <w:right w:val="none" w:sz="0" w:space="0" w:color="auto"/>
          </w:divBdr>
        </w:div>
        <w:div w:id="188958786">
          <w:marLeft w:val="0"/>
          <w:marRight w:val="0"/>
          <w:marTop w:val="0"/>
          <w:marBottom w:val="0"/>
          <w:divBdr>
            <w:top w:val="none" w:sz="0" w:space="0" w:color="auto"/>
            <w:left w:val="none" w:sz="0" w:space="0" w:color="auto"/>
            <w:bottom w:val="none" w:sz="0" w:space="0" w:color="auto"/>
            <w:right w:val="none" w:sz="0" w:space="0" w:color="auto"/>
          </w:divBdr>
        </w:div>
        <w:div w:id="335230592">
          <w:marLeft w:val="0"/>
          <w:marRight w:val="0"/>
          <w:marTop w:val="0"/>
          <w:marBottom w:val="0"/>
          <w:divBdr>
            <w:top w:val="none" w:sz="0" w:space="0" w:color="auto"/>
            <w:left w:val="none" w:sz="0" w:space="0" w:color="auto"/>
            <w:bottom w:val="none" w:sz="0" w:space="0" w:color="auto"/>
            <w:right w:val="none" w:sz="0" w:space="0" w:color="auto"/>
          </w:divBdr>
        </w:div>
        <w:div w:id="623388214">
          <w:marLeft w:val="0"/>
          <w:marRight w:val="0"/>
          <w:marTop w:val="0"/>
          <w:marBottom w:val="0"/>
          <w:divBdr>
            <w:top w:val="none" w:sz="0" w:space="0" w:color="auto"/>
            <w:left w:val="none" w:sz="0" w:space="0" w:color="auto"/>
            <w:bottom w:val="none" w:sz="0" w:space="0" w:color="auto"/>
            <w:right w:val="none" w:sz="0" w:space="0" w:color="auto"/>
          </w:divBdr>
        </w:div>
        <w:div w:id="792482647">
          <w:marLeft w:val="0"/>
          <w:marRight w:val="0"/>
          <w:marTop w:val="0"/>
          <w:marBottom w:val="0"/>
          <w:divBdr>
            <w:top w:val="none" w:sz="0" w:space="0" w:color="auto"/>
            <w:left w:val="none" w:sz="0" w:space="0" w:color="auto"/>
            <w:bottom w:val="none" w:sz="0" w:space="0" w:color="auto"/>
            <w:right w:val="none" w:sz="0" w:space="0" w:color="auto"/>
          </w:divBdr>
        </w:div>
        <w:div w:id="1300501140">
          <w:marLeft w:val="0"/>
          <w:marRight w:val="0"/>
          <w:marTop w:val="0"/>
          <w:marBottom w:val="0"/>
          <w:divBdr>
            <w:top w:val="none" w:sz="0" w:space="0" w:color="auto"/>
            <w:left w:val="none" w:sz="0" w:space="0" w:color="auto"/>
            <w:bottom w:val="none" w:sz="0" w:space="0" w:color="auto"/>
            <w:right w:val="none" w:sz="0" w:space="0" w:color="auto"/>
          </w:divBdr>
        </w:div>
        <w:div w:id="1441873467">
          <w:marLeft w:val="0"/>
          <w:marRight w:val="0"/>
          <w:marTop w:val="0"/>
          <w:marBottom w:val="0"/>
          <w:divBdr>
            <w:top w:val="none" w:sz="0" w:space="0" w:color="auto"/>
            <w:left w:val="none" w:sz="0" w:space="0" w:color="auto"/>
            <w:bottom w:val="none" w:sz="0" w:space="0" w:color="auto"/>
            <w:right w:val="none" w:sz="0" w:space="0" w:color="auto"/>
          </w:divBdr>
        </w:div>
        <w:div w:id="1463617189">
          <w:marLeft w:val="0"/>
          <w:marRight w:val="0"/>
          <w:marTop w:val="0"/>
          <w:marBottom w:val="0"/>
          <w:divBdr>
            <w:top w:val="none" w:sz="0" w:space="0" w:color="auto"/>
            <w:left w:val="none" w:sz="0" w:space="0" w:color="auto"/>
            <w:bottom w:val="none" w:sz="0" w:space="0" w:color="auto"/>
            <w:right w:val="none" w:sz="0" w:space="0" w:color="auto"/>
          </w:divBdr>
        </w:div>
        <w:div w:id="1603805155">
          <w:marLeft w:val="0"/>
          <w:marRight w:val="0"/>
          <w:marTop w:val="0"/>
          <w:marBottom w:val="0"/>
          <w:divBdr>
            <w:top w:val="none" w:sz="0" w:space="0" w:color="auto"/>
            <w:left w:val="none" w:sz="0" w:space="0" w:color="auto"/>
            <w:bottom w:val="none" w:sz="0" w:space="0" w:color="auto"/>
            <w:right w:val="none" w:sz="0" w:space="0" w:color="auto"/>
          </w:divBdr>
        </w:div>
        <w:div w:id="1743526984">
          <w:marLeft w:val="0"/>
          <w:marRight w:val="0"/>
          <w:marTop w:val="0"/>
          <w:marBottom w:val="0"/>
          <w:divBdr>
            <w:top w:val="none" w:sz="0" w:space="0" w:color="auto"/>
            <w:left w:val="none" w:sz="0" w:space="0" w:color="auto"/>
            <w:bottom w:val="none" w:sz="0" w:space="0" w:color="auto"/>
            <w:right w:val="none" w:sz="0" w:space="0" w:color="auto"/>
          </w:divBdr>
        </w:div>
        <w:div w:id="1810781582">
          <w:marLeft w:val="0"/>
          <w:marRight w:val="0"/>
          <w:marTop w:val="0"/>
          <w:marBottom w:val="0"/>
          <w:divBdr>
            <w:top w:val="none" w:sz="0" w:space="0" w:color="auto"/>
            <w:left w:val="none" w:sz="0" w:space="0" w:color="auto"/>
            <w:bottom w:val="none" w:sz="0" w:space="0" w:color="auto"/>
            <w:right w:val="none" w:sz="0" w:space="0" w:color="auto"/>
          </w:divBdr>
        </w:div>
        <w:div w:id="1896310804">
          <w:marLeft w:val="0"/>
          <w:marRight w:val="0"/>
          <w:marTop w:val="0"/>
          <w:marBottom w:val="0"/>
          <w:divBdr>
            <w:top w:val="none" w:sz="0" w:space="0" w:color="auto"/>
            <w:left w:val="none" w:sz="0" w:space="0" w:color="auto"/>
            <w:bottom w:val="none" w:sz="0" w:space="0" w:color="auto"/>
            <w:right w:val="none" w:sz="0" w:space="0" w:color="auto"/>
          </w:divBdr>
        </w:div>
        <w:div w:id="1899707515">
          <w:marLeft w:val="0"/>
          <w:marRight w:val="0"/>
          <w:marTop w:val="0"/>
          <w:marBottom w:val="0"/>
          <w:divBdr>
            <w:top w:val="none" w:sz="0" w:space="0" w:color="auto"/>
            <w:left w:val="none" w:sz="0" w:space="0" w:color="auto"/>
            <w:bottom w:val="none" w:sz="0" w:space="0" w:color="auto"/>
            <w:right w:val="none" w:sz="0" w:space="0" w:color="auto"/>
          </w:divBdr>
        </w:div>
        <w:div w:id="1924944861">
          <w:marLeft w:val="0"/>
          <w:marRight w:val="0"/>
          <w:marTop w:val="0"/>
          <w:marBottom w:val="0"/>
          <w:divBdr>
            <w:top w:val="none" w:sz="0" w:space="0" w:color="auto"/>
            <w:left w:val="none" w:sz="0" w:space="0" w:color="auto"/>
            <w:bottom w:val="none" w:sz="0" w:space="0" w:color="auto"/>
            <w:right w:val="none" w:sz="0" w:space="0" w:color="auto"/>
          </w:divBdr>
        </w:div>
        <w:div w:id="2009406184">
          <w:marLeft w:val="0"/>
          <w:marRight w:val="0"/>
          <w:marTop w:val="0"/>
          <w:marBottom w:val="0"/>
          <w:divBdr>
            <w:top w:val="none" w:sz="0" w:space="0" w:color="auto"/>
            <w:left w:val="none" w:sz="0" w:space="0" w:color="auto"/>
            <w:bottom w:val="none" w:sz="0" w:space="0" w:color="auto"/>
            <w:right w:val="none" w:sz="0" w:space="0" w:color="auto"/>
          </w:divBdr>
        </w:div>
        <w:div w:id="2045204100">
          <w:marLeft w:val="0"/>
          <w:marRight w:val="0"/>
          <w:marTop w:val="0"/>
          <w:marBottom w:val="0"/>
          <w:divBdr>
            <w:top w:val="none" w:sz="0" w:space="0" w:color="auto"/>
            <w:left w:val="none" w:sz="0" w:space="0" w:color="auto"/>
            <w:bottom w:val="none" w:sz="0" w:space="0" w:color="auto"/>
            <w:right w:val="none" w:sz="0" w:space="0" w:color="auto"/>
          </w:divBdr>
        </w:div>
        <w:div w:id="2047481106">
          <w:marLeft w:val="0"/>
          <w:marRight w:val="0"/>
          <w:marTop w:val="0"/>
          <w:marBottom w:val="0"/>
          <w:divBdr>
            <w:top w:val="none" w:sz="0" w:space="0" w:color="auto"/>
            <w:left w:val="none" w:sz="0" w:space="0" w:color="auto"/>
            <w:bottom w:val="none" w:sz="0" w:space="0" w:color="auto"/>
            <w:right w:val="none" w:sz="0" w:space="0" w:color="auto"/>
          </w:divBdr>
        </w:div>
      </w:divsChild>
    </w:div>
    <w:div w:id="1806044073">
      <w:bodyDiv w:val="1"/>
      <w:marLeft w:val="0"/>
      <w:marRight w:val="0"/>
      <w:marTop w:val="0"/>
      <w:marBottom w:val="0"/>
      <w:divBdr>
        <w:top w:val="none" w:sz="0" w:space="0" w:color="auto"/>
        <w:left w:val="none" w:sz="0" w:space="0" w:color="auto"/>
        <w:bottom w:val="none" w:sz="0" w:space="0" w:color="auto"/>
        <w:right w:val="none" w:sz="0" w:space="0" w:color="auto"/>
      </w:divBdr>
    </w:div>
    <w:div w:id="1806390240">
      <w:bodyDiv w:val="1"/>
      <w:marLeft w:val="0"/>
      <w:marRight w:val="0"/>
      <w:marTop w:val="0"/>
      <w:marBottom w:val="0"/>
      <w:divBdr>
        <w:top w:val="none" w:sz="0" w:space="0" w:color="auto"/>
        <w:left w:val="none" w:sz="0" w:space="0" w:color="auto"/>
        <w:bottom w:val="none" w:sz="0" w:space="0" w:color="auto"/>
        <w:right w:val="none" w:sz="0" w:space="0" w:color="auto"/>
      </w:divBdr>
    </w:div>
    <w:div w:id="1834374831">
      <w:bodyDiv w:val="1"/>
      <w:marLeft w:val="0"/>
      <w:marRight w:val="0"/>
      <w:marTop w:val="0"/>
      <w:marBottom w:val="0"/>
      <w:divBdr>
        <w:top w:val="none" w:sz="0" w:space="0" w:color="auto"/>
        <w:left w:val="none" w:sz="0" w:space="0" w:color="auto"/>
        <w:bottom w:val="none" w:sz="0" w:space="0" w:color="auto"/>
        <w:right w:val="none" w:sz="0" w:space="0" w:color="auto"/>
      </w:divBdr>
      <w:divsChild>
        <w:div w:id="1360474732">
          <w:marLeft w:val="0"/>
          <w:marRight w:val="0"/>
          <w:marTop w:val="0"/>
          <w:marBottom w:val="0"/>
          <w:divBdr>
            <w:top w:val="none" w:sz="0" w:space="0" w:color="auto"/>
            <w:left w:val="none" w:sz="0" w:space="0" w:color="auto"/>
            <w:bottom w:val="none" w:sz="0" w:space="0" w:color="auto"/>
            <w:right w:val="none" w:sz="0" w:space="0" w:color="auto"/>
          </w:divBdr>
          <w:divsChild>
            <w:div w:id="1606185720">
              <w:marLeft w:val="-225"/>
              <w:marRight w:val="-225"/>
              <w:marTop w:val="0"/>
              <w:marBottom w:val="0"/>
              <w:divBdr>
                <w:top w:val="none" w:sz="0" w:space="0" w:color="auto"/>
                <w:left w:val="none" w:sz="0" w:space="0" w:color="auto"/>
                <w:bottom w:val="none" w:sz="0" w:space="0" w:color="auto"/>
                <w:right w:val="none" w:sz="0" w:space="0" w:color="auto"/>
              </w:divBdr>
              <w:divsChild>
                <w:div w:id="210923447">
                  <w:marLeft w:val="0"/>
                  <w:marRight w:val="0"/>
                  <w:marTop w:val="0"/>
                  <w:marBottom w:val="0"/>
                  <w:divBdr>
                    <w:top w:val="none" w:sz="0" w:space="0" w:color="auto"/>
                    <w:left w:val="none" w:sz="0" w:space="0" w:color="auto"/>
                    <w:bottom w:val="none" w:sz="0" w:space="0" w:color="auto"/>
                    <w:right w:val="none" w:sz="0" w:space="0" w:color="auto"/>
                  </w:divBdr>
                  <w:divsChild>
                    <w:div w:id="1904177083">
                      <w:marLeft w:val="0"/>
                      <w:marRight w:val="0"/>
                      <w:marTop w:val="0"/>
                      <w:marBottom w:val="0"/>
                      <w:divBdr>
                        <w:top w:val="none" w:sz="0" w:space="0" w:color="auto"/>
                        <w:left w:val="none" w:sz="0" w:space="0" w:color="auto"/>
                        <w:bottom w:val="none" w:sz="0" w:space="0" w:color="auto"/>
                        <w:right w:val="none" w:sz="0" w:space="0" w:color="auto"/>
                      </w:divBdr>
                      <w:divsChild>
                        <w:div w:id="2021199659">
                          <w:marLeft w:val="-225"/>
                          <w:marRight w:val="-225"/>
                          <w:marTop w:val="0"/>
                          <w:marBottom w:val="0"/>
                          <w:divBdr>
                            <w:top w:val="none" w:sz="0" w:space="0" w:color="auto"/>
                            <w:left w:val="none" w:sz="0" w:space="0" w:color="auto"/>
                            <w:bottom w:val="none" w:sz="0" w:space="0" w:color="auto"/>
                            <w:right w:val="none" w:sz="0" w:space="0" w:color="auto"/>
                          </w:divBdr>
                          <w:divsChild>
                            <w:div w:id="704134064">
                              <w:marLeft w:val="0"/>
                              <w:marRight w:val="0"/>
                              <w:marTop w:val="0"/>
                              <w:marBottom w:val="0"/>
                              <w:divBdr>
                                <w:top w:val="none" w:sz="0" w:space="0" w:color="auto"/>
                                <w:left w:val="none" w:sz="0" w:space="0" w:color="auto"/>
                                <w:bottom w:val="none" w:sz="0" w:space="0" w:color="auto"/>
                                <w:right w:val="none" w:sz="0" w:space="0" w:color="auto"/>
                              </w:divBdr>
                              <w:divsChild>
                                <w:div w:id="114258786">
                                  <w:marLeft w:val="-225"/>
                                  <w:marRight w:val="-225"/>
                                  <w:marTop w:val="0"/>
                                  <w:marBottom w:val="0"/>
                                  <w:divBdr>
                                    <w:top w:val="none" w:sz="0" w:space="0" w:color="auto"/>
                                    <w:left w:val="none" w:sz="0" w:space="0" w:color="auto"/>
                                    <w:bottom w:val="none" w:sz="0" w:space="0" w:color="auto"/>
                                    <w:right w:val="none" w:sz="0" w:space="0" w:color="auto"/>
                                  </w:divBdr>
                                  <w:divsChild>
                                    <w:div w:id="1371301492">
                                      <w:marLeft w:val="0"/>
                                      <w:marRight w:val="0"/>
                                      <w:marTop w:val="0"/>
                                      <w:marBottom w:val="0"/>
                                      <w:divBdr>
                                        <w:top w:val="none" w:sz="0" w:space="0" w:color="auto"/>
                                        <w:left w:val="none" w:sz="0" w:space="0" w:color="auto"/>
                                        <w:bottom w:val="none" w:sz="0" w:space="0" w:color="auto"/>
                                        <w:right w:val="none" w:sz="0" w:space="0" w:color="auto"/>
                                      </w:divBdr>
                                      <w:divsChild>
                                        <w:div w:id="1570076432">
                                          <w:marLeft w:val="0"/>
                                          <w:marRight w:val="0"/>
                                          <w:marTop w:val="0"/>
                                          <w:marBottom w:val="0"/>
                                          <w:divBdr>
                                            <w:top w:val="none" w:sz="0" w:space="0" w:color="auto"/>
                                            <w:left w:val="none" w:sz="0" w:space="0" w:color="auto"/>
                                            <w:bottom w:val="none" w:sz="0" w:space="0" w:color="auto"/>
                                            <w:right w:val="none" w:sz="0" w:space="0" w:color="auto"/>
                                          </w:divBdr>
                                          <w:divsChild>
                                            <w:div w:id="406660047">
                                              <w:marLeft w:val="0"/>
                                              <w:marRight w:val="0"/>
                                              <w:marTop w:val="0"/>
                                              <w:marBottom w:val="0"/>
                                              <w:divBdr>
                                                <w:top w:val="none" w:sz="0" w:space="0" w:color="auto"/>
                                                <w:left w:val="none" w:sz="0" w:space="0" w:color="auto"/>
                                                <w:bottom w:val="none" w:sz="0" w:space="0" w:color="auto"/>
                                                <w:right w:val="none" w:sz="0" w:space="0" w:color="auto"/>
                                              </w:divBdr>
                                              <w:divsChild>
                                                <w:div w:id="1829665404">
                                                  <w:marLeft w:val="0"/>
                                                  <w:marRight w:val="0"/>
                                                  <w:marTop w:val="0"/>
                                                  <w:marBottom w:val="0"/>
                                                  <w:divBdr>
                                                    <w:top w:val="none" w:sz="0" w:space="0" w:color="auto"/>
                                                    <w:left w:val="none" w:sz="0" w:space="0" w:color="auto"/>
                                                    <w:bottom w:val="none" w:sz="0" w:space="0" w:color="auto"/>
                                                    <w:right w:val="none" w:sz="0" w:space="0" w:color="auto"/>
                                                  </w:divBdr>
                                                  <w:divsChild>
                                                    <w:div w:id="19552108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888951211">
      <w:bodyDiv w:val="1"/>
      <w:marLeft w:val="0"/>
      <w:marRight w:val="0"/>
      <w:marTop w:val="0"/>
      <w:marBottom w:val="0"/>
      <w:divBdr>
        <w:top w:val="none" w:sz="0" w:space="0" w:color="auto"/>
        <w:left w:val="none" w:sz="0" w:space="0" w:color="auto"/>
        <w:bottom w:val="none" w:sz="0" w:space="0" w:color="auto"/>
        <w:right w:val="none" w:sz="0" w:space="0" w:color="auto"/>
      </w:divBdr>
      <w:divsChild>
        <w:div w:id="1442870933">
          <w:marLeft w:val="0"/>
          <w:marRight w:val="0"/>
          <w:marTop w:val="0"/>
          <w:marBottom w:val="0"/>
          <w:divBdr>
            <w:top w:val="none" w:sz="0" w:space="0" w:color="auto"/>
            <w:left w:val="none" w:sz="0" w:space="0" w:color="auto"/>
            <w:bottom w:val="none" w:sz="0" w:space="0" w:color="auto"/>
            <w:right w:val="none" w:sz="0" w:space="0" w:color="auto"/>
          </w:divBdr>
          <w:divsChild>
            <w:div w:id="1377974458">
              <w:marLeft w:val="0"/>
              <w:marRight w:val="0"/>
              <w:marTop w:val="0"/>
              <w:marBottom w:val="0"/>
              <w:divBdr>
                <w:top w:val="none" w:sz="0" w:space="0" w:color="auto"/>
                <w:left w:val="none" w:sz="0" w:space="0" w:color="auto"/>
                <w:bottom w:val="none" w:sz="0" w:space="0" w:color="auto"/>
                <w:right w:val="none" w:sz="0" w:space="0" w:color="auto"/>
              </w:divBdr>
              <w:divsChild>
                <w:div w:id="619216683">
                  <w:marLeft w:val="0"/>
                  <w:marRight w:val="0"/>
                  <w:marTop w:val="0"/>
                  <w:marBottom w:val="0"/>
                  <w:divBdr>
                    <w:top w:val="none" w:sz="0" w:space="0" w:color="auto"/>
                    <w:left w:val="none" w:sz="0" w:space="0" w:color="auto"/>
                    <w:bottom w:val="none" w:sz="0" w:space="0" w:color="auto"/>
                    <w:right w:val="none" w:sz="0" w:space="0" w:color="auto"/>
                  </w:divBdr>
                  <w:divsChild>
                    <w:div w:id="13687247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40214246">
      <w:bodyDiv w:val="1"/>
      <w:marLeft w:val="0"/>
      <w:marRight w:val="0"/>
      <w:marTop w:val="0"/>
      <w:marBottom w:val="0"/>
      <w:divBdr>
        <w:top w:val="none" w:sz="0" w:space="0" w:color="auto"/>
        <w:left w:val="none" w:sz="0" w:space="0" w:color="auto"/>
        <w:bottom w:val="none" w:sz="0" w:space="0" w:color="auto"/>
        <w:right w:val="none" w:sz="0" w:space="0" w:color="auto"/>
      </w:divBdr>
      <w:divsChild>
        <w:div w:id="1753315706">
          <w:marLeft w:val="0"/>
          <w:marRight w:val="0"/>
          <w:marTop w:val="0"/>
          <w:marBottom w:val="0"/>
          <w:divBdr>
            <w:top w:val="none" w:sz="0" w:space="0" w:color="auto"/>
            <w:left w:val="none" w:sz="0" w:space="0" w:color="auto"/>
            <w:bottom w:val="none" w:sz="0" w:space="0" w:color="auto"/>
            <w:right w:val="none" w:sz="0" w:space="0" w:color="auto"/>
          </w:divBdr>
          <w:divsChild>
            <w:div w:id="2006392413">
              <w:marLeft w:val="0"/>
              <w:marRight w:val="0"/>
              <w:marTop w:val="0"/>
              <w:marBottom w:val="0"/>
              <w:divBdr>
                <w:top w:val="none" w:sz="0" w:space="0" w:color="auto"/>
                <w:left w:val="none" w:sz="0" w:space="0" w:color="auto"/>
                <w:bottom w:val="none" w:sz="0" w:space="0" w:color="auto"/>
                <w:right w:val="none" w:sz="0" w:space="0" w:color="auto"/>
              </w:divBdr>
              <w:divsChild>
                <w:div w:id="1367216929">
                  <w:marLeft w:val="0"/>
                  <w:marRight w:val="0"/>
                  <w:marTop w:val="0"/>
                  <w:marBottom w:val="0"/>
                  <w:divBdr>
                    <w:top w:val="none" w:sz="0" w:space="0" w:color="auto"/>
                    <w:left w:val="none" w:sz="0" w:space="0" w:color="auto"/>
                    <w:bottom w:val="none" w:sz="0" w:space="0" w:color="auto"/>
                    <w:right w:val="none" w:sz="0" w:space="0" w:color="auto"/>
                  </w:divBdr>
                  <w:divsChild>
                    <w:div w:id="12922515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55863730">
      <w:bodyDiv w:val="1"/>
      <w:marLeft w:val="0"/>
      <w:marRight w:val="0"/>
      <w:marTop w:val="0"/>
      <w:marBottom w:val="0"/>
      <w:divBdr>
        <w:top w:val="none" w:sz="0" w:space="0" w:color="auto"/>
        <w:left w:val="none" w:sz="0" w:space="0" w:color="auto"/>
        <w:bottom w:val="none" w:sz="0" w:space="0" w:color="auto"/>
        <w:right w:val="none" w:sz="0" w:space="0" w:color="auto"/>
      </w:divBdr>
    </w:div>
    <w:div w:id="1965963422">
      <w:bodyDiv w:val="1"/>
      <w:marLeft w:val="0"/>
      <w:marRight w:val="0"/>
      <w:marTop w:val="0"/>
      <w:marBottom w:val="0"/>
      <w:divBdr>
        <w:top w:val="none" w:sz="0" w:space="0" w:color="auto"/>
        <w:left w:val="none" w:sz="0" w:space="0" w:color="auto"/>
        <w:bottom w:val="none" w:sz="0" w:space="0" w:color="auto"/>
        <w:right w:val="none" w:sz="0" w:space="0" w:color="auto"/>
      </w:divBdr>
      <w:divsChild>
        <w:div w:id="89932788">
          <w:marLeft w:val="0"/>
          <w:marRight w:val="0"/>
          <w:marTop w:val="0"/>
          <w:marBottom w:val="0"/>
          <w:divBdr>
            <w:top w:val="none" w:sz="0" w:space="0" w:color="auto"/>
            <w:left w:val="none" w:sz="0" w:space="0" w:color="auto"/>
            <w:bottom w:val="none" w:sz="0" w:space="0" w:color="auto"/>
            <w:right w:val="none" w:sz="0" w:space="0" w:color="auto"/>
          </w:divBdr>
          <w:divsChild>
            <w:div w:id="1259482415">
              <w:marLeft w:val="0"/>
              <w:marRight w:val="0"/>
              <w:marTop w:val="0"/>
              <w:marBottom w:val="0"/>
              <w:divBdr>
                <w:top w:val="none" w:sz="0" w:space="0" w:color="auto"/>
                <w:left w:val="none" w:sz="0" w:space="0" w:color="auto"/>
                <w:bottom w:val="none" w:sz="0" w:space="0" w:color="auto"/>
                <w:right w:val="none" w:sz="0" w:space="0" w:color="auto"/>
              </w:divBdr>
              <w:divsChild>
                <w:div w:id="35275859">
                  <w:marLeft w:val="0"/>
                  <w:marRight w:val="0"/>
                  <w:marTop w:val="0"/>
                  <w:marBottom w:val="0"/>
                  <w:divBdr>
                    <w:top w:val="none" w:sz="0" w:space="0" w:color="auto"/>
                    <w:left w:val="none" w:sz="0" w:space="0" w:color="auto"/>
                    <w:bottom w:val="none" w:sz="0" w:space="0" w:color="auto"/>
                    <w:right w:val="none" w:sz="0" w:space="0" w:color="auto"/>
                  </w:divBdr>
                  <w:divsChild>
                    <w:div w:id="6637085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4406189">
      <w:bodyDiv w:val="1"/>
      <w:marLeft w:val="0"/>
      <w:marRight w:val="0"/>
      <w:marTop w:val="0"/>
      <w:marBottom w:val="0"/>
      <w:divBdr>
        <w:top w:val="none" w:sz="0" w:space="0" w:color="auto"/>
        <w:left w:val="none" w:sz="0" w:space="0" w:color="auto"/>
        <w:bottom w:val="none" w:sz="0" w:space="0" w:color="auto"/>
        <w:right w:val="none" w:sz="0" w:space="0" w:color="auto"/>
      </w:divBdr>
    </w:div>
    <w:div w:id="2017270565">
      <w:bodyDiv w:val="1"/>
      <w:marLeft w:val="0"/>
      <w:marRight w:val="0"/>
      <w:marTop w:val="0"/>
      <w:marBottom w:val="0"/>
      <w:divBdr>
        <w:top w:val="none" w:sz="0" w:space="0" w:color="auto"/>
        <w:left w:val="none" w:sz="0" w:space="0" w:color="auto"/>
        <w:bottom w:val="none" w:sz="0" w:space="0" w:color="auto"/>
        <w:right w:val="none" w:sz="0" w:space="0" w:color="auto"/>
      </w:divBdr>
      <w:divsChild>
        <w:div w:id="397367551">
          <w:marLeft w:val="1195"/>
          <w:marRight w:val="0"/>
          <w:marTop w:val="100"/>
          <w:marBottom w:val="0"/>
          <w:divBdr>
            <w:top w:val="none" w:sz="0" w:space="0" w:color="auto"/>
            <w:left w:val="none" w:sz="0" w:space="0" w:color="auto"/>
            <w:bottom w:val="none" w:sz="0" w:space="0" w:color="auto"/>
            <w:right w:val="none" w:sz="0" w:space="0" w:color="auto"/>
          </w:divBdr>
        </w:div>
        <w:div w:id="493378642">
          <w:marLeft w:val="1195"/>
          <w:marRight w:val="0"/>
          <w:marTop w:val="100"/>
          <w:marBottom w:val="0"/>
          <w:divBdr>
            <w:top w:val="none" w:sz="0" w:space="0" w:color="auto"/>
            <w:left w:val="none" w:sz="0" w:space="0" w:color="auto"/>
            <w:bottom w:val="none" w:sz="0" w:space="0" w:color="auto"/>
            <w:right w:val="none" w:sz="0" w:space="0" w:color="auto"/>
          </w:divBdr>
        </w:div>
        <w:div w:id="812257157">
          <w:marLeft w:val="1195"/>
          <w:marRight w:val="0"/>
          <w:marTop w:val="100"/>
          <w:marBottom w:val="0"/>
          <w:divBdr>
            <w:top w:val="none" w:sz="0" w:space="0" w:color="auto"/>
            <w:left w:val="none" w:sz="0" w:space="0" w:color="auto"/>
            <w:bottom w:val="none" w:sz="0" w:space="0" w:color="auto"/>
            <w:right w:val="none" w:sz="0" w:space="0" w:color="auto"/>
          </w:divBdr>
        </w:div>
        <w:div w:id="1117723863">
          <w:marLeft w:val="1195"/>
          <w:marRight w:val="0"/>
          <w:marTop w:val="100"/>
          <w:marBottom w:val="0"/>
          <w:divBdr>
            <w:top w:val="none" w:sz="0" w:space="0" w:color="auto"/>
            <w:left w:val="none" w:sz="0" w:space="0" w:color="auto"/>
            <w:bottom w:val="none" w:sz="0" w:space="0" w:color="auto"/>
            <w:right w:val="none" w:sz="0" w:space="0" w:color="auto"/>
          </w:divBdr>
        </w:div>
        <w:div w:id="1352099469">
          <w:marLeft w:val="1195"/>
          <w:marRight w:val="0"/>
          <w:marTop w:val="100"/>
          <w:marBottom w:val="0"/>
          <w:divBdr>
            <w:top w:val="none" w:sz="0" w:space="0" w:color="auto"/>
            <w:left w:val="none" w:sz="0" w:space="0" w:color="auto"/>
            <w:bottom w:val="none" w:sz="0" w:space="0" w:color="auto"/>
            <w:right w:val="none" w:sz="0" w:space="0" w:color="auto"/>
          </w:divBdr>
        </w:div>
        <w:div w:id="1364287671">
          <w:marLeft w:val="562"/>
          <w:marRight w:val="0"/>
          <w:marTop w:val="200"/>
          <w:marBottom w:val="0"/>
          <w:divBdr>
            <w:top w:val="none" w:sz="0" w:space="0" w:color="auto"/>
            <w:left w:val="none" w:sz="0" w:space="0" w:color="auto"/>
            <w:bottom w:val="none" w:sz="0" w:space="0" w:color="auto"/>
            <w:right w:val="none" w:sz="0" w:space="0" w:color="auto"/>
          </w:divBdr>
        </w:div>
        <w:div w:id="1473333266">
          <w:marLeft w:val="1195"/>
          <w:marRight w:val="0"/>
          <w:marTop w:val="100"/>
          <w:marBottom w:val="0"/>
          <w:divBdr>
            <w:top w:val="none" w:sz="0" w:space="0" w:color="auto"/>
            <w:left w:val="none" w:sz="0" w:space="0" w:color="auto"/>
            <w:bottom w:val="none" w:sz="0" w:space="0" w:color="auto"/>
            <w:right w:val="none" w:sz="0" w:space="0" w:color="auto"/>
          </w:divBdr>
        </w:div>
        <w:div w:id="1573929007">
          <w:marLeft w:val="562"/>
          <w:marRight w:val="0"/>
          <w:marTop w:val="200"/>
          <w:marBottom w:val="0"/>
          <w:divBdr>
            <w:top w:val="none" w:sz="0" w:space="0" w:color="auto"/>
            <w:left w:val="none" w:sz="0" w:space="0" w:color="auto"/>
            <w:bottom w:val="none" w:sz="0" w:space="0" w:color="auto"/>
            <w:right w:val="none" w:sz="0" w:space="0" w:color="auto"/>
          </w:divBdr>
        </w:div>
        <w:div w:id="1595893503">
          <w:marLeft w:val="562"/>
          <w:marRight w:val="0"/>
          <w:marTop w:val="200"/>
          <w:marBottom w:val="0"/>
          <w:divBdr>
            <w:top w:val="none" w:sz="0" w:space="0" w:color="auto"/>
            <w:left w:val="none" w:sz="0" w:space="0" w:color="auto"/>
            <w:bottom w:val="none" w:sz="0" w:space="0" w:color="auto"/>
            <w:right w:val="none" w:sz="0" w:space="0" w:color="auto"/>
          </w:divBdr>
        </w:div>
        <w:div w:id="1760831841">
          <w:marLeft w:val="1195"/>
          <w:marRight w:val="0"/>
          <w:marTop w:val="100"/>
          <w:marBottom w:val="0"/>
          <w:divBdr>
            <w:top w:val="none" w:sz="0" w:space="0" w:color="auto"/>
            <w:left w:val="none" w:sz="0" w:space="0" w:color="auto"/>
            <w:bottom w:val="none" w:sz="0" w:space="0" w:color="auto"/>
            <w:right w:val="none" w:sz="0" w:space="0" w:color="auto"/>
          </w:divBdr>
        </w:div>
        <w:div w:id="1891259181">
          <w:marLeft w:val="562"/>
          <w:marRight w:val="0"/>
          <w:marTop w:val="200"/>
          <w:marBottom w:val="0"/>
          <w:divBdr>
            <w:top w:val="none" w:sz="0" w:space="0" w:color="auto"/>
            <w:left w:val="none" w:sz="0" w:space="0" w:color="auto"/>
            <w:bottom w:val="none" w:sz="0" w:space="0" w:color="auto"/>
            <w:right w:val="none" w:sz="0" w:space="0" w:color="auto"/>
          </w:divBdr>
        </w:div>
        <w:div w:id="1962955931">
          <w:marLeft w:val="562"/>
          <w:marRight w:val="0"/>
          <w:marTop w:val="200"/>
          <w:marBottom w:val="0"/>
          <w:divBdr>
            <w:top w:val="none" w:sz="0" w:space="0" w:color="auto"/>
            <w:left w:val="none" w:sz="0" w:space="0" w:color="auto"/>
            <w:bottom w:val="none" w:sz="0" w:space="0" w:color="auto"/>
            <w:right w:val="none" w:sz="0" w:space="0" w:color="auto"/>
          </w:divBdr>
        </w:div>
      </w:divsChild>
    </w:div>
    <w:div w:id="2063477240">
      <w:bodyDiv w:val="1"/>
      <w:marLeft w:val="0"/>
      <w:marRight w:val="0"/>
      <w:marTop w:val="0"/>
      <w:marBottom w:val="0"/>
      <w:divBdr>
        <w:top w:val="none" w:sz="0" w:space="0" w:color="auto"/>
        <w:left w:val="none" w:sz="0" w:space="0" w:color="auto"/>
        <w:bottom w:val="none" w:sz="0" w:space="0" w:color="auto"/>
        <w:right w:val="none" w:sz="0" w:space="0" w:color="auto"/>
      </w:divBdr>
      <w:divsChild>
        <w:div w:id="1249266753">
          <w:marLeft w:val="0"/>
          <w:marRight w:val="0"/>
          <w:marTop w:val="0"/>
          <w:marBottom w:val="0"/>
          <w:divBdr>
            <w:top w:val="none" w:sz="0" w:space="0" w:color="auto"/>
            <w:left w:val="none" w:sz="0" w:space="0" w:color="auto"/>
            <w:bottom w:val="none" w:sz="0" w:space="0" w:color="auto"/>
            <w:right w:val="none" w:sz="0" w:space="0" w:color="auto"/>
          </w:divBdr>
          <w:divsChild>
            <w:div w:id="955913012">
              <w:marLeft w:val="-225"/>
              <w:marRight w:val="-225"/>
              <w:marTop w:val="0"/>
              <w:marBottom w:val="0"/>
              <w:divBdr>
                <w:top w:val="none" w:sz="0" w:space="0" w:color="auto"/>
                <w:left w:val="none" w:sz="0" w:space="0" w:color="auto"/>
                <w:bottom w:val="none" w:sz="0" w:space="0" w:color="auto"/>
                <w:right w:val="none" w:sz="0" w:space="0" w:color="auto"/>
              </w:divBdr>
              <w:divsChild>
                <w:div w:id="1379014262">
                  <w:marLeft w:val="0"/>
                  <w:marRight w:val="0"/>
                  <w:marTop w:val="0"/>
                  <w:marBottom w:val="0"/>
                  <w:divBdr>
                    <w:top w:val="none" w:sz="0" w:space="0" w:color="auto"/>
                    <w:left w:val="none" w:sz="0" w:space="0" w:color="auto"/>
                    <w:bottom w:val="none" w:sz="0" w:space="0" w:color="auto"/>
                    <w:right w:val="none" w:sz="0" w:space="0" w:color="auto"/>
                  </w:divBdr>
                  <w:divsChild>
                    <w:div w:id="1807625241">
                      <w:marLeft w:val="0"/>
                      <w:marRight w:val="0"/>
                      <w:marTop w:val="0"/>
                      <w:marBottom w:val="0"/>
                      <w:divBdr>
                        <w:top w:val="none" w:sz="0" w:space="0" w:color="auto"/>
                        <w:left w:val="none" w:sz="0" w:space="0" w:color="auto"/>
                        <w:bottom w:val="none" w:sz="0" w:space="0" w:color="auto"/>
                        <w:right w:val="none" w:sz="0" w:space="0" w:color="auto"/>
                      </w:divBdr>
                      <w:divsChild>
                        <w:div w:id="1812862640">
                          <w:marLeft w:val="-225"/>
                          <w:marRight w:val="-225"/>
                          <w:marTop w:val="0"/>
                          <w:marBottom w:val="0"/>
                          <w:divBdr>
                            <w:top w:val="none" w:sz="0" w:space="0" w:color="auto"/>
                            <w:left w:val="none" w:sz="0" w:space="0" w:color="auto"/>
                            <w:bottom w:val="none" w:sz="0" w:space="0" w:color="auto"/>
                            <w:right w:val="none" w:sz="0" w:space="0" w:color="auto"/>
                          </w:divBdr>
                          <w:divsChild>
                            <w:div w:id="1964774190">
                              <w:marLeft w:val="0"/>
                              <w:marRight w:val="0"/>
                              <w:marTop w:val="0"/>
                              <w:marBottom w:val="0"/>
                              <w:divBdr>
                                <w:top w:val="none" w:sz="0" w:space="0" w:color="auto"/>
                                <w:left w:val="none" w:sz="0" w:space="0" w:color="auto"/>
                                <w:bottom w:val="none" w:sz="0" w:space="0" w:color="auto"/>
                                <w:right w:val="none" w:sz="0" w:space="0" w:color="auto"/>
                              </w:divBdr>
                              <w:divsChild>
                                <w:div w:id="1862936622">
                                  <w:marLeft w:val="-225"/>
                                  <w:marRight w:val="-225"/>
                                  <w:marTop w:val="0"/>
                                  <w:marBottom w:val="0"/>
                                  <w:divBdr>
                                    <w:top w:val="none" w:sz="0" w:space="0" w:color="auto"/>
                                    <w:left w:val="none" w:sz="0" w:space="0" w:color="auto"/>
                                    <w:bottom w:val="none" w:sz="0" w:space="0" w:color="auto"/>
                                    <w:right w:val="none" w:sz="0" w:space="0" w:color="auto"/>
                                  </w:divBdr>
                                  <w:divsChild>
                                    <w:div w:id="1899391410">
                                      <w:marLeft w:val="0"/>
                                      <w:marRight w:val="0"/>
                                      <w:marTop w:val="0"/>
                                      <w:marBottom w:val="0"/>
                                      <w:divBdr>
                                        <w:top w:val="none" w:sz="0" w:space="0" w:color="auto"/>
                                        <w:left w:val="none" w:sz="0" w:space="0" w:color="auto"/>
                                        <w:bottom w:val="none" w:sz="0" w:space="0" w:color="auto"/>
                                        <w:right w:val="none" w:sz="0" w:space="0" w:color="auto"/>
                                      </w:divBdr>
                                      <w:divsChild>
                                        <w:div w:id="1453941406">
                                          <w:marLeft w:val="0"/>
                                          <w:marRight w:val="0"/>
                                          <w:marTop w:val="0"/>
                                          <w:marBottom w:val="0"/>
                                          <w:divBdr>
                                            <w:top w:val="none" w:sz="0" w:space="0" w:color="auto"/>
                                            <w:left w:val="none" w:sz="0" w:space="0" w:color="auto"/>
                                            <w:bottom w:val="none" w:sz="0" w:space="0" w:color="auto"/>
                                            <w:right w:val="none" w:sz="0" w:space="0" w:color="auto"/>
                                          </w:divBdr>
                                          <w:divsChild>
                                            <w:div w:id="615873884">
                                              <w:marLeft w:val="0"/>
                                              <w:marRight w:val="0"/>
                                              <w:marTop w:val="0"/>
                                              <w:marBottom w:val="0"/>
                                              <w:divBdr>
                                                <w:top w:val="none" w:sz="0" w:space="0" w:color="auto"/>
                                                <w:left w:val="none" w:sz="0" w:space="0" w:color="auto"/>
                                                <w:bottom w:val="none" w:sz="0" w:space="0" w:color="auto"/>
                                                <w:right w:val="none" w:sz="0" w:space="0" w:color="auto"/>
                                              </w:divBdr>
                                              <w:divsChild>
                                                <w:div w:id="723601961">
                                                  <w:marLeft w:val="0"/>
                                                  <w:marRight w:val="0"/>
                                                  <w:marTop w:val="0"/>
                                                  <w:marBottom w:val="0"/>
                                                  <w:divBdr>
                                                    <w:top w:val="none" w:sz="0" w:space="0" w:color="auto"/>
                                                    <w:left w:val="none" w:sz="0" w:space="0" w:color="auto"/>
                                                    <w:bottom w:val="none" w:sz="0" w:space="0" w:color="auto"/>
                                                    <w:right w:val="none" w:sz="0" w:space="0" w:color="auto"/>
                                                  </w:divBdr>
                                                  <w:divsChild>
                                                    <w:div w:id="1751388486">
                                                      <w:marLeft w:val="0"/>
                                                      <w:marRight w:val="0"/>
                                                      <w:marTop w:val="0"/>
                                                      <w:marBottom w:val="0"/>
                                                      <w:divBdr>
                                                        <w:top w:val="none" w:sz="0" w:space="0" w:color="auto"/>
                                                        <w:left w:val="none" w:sz="0" w:space="0" w:color="auto"/>
                                                        <w:bottom w:val="none" w:sz="0" w:space="0" w:color="auto"/>
                                                        <w:right w:val="none" w:sz="0" w:space="0" w:color="auto"/>
                                                      </w:divBdr>
                                                    </w:div>
                                                  </w:divsChild>
                                                </w:div>
                                                <w:div w:id="10679244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2092000683">
      <w:bodyDiv w:val="1"/>
      <w:marLeft w:val="0"/>
      <w:marRight w:val="0"/>
      <w:marTop w:val="0"/>
      <w:marBottom w:val="0"/>
      <w:divBdr>
        <w:top w:val="none" w:sz="0" w:space="0" w:color="auto"/>
        <w:left w:val="none" w:sz="0" w:space="0" w:color="auto"/>
        <w:bottom w:val="none" w:sz="0" w:space="0" w:color="auto"/>
        <w:right w:val="none" w:sz="0" w:space="0" w:color="auto"/>
      </w:divBdr>
      <w:divsChild>
        <w:div w:id="2061174427">
          <w:marLeft w:val="0"/>
          <w:marRight w:val="0"/>
          <w:marTop w:val="120"/>
          <w:marBottom w:val="0"/>
          <w:divBdr>
            <w:top w:val="none" w:sz="0" w:space="0" w:color="auto"/>
            <w:left w:val="none" w:sz="0" w:space="0" w:color="auto"/>
            <w:bottom w:val="none" w:sz="0" w:space="0" w:color="auto"/>
            <w:right w:val="none" w:sz="0" w:space="0" w:color="auto"/>
          </w:divBdr>
        </w:div>
      </w:divsChild>
    </w:div>
    <w:div w:id="2105953397">
      <w:bodyDiv w:val="1"/>
      <w:marLeft w:val="0"/>
      <w:marRight w:val="0"/>
      <w:marTop w:val="0"/>
      <w:marBottom w:val="0"/>
      <w:divBdr>
        <w:top w:val="none" w:sz="0" w:space="0" w:color="auto"/>
        <w:left w:val="none" w:sz="0" w:space="0" w:color="auto"/>
        <w:bottom w:val="none" w:sz="0" w:space="0" w:color="auto"/>
        <w:right w:val="none" w:sz="0" w:space="0" w:color="auto"/>
      </w:divBdr>
    </w:div>
    <w:div w:id="21230655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header" Target="header2.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image" Target="media/image5.png"/><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s>
</file>

<file path=word/_rels/footnotes.xml.rels><?xml version="1.0" encoding="UTF-8" standalone="yes"?>
<Relationships xmlns="http://schemas.openxmlformats.org/package/2006/relationships"><Relationship Id="rId3" Type="http://schemas.openxmlformats.org/officeDocument/2006/relationships/hyperlink" Target="http://www.energimyndigheten.se/nyhetsarkiv/2021/energieffektiv-belysning-for-en-hallbar-industri/" TargetMode="External"/><Relationship Id="rId2" Type="http://schemas.openxmlformats.org/officeDocument/2006/relationships/hyperlink" Target="http://www.energimyndigheten.se/arkiv-for-resultat/Resultat/ar-packaging-flexibles-halverade-sin-energianvandning/" TargetMode="External"/><Relationship Id="rId1" Type="http://schemas.openxmlformats.org/officeDocument/2006/relationships/hyperlink" Target="http://www.energimyndigheten.se/arkiv-for-resultat/Resultat/hoganas-minskade-koldioxidutslappen-med-300-ton-per-ar/"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7.png"/><Relationship Id="rId1" Type="http://schemas.openxmlformats.org/officeDocument/2006/relationships/image" Target="media/image6.tif"/></Relationships>
</file>

<file path=word/_rels/header2.xml.rels><?xml version="1.0" encoding="UTF-8" standalone="yes"?>
<Relationships xmlns="http://schemas.openxmlformats.org/package/2006/relationships"><Relationship Id="rId2" Type="http://schemas.openxmlformats.org/officeDocument/2006/relationships/image" Target="media/image7.png"/><Relationship Id="rId1" Type="http://schemas.openxmlformats.org/officeDocument/2006/relationships/image" Target="media/image6.tif"/></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iha\AppData\Local\Axalon\SPSeries\5.0\OfficeConnector\Local%20Templates\Officemallar\Rapporter\Intern%20rapport.dotm"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0C7644D537F54775B7336CF2946BFB3C"/>
        <w:category>
          <w:name w:val="Allmänt"/>
          <w:gallery w:val="placeholder"/>
        </w:category>
        <w:types>
          <w:type w:val="bbPlcHdr"/>
        </w:types>
        <w:behaviors>
          <w:behavior w:val="content"/>
        </w:behaviors>
        <w:guid w:val="{074D685D-6724-4D45-AA27-4B73F022886E}"/>
      </w:docPartPr>
      <w:docPartBody>
        <w:p w:rsidR="00424CD5" w:rsidRDefault="00424CD5">
          <w:pPr>
            <w:pStyle w:val="0C7644D537F54775B7336CF2946BFB3C"/>
          </w:pPr>
          <w:r w:rsidRPr="00B103E8">
            <w:rPr>
              <w:rStyle w:val="Platshllartext"/>
            </w:rPr>
            <w:t>[</w:t>
          </w:r>
          <w:r>
            <w:rPr>
              <w:rStyle w:val="Platshllartext"/>
            </w:rPr>
            <w:t>Klicka här och skriv titel</w:t>
          </w:r>
          <w:r w:rsidRPr="00B103E8">
            <w:rPr>
              <w:rStyle w:val="Platshllartext"/>
            </w:rPr>
            <w:t>]</w:t>
          </w:r>
        </w:p>
      </w:docPartBody>
    </w:docPart>
    <w:docPart>
      <w:docPartPr>
        <w:name w:val="D1103B7183B74D3192C3DC44389D5437"/>
        <w:category>
          <w:name w:val="Allmänt"/>
          <w:gallery w:val="placeholder"/>
        </w:category>
        <w:types>
          <w:type w:val="bbPlcHdr"/>
        </w:types>
        <w:behaviors>
          <w:behavior w:val="content"/>
        </w:behaviors>
        <w:guid w:val="{63F0D1A0-138A-4414-98C9-057EB38F4019}"/>
      </w:docPartPr>
      <w:docPartBody>
        <w:p w:rsidR="00424CD5" w:rsidRDefault="00424CD5">
          <w:pPr>
            <w:pStyle w:val="D1103B7183B74D3192C3DC44389D5437"/>
          </w:pPr>
          <w:r w:rsidRPr="00161A1F">
            <w:rPr>
              <w:rStyle w:val="Platshllartext"/>
            </w:rPr>
            <w:t>[Klicka här och ange underrubrik]</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imesNewRomanPSMT">
    <w:altName w:val="Times New Roman"/>
    <w:panose1 w:val="00000000000000000000"/>
    <w:charset w:val="00"/>
    <w:family w:val="auto"/>
    <w:notTrueType/>
    <w:pitch w:val="default"/>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1304"/>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4CD5"/>
    <w:rsid w:val="00007755"/>
    <w:rsid w:val="00012B77"/>
    <w:rsid w:val="00030159"/>
    <w:rsid w:val="00067093"/>
    <w:rsid w:val="00073590"/>
    <w:rsid w:val="000C1748"/>
    <w:rsid w:val="000E56D4"/>
    <w:rsid w:val="001A6480"/>
    <w:rsid w:val="001E38C4"/>
    <w:rsid w:val="001E4050"/>
    <w:rsid w:val="00272CDB"/>
    <w:rsid w:val="00323FA1"/>
    <w:rsid w:val="003A75E5"/>
    <w:rsid w:val="00424CD5"/>
    <w:rsid w:val="004B6514"/>
    <w:rsid w:val="004D136C"/>
    <w:rsid w:val="005755F7"/>
    <w:rsid w:val="005767E1"/>
    <w:rsid w:val="00697A48"/>
    <w:rsid w:val="00744DBD"/>
    <w:rsid w:val="00751E9A"/>
    <w:rsid w:val="00774882"/>
    <w:rsid w:val="007C473D"/>
    <w:rsid w:val="008066FF"/>
    <w:rsid w:val="008A693B"/>
    <w:rsid w:val="00A20413"/>
    <w:rsid w:val="00A6216E"/>
    <w:rsid w:val="00A85C78"/>
    <w:rsid w:val="00AF7ED4"/>
    <w:rsid w:val="00B20B7C"/>
    <w:rsid w:val="00B55D34"/>
    <w:rsid w:val="00B56D8C"/>
    <w:rsid w:val="00B95542"/>
    <w:rsid w:val="00BE14DB"/>
    <w:rsid w:val="00C60356"/>
    <w:rsid w:val="00C647C2"/>
    <w:rsid w:val="00CA1665"/>
    <w:rsid w:val="00CB7980"/>
    <w:rsid w:val="00D7714E"/>
    <w:rsid w:val="00DB5079"/>
    <w:rsid w:val="00DE7E7D"/>
    <w:rsid w:val="00E07C0B"/>
    <w:rsid w:val="00E90B91"/>
    <w:rsid w:val="00E92749"/>
    <w:rsid w:val="00ED43E6"/>
    <w:rsid w:val="00FA255B"/>
    <w:rsid w:val="00FA67FF"/>
    <w:rsid w:val="00FB201D"/>
    <w:rsid w:val="00FD18F1"/>
  </w:rsids>
  <m:mathPr>
    <m:mathFont m:val="Cambria Math"/>
    <m:brkBin m:val="before"/>
    <m:brkBinSub m:val="--"/>
    <m:smallFrac m:val="0"/>
    <m:dispDef/>
    <m:lMargin m:val="0"/>
    <m:rMargin m:val="0"/>
    <m:defJc m:val="centerGroup"/>
    <m:wrapIndent m:val="1440"/>
    <m:intLim m:val="subSup"/>
    <m:naryLim m:val="undOvr"/>
  </m:mathPr>
  <w:themeFontLang w:val="sv-SE" w:eastAsia="ja-JP"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sv-SE" w:eastAsia="sv-SE"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character" w:styleId="Platshllartext">
    <w:name w:val="Placeholder Text"/>
    <w:basedOn w:val="Standardstycketeckensnitt"/>
    <w:uiPriority w:val="99"/>
    <w:semiHidden/>
    <w:rPr>
      <w:color w:val="FF0000"/>
    </w:rPr>
  </w:style>
  <w:style w:type="paragraph" w:customStyle="1" w:styleId="0C7644D537F54775B7336CF2946BFB3C">
    <w:name w:val="0C7644D537F54775B7336CF2946BFB3C"/>
  </w:style>
  <w:style w:type="paragraph" w:customStyle="1" w:styleId="D1103B7183B74D3192C3DC44389D5437">
    <w:name w:val="D1103B7183B74D3192C3DC44389D5437"/>
  </w:style>
  <w:style w:type="paragraph" w:customStyle="1" w:styleId="114B2420A9FD47C6B03FBB31372A3B03">
    <w:name w:val="114B2420A9FD47C6B03FBB31372A3B03"/>
  </w:style>
  <w:style w:type="paragraph" w:customStyle="1" w:styleId="45EF5D41AB9E4E44A5713D6BF4881A03">
    <w:name w:val="45EF5D41AB9E4E44A5713D6BF4881A03"/>
  </w:style>
  <w:style w:type="paragraph" w:customStyle="1" w:styleId="2C2A2C4DD75649BA98D54ADEF0106745">
    <w:name w:val="2C2A2C4DD75649BA98D54ADEF0106745"/>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Energimyndigheten">
  <a:themeElements>
    <a:clrScheme name="Energimyndigheten Blå">
      <a:dk1>
        <a:srgbClr val="000000"/>
      </a:dk1>
      <a:lt1>
        <a:srgbClr val="FFFFFF"/>
      </a:lt1>
      <a:dk2>
        <a:srgbClr val="000000"/>
      </a:dk2>
      <a:lt2>
        <a:srgbClr val="969696"/>
      </a:lt2>
      <a:accent1>
        <a:srgbClr val="003896"/>
      </a:accent1>
      <a:accent2>
        <a:srgbClr val="5D6DA2"/>
      </a:accent2>
      <a:accent3>
        <a:srgbClr val="8691B9"/>
      </a:accent3>
      <a:accent4>
        <a:srgbClr val="AEB6D1"/>
      </a:accent4>
      <a:accent5>
        <a:srgbClr val="B8DAEA"/>
      </a:accent5>
      <a:accent6>
        <a:srgbClr val="D2E5EE"/>
      </a:accent6>
      <a:hlink>
        <a:srgbClr val="8691B9"/>
      </a:hlink>
      <a:folHlink>
        <a:srgbClr val="AEB6D1"/>
      </a:folHlink>
    </a:clrScheme>
    <a:fontScheme name="Energimyndigheten">
      <a:majorFont>
        <a:latin typeface="Arial"/>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kument" ma:contentTypeID="0x010100DFF75701637D1D42A0D381E6FAD5DA95" ma:contentTypeVersion="10" ma:contentTypeDescription="Skapa ett nytt dokument." ma:contentTypeScope="" ma:versionID="2445d40b82797ebe436fe2158937eb5c">
  <xsd:schema xmlns:xsd="http://www.w3.org/2001/XMLSchema" xmlns:xs="http://www.w3.org/2001/XMLSchema" xmlns:p="http://schemas.microsoft.com/office/2006/metadata/properties" xmlns:ns2="9668c769-aa71-496b-9de8-d12c9bc3fa10" targetNamespace="http://schemas.microsoft.com/office/2006/metadata/properties" ma:root="true" ma:fieldsID="e19902d74ffb4889f8083210bc1c84b5" ns2:_="">
    <xsd:import namespace="9668c769-aa71-496b-9de8-d12c9bc3fa10"/>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_Flow_SignoffStatu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668c769-aa71-496b-9de8-d12c9bc3fa1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_Flow_SignoffStatus" ma:index="16" nillable="true" ma:displayName="Godkännandestatus" ma:internalName="Godk_x00e4_nnandestatus">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nehållstyp"/>
        <xsd:element ref="dc:title" minOccurs="0" maxOccurs="1" ma:index="4" ma:displayName="Rubrik"/>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Flow_SignoffStatus xmlns="9668c769-aa71-496b-9de8-d12c9bc3fa10"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B70B5FF-8352-453E-8402-B5C5BD783C1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668c769-aa71-496b-9de8-d12c9bc3fa1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B7CF257-0E28-4451-B8EC-4EB365045AC0}">
  <ds:schemaRefs>
    <ds:schemaRef ds:uri="http://schemas.microsoft.com/sharepoint/v3/contenttype/forms"/>
  </ds:schemaRefs>
</ds:datastoreItem>
</file>

<file path=customXml/itemProps3.xml><?xml version="1.0" encoding="utf-8"?>
<ds:datastoreItem xmlns:ds="http://schemas.openxmlformats.org/officeDocument/2006/customXml" ds:itemID="{168C2222-589F-445A-9261-573A59B18ACC}">
  <ds:schemaRefs>
    <ds:schemaRef ds:uri="http://schemas.microsoft.com/office/2006/metadata/properties"/>
    <ds:schemaRef ds:uri="http://schemas.microsoft.com/office/infopath/2007/PartnerControls"/>
    <ds:schemaRef ds:uri="9668c769-aa71-496b-9de8-d12c9bc3fa10"/>
  </ds:schemaRefs>
</ds:datastoreItem>
</file>

<file path=customXml/itemProps4.xml><?xml version="1.0" encoding="utf-8"?>
<ds:datastoreItem xmlns:ds="http://schemas.openxmlformats.org/officeDocument/2006/customXml" ds:itemID="{019BF4AF-C212-485C-8801-E499CA70F6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Intern rapport</Template>
  <TotalTime>0</TotalTime>
  <Pages>45</Pages>
  <Words>14328</Words>
  <Characters>75940</Characters>
  <Application>Microsoft Office Word</Application>
  <DocSecurity>0</DocSecurity>
  <Lines>632</Lines>
  <Paragraphs>180</Paragraphs>
  <ScaleCrop>false</ScaleCrop>
  <HeadingPairs>
    <vt:vector size="2" baseType="variant">
      <vt:variant>
        <vt:lpstr>Rubrik</vt:lpstr>
      </vt:variant>
      <vt:variant>
        <vt:i4>1</vt:i4>
      </vt:variant>
    </vt:vector>
  </HeadingPairs>
  <TitlesOfParts>
    <vt:vector size="1" baseType="lpstr">
      <vt:lpstr>Tre år med Energisteget</vt:lpstr>
    </vt:vector>
  </TitlesOfParts>
  <Company/>
  <LinksUpToDate>false</LinksUpToDate>
  <CharactersWithSpaces>90088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Tre år med Energisteget</dc:title>
  <dc:subject/>
  <dc:creator>Mila Brandt</dc:creator>
  <cp:keywords/>
  <dc:description>EM4500, v5.2, 2017-10-30</dc:description>
  <cp:lastModifiedBy>Anna Charlotta Ejdenwik</cp:lastModifiedBy>
  <cp:revision>2</cp:revision>
  <cp:lastPrinted>2021-05-10T07:29:00Z</cp:lastPrinted>
  <dcterms:created xsi:type="dcterms:W3CDTF">2021-05-28T12:01:00Z</dcterms:created>
  <dcterms:modified xsi:type="dcterms:W3CDTF">2021-05-28T12:01:00Z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dpProduct">
    <vt:lpwstr>uniForm</vt:lpwstr>
  </property>
  <property fmtid="{D5CDD505-2E9C-101B-9397-08002B2CF9AE}" pid="3" name="cdpSystem">
    <vt:lpwstr> </vt:lpwstr>
  </property>
  <property fmtid="{D5CDD505-2E9C-101B-9397-08002B2CF9AE}" pid="4" name="cdpTemplate">
    <vt:lpwstr>Rapport</vt:lpwstr>
  </property>
  <property fmtid="{D5CDD505-2E9C-101B-9397-08002B2CF9AE}" pid="5" name="cdpInternal">
    <vt:lpwstr>True</vt:lpwstr>
  </property>
  <property fmtid="{D5CDD505-2E9C-101B-9397-08002B2CF9AE}" pid="6" name="cdpDefLanguage">
    <vt:lpwstr> </vt:lpwstr>
  </property>
  <property fmtid="{D5CDD505-2E9C-101B-9397-08002B2CF9AE}" pid="7" name="cdpDefDocType">
    <vt:lpwstr>-</vt:lpwstr>
  </property>
  <property fmtid="{D5CDD505-2E9C-101B-9397-08002B2CF9AE}" pid="8" name="cdpDefHeader">
    <vt:lpwstr> </vt:lpwstr>
  </property>
  <property fmtid="{D5CDD505-2E9C-101B-9397-08002B2CF9AE}" pid="9" name="cdpDefFooter">
    <vt:lpwstr> </vt:lpwstr>
  </property>
  <property fmtid="{D5CDD505-2E9C-101B-9397-08002B2CF9AE}" pid="10" name="cdpDefLogo">
    <vt:lpwstr> </vt:lpwstr>
  </property>
  <property fmtid="{D5CDD505-2E9C-101B-9397-08002B2CF9AE}" pid="11" name="cdpDefOrgLevel1">
    <vt:lpwstr> </vt:lpwstr>
  </property>
  <property fmtid="{D5CDD505-2E9C-101B-9397-08002B2CF9AE}" pid="12" name="cdpDefOrgLevel2">
    <vt:lpwstr> </vt:lpwstr>
  </property>
  <property fmtid="{D5CDD505-2E9C-101B-9397-08002B2CF9AE}" pid="13" name="cdpDefOrgLevel3">
    <vt:lpwstr> </vt:lpwstr>
  </property>
  <property fmtid="{D5CDD505-2E9C-101B-9397-08002B2CF9AE}" pid="14" name="cdpDefAddress">
    <vt:lpwstr> </vt:lpwstr>
  </property>
  <property fmtid="{D5CDD505-2E9C-101B-9397-08002B2CF9AE}" pid="15" name="cdpDefSendList">
    <vt:lpwstr> </vt:lpwstr>
  </property>
  <property fmtid="{D5CDD505-2E9C-101B-9397-08002B2CF9AE}" pid="16" name="cdpDefOurRef">
    <vt:lpwstr> </vt:lpwstr>
  </property>
  <property fmtid="{D5CDD505-2E9C-101B-9397-08002B2CF9AE}" pid="17" name="cdpDefDocTheme">
    <vt:lpwstr> </vt:lpwstr>
  </property>
  <property fmtid="{D5CDD505-2E9C-101B-9397-08002B2CF9AE}" pid="18" name="cdpProtect">
    <vt:lpwstr>False</vt:lpwstr>
  </property>
  <property fmtid="{D5CDD505-2E9C-101B-9397-08002B2CF9AE}" pid="19" name="cdpGetHF">
    <vt:lpwstr>True</vt:lpwstr>
  </property>
  <property fmtid="{D5CDD505-2E9C-101B-9397-08002B2CF9AE}" pid="20" name="cdpTempGroup">
    <vt:lpwstr>Rapport</vt:lpwstr>
  </property>
  <property fmtid="{D5CDD505-2E9C-101B-9397-08002B2CF9AE}" pid="21" name="cdpSpecial">
    <vt:lpwstr>False</vt:lpwstr>
  </property>
  <property fmtid="{D5CDD505-2E9C-101B-9397-08002B2CF9AE}" pid="22" name="cdpLogoFormat">
    <vt:lpwstr>Small</vt:lpwstr>
  </property>
  <property fmtid="{D5CDD505-2E9C-101B-9397-08002B2CF9AE}" pid="23" name="cdpDateFormat">
    <vt:lpwstr> </vt:lpwstr>
  </property>
  <property fmtid="{D5CDD505-2E9C-101B-9397-08002B2CF9AE}" pid="24" name="cdpPageNoFormat">
    <vt:lpwstr> </vt:lpwstr>
  </property>
  <property fmtid="{D5CDD505-2E9C-101B-9397-08002B2CF9AE}" pid="25" name="cdpPpOrder">
    <vt:lpwstr> </vt:lpwstr>
  </property>
  <property fmtid="{D5CDD505-2E9C-101B-9397-08002B2CF9AE}" pid="26" name="cdpLanguage">
    <vt:lpwstr>Svenska</vt:lpwstr>
  </property>
  <property fmtid="{D5CDD505-2E9C-101B-9397-08002B2CF9AE}" pid="27" name="cdpLogo">
    <vt:lpwstr>A</vt:lpwstr>
  </property>
  <property fmtid="{D5CDD505-2E9C-101B-9397-08002B2CF9AE}" pid="28" name="cdpHeaderType">
    <vt:lpwstr>A</vt:lpwstr>
  </property>
  <property fmtid="{D5CDD505-2E9C-101B-9397-08002B2CF9AE}" pid="29" name="cdpFooterType">
    <vt:lpwstr>A</vt:lpwstr>
  </property>
  <property fmtid="{D5CDD505-2E9C-101B-9397-08002B2CF9AE}" pid="30" name="cdpFileName">
    <vt:lpwstr>FilePath</vt:lpwstr>
  </property>
  <property fmtid="{D5CDD505-2E9C-101B-9397-08002B2CF9AE}" pid="31" name="cdpInsTempId">
    <vt:lpwstr>Sant</vt:lpwstr>
  </property>
  <property fmtid="{D5CDD505-2E9C-101B-9397-08002B2CF9AE}" pid="32" name="cdpProfile">
    <vt:lpwstr>Mila¤Brandt</vt:lpwstr>
  </property>
  <property fmtid="{D5CDD505-2E9C-101B-9397-08002B2CF9AE}" pid="33" name="cdpOrgLevel1">
    <vt:lpwstr>Avdelningen för resurseffektivt samhälle</vt:lpwstr>
  </property>
  <property fmtid="{D5CDD505-2E9C-101B-9397-08002B2CF9AE}" pid="34" name="cdpOrgLevel2">
    <vt:lpwstr>Enheten för resurseffektiv industri</vt:lpwstr>
  </property>
  <property fmtid="{D5CDD505-2E9C-101B-9397-08002B2CF9AE}" pid="35" name="cdpOrgLevel3">
    <vt:lpwstr>-</vt:lpwstr>
  </property>
  <property fmtid="{D5CDD505-2E9C-101B-9397-08002B2CF9AE}" pid="36" name="cdpOtherOrg">
    <vt:lpwstr> </vt:lpwstr>
  </property>
  <property fmtid="{D5CDD505-2E9C-101B-9397-08002B2CF9AE}" pid="37" name="cdpName">
    <vt:lpwstr>Mila Brandt</vt:lpwstr>
  </property>
  <property fmtid="{D5CDD505-2E9C-101B-9397-08002B2CF9AE}" pid="38" name="cdpInitials">
    <vt:lpwstr/>
  </property>
  <property fmtid="{D5CDD505-2E9C-101B-9397-08002B2CF9AE}" pid="39" name="cdpTitle">
    <vt:lpwstr>handläggare</vt:lpwstr>
  </property>
  <property fmtid="{D5CDD505-2E9C-101B-9397-08002B2CF9AE}" pid="40" name="cdpPhone">
    <vt:lpwstr>016-544 21 39</vt:lpwstr>
  </property>
  <property fmtid="{D5CDD505-2E9C-101B-9397-08002B2CF9AE}" pid="41" name="cdpCellphone">
    <vt:lpwstr/>
  </property>
  <property fmtid="{D5CDD505-2E9C-101B-9397-08002B2CF9AE}" pid="42" name="cdpFax">
    <vt:lpwstr/>
  </property>
  <property fmtid="{D5CDD505-2E9C-101B-9397-08002B2CF9AE}" pid="43" name="cdpEmail">
    <vt:lpwstr>mila.brandt@energimyndigheten.se</vt:lpwstr>
  </property>
  <property fmtid="{D5CDD505-2E9C-101B-9397-08002B2CF9AE}" pid="44" name="cdpSignature">
    <vt:lpwstr/>
  </property>
  <property fmtid="{D5CDD505-2E9C-101B-9397-08002B2CF9AE}" pid="45" name="cdpOtherInfo1">
    <vt:lpwstr/>
  </property>
  <property fmtid="{D5CDD505-2E9C-101B-9397-08002B2CF9AE}" pid="46" name="cdpOtherInfo2">
    <vt:lpwstr/>
  </property>
  <property fmtid="{D5CDD505-2E9C-101B-9397-08002B2CF9AE}" pid="47" name="cdpOtherInfo3">
    <vt:lpwstr/>
  </property>
  <property fmtid="{D5CDD505-2E9C-101B-9397-08002B2CF9AE}" pid="48" name="cdpInsProfile">
    <vt:lpwstr>Falskt,Falskt,Falskt,Falskt,Falskt,Falskt,Falskt,Falskt,Falskt,Falskt,Falskt,Falskt,Falskt</vt:lpwstr>
  </property>
  <property fmtid="{D5CDD505-2E9C-101B-9397-08002B2CF9AE}" pid="49" name="cdpEnding">
    <vt:lpwstr/>
  </property>
  <property fmtid="{D5CDD505-2E9C-101B-9397-08002B2CF9AE}" pid="50" name="cdpWaterMark">
    <vt:lpwstr> </vt:lpwstr>
  </property>
  <property fmtid="{D5CDD505-2E9C-101B-9397-08002B2CF9AE}" pid="51" name="ContentTypeId">
    <vt:lpwstr>0x010100DFF75701637D1D42A0D381E6FAD5DA95</vt:lpwstr>
  </property>
  <property fmtid="{D5CDD505-2E9C-101B-9397-08002B2CF9AE}" pid="52" name="STEMAmne">
    <vt:lpwstr/>
  </property>
</Properties>
</file>