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alias w:val="Titel"/>
        <w:tag w:val=""/>
        <w:id w:val="822937810"/>
        <w:placeholder>
          <w:docPart w:val="99A1EC8DEA0A449184F57F31D5769CD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414E7801" w14:textId="77777777" w:rsidR="002507E2" w:rsidRDefault="00E44D67" w:rsidP="001522D9">
          <w:pPr>
            <w:pStyle w:val="Rubrik1"/>
          </w:pPr>
          <w:r>
            <w:t xml:space="preserve">Remiss angående </w:t>
          </w:r>
          <w:r w:rsidR="00671DB2">
            <w:t>promemoria om ansökan om undersökningstillstånd enligt lagen (1966:314) om kontinentalsockeln</w:t>
          </w:r>
        </w:p>
      </w:sdtContent>
    </w:sdt>
    <w:p w14:paraId="7A5E925B" w14:textId="77777777" w:rsidR="006F5916" w:rsidRDefault="006F5916" w:rsidP="006F5916">
      <w:pPr>
        <w:pStyle w:val="Brdtext"/>
      </w:pPr>
      <w:r>
        <w:t>Statens energimyndighet har i skrivelse, daterad</w:t>
      </w:r>
      <w:r w:rsidR="00313245">
        <w:t xml:space="preserve"> </w:t>
      </w:r>
      <w:sdt>
        <w:sdtPr>
          <w:alias w:val="[Välj ett datum]"/>
          <w:id w:val="1837192902"/>
          <w:placeholder>
            <w:docPart w:val="05E30131F49B4D94B0297A072FE44C42"/>
          </w:placeholder>
          <w:date w:fullDate="2020-09-1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671DB2">
            <w:t>2020-09-11</w:t>
          </w:r>
        </w:sdtContent>
      </w:sdt>
      <w:r>
        <w:t>, beretts möjlighet att avge yttrande i rubricerat ärende.</w:t>
      </w:r>
    </w:p>
    <w:p w14:paraId="19219EA7" w14:textId="77777777" w:rsidR="006F5916" w:rsidRDefault="006F5916" w:rsidP="006F5916">
      <w:pPr>
        <w:pStyle w:val="Brdtext"/>
      </w:pPr>
      <w:r>
        <w:t>Statens energimyndighet har</w:t>
      </w:r>
      <w:r w:rsidR="006173D1">
        <w:t xml:space="preserve"> </w:t>
      </w:r>
      <w:r w:rsidR="00671DB2">
        <w:t>inga synpunkter att redovisa</w:t>
      </w:r>
      <w:r>
        <w:t>.</w:t>
      </w:r>
    </w:p>
    <w:p w14:paraId="39D02E3B" w14:textId="23F5425E" w:rsidR="006F5916" w:rsidRDefault="006F5916" w:rsidP="006F5916">
      <w:pPr>
        <w:pStyle w:val="Brdtext"/>
      </w:pPr>
      <w:r>
        <w:t xml:space="preserve">Beslut i detta ärende har fattats av </w:t>
      </w:r>
      <w:r w:rsidR="008406D4">
        <w:t>avdelningschefen Gustav Ebenå</w:t>
      </w:r>
      <w:r>
        <w:t xml:space="preserve">. Vid den slutliga handläggningen har därutöver deltagit </w:t>
      </w:r>
      <w:bookmarkStart w:id="1" w:name="spcOvriga_01"/>
      <w:r w:rsidR="00671DB2">
        <w:t>enhetschefen Paula Hallonsten</w:t>
      </w:r>
      <w:bookmarkEnd w:id="1"/>
      <w:r>
        <w:t xml:space="preserve">. Föredragande har varit handläggaren </w:t>
      </w:r>
      <w:bookmarkStart w:id="2" w:name="spcHandlingOfficer_01"/>
      <w:r w:rsidR="00671DB2">
        <w:t>Rurik Holmberg</w:t>
      </w:r>
      <w:bookmarkEnd w:id="2"/>
      <w:r>
        <w:t>.</w:t>
      </w:r>
    </w:p>
    <w:p w14:paraId="028A64CE" w14:textId="77777777" w:rsidR="006F5916" w:rsidRDefault="006F5916" w:rsidP="006F5916">
      <w:pPr>
        <w:pStyle w:val="Brdtext"/>
      </w:pPr>
    </w:p>
    <w:p w14:paraId="1249DE5F" w14:textId="77777777" w:rsidR="006F5916" w:rsidRDefault="006F5916" w:rsidP="006F5916">
      <w:pPr>
        <w:pStyle w:val="Brdtext"/>
      </w:pPr>
    </w:p>
    <w:p w14:paraId="36E4AA72" w14:textId="76F1CBE3" w:rsidR="006F5916" w:rsidRDefault="008406D4" w:rsidP="006F5916">
      <w:pPr>
        <w:pStyle w:val="Brdtext"/>
      </w:pPr>
      <w:r>
        <w:t>Gustav Ebenå</w:t>
      </w:r>
    </w:p>
    <w:p w14:paraId="7D6BB047" w14:textId="77777777" w:rsidR="006F5916" w:rsidRDefault="006F5916" w:rsidP="006F5916">
      <w:pPr>
        <w:pStyle w:val="Brdtext"/>
        <w:tabs>
          <w:tab w:val="left" w:pos="3960"/>
        </w:tabs>
      </w:pPr>
      <w:r>
        <w:tab/>
      </w:r>
      <w:bookmarkStart w:id="3" w:name="spcHandlingOfficer_02"/>
      <w:r w:rsidR="00671DB2">
        <w:t xml:space="preserve"> Rurik Holmberg</w:t>
      </w:r>
      <w:bookmarkEnd w:id="3"/>
    </w:p>
    <w:p w14:paraId="27567DF8" w14:textId="3527A938" w:rsidR="006F5916" w:rsidRDefault="006F5916" w:rsidP="006F5916">
      <w:pPr>
        <w:pStyle w:val="Brdtext"/>
      </w:pPr>
    </w:p>
    <w:p w14:paraId="4D939698" w14:textId="32052979" w:rsidR="008406D4" w:rsidRDefault="008406D4" w:rsidP="006F5916">
      <w:pPr>
        <w:pStyle w:val="Brdtext"/>
      </w:pPr>
    </w:p>
    <w:p w14:paraId="0B14E226" w14:textId="28C955DB" w:rsidR="008406D4" w:rsidRPr="003061F2" w:rsidRDefault="008406D4" w:rsidP="006F5916">
      <w:pPr>
        <w:pStyle w:val="Brdtext"/>
      </w:pPr>
      <w:r>
        <w:t xml:space="preserve">Detta beslut har fattats digital och saknar därför fysiska underskrifter </w:t>
      </w:r>
    </w:p>
    <w:sectPr w:rsidR="008406D4" w:rsidRPr="003061F2" w:rsidSect="0043484D">
      <w:headerReference w:type="default" r:id="rId11"/>
      <w:headerReference w:type="first" r:id="rId12"/>
      <w:footerReference w:type="first" r:id="rId13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B663AC" w14:textId="77777777" w:rsidR="003A46C3" w:rsidRDefault="003A46C3" w:rsidP="0032522D">
      <w:r>
        <w:separator/>
      </w:r>
    </w:p>
  </w:endnote>
  <w:endnote w:type="continuationSeparator" w:id="0">
    <w:p w14:paraId="4EC475F8" w14:textId="77777777" w:rsidR="003A46C3" w:rsidRDefault="003A46C3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671DB2" w:rsidRPr="004D6078" w14:paraId="7A13501E" w14:textId="77777777" w:rsidTr="00071BE0">
      <w:trPr>
        <w:cantSplit/>
        <w:trHeight w:val="397"/>
      </w:trPr>
      <w:tc>
        <w:tcPr>
          <w:tcW w:w="10261" w:type="dxa"/>
          <w:shd w:val="clear" w:color="auto" w:fill="auto"/>
        </w:tcPr>
        <w:p w14:paraId="472F3BBB" w14:textId="77777777" w:rsidR="00671DB2" w:rsidRPr="004D6078" w:rsidRDefault="00671DB2" w:rsidP="0060488C">
          <w:pPr>
            <w:pStyle w:val="Sidfotstext"/>
            <w:rPr>
              <w:rFonts w:ascii="Arial" w:eastAsia="Calibri" w:hAnsi="Arial"/>
            </w:rPr>
          </w:pPr>
        </w:p>
      </w:tc>
    </w:tr>
    <w:tr w:rsidR="00671DB2" w:rsidRPr="004572E5" w14:paraId="54D3065E" w14:textId="77777777" w:rsidTr="00071BE0">
      <w:trPr>
        <w:cantSplit/>
        <w:trHeight w:val="907"/>
      </w:trPr>
      <w:tc>
        <w:tcPr>
          <w:tcW w:w="10261" w:type="dxa"/>
          <w:shd w:val="clear" w:color="auto" w:fill="auto"/>
        </w:tcPr>
        <w:p w14:paraId="51F59146" w14:textId="77777777" w:rsidR="00671DB2" w:rsidRPr="004572E5" w:rsidRDefault="00671DB2" w:rsidP="004572E5">
          <w:pPr>
            <w:pStyle w:val="Sidfotstext"/>
          </w:pPr>
          <w:bookmarkStart w:id="26" w:name="ftiFooter_02"/>
          <w:r>
            <w:t xml:space="preserve">Postadress: Box 310 • 631 04 Eskilstuna • Besöksadress </w:t>
          </w:r>
          <w:proofErr w:type="spellStart"/>
          <w:r>
            <w:t>Gredbyvägen</w:t>
          </w:r>
          <w:proofErr w:type="spellEnd"/>
          <w:r>
            <w:t xml:space="preserve"> 10</w:t>
          </w:r>
          <w:r>
            <w:br/>
            <w:t>Telefon 016-544 20 00 • Telefax 016-544 20 99</w:t>
          </w:r>
          <w:r>
            <w:br/>
            <w:t>registrator@energimyndigheten.se</w:t>
          </w:r>
          <w:r>
            <w:br/>
            <w:t>www.energimyndigheten.se</w:t>
          </w:r>
          <w:r>
            <w:br/>
            <w:t xml:space="preserve">Org.nr </w:t>
          </w:r>
          <w:proofErr w:type="gramStart"/>
          <w:r>
            <w:t>202100-5000</w:t>
          </w:r>
          <w:bookmarkEnd w:id="26"/>
          <w:proofErr w:type="gramEnd"/>
        </w:p>
      </w:tc>
    </w:tr>
  </w:tbl>
  <w:p w14:paraId="3EA8191E" w14:textId="77777777" w:rsidR="00671DB2" w:rsidRPr="00E93B78" w:rsidRDefault="00671DB2" w:rsidP="00094EAB">
    <w:pPr>
      <w:pStyle w:val="Sidfot"/>
    </w:pPr>
    <w:bookmarkStart w:id="27" w:name="insFirstFooter_01"/>
    <w:bookmarkEnd w:id="27"/>
  </w:p>
  <w:p w14:paraId="51D86CFD" w14:textId="77777777" w:rsidR="00F30C4B" w:rsidRPr="00671DB2" w:rsidRDefault="00F30C4B" w:rsidP="00671DB2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87588" w14:textId="77777777" w:rsidR="003A46C3" w:rsidRDefault="003A46C3" w:rsidP="0032522D">
      <w:r>
        <w:separator/>
      </w:r>
    </w:p>
  </w:footnote>
  <w:footnote w:type="continuationSeparator" w:id="0">
    <w:p w14:paraId="035D867E" w14:textId="77777777" w:rsidR="003A46C3" w:rsidRDefault="003A46C3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4" w:name="insFollowingHeader_01"/>
  <w:bookmarkEnd w:id="4"/>
  <w:p w14:paraId="2632F103" w14:textId="77777777" w:rsidR="00671DB2" w:rsidRPr="00811F35" w:rsidRDefault="00671DB2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1" relativeHeight="251661312" behindDoc="0" locked="1" layoutInCell="0" allowOverlap="1" wp14:anchorId="32EEE657" wp14:editId="1207672F">
              <wp:simplePos x="720000" y="32400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B31841B" id="LogoFollowingPages" o:spid="_x0000_s1026" alt="Statens energimyndighets logo" style="position:absolute;margin-left:56.7pt;margin-top:25.5pt;width:117.9pt;height:25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EYXhTF6AwAAxQcAAA4AAAAAAAAAAAAAAAAAOgIAAGRycy9lMm9Eb2MueG1sUEsB&#10;Ai0ACgAAAAAAAAAhAKFd8q30BAsA9AQLABQAAAAAAAAAAAAAAAAA4AUAAGRycy9tZWRpYS9pbWFn&#10;ZTEudGlmUEsBAi0AFAAGAAgAAAAhAPzUi23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671DB2" w14:paraId="762CCB2E" w14:textId="77777777" w:rsidTr="00DD7A9D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0B54CD58" w14:textId="77777777" w:rsidR="00671DB2" w:rsidRPr="00A07447" w:rsidRDefault="00671DB2" w:rsidP="008E2A3F">
          <w:pPr>
            <w:pStyle w:val="Sidhuvudstext"/>
          </w:pPr>
          <w:bookmarkStart w:id="5" w:name="objLogoFollowingPages_01"/>
          <w:r>
            <w:t xml:space="preserve"> </w:t>
          </w:r>
          <w:bookmarkEnd w:id="5"/>
        </w:p>
      </w:tc>
      <w:tc>
        <w:tcPr>
          <w:tcW w:w="3924" w:type="dxa"/>
          <w:gridSpan w:val="2"/>
          <w:shd w:val="clear" w:color="auto" w:fill="auto"/>
          <w:hideMark/>
        </w:tcPr>
        <w:p w14:paraId="4F5666DC" w14:textId="77777777" w:rsidR="00671DB2" w:rsidRDefault="00671DB2" w:rsidP="00B465EB">
          <w:pPr>
            <w:pStyle w:val="Dokumentinformation"/>
          </w:pPr>
        </w:p>
      </w:tc>
      <w:bookmarkStart w:id="6" w:name="objPageNo_02"/>
      <w:tc>
        <w:tcPr>
          <w:tcW w:w="1113" w:type="dxa"/>
          <w:shd w:val="clear" w:color="auto" w:fill="auto"/>
        </w:tcPr>
        <w:p w14:paraId="40B4E11C" w14:textId="77777777" w:rsidR="00671DB2" w:rsidRPr="00A07447" w:rsidRDefault="00671DB2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6"/>
        </w:p>
      </w:tc>
    </w:tr>
    <w:tr w:rsidR="00671DB2" w14:paraId="38236EBD" w14:textId="77777777" w:rsidTr="00DD7A9D">
      <w:tc>
        <w:tcPr>
          <w:tcW w:w="5222" w:type="dxa"/>
          <w:vMerge/>
          <w:shd w:val="clear" w:color="auto" w:fill="auto"/>
          <w:vAlign w:val="center"/>
          <w:hideMark/>
        </w:tcPr>
        <w:p w14:paraId="2F7BA603" w14:textId="77777777" w:rsidR="00671DB2" w:rsidRDefault="00671DB2" w:rsidP="00E05D87"/>
      </w:tc>
      <w:tc>
        <w:tcPr>
          <w:tcW w:w="2604" w:type="dxa"/>
          <w:shd w:val="clear" w:color="auto" w:fill="auto"/>
          <w:hideMark/>
        </w:tcPr>
        <w:p w14:paraId="359C9622" w14:textId="77777777" w:rsidR="00671DB2" w:rsidRDefault="00671DB2" w:rsidP="00E05D87">
          <w:pPr>
            <w:pStyle w:val="Ledtext"/>
          </w:pPr>
          <w:bookmarkStart w:id="7" w:name="capDocDate_02"/>
          <w:r>
            <w:t>Datum</w:t>
          </w:r>
          <w:bookmarkEnd w:id="7"/>
        </w:p>
      </w:tc>
      <w:tc>
        <w:tcPr>
          <w:tcW w:w="2433" w:type="dxa"/>
          <w:gridSpan w:val="2"/>
          <w:shd w:val="clear" w:color="auto" w:fill="auto"/>
          <w:hideMark/>
        </w:tcPr>
        <w:p w14:paraId="53387669" w14:textId="77777777" w:rsidR="00671DB2" w:rsidRDefault="00671DB2" w:rsidP="00E05D87">
          <w:pPr>
            <w:pStyle w:val="Ledtext"/>
          </w:pPr>
          <w:bookmarkStart w:id="8" w:name="capOurRef_02"/>
          <w:r>
            <w:t xml:space="preserve"> </w:t>
          </w:r>
          <w:bookmarkEnd w:id="8"/>
        </w:p>
      </w:tc>
    </w:tr>
    <w:tr w:rsidR="00671DB2" w14:paraId="06757F9B" w14:textId="77777777" w:rsidTr="00DD7A9D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425C2546" w14:textId="77777777" w:rsidR="00671DB2" w:rsidRDefault="00671DB2" w:rsidP="00E05D87"/>
      </w:tc>
      <w:tc>
        <w:tcPr>
          <w:tcW w:w="2604" w:type="dxa"/>
          <w:shd w:val="clear" w:color="auto" w:fill="auto"/>
          <w:hideMark/>
        </w:tcPr>
        <w:p w14:paraId="640EB563" w14:textId="77777777" w:rsidR="00671DB2" w:rsidRPr="00A07447" w:rsidRDefault="00671DB2" w:rsidP="008E3BD6">
          <w:pPr>
            <w:pStyle w:val="Dokumentinformation"/>
          </w:pPr>
          <w:bookmarkStart w:id="9" w:name="bmkDocDate_02"/>
          <w:r>
            <w:t>2020-09-29</w:t>
          </w:r>
          <w:bookmarkEnd w:id="9"/>
        </w:p>
      </w:tc>
      <w:tc>
        <w:tcPr>
          <w:tcW w:w="2433" w:type="dxa"/>
          <w:gridSpan w:val="2"/>
          <w:shd w:val="clear" w:color="auto" w:fill="auto"/>
          <w:hideMark/>
        </w:tcPr>
        <w:p w14:paraId="23517155" w14:textId="77777777" w:rsidR="00671DB2" w:rsidRPr="00A07447" w:rsidRDefault="00671DB2" w:rsidP="008E3BD6">
          <w:pPr>
            <w:pStyle w:val="Dokumentinformation"/>
          </w:pPr>
          <w:bookmarkStart w:id="10" w:name="bmkOurRef_02"/>
          <w:r>
            <w:t xml:space="preserve"> </w:t>
          </w:r>
          <w:bookmarkEnd w:id="10"/>
        </w:p>
      </w:tc>
    </w:tr>
  </w:tbl>
  <w:p w14:paraId="64AD19D9" w14:textId="77777777" w:rsidR="00671DB2" w:rsidRPr="00663114" w:rsidRDefault="00671DB2" w:rsidP="00F4109E">
    <w:pPr>
      <w:pStyle w:val="Sidhuvud"/>
      <w:rPr>
        <w:szCs w:val="2"/>
      </w:rPr>
    </w:pPr>
  </w:p>
  <w:p w14:paraId="5FC5910B" w14:textId="77777777" w:rsidR="0032522D" w:rsidRPr="00671DB2" w:rsidRDefault="0032522D" w:rsidP="00671DB2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1" w:name="insFirstHeader_01"/>
  <w:bookmarkEnd w:id="11"/>
  <w:p w14:paraId="143C3077" w14:textId="5F1773E8" w:rsidR="00671DB2" w:rsidRPr="00811F35" w:rsidRDefault="00671DB2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410E25CE" wp14:editId="56CD1E5C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F2E393B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qq1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C13qq1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  <w:r w:rsidR="00774D04">
      <w:rPr>
        <w:szCs w:val="2"/>
      </w:rPr>
      <w:t xml:space="preserve"> </w: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671DB2" w14:paraId="02928DB4" w14:textId="77777777" w:rsidTr="00C840F3">
      <w:tc>
        <w:tcPr>
          <w:tcW w:w="5222" w:type="dxa"/>
          <w:vMerge w:val="restart"/>
          <w:shd w:val="clear" w:color="auto" w:fill="auto"/>
        </w:tcPr>
        <w:p w14:paraId="641BF243" w14:textId="77777777" w:rsidR="00671DB2" w:rsidRPr="00A07447" w:rsidRDefault="00671DB2" w:rsidP="008E2A3F">
          <w:pPr>
            <w:pStyle w:val="Sidhuvudstext"/>
          </w:pPr>
          <w:bookmarkStart w:id="12" w:name="objLogoFirstPage_01"/>
          <w:r>
            <w:t xml:space="preserve"> </w:t>
          </w:r>
          <w:bookmarkEnd w:id="12"/>
        </w:p>
      </w:tc>
      <w:tc>
        <w:tcPr>
          <w:tcW w:w="3924" w:type="dxa"/>
          <w:gridSpan w:val="2"/>
          <w:shd w:val="clear" w:color="auto" w:fill="auto"/>
          <w:hideMark/>
        </w:tcPr>
        <w:p w14:paraId="1F29D48D" w14:textId="77777777" w:rsidR="00671DB2" w:rsidRDefault="00671DB2" w:rsidP="00525EBF">
          <w:pPr>
            <w:pStyle w:val="Dokumentkategori"/>
          </w:pPr>
          <w:bookmarkStart w:id="13" w:name="bmkDocType_01"/>
          <w:r>
            <w:t>BESLUT</w:t>
          </w:r>
          <w:bookmarkEnd w:id="13"/>
        </w:p>
      </w:tc>
      <w:bookmarkStart w:id="14" w:name="objPageNo_01"/>
      <w:tc>
        <w:tcPr>
          <w:tcW w:w="1113" w:type="dxa"/>
          <w:shd w:val="clear" w:color="auto" w:fill="auto"/>
        </w:tcPr>
        <w:p w14:paraId="22CBE164" w14:textId="77777777" w:rsidR="00671DB2" w:rsidRPr="00A07447" w:rsidRDefault="00671DB2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4"/>
        </w:p>
      </w:tc>
    </w:tr>
    <w:tr w:rsidR="00671DB2" w14:paraId="55A9D02A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4B52D3BC" w14:textId="77777777" w:rsidR="00671DB2" w:rsidRDefault="00671DB2" w:rsidP="00E05D87"/>
      </w:tc>
      <w:tc>
        <w:tcPr>
          <w:tcW w:w="2604" w:type="dxa"/>
          <w:shd w:val="clear" w:color="auto" w:fill="auto"/>
          <w:hideMark/>
        </w:tcPr>
        <w:p w14:paraId="4391A69F" w14:textId="77777777" w:rsidR="00671DB2" w:rsidRDefault="00671DB2" w:rsidP="00E05D87">
          <w:pPr>
            <w:pStyle w:val="Ledtext"/>
          </w:pPr>
          <w:bookmarkStart w:id="15" w:name="capDocDate_01"/>
          <w:r>
            <w:t>Datum</w:t>
          </w:r>
          <w:bookmarkEnd w:id="15"/>
        </w:p>
      </w:tc>
      <w:tc>
        <w:tcPr>
          <w:tcW w:w="2433" w:type="dxa"/>
          <w:gridSpan w:val="2"/>
          <w:shd w:val="clear" w:color="auto" w:fill="auto"/>
          <w:hideMark/>
        </w:tcPr>
        <w:p w14:paraId="45B1EBA4" w14:textId="77777777" w:rsidR="00671DB2" w:rsidRDefault="00671DB2" w:rsidP="00E05D87">
          <w:pPr>
            <w:pStyle w:val="Ledtext"/>
          </w:pPr>
          <w:bookmarkStart w:id="16" w:name="capOurRef_01"/>
          <w:r>
            <w:t xml:space="preserve"> </w:t>
          </w:r>
          <w:bookmarkEnd w:id="16"/>
        </w:p>
      </w:tc>
    </w:tr>
    <w:tr w:rsidR="00671DB2" w14:paraId="77802F5F" w14:textId="77777777" w:rsidTr="00C840F3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6EA3B013" w14:textId="77777777" w:rsidR="00671DB2" w:rsidRDefault="00671DB2" w:rsidP="00E05D87"/>
      </w:tc>
      <w:tc>
        <w:tcPr>
          <w:tcW w:w="2604" w:type="dxa"/>
          <w:shd w:val="clear" w:color="auto" w:fill="auto"/>
          <w:hideMark/>
        </w:tcPr>
        <w:p w14:paraId="18A6BA6C" w14:textId="41D14D47" w:rsidR="00671DB2" w:rsidRPr="00A07447" w:rsidRDefault="00671DB2" w:rsidP="00B16676">
          <w:pPr>
            <w:pStyle w:val="Dokumentinformation"/>
          </w:pPr>
          <w:bookmarkStart w:id="17" w:name="bmkDocDate_01"/>
          <w:r>
            <w:t>2020-</w:t>
          </w:r>
          <w:bookmarkEnd w:id="17"/>
          <w:r w:rsidR="008406D4">
            <w:t>10-05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4F4A7BE7" w14:textId="539982FF" w:rsidR="00671DB2" w:rsidRPr="00A07447" w:rsidRDefault="00671DB2" w:rsidP="00B16676">
          <w:pPr>
            <w:pStyle w:val="Dokumentinformation"/>
          </w:pPr>
          <w:bookmarkStart w:id="18" w:name="bmkOurRef_01"/>
          <w:r>
            <w:t xml:space="preserve"> </w:t>
          </w:r>
          <w:bookmarkEnd w:id="18"/>
          <w:proofErr w:type="gramStart"/>
          <w:r w:rsidR="00961B01">
            <w:t>2020-200033</w:t>
          </w:r>
          <w:proofErr w:type="gramEnd"/>
        </w:p>
      </w:tc>
    </w:tr>
    <w:tr w:rsidR="00671DB2" w14:paraId="11532A69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0BA64348" w14:textId="77777777" w:rsidR="00671DB2" w:rsidRDefault="00671DB2" w:rsidP="00E05D87"/>
      </w:tc>
      <w:tc>
        <w:tcPr>
          <w:tcW w:w="2604" w:type="dxa"/>
          <w:shd w:val="clear" w:color="auto" w:fill="auto"/>
          <w:hideMark/>
        </w:tcPr>
        <w:p w14:paraId="046FC6B3" w14:textId="77777777" w:rsidR="00671DB2" w:rsidRDefault="00671DB2" w:rsidP="00E05D87">
          <w:pPr>
            <w:pStyle w:val="Ledtext"/>
          </w:pPr>
          <w:bookmarkStart w:id="19" w:name="capYourDate_01"/>
          <w:r>
            <w:t>Ert datum</w:t>
          </w:r>
          <w:bookmarkEnd w:id="19"/>
        </w:p>
      </w:tc>
      <w:tc>
        <w:tcPr>
          <w:tcW w:w="2433" w:type="dxa"/>
          <w:gridSpan w:val="2"/>
          <w:shd w:val="clear" w:color="auto" w:fill="auto"/>
          <w:hideMark/>
        </w:tcPr>
        <w:p w14:paraId="4F267494" w14:textId="77777777" w:rsidR="00671DB2" w:rsidRDefault="00671DB2" w:rsidP="00E05D87">
          <w:pPr>
            <w:pStyle w:val="Ledtext"/>
          </w:pPr>
          <w:bookmarkStart w:id="20" w:name="capYourRef_01"/>
          <w:r>
            <w:t>Ert dnr</w:t>
          </w:r>
          <w:bookmarkEnd w:id="20"/>
        </w:p>
      </w:tc>
    </w:tr>
    <w:tr w:rsidR="00671DB2" w14:paraId="1A98CF58" w14:textId="77777777" w:rsidTr="00C840F3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3E8EAD0D" w14:textId="77777777" w:rsidR="00671DB2" w:rsidRDefault="00671DB2" w:rsidP="00E05D87"/>
      </w:tc>
      <w:tc>
        <w:tcPr>
          <w:tcW w:w="2604" w:type="dxa"/>
          <w:shd w:val="clear" w:color="auto" w:fill="auto"/>
          <w:hideMark/>
        </w:tcPr>
        <w:p w14:paraId="02919A54" w14:textId="77777777" w:rsidR="00671DB2" w:rsidRPr="00A07447" w:rsidRDefault="00671DB2" w:rsidP="00B16676">
          <w:pPr>
            <w:pStyle w:val="Dokumentinformation"/>
          </w:pPr>
          <w:bookmarkStart w:id="21" w:name="bmkYourDate_01"/>
          <w:r>
            <w:t>2020-09-11</w:t>
          </w:r>
          <w:bookmarkEnd w:id="21"/>
        </w:p>
      </w:tc>
      <w:tc>
        <w:tcPr>
          <w:tcW w:w="2433" w:type="dxa"/>
          <w:gridSpan w:val="2"/>
          <w:shd w:val="clear" w:color="auto" w:fill="auto"/>
          <w:hideMark/>
        </w:tcPr>
        <w:p w14:paraId="26DA2A63" w14:textId="77777777" w:rsidR="00671DB2" w:rsidRPr="00A07447" w:rsidRDefault="00671DB2" w:rsidP="00B16676">
          <w:pPr>
            <w:pStyle w:val="Dokumentinformation"/>
          </w:pPr>
          <w:bookmarkStart w:id="22" w:name="bmkYourRef_01"/>
          <w:r>
            <w:t>N2020/01231/BI</w:t>
          </w:r>
          <w:bookmarkEnd w:id="22"/>
        </w:p>
      </w:tc>
    </w:tr>
    <w:tr w:rsidR="00671DB2" w14:paraId="5CBCCA76" w14:textId="77777777" w:rsidTr="00C840F3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73570FFF" w14:textId="77777777" w:rsidR="00671DB2" w:rsidRDefault="00671DB2" w:rsidP="00483A18">
          <w:pPr>
            <w:pStyle w:val="Sidhuvudstext"/>
          </w:pPr>
          <w:bookmarkStart w:id="23" w:name="chkPersonalProfile_01"/>
          <w:r>
            <w:t>Avdelningen för systemanalys, försörjningstrygghet och statistik</w:t>
          </w:r>
          <w:r>
            <w:br/>
            <w:t>016-544 22 87</w:t>
          </w:r>
          <w:r>
            <w:br/>
            <w:t>rurik.holmberg@energimyndigheten.se</w:t>
          </w:r>
          <w:bookmarkEnd w:id="23"/>
        </w:p>
      </w:tc>
      <w:tc>
        <w:tcPr>
          <w:tcW w:w="2600" w:type="dxa"/>
          <w:shd w:val="clear" w:color="auto" w:fill="auto"/>
        </w:tcPr>
        <w:p w14:paraId="6E0DB035" w14:textId="77777777" w:rsidR="00671DB2" w:rsidRPr="00A07447" w:rsidRDefault="00671DB2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1E2DC3C9" w14:textId="77777777" w:rsidR="00671DB2" w:rsidRPr="00A07447" w:rsidRDefault="00671DB2" w:rsidP="008E2A3F">
          <w:pPr>
            <w:pStyle w:val="Sidhuvudstext"/>
          </w:pPr>
          <w:bookmarkStart w:id="24" w:name="objLogoDecor_01"/>
          <w:r>
            <w:t xml:space="preserve"> </w:t>
          </w:r>
          <w:bookmarkEnd w:id="24"/>
        </w:p>
      </w:tc>
    </w:tr>
    <w:tr w:rsidR="00671DB2" w14:paraId="5D1E9C4C" w14:textId="77777777" w:rsidTr="00C840F3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51B005E8" w14:textId="77777777" w:rsidR="00671DB2" w:rsidRDefault="00671DB2" w:rsidP="00E05D87"/>
      </w:tc>
      <w:tc>
        <w:tcPr>
          <w:tcW w:w="5037" w:type="dxa"/>
          <w:gridSpan w:val="3"/>
          <w:shd w:val="clear" w:color="auto" w:fill="auto"/>
        </w:tcPr>
        <w:p w14:paraId="68DF647A" w14:textId="77777777" w:rsidR="00671DB2" w:rsidRPr="00A07447" w:rsidRDefault="00671DB2" w:rsidP="00F80738">
          <w:pPr>
            <w:pStyle w:val="Brdtext"/>
          </w:pPr>
          <w:bookmarkStart w:id="25" w:name="bmkAddress_01"/>
          <w:r>
            <w:t>Näringsdepartementet</w:t>
          </w:r>
          <w:r>
            <w:br/>
            <w:t>103 33</w:t>
          </w:r>
          <w:r>
            <w:br/>
            <w:t>Stockholm</w:t>
          </w:r>
          <w:bookmarkEnd w:id="25"/>
        </w:p>
      </w:tc>
    </w:tr>
  </w:tbl>
  <w:p w14:paraId="7A5EF2BC" w14:textId="77777777" w:rsidR="00671DB2" w:rsidRPr="00663114" w:rsidRDefault="00671DB2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1612970D" wp14:editId="62398937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51E55C" w14:textId="77777777" w:rsidR="00671DB2" w:rsidRDefault="00336C0C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671DB2">
                                <w:t>EM1003, v5.2, 2017-10-30</w:t>
                              </w:r>
                            </w:sdtContent>
                          </w:sdt>
                          <w:r w:rsidR="00671DB2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12970D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" filled="f" stroked="f">
              <v:textbox style="layout-flow:vertical;mso-layout-flow-alt:bottom-to-top" inset="0,0,0,0">
                <w:txbxContent>
                  <w:p w14:paraId="5451E55C" w14:textId="77777777" w:rsidR="00671DB2" w:rsidRDefault="00336C0C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671DB2">
                          <w:t>EM1003, v5.2, 2017-10-30</w:t>
                        </w:r>
                      </w:sdtContent>
                    </w:sdt>
                    <w:r w:rsidR="00671DB2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2793226A" w14:textId="77777777" w:rsidR="00C91EBB" w:rsidRPr="00671DB2" w:rsidRDefault="00C91EBB" w:rsidP="00671DB2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2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3" w15:restartNumberingAfterBreak="0">
    <w:nsid w:val="5D4B56E0"/>
    <w:multiLevelType w:val="multilevel"/>
    <w:tmpl w:val="B3507C36"/>
    <w:lvl w:ilvl="0">
      <w:start w:val="1"/>
      <w:numFmt w:val="decimal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6D9E25F8"/>
    <w:multiLevelType w:val="multilevel"/>
    <w:tmpl w:val="B804EEAC"/>
    <w:lvl w:ilvl="0">
      <w:start w:val="1"/>
      <w:numFmt w:val="bullet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</w:num>
  <w:num w:numId="9">
    <w:abstractNumId w:val="4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DB2"/>
    <w:rsid w:val="000021EF"/>
    <w:rsid w:val="000170AF"/>
    <w:rsid w:val="00043465"/>
    <w:rsid w:val="00064CEE"/>
    <w:rsid w:val="000702B1"/>
    <w:rsid w:val="00083051"/>
    <w:rsid w:val="00096EC6"/>
    <w:rsid w:val="00120803"/>
    <w:rsid w:val="001448DB"/>
    <w:rsid w:val="001522D9"/>
    <w:rsid w:val="00157228"/>
    <w:rsid w:val="00175B98"/>
    <w:rsid w:val="001768B1"/>
    <w:rsid w:val="001A48CC"/>
    <w:rsid w:val="001B17E1"/>
    <w:rsid w:val="001D2803"/>
    <w:rsid w:val="00204ED5"/>
    <w:rsid w:val="00207BD7"/>
    <w:rsid w:val="00227C95"/>
    <w:rsid w:val="002342A8"/>
    <w:rsid w:val="002507E2"/>
    <w:rsid w:val="002B2EDC"/>
    <w:rsid w:val="002C3B60"/>
    <w:rsid w:val="002D244E"/>
    <w:rsid w:val="002D61F1"/>
    <w:rsid w:val="00311083"/>
    <w:rsid w:val="00313245"/>
    <w:rsid w:val="003226C0"/>
    <w:rsid w:val="0032522D"/>
    <w:rsid w:val="00327251"/>
    <w:rsid w:val="00334DB5"/>
    <w:rsid w:val="00336C0C"/>
    <w:rsid w:val="0035489D"/>
    <w:rsid w:val="00385516"/>
    <w:rsid w:val="003A46C3"/>
    <w:rsid w:val="003B7725"/>
    <w:rsid w:val="003D1180"/>
    <w:rsid w:val="003F7702"/>
    <w:rsid w:val="0041569B"/>
    <w:rsid w:val="004249B7"/>
    <w:rsid w:val="004279EE"/>
    <w:rsid w:val="0043484D"/>
    <w:rsid w:val="004545EB"/>
    <w:rsid w:val="00456487"/>
    <w:rsid w:val="00460EA4"/>
    <w:rsid w:val="00485FC8"/>
    <w:rsid w:val="004B32F6"/>
    <w:rsid w:val="0051174C"/>
    <w:rsid w:val="00514943"/>
    <w:rsid w:val="0052197C"/>
    <w:rsid w:val="00577F25"/>
    <w:rsid w:val="00582FCD"/>
    <w:rsid w:val="005A2D5D"/>
    <w:rsid w:val="005D36CF"/>
    <w:rsid w:val="005D4C80"/>
    <w:rsid w:val="005E4C91"/>
    <w:rsid w:val="006173D1"/>
    <w:rsid w:val="00621A57"/>
    <w:rsid w:val="006534C4"/>
    <w:rsid w:val="0065359C"/>
    <w:rsid w:val="00654A45"/>
    <w:rsid w:val="00671DB2"/>
    <w:rsid w:val="006F38E8"/>
    <w:rsid w:val="006F50F4"/>
    <w:rsid w:val="006F5916"/>
    <w:rsid w:val="007122F3"/>
    <w:rsid w:val="007563F7"/>
    <w:rsid w:val="00756B06"/>
    <w:rsid w:val="00774D04"/>
    <w:rsid w:val="007A1267"/>
    <w:rsid w:val="007A1351"/>
    <w:rsid w:val="007A3536"/>
    <w:rsid w:val="008406D4"/>
    <w:rsid w:val="00872615"/>
    <w:rsid w:val="00876119"/>
    <w:rsid w:val="008C3AEF"/>
    <w:rsid w:val="008E1520"/>
    <w:rsid w:val="00961B01"/>
    <w:rsid w:val="00973775"/>
    <w:rsid w:val="009C1ABB"/>
    <w:rsid w:val="00A131B3"/>
    <w:rsid w:val="00A356FC"/>
    <w:rsid w:val="00A4209C"/>
    <w:rsid w:val="00A512FE"/>
    <w:rsid w:val="00AC6692"/>
    <w:rsid w:val="00AF3602"/>
    <w:rsid w:val="00B52233"/>
    <w:rsid w:val="00B73B9B"/>
    <w:rsid w:val="00BB199E"/>
    <w:rsid w:val="00BC364E"/>
    <w:rsid w:val="00BF2276"/>
    <w:rsid w:val="00C52EB2"/>
    <w:rsid w:val="00C54342"/>
    <w:rsid w:val="00C622C3"/>
    <w:rsid w:val="00C771FE"/>
    <w:rsid w:val="00C91EBB"/>
    <w:rsid w:val="00CA09B7"/>
    <w:rsid w:val="00CB49A3"/>
    <w:rsid w:val="00CB5950"/>
    <w:rsid w:val="00D37830"/>
    <w:rsid w:val="00D42633"/>
    <w:rsid w:val="00D6563A"/>
    <w:rsid w:val="00D86773"/>
    <w:rsid w:val="00DA6975"/>
    <w:rsid w:val="00DC51DB"/>
    <w:rsid w:val="00DF3AEB"/>
    <w:rsid w:val="00E34499"/>
    <w:rsid w:val="00E367CB"/>
    <w:rsid w:val="00E41E70"/>
    <w:rsid w:val="00E44D67"/>
    <w:rsid w:val="00E45057"/>
    <w:rsid w:val="00E54AD3"/>
    <w:rsid w:val="00E9523F"/>
    <w:rsid w:val="00EA5D9B"/>
    <w:rsid w:val="00EA6A45"/>
    <w:rsid w:val="00ED050E"/>
    <w:rsid w:val="00EE01A0"/>
    <w:rsid w:val="00F13EB2"/>
    <w:rsid w:val="00F30C4B"/>
    <w:rsid w:val="00F3586E"/>
    <w:rsid w:val="00F35CA6"/>
    <w:rsid w:val="00F3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676B39"/>
  <w15:chartTrackingRefBased/>
  <w15:docId w15:val="{0CF99C86-9655-4EA3-8F2C-A3BF8752B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semiHidden/>
    <w:qFormat/>
    <w:rsid w:val="00BC364E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BC364E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BC364E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BC364E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BC364E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BC364E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BC364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BC364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BC364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BC364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BC364E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BC364E"/>
  </w:style>
  <w:style w:type="paragraph" w:styleId="Punktlista">
    <w:name w:val="List Bullet"/>
    <w:basedOn w:val="Brdtext"/>
    <w:qFormat/>
    <w:rsid w:val="00BC364E"/>
    <w:p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BC364E"/>
    <w:p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BC364E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BC364E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BC364E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C364E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BC364E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BC364E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BC364E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BC364E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BC364E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BC364E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BC364E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C364E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BC364E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BC364E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BC3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BC364E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BC364E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BC364E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BC364E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BC364E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BC364E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BC364E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BC364E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BC364E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BC364E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BC364E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BC364E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BC364E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BC364E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BC364E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BC364E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BC364E"/>
    <w:rPr>
      <w:sz w:val="2"/>
    </w:rPr>
  </w:style>
  <w:style w:type="paragraph" w:customStyle="1" w:styleId="Dokumentkategori">
    <w:name w:val="Dokumentkategori"/>
    <w:basedOn w:val="Normal"/>
    <w:semiHidden/>
    <w:rsid w:val="00BC364E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BC364E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57228"/>
    <w:rPr>
      <w:sz w:val="20"/>
    </w:rPr>
  </w:style>
  <w:style w:type="paragraph" w:customStyle="1" w:styleId="Mall-Id">
    <w:name w:val="Mall-Id"/>
    <w:basedOn w:val="Normal"/>
    <w:semiHidden/>
    <w:rsid w:val="00BC364E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BC364E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BC364E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BC364E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BC364E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BC364E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BC364E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BC364E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BC364E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BC364E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BC364E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BC364E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BC364E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BC364E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BC364E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BC364E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BC364E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BC364E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BC364E"/>
    <w:pPr>
      <w:spacing w:after="40"/>
    </w:pPr>
  </w:style>
  <w:style w:type="paragraph" w:customStyle="1" w:styleId="Ingress">
    <w:name w:val="Ingress"/>
    <w:basedOn w:val="Brdtext"/>
    <w:qFormat/>
    <w:rsid w:val="00BC364E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BC364E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ho\AppData\Local\Axalon\SPSeries\5.0\OfficeConnector\Local%20Templates\Officemallar\Remisser\Remiss%20avst&#229;%20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9A1EC8DEA0A449184F57F31D5769CD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B05CA38-A5D1-4D01-A99C-C629AF2587F3}"/>
      </w:docPartPr>
      <w:docPartBody>
        <w:p w:rsidR="0096624C" w:rsidRDefault="00D10CF7">
          <w:pPr>
            <w:pStyle w:val="99A1EC8DEA0A449184F57F31D5769CDD"/>
          </w:pPr>
          <w:r w:rsidRPr="001646C8">
            <w:rPr>
              <w:rStyle w:val="Platshllartext"/>
            </w:rPr>
            <w:t>[Titel]</w:t>
          </w:r>
        </w:p>
      </w:docPartBody>
    </w:docPart>
    <w:docPart>
      <w:docPartPr>
        <w:name w:val="05E30131F49B4D94B0297A072FE44C4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1C04530-CB18-43A0-A22C-90289F205FD2}"/>
      </w:docPartPr>
      <w:docPartBody>
        <w:p w:rsidR="0096624C" w:rsidRDefault="00D10CF7">
          <w:pPr>
            <w:pStyle w:val="05E30131F49B4D94B0297A072FE44C42"/>
          </w:pPr>
          <w:r w:rsidRPr="00E94B11">
            <w:rPr>
              <w:rStyle w:val="Platshllartext"/>
            </w:rPr>
            <w:t>[Välj ett 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CF7"/>
    <w:rsid w:val="00203718"/>
    <w:rsid w:val="0096624C"/>
    <w:rsid w:val="00C30778"/>
    <w:rsid w:val="00D10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FF0000"/>
    </w:rPr>
  </w:style>
  <w:style w:type="paragraph" w:customStyle="1" w:styleId="99A1EC8DEA0A449184F57F31D5769CDD">
    <w:name w:val="99A1EC8DEA0A449184F57F31D5769CDD"/>
  </w:style>
  <w:style w:type="paragraph" w:customStyle="1" w:styleId="05E30131F49B4D94B0297A072FE44C42">
    <w:name w:val="05E30131F49B4D94B0297A072FE44C42"/>
  </w:style>
  <w:style w:type="paragraph" w:customStyle="1" w:styleId="41C74C765F404A7E94E7A0376B37A23D">
    <w:name w:val="41C74C765F404A7E94E7A0376B37A2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EBF99E87DAB48B7B6850312A591A7" ma:contentTypeVersion="13" ma:contentTypeDescription="Skapa ett nytt dokument." ma:contentTypeScope="" ma:versionID="1703da5b3fedebab4f8690e66dbc19f6">
  <xsd:schema xmlns:xsd="http://www.w3.org/2001/XMLSchema" xmlns:xs="http://www.w3.org/2001/XMLSchema" xmlns:p="http://schemas.microsoft.com/office/2006/metadata/properties" xmlns:ns3="17a4b6e0-060f-4498-abdb-fefbd3296105" xmlns:ns4="ab100dcc-de2d-40c6-9c06-e146ae30916c" targetNamespace="http://schemas.microsoft.com/office/2006/metadata/properties" ma:root="true" ma:fieldsID="09d7d304ec01b09ae90903fc49cb22f4" ns3:_="" ns4:_="">
    <xsd:import namespace="17a4b6e0-060f-4498-abdb-fefbd3296105"/>
    <xsd:import namespace="ab100dcc-de2d-40c6-9c06-e146ae3091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4b6e0-060f-4498-abdb-fefbd32961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00dcc-de2d-40c6-9c06-e146ae3091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3D0FD-9C81-47CA-975D-DBC56622B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4b6e0-060f-4498-abdb-fefbd3296105"/>
    <ds:schemaRef ds:uri="ab100dcc-de2d-40c6-9c06-e146ae309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C03E76-EB2A-4392-904F-215F2471EEFD}">
  <ds:schemaRefs>
    <ds:schemaRef ds:uri="http://purl.org/dc/terms/"/>
    <ds:schemaRef ds:uri="17a4b6e0-060f-4498-abdb-fefbd3296105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ab100dcc-de2d-40c6-9c06-e146ae30916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9E1DD77-4032-460A-B38D-8C48B2B40C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323090-4B88-4B0B-A5BC-13C5A7A2F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 avstå yttrande</Template>
  <TotalTime>0</TotalTime>
  <Pages>1</Pages>
  <Words>95</Words>
  <Characters>509</Characters>
  <Application>Microsoft Office Word</Application>
  <DocSecurity>4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Remiss angående promemoria om ansökan om undersökningstillstånd enligt lagen (1966:314) om kontinentalsockeln</vt:lpstr>
    </vt:vector>
  </TitlesOfParts>
  <Company>HP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Remiss angående promemoria om ansökan om undersökningstillstånd enligt lagen (1966:314) om kontinentalsockeln</dc:title>
  <dc:subject/>
  <dc:creator>Rurik Holmberg</dc:creator>
  <cp:keywords/>
  <dc:description>EM1003, v5.2, 2017-10-30</dc:description>
  <cp:lastModifiedBy>AbdiRashid Mohamed</cp:lastModifiedBy>
  <cp:revision>2</cp:revision>
  <dcterms:created xsi:type="dcterms:W3CDTF">2020-10-09T13:42:00Z</dcterms:created>
  <dcterms:modified xsi:type="dcterms:W3CDTF">2020-10-09T13:42:00Z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Rurik¤Holmberg</vt:lpwstr>
  </property>
  <property fmtid="{D5CDD505-2E9C-101B-9397-08002B2CF9AE}" pid="33" name="cdpOrgLevel1">
    <vt:lpwstr>Avdelningen för systemanalys, försörjningstrygghet och statistik</vt:lpwstr>
  </property>
  <property fmtid="{D5CDD505-2E9C-101B-9397-08002B2CF9AE}" pid="34" name="cdpOrgLevel2">
    <vt:lpwstr>Enheten för policy och statistik</vt:lpwstr>
  </property>
  <property fmtid="{D5CDD505-2E9C-101B-9397-08002B2CF9AE}" pid="35" name="cdpOrgLevel3">
    <vt:lpwstr/>
  </property>
  <property fmtid="{D5CDD505-2E9C-101B-9397-08002B2CF9AE}" pid="36" name="cdpOtherOrg">
    <vt:lpwstr> </vt:lpwstr>
  </property>
  <property fmtid="{D5CDD505-2E9C-101B-9397-08002B2CF9AE}" pid="37" name="cdpName">
    <vt:lpwstr> </vt:lpwstr>
  </property>
  <property fmtid="{D5CDD505-2E9C-101B-9397-08002B2CF9AE}" pid="38" name="cdpInitials">
    <vt:lpwstr/>
  </property>
  <property fmtid="{D5CDD505-2E9C-101B-9397-08002B2CF9AE}" pid="39" name="cdpTitle">
    <vt:lpwstr/>
  </property>
  <property fmtid="{D5CDD505-2E9C-101B-9397-08002B2CF9AE}" pid="40" name="cdpPhone">
    <vt:lpwstr>016-544 22 87</vt:lpwstr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rurik.holmberg@energimyndigheten.se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Sant,Falskt,Falskt,Falskt,Falskt,Sant,Falskt,Sant,Falskt,Falskt,Falskt,Falskt,Falskt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0x010100F8EEBF99E87DAB48B7B6850312A591A7</vt:lpwstr>
  </property>
</Properties>
</file>