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5EC" w:rsidRDefault="009313AD" w:rsidP="00471C3C">
      <w:pPr>
        <w:pStyle w:val="Rubrik1"/>
      </w:pPr>
      <w:bookmarkStart w:id="0" w:name="_Toc412796365"/>
      <w:bookmarkStart w:id="1" w:name="_Toc413228308"/>
      <w:bookmarkStart w:id="2" w:name="_Toc413228521"/>
      <w:bookmarkStart w:id="3" w:name="_Toc413317018"/>
      <w:bookmarkStart w:id="4" w:name="_Toc414957208"/>
      <w:bookmarkStart w:id="5" w:name="_Toc414957340"/>
      <w:bookmarkStart w:id="6" w:name="_GoBack"/>
      <w:bookmarkEnd w:id="6"/>
      <w:r>
        <w:t>Sammanställning och bedömning av länsstyrelsernas arbete med regionala klimat- och energistrategier under 2014</w:t>
      </w:r>
      <w:bookmarkEnd w:id="0"/>
      <w:bookmarkEnd w:id="1"/>
      <w:bookmarkEnd w:id="2"/>
      <w:bookmarkEnd w:id="3"/>
      <w:bookmarkEnd w:id="4"/>
      <w:bookmarkEnd w:id="5"/>
    </w:p>
    <w:p w:rsidR="009313AD" w:rsidRPr="009313AD" w:rsidRDefault="009313AD" w:rsidP="009313AD">
      <w:pPr>
        <w:pStyle w:val="Brdtext"/>
      </w:pPr>
    </w:p>
    <w:p w:rsidR="009313AD" w:rsidRPr="009313AD" w:rsidRDefault="009313AD" w:rsidP="009313AD">
      <w:pPr>
        <w:pStyle w:val="Brdtext"/>
      </w:pPr>
      <w:r>
        <w:t>Återrapporteringskrav i regleringsbrev för budgetåret 2015 avseende Statens energimyndighet</w:t>
      </w:r>
    </w:p>
    <w:p w:rsidR="00382816" w:rsidRDefault="00382816" w:rsidP="00382816">
      <w:pPr>
        <w:pStyle w:val="Brdtext"/>
      </w:pPr>
    </w:p>
    <w:p w:rsidR="00382816" w:rsidRDefault="00382816">
      <w:r>
        <w:br w:type="page"/>
      </w:r>
    </w:p>
    <w:sdt>
      <w:sdtPr>
        <w:rPr>
          <w:rFonts w:ascii="Times New Roman" w:eastAsia="Times New Roman" w:hAnsi="Times New Roman" w:cs="Times New Roman"/>
          <w:b w:val="0"/>
          <w:bCs w:val="0"/>
          <w:color w:val="auto"/>
          <w:sz w:val="24"/>
          <w:szCs w:val="24"/>
        </w:rPr>
        <w:id w:val="1491754631"/>
        <w:docPartObj>
          <w:docPartGallery w:val="Table of Contents"/>
          <w:docPartUnique/>
        </w:docPartObj>
      </w:sdtPr>
      <w:sdtEndPr/>
      <w:sdtContent>
        <w:p w:rsidR="00EC6824" w:rsidRDefault="00DC0D05" w:rsidP="00DC0D05">
          <w:pPr>
            <w:pStyle w:val="Innehllsfrteckningsrubrik"/>
            <w:rPr>
              <w:noProof/>
            </w:rPr>
          </w:pPr>
          <w:r>
            <w:t>Innehåll</w:t>
          </w:r>
          <w:r w:rsidR="00475D0D">
            <w:fldChar w:fldCharType="begin"/>
          </w:r>
          <w:r w:rsidR="00475D0D">
            <w:instrText xml:space="preserve"> TOC \o "1-3" \h \z \u </w:instrText>
          </w:r>
          <w:r w:rsidR="00475D0D">
            <w:fldChar w:fldCharType="separate"/>
          </w:r>
        </w:p>
        <w:p w:rsidR="00EC6824" w:rsidRDefault="00810373">
          <w:pPr>
            <w:pStyle w:val="Innehll1"/>
            <w:tabs>
              <w:tab w:val="left" w:pos="482"/>
              <w:tab w:val="right" w:leader="dot" w:pos="7926"/>
            </w:tabs>
            <w:rPr>
              <w:rFonts w:asciiTheme="minorHAnsi" w:eastAsiaTheme="minorEastAsia" w:hAnsiTheme="minorHAnsi" w:cstheme="minorBidi"/>
              <w:noProof/>
              <w:sz w:val="22"/>
              <w:szCs w:val="22"/>
            </w:rPr>
          </w:pPr>
          <w:hyperlink w:anchor="_Toc414957341" w:history="1">
            <w:r w:rsidR="00EC6824" w:rsidRPr="002D40A8">
              <w:rPr>
                <w:rStyle w:val="Hyperlnk"/>
                <w:noProof/>
              </w:rPr>
              <w:t>1.</w:t>
            </w:r>
            <w:r w:rsidR="00EC6824">
              <w:rPr>
                <w:rFonts w:asciiTheme="minorHAnsi" w:eastAsiaTheme="minorEastAsia" w:hAnsiTheme="minorHAnsi" w:cstheme="minorBidi"/>
                <w:noProof/>
                <w:sz w:val="22"/>
                <w:szCs w:val="22"/>
              </w:rPr>
              <w:tab/>
            </w:r>
            <w:r w:rsidR="00EC6824" w:rsidRPr="002D40A8">
              <w:rPr>
                <w:rStyle w:val="Hyperlnk"/>
                <w:noProof/>
              </w:rPr>
              <w:t>Inledning</w:t>
            </w:r>
            <w:r w:rsidR="00EC6824">
              <w:rPr>
                <w:noProof/>
                <w:webHidden/>
              </w:rPr>
              <w:tab/>
            </w:r>
            <w:r w:rsidR="00EC6824">
              <w:rPr>
                <w:noProof/>
                <w:webHidden/>
              </w:rPr>
              <w:fldChar w:fldCharType="begin"/>
            </w:r>
            <w:r w:rsidR="00EC6824">
              <w:rPr>
                <w:noProof/>
                <w:webHidden/>
              </w:rPr>
              <w:instrText xml:space="preserve"> PAGEREF _Toc414957341 \h </w:instrText>
            </w:r>
            <w:r w:rsidR="00EC6824">
              <w:rPr>
                <w:noProof/>
                <w:webHidden/>
              </w:rPr>
            </w:r>
            <w:r w:rsidR="00EC6824">
              <w:rPr>
                <w:noProof/>
                <w:webHidden/>
              </w:rPr>
              <w:fldChar w:fldCharType="separate"/>
            </w:r>
            <w:r w:rsidR="00066066">
              <w:rPr>
                <w:noProof/>
                <w:webHidden/>
              </w:rPr>
              <w:t>4</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42" w:history="1">
            <w:r w:rsidR="00EC6824" w:rsidRPr="002D40A8">
              <w:rPr>
                <w:rStyle w:val="Hyperlnk"/>
                <w:noProof/>
              </w:rPr>
              <w:t>Bakgrund</w:t>
            </w:r>
            <w:r w:rsidR="00EC6824">
              <w:rPr>
                <w:noProof/>
                <w:webHidden/>
              </w:rPr>
              <w:tab/>
            </w:r>
            <w:r w:rsidR="00EC6824">
              <w:rPr>
                <w:noProof/>
                <w:webHidden/>
              </w:rPr>
              <w:fldChar w:fldCharType="begin"/>
            </w:r>
            <w:r w:rsidR="00EC6824">
              <w:rPr>
                <w:noProof/>
                <w:webHidden/>
              </w:rPr>
              <w:instrText xml:space="preserve"> PAGEREF _Toc414957342 \h </w:instrText>
            </w:r>
            <w:r w:rsidR="00EC6824">
              <w:rPr>
                <w:noProof/>
                <w:webHidden/>
              </w:rPr>
            </w:r>
            <w:r w:rsidR="00EC6824">
              <w:rPr>
                <w:noProof/>
                <w:webHidden/>
              </w:rPr>
              <w:fldChar w:fldCharType="separate"/>
            </w:r>
            <w:r w:rsidR="00066066">
              <w:rPr>
                <w:noProof/>
                <w:webHidden/>
              </w:rPr>
              <w:t>4</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43" w:history="1">
            <w:r w:rsidR="00EC6824" w:rsidRPr="002D40A8">
              <w:rPr>
                <w:rStyle w:val="Hyperlnk"/>
                <w:noProof/>
              </w:rPr>
              <w:t>Länsstyrelsernas regleringsbrevsuppdrag</w:t>
            </w:r>
            <w:r w:rsidR="00EC6824">
              <w:rPr>
                <w:noProof/>
                <w:webHidden/>
              </w:rPr>
              <w:tab/>
            </w:r>
            <w:r w:rsidR="00EC6824">
              <w:rPr>
                <w:noProof/>
                <w:webHidden/>
              </w:rPr>
              <w:fldChar w:fldCharType="begin"/>
            </w:r>
            <w:r w:rsidR="00EC6824">
              <w:rPr>
                <w:noProof/>
                <w:webHidden/>
              </w:rPr>
              <w:instrText xml:space="preserve"> PAGEREF _Toc414957343 \h </w:instrText>
            </w:r>
            <w:r w:rsidR="00EC6824">
              <w:rPr>
                <w:noProof/>
                <w:webHidden/>
              </w:rPr>
            </w:r>
            <w:r w:rsidR="00EC6824">
              <w:rPr>
                <w:noProof/>
                <w:webHidden/>
              </w:rPr>
              <w:fldChar w:fldCharType="separate"/>
            </w:r>
            <w:r w:rsidR="00066066">
              <w:rPr>
                <w:noProof/>
                <w:webHidden/>
              </w:rPr>
              <w:t>4</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44" w:history="1">
            <w:r w:rsidR="00EC6824" w:rsidRPr="002D40A8">
              <w:rPr>
                <w:rStyle w:val="Hyperlnk"/>
                <w:noProof/>
              </w:rPr>
              <w:t>Energimyndighetens återrapporteringskrav till Energi- och miljödepartementet</w:t>
            </w:r>
            <w:r w:rsidR="00EC6824">
              <w:rPr>
                <w:noProof/>
                <w:webHidden/>
              </w:rPr>
              <w:tab/>
            </w:r>
            <w:r w:rsidR="00EC6824">
              <w:rPr>
                <w:noProof/>
                <w:webHidden/>
              </w:rPr>
              <w:fldChar w:fldCharType="begin"/>
            </w:r>
            <w:r w:rsidR="00EC6824">
              <w:rPr>
                <w:noProof/>
                <w:webHidden/>
              </w:rPr>
              <w:instrText xml:space="preserve"> PAGEREF _Toc414957344 \h </w:instrText>
            </w:r>
            <w:r w:rsidR="00EC6824">
              <w:rPr>
                <w:noProof/>
                <w:webHidden/>
              </w:rPr>
            </w:r>
            <w:r w:rsidR="00EC6824">
              <w:rPr>
                <w:noProof/>
                <w:webHidden/>
              </w:rPr>
              <w:fldChar w:fldCharType="separate"/>
            </w:r>
            <w:r w:rsidR="00066066">
              <w:rPr>
                <w:noProof/>
                <w:webHidden/>
              </w:rPr>
              <w:t>5</w:t>
            </w:r>
            <w:r w:rsidR="00EC6824">
              <w:rPr>
                <w:noProof/>
                <w:webHidden/>
              </w:rPr>
              <w:fldChar w:fldCharType="end"/>
            </w:r>
          </w:hyperlink>
        </w:p>
        <w:p w:rsidR="00EC6824" w:rsidRDefault="00810373">
          <w:pPr>
            <w:pStyle w:val="Innehll1"/>
            <w:tabs>
              <w:tab w:val="left" w:pos="482"/>
              <w:tab w:val="right" w:leader="dot" w:pos="7926"/>
            </w:tabs>
            <w:rPr>
              <w:rFonts w:asciiTheme="minorHAnsi" w:eastAsiaTheme="minorEastAsia" w:hAnsiTheme="minorHAnsi" w:cstheme="minorBidi"/>
              <w:noProof/>
              <w:sz w:val="22"/>
              <w:szCs w:val="22"/>
            </w:rPr>
          </w:pPr>
          <w:hyperlink w:anchor="_Toc414957345" w:history="1">
            <w:r w:rsidR="00EC6824" w:rsidRPr="002D40A8">
              <w:rPr>
                <w:rStyle w:val="Hyperlnk"/>
                <w:noProof/>
              </w:rPr>
              <w:t>2.</w:t>
            </w:r>
            <w:r w:rsidR="00EC6824">
              <w:rPr>
                <w:rFonts w:asciiTheme="minorHAnsi" w:eastAsiaTheme="minorEastAsia" w:hAnsiTheme="minorHAnsi" w:cstheme="minorBidi"/>
                <w:noProof/>
                <w:sz w:val="22"/>
                <w:szCs w:val="22"/>
              </w:rPr>
              <w:tab/>
            </w:r>
            <w:r w:rsidR="00EC6824" w:rsidRPr="002D40A8">
              <w:rPr>
                <w:rStyle w:val="Hyperlnk"/>
                <w:noProof/>
              </w:rPr>
              <w:t>Tillvägagångssätt</w:t>
            </w:r>
            <w:r w:rsidR="00EC6824">
              <w:rPr>
                <w:noProof/>
                <w:webHidden/>
              </w:rPr>
              <w:tab/>
            </w:r>
            <w:r w:rsidR="00EC6824">
              <w:rPr>
                <w:noProof/>
                <w:webHidden/>
              </w:rPr>
              <w:fldChar w:fldCharType="begin"/>
            </w:r>
            <w:r w:rsidR="00EC6824">
              <w:rPr>
                <w:noProof/>
                <w:webHidden/>
              </w:rPr>
              <w:instrText xml:space="preserve"> PAGEREF _Toc414957345 \h </w:instrText>
            </w:r>
            <w:r w:rsidR="00EC6824">
              <w:rPr>
                <w:noProof/>
                <w:webHidden/>
              </w:rPr>
            </w:r>
            <w:r w:rsidR="00EC6824">
              <w:rPr>
                <w:noProof/>
                <w:webHidden/>
              </w:rPr>
              <w:fldChar w:fldCharType="separate"/>
            </w:r>
            <w:r w:rsidR="00066066">
              <w:rPr>
                <w:noProof/>
                <w:webHidden/>
              </w:rPr>
              <w:t>6</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46" w:history="1">
            <w:r w:rsidR="00EC6824" w:rsidRPr="002D40A8">
              <w:rPr>
                <w:rStyle w:val="Hyperlnk"/>
                <w:noProof/>
              </w:rPr>
              <w:t>Bearbetning av material</w:t>
            </w:r>
            <w:r w:rsidR="00EC6824">
              <w:rPr>
                <w:noProof/>
                <w:webHidden/>
              </w:rPr>
              <w:tab/>
            </w:r>
            <w:r w:rsidR="00EC6824">
              <w:rPr>
                <w:noProof/>
                <w:webHidden/>
              </w:rPr>
              <w:fldChar w:fldCharType="begin"/>
            </w:r>
            <w:r w:rsidR="00EC6824">
              <w:rPr>
                <w:noProof/>
                <w:webHidden/>
              </w:rPr>
              <w:instrText xml:space="preserve"> PAGEREF _Toc414957346 \h </w:instrText>
            </w:r>
            <w:r w:rsidR="00EC6824">
              <w:rPr>
                <w:noProof/>
                <w:webHidden/>
              </w:rPr>
            </w:r>
            <w:r w:rsidR="00EC6824">
              <w:rPr>
                <w:noProof/>
                <w:webHidden/>
              </w:rPr>
              <w:fldChar w:fldCharType="separate"/>
            </w:r>
            <w:r w:rsidR="00066066">
              <w:rPr>
                <w:noProof/>
                <w:webHidden/>
              </w:rPr>
              <w:t>6</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47" w:history="1">
            <w:r w:rsidR="00EC6824" w:rsidRPr="002D40A8">
              <w:rPr>
                <w:rStyle w:val="Hyperlnk"/>
                <w:noProof/>
              </w:rPr>
              <w:t>Förklaring av bedömningsnivåer</w:t>
            </w:r>
            <w:r w:rsidR="00EC6824">
              <w:rPr>
                <w:noProof/>
                <w:webHidden/>
              </w:rPr>
              <w:tab/>
            </w:r>
            <w:r w:rsidR="00EC6824">
              <w:rPr>
                <w:noProof/>
                <w:webHidden/>
              </w:rPr>
              <w:fldChar w:fldCharType="begin"/>
            </w:r>
            <w:r w:rsidR="00EC6824">
              <w:rPr>
                <w:noProof/>
                <w:webHidden/>
              </w:rPr>
              <w:instrText xml:space="preserve"> PAGEREF _Toc414957347 \h </w:instrText>
            </w:r>
            <w:r w:rsidR="00EC6824">
              <w:rPr>
                <w:noProof/>
                <w:webHidden/>
              </w:rPr>
            </w:r>
            <w:r w:rsidR="00EC6824">
              <w:rPr>
                <w:noProof/>
                <w:webHidden/>
              </w:rPr>
              <w:fldChar w:fldCharType="separate"/>
            </w:r>
            <w:r w:rsidR="00066066">
              <w:rPr>
                <w:noProof/>
                <w:webHidden/>
              </w:rPr>
              <w:t>7</w:t>
            </w:r>
            <w:r w:rsidR="00EC6824">
              <w:rPr>
                <w:noProof/>
                <w:webHidden/>
              </w:rPr>
              <w:fldChar w:fldCharType="end"/>
            </w:r>
          </w:hyperlink>
        </w:p>
        <w:p w:rsidR="00EC6824" w:rsidRDefault="00810373">
          <w:pPr>
            <w:pStyle w:val="Innehll1"/>
            <w:tabs>
              <w:tab w:val="left" w:pos="482"/>
              <w:tab w:val="right" w:leader="dot" w:pos="7926"/>
            </w:tabs>
            <w:rPr>
              <w:rFonts w:asciiTheme="minorHAnsi" w:eastAsiaTheme="minorEastAsia" w:hAnsiTheme="minorHAnsi" w:cstheme="minorBidi"/>
              <w:noProof/>
              <w:sz w:val="22"/>
              <w:szCs w:val="22"/>
            </w:rPr>
          </w:pPr>
          <w:hyperlink w:anchor="_Toc414957348" w:history="1">
            <w:r w:rsidR="00EC6824" w:rsidRPr="002D40A8">
              <w:rPr>
                <w:rStyle w:val="Hyperlnk"/>
                <w:noProof/>
              </w:rPr>
              <w:t>3.</w:t>
            </w:r>
            <w:r w:rsidR="00EC6824">
              <w:rPr>
                <w:rFonts w:asciiTheme="minorHAnsi" w:eastAsiaTheme="minorEastAsia" w:hAnsiTheme="minorHAnsi" w:cstheme="minorBidi"/>
                <w:noProof/>
                <w:sz w:val="22"/>
                <w:szCs w:val="22"/>
              </w:rPr>
              <w:tab/>
            </w:r>
            <w:r w:rsidR="00EC6824" w:rsidRPr="002D40A8">
              <w:rPr>
                <w:rStyle w:val="Hyperlnk"/>
                <w:noProof/>
              </w:rPr>
              <w:t>Sammanställning och bedömning per länsstyrelse</w:t>
            </w:r>
            <w:r w:rsidR="00EC6824">
              <w:rPr>
                <w:noProof/>
                <w:webHidden/>
              </w:rPr>
              <w:tab/>
            </w:r>
            <w:r w:rsidR="00EC6824">
              <w:rPr>
                <w:noProof/>
                <w:webHidden/>
              </w:rPr>
              <w:fldChar w:fldCharType="begin"/>
            </w:r>
            <w:r w:rsidR="00EC6824">
              <w:rPr>
                <w:noProof/>
                <w:webHidden/>
              </w:rPr>
              <w:instrText xml:space="preserve"> PAGEREF _Toc414957348 \h </w:instrText>
            </w:r>
            <w:r w:rsidR="00EC6824">
              <w:rPr>
                <w:noProof/>
                <w:webHidden/>
              </w:rPr>
            </w:r>
            <w:r w:rsidR="00EC6824">
              <w:rPr>
                <w:noProof/>
                <w:webHidden/>
              </w:rPr>
              <w:fldChar w:fldCharType="separate"/>
            </w:r>
            <w:r w:rsidR="00066066">
              <w:rPr>
                <w:noProof/>
                <w:webHidden/>
              </w:rPr>
              <w:t>9</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49" w:history="1">
            <w:r w:rsidR="00EC6824" w:rsidRPr="002D40A8">
              <w:rPr>
                <w:rStyle w:val="Hyperlnk"/>
                <w:noProof/>
              </w:rPr>
              <w:t>Länsstyrelsen Blekinge län</w:t>
            </w:r>
            <w:r w:rsidR="00EC6824">
              <w:rPr>
                <w:noProof/>
                <w:webHidden/>
              </w:rPr>
              <w:tab/>
            </w:r>
            <w:r w:rsidR="00EC6824">
              <w:rPr>
                <w:noProof/>
                <w:webHidden/>
              </w:rPr>
              <w:fldChar w:fldCharType="begin"/>
            </w:r>
            <w:r w:rsidR="00EC6824">
              <w:rPr>
                <w:noProof/>
                <w:webHidden/>
              </w:rPr>
              <w:instrText xml:space="preserve"> PAGEREF _Toc414957349 \h </w:instrText>
            </w:r>
            <w:r w:rsidR="00EC6824">
              <w:rPr>
                <w:noProof/>
                <w:webHidden/>
              </w:rPr>
            </w:r>
            <w:r w:rsidR="00EC6824">
              <w:rPr>
                <w:noProof/>
                <w:webHidden/>
              </w:rPr>
              <w:fldChar w:fldCharType="separate"/>
            </w:r>
            <w:r w:rsidR="00066066">
              <w:rPr>
                <w:noProof/>
                <w:webHidden/>
              </w:rPr>
              <w:t>10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50"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_Toc414957350 \h </w:instrText>
            </w:r>
            <w:r w:rsidR="00EC6824">
              <w:rPr>
                <w:noProof/>
                <w:webHidden/>
              </w:rPr>
            </w:r>
            <w:r w:rsidR="00EC6824">
              <w:rPr>
                <w:noProof/>
                <w:webHidden/>
              </w:rPr>
              <w:fldChar w:fldCharType="separate"/>
            </w:r>
            <w:r w:rsidR="00066066">
              <w:rPr>
                <w:noProof/>
                <w:webHidden/>
              </w:rPr>
              <w:t>10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51" w:history="1">
            <w:r w:rsidR="00EC6824" w:rsidRPr="002D40A8">
              <w:rPr>
                <w:rStyle w:val="Hyperlnk"/>
                <w:noProof/>
              </w:rPr>
              <w:t>Samlad bedömning för Länsstyrelsen Blekinge län</w:t>
            </w:r>
            <w:r w:rsidR="00EC6824">
              <w:rPr>
                <w:noProof/>
                <w:webHidden/>
              </w:rPr>
              <w:tab/>
            </w:r>
            <w:r w:rsidR="00EC6824">
              <w:rPr>
                <w:noProof/>
                <w:webHidden/>
              </w:rPr>
              <w:fldChar w:fldCharType="begin"/>
            </w:r>
            <w:r w:rsidR="00EC6824">
              <w:rPr>
                <w:noProof/>
                <w:webHidden/>
              </w:rPr>
              <w:instrText xml:space="preserve"> PAGEREF _Toc414957351 \h </w:instrText>
            </w:r>
            <w:r w:rsidR="00EC6824">
              <w:rPr>
                <w:noProof/>
                <w:webHidden/>
              </w:rPr>
            </w:r>
            <w:r w:rsidR="00EC6824">
              <w:rPr>
                <w:noProof/>
                <w:webHidden/>
              </w:rPr>
              <w:fldChar w:fldCharType="separate"/>
            </w:r>
            <w:r w:rsidR="00066066">
              <w:rPr>
                <w:noProof/>
                <w:webHidden/>
              </w:rPr>
              <w:t>11</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52" w:history="1">
            <w:r w:rsidR="00EC6824" w:rsidRPr="002D40A8">
              <w:rPr>
                <w:rStyle w:val="Hyperlnk"/>
                <w:noProof/>
              </w:rPr>
              <w:t>Länsstyrelsen Dalarnas län</w:t>
            </w:r>
            <w:r w:rsidR="00EC6824">
              <w:rPr>
                <w:noProof/>
                <w:webHidden/>
              </w:rPr>
              <w:tab/>
            </w:r>
            <w:r w:rsidR="00EC6824">
              <w:rPr>
                <w:noProof/>
                <w:webHidden/>
              </w:rPr>
              <w:fldChar w:fldCharType="begin"/>
            </w:r>
            <w:r w:rsidR="00EC6824">
              <w:rPr>
                <w:noProof/>
                <w:webHidden/>
              </w:rPr>
              <w:instrText xml:space="preserve"> PAGEREF _Toc414957352 \h </w:instrText>
            </w:r>
            <w:r w:rsidR="00EC6824">
              <w:rPr>
                <w:noProof/>
                <w:webHidden/>
              </w:rPr>
            </w:r>
            <w:r w:rsidR="00EC6824">
              <w:rPr>
                <w:noProof/>
                <w:webHidden/>
              </w:rPr>
              <w:fldChar w:fldCharType="separate"/>
            </w:r>
            <w:r w:rsidR="00066066">
              <w:rPr>
                <w:noProof/>
                <w:webHidden/>
              </w:rPr>
              <w:t>12</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53"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_Toc414957353 \h </w:instrText>
            </w:r>
            <w:r w:rsidR="00EC6824">
              <w:rPr>
                <w:noProof/>
                <w:webHidden/>
              </w:rPr>
            </w:r>
            <w:r w:rsidR="00EC6824">
              <w:rPr>
                <w:noProof/>
                <w:webHidden/>
              </w:rPr>
              <w:fldChar w:fldCharType="separate"/>
            </w:r>
            <w:r w:rsidR="00066066">
              <w:rPr>
                <w:noProof/>
                <w:webHidden/>
              </w:rPr>
              <w:t>12</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54" w:history="1">
            <w:r w:rsidR="00EC6824" w:rsidRPr="002D40A8">
              <w:rPr>
                <w:rStyle w:val="Hyperlnk"/>
                <w:noProof/>
              </w:rPr>
              <w:t>Samlad bedömning för Länsstyrelsen Dalarnas län</w:t>
            </w:r>
            <w:r w:rsidR="00EC6824">
              <w:rPr>
                <w:noProof/>
                <w:webHidden/>
              </w:rPr>
              <w:tab/>
            </w:r>
            <w:r w:rsidR="00EC6824">
              <w:rPr>
                <w:noProof/>
                <w:webHidden/>
              </w:rPr>
              <w:fldChar w:fldCharType="begin"/>
            </w:r>
            <w:r w:rsidR="00EC6824">
              <w:rPr>
                <w:noProof/>
                <w:webHidden/>
              </w:rPr>
              <w:instrText xml:space="preserve"> PAGEREF _Toc414957354 \h </w:instrText>
            </w:r>
            <w:r w:rsidR="00EC6824">
              <w:rPr>
                <w:noProof/>
                <w:webHidden/>
              </w:rPr>
            </w:r>
            <w:r w:rsidR="00EC6824">
              <w:rPr>
                <w:noProof/>
                <w:webHidden/>
              </w:rPr>
              <w:fldChar w:fldCharType="separate"/>
            </w:r>
            <w:r w:rsidR="00066066">
              <w:rPr>
                <w:noProof/>
                <w:webHidden/>
              </w:rPr>
              <w:t>13</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55" w:history="1">
            <w:r w:rsidR="00EC6824" w:rsidRPr="002D40A8">
              <w:rPr>
                <w:rStyle w:val="Hyperlnk"/>
                <w:noProof/>
              </w:rPr>
              <w:t>Länsstyrelsen Gotlands län</w:t>
            </w:r>
            <w:r w:rsidR="00EC6824">
              <w:rPr>
                <w:noProof/>
                <w:webHidden/>
              </w:rPr>
              <w:tab/>
            </w:r>
            <w:r w:rsidR="00EC6824">
              <w:rPr>
                <w:noProof/>
                <w:webHidden/>
              </w:rPr>
              <w:fldChar w:fldCharType="begin"/>
            </w:r>
            <w:r w:rsidR="00EC6824">
              <w:rPr>
                <w:noProof/>
                <w:webHidden/>
              </w:rPr>
              <w:instrText xml:space="preserve"> PAGEREF _Toc414957355 \h </w:instrText>
            </w:r>
            <w:r w:rsidR="00EC6824">
              <w:rPr>
                <w:noProof/>
                <w:webHidden/>
              </w:rPr>
            </w:r>
            <w:r w:rsidR="00EC6824">
              <w:rPr>
                <w:noProof/>
                <w:webHidden/>
              </w:rPr>
              <w:fldChar w:fldCharType="separate"/>
            </w:r>
            <w:r w:rsidR="00066066">
              <w:rPr>
                <w:noProof/>
                <w:webHidden/>
              </w:rPr>
              <w:t>14</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56"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_Toc414957356 \h </w:instrText>
            </w:r>
            <w:r w:rsidR="00EC6824">
              <w:rPr>
                <w:noProof/>
                <w:webHidden/>
              </w:rPr>
            </w:r>
            <w:r w:rsidR="00EC6824">
              <w:rPr>
                <w:noProof/>
                <w:webHidden/>
              </w:rPr>
              <w:fldChar w:fldCharType="separate"/>
            </w:r>
            <w:r w:rsidR="00066066">
              <w:rPr>
                <w:noProof/>
                <w:webHidden/>
              </w:rPr>
              <w:t>14</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57" w:history="1">
            <w:r w:rsidR="00EC6824" w:rsidRPr="002D40A8">
              <w:rPr>
                <w:rStyle w:val="Hyperlnk"/>
                <w:noProof/>
              </w:rPr>
              <w:t>Samlad bedömning för Länsstyrelsen Gotlands län</w:t>
            </w:r>
            <w:r w:rsidR="00EC6824">
              <w:rPr>
                <w:noProof/>
                <w:webHidden/>
              </w:rPr>
              <w:tab/>
            </w:r>
            <w:r w:rsidR="00EC6824">
              <w:rPr>
                <w:noProof/>
                <w:webHidden/>
              </w:rPr>
              <w:fldChar w:fldCharType="begin"/>
            </w:r>
            <w:r w:rsidR="00EC6824">
              <w:rPr>
                <w:noProof/>
                <w:webHidden/>
              </w:rPr>
              <w:instrText xml:space="preserve"> PAGEREF _Toc414957357 \h </w:instrText>
            </w:r>
            <w:r w:rsidR="00EC6824">
              <w:rPr>
                <w:noProof/>
                <w:webHidden/>
              </w:rPr>
            </w:r>
            <w:r w:rsidR="00EC6824">
              <w:rPr>
                <w:noProof/>
                <w:webHidden/>
              </w:rPr>
              <w:fldChar w:fldCharType="separate"/>
            </w:r>
            <w:r w:rsidR="00066066">
              <w:rPr>
                <w:noProof/>
                <w:webHidden/>
              </w:rPr>
              <w:t>15</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58" w:history="1">
            <w:r w:rsidR="00EC6824" w:rsidRPr="002D40A8">
              <w:rPr>
                <w:rStyle w:val="Hyperlnk"/>
                <w:noProof/>
              </w:rPr>
              <w:t>Länsstyrelsen Gävleborg</w:t>
            </w:r>
            <w:r w:rsidR="00EC6824">
              <w:rPr>
                <w:noProof/>
                <w:webHidden/>
              </w:rPr>
              <w:tab/>
            </w:r>
            <w:r w:rsidR="00EC6824">
              <w:rPr>
                <w:noProof/>
                <w:webHidden/>
              </w:rPr>
              <w:fldChar w:fldCharType="begin"/>
            </w:r>
            <w:r w:rsidR="00EC6824">
              <w:rPr>
                <w:noProof/>
                <w:webHidden/>
              </w:rPr>
              <w:instrText xml:space="preserve"> PAGEREF _Toc414957358 \h </w:instrText>
            </w:r>
            <w:r w:rsidR="00EC6824">
              <w:rPr>
                <w:noProof/>
                <w:webHidden/>
              </w:rPr>
            </w:r>
            <w:r w:rsidR="00EC6824">
              <w:rPr>
                <w:noProof/>
                <w:webHidden/>
              </w:rPr>
              <w:fldChar w:fldCharType="separate"/>
            </w:r>
            <w:r w:rsidR="00066066">
              <w:rPr>
                <w:noProof/>
                <w:webHidden/>
              </w:rPr>
              <w:t>16</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59"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_Toc414957359 \h </w:instrText>
            </w:r>
            <w:r w:rsidR="00EC6824">
              <w:rPr>
                <w:noProof/>
                <w:webHidden/>
              </w:rPr>
            </w:r>
            <w:r w:rsidR="00EC6824">
              <w:rPr>
                <w:noProof/>
                <w:webHidden/>
              </w:rPr>
              <w:fldChar w:fldCharType="separate"/>
            </w:r>
            <w:r w:rsidR="00066066">
              <w:rPr>
                <w:noProof/>
                <w:webHidden/>
              </w:rPr>
              <w:t>16</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60" w:history="1">
            <w:r w:rsidR="00EC6824" w:rsidRPr="002D40A8">
              <w:rPr>
                <w:rStyle w:val="Hyperlnk"/>
                <w:noProof/>
              </w:rPr>
              <w:t>Samlad bedömning för Länsstyrelsen Gävleborg</w:t>
            </w:r>
            <w:r w:rsidR="00EC6824">
              <w:rPr>
                <w:noProof/>
                <w:webHidden/>
              </w:rPr>
              <w:tab/>
            </w:r>
            <w:r w:rsidR="00EC6824">
              <w:rPr>
                <w:noProof/>
                <w:webHidden/>
              </w:rPr>
              <w:fldChar w:fldCharType="begin"/>
            </w:r>
            <w:r w:rsidR="00EC6824">
              <w:rPr>
                <w:noProof/>
                <w:webHidden/>
              </w:rPr>
              <w:instrText xml:space="preserve"> PAGEREF _Toc414957360 \h </w:instrText>
            </w:r>
            <w:r w:rsidR="00EC6824">
              <w:rPr>
                <w:noProof/>
                <w:webHidden/>
              </w:rPr>
            </w:r>
            <w:r w:rsidR="00EC6824">
              <w:rPr>
                <w:noProof/>
                <w:webHidden/>
              </w:rPr>
              <w:fldChar w:fldCharType="separate"/>
            </w:r>
            <w:r w:rsidR="00066066">
              <w:rPr>
                <w:noProof/>
                <w:webHidden/>
              </w:rPr>
              <w:t>17</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61" w:history="1">
            <w:r w:rsidR="00EC6824" w:rsidRPr="002D40A8">
              <w:rPr>
                <w:rStyle w:val="Hyperlnk"/>
                <w:noProof/>
              </w:rPr>
              <w:t>Länsstyrelsen Hallands län</w:t>
            </w:r>
            <w:r w:rsidR="00EC6824">
              <w:rPr>
                <w:noProof/>
                <w:webHidden/>
              </w:rPr>
              <w:tab/>
            </w:r>
            <w:r w:rsidR="00EC6824">
              <w:rPr>
                <w:noProof/>
                <w:webHidden/>
              </w:rPr>
              <w:fldChar w:fldCharType="begin"/>
            </w:r>
            <w:r w:rsidR="00EC6824">
              <w:rPr>
                <w:noProof/>
                <w:webHidden/>
              </w:rPr>
              <w:instrText xml:space="preserve"> PAGEREF _Toc414957361 \h </w:instrText>
            </w:r>
            <w:r w:rsidR="00EC6824">
              <w:rPr>
                <w:noProof/>
                <w:webHidden/>
              </w:rPr>
            </w:r>
            <w:r w:rsidR="00EC6824">
              <w:rPr>
                <w:noProof/>
                <w:webHidden/>
              </w:rPr>
              <w:fldChar w:fldCharType="separate"/>
            </w:r>
            <w:r w:rsidR="00066066">
              <w:rPr>
                <w:noProof/>
                <w:webHidden/>
              </w:rPr>
              <w:t>18</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62"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_Toc414957362 \h </w:instrText>
            </w:r>
            <w:r w:rsidR="00EC6824">
              <w:rPr>
                <w:noProof/>
                <w:webHidden/>
              </w:rPr>
            </w:r>
            <w:r w:rsidR="00EC6824">
              <w:rPr>
                <w:noProof/>
                <w:webHidden/>
              </w:rPr>
              <w:fldChar w:fldCharType="separate"/>
            </w:r>
            <w:r w:rsidR="00066066">
              <w:rPr>
                <w:noProof/>
                <w:webHidden/>
              </w:rPr>
              <w:t>18</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63" w:history="1">
            <w:r w:rsidR="00EC6824" w:rsidRPr="002D40A8">
              <w:rPr>
                <w:rStyle w:val="Hyperlnk"/>
                <w:noProof/>
              </w:rPr>
              <w:t>Samlad bedömning för Länsstyrelsen Hallands län</w:t>
            </w:r>
            <w:r w:rsidR="00EC6824">
              <w:rPr>
                <w:noProof/>
                <w:webHidden/>
              </w:rPr>
              <w:tab/>
            </w:r>
            <w:r w:rsidR="00EC6824">
              <w:rPr>
                <w:noProof/>
                <w:webHidden/>
              </w:rPr>
              <w:fldChar w:fldCharType="begin"/>
            </w:r>
            <w:r w:rsidR="00EC6824">
              <w:rPr>
                <w:noProof/>
                <w:webHidden/>
              </w:rPr>
              <w:instrText xml:space="preserve"> PAGEREF _Toc414957363 \h </w:instrText>
            </w:r>
            <w:r w:rsidR="00EC6824">
              <w:rPr>
                <w:noProof/>
                <w:webHidden/>
              </w:rPr>
            </w:r>
            <w:r w:rsidR="00EC6824">
              <w:rPr>
                <w:noProof/>
                <w:webHidden/>
              </w:rPr>
              <w:fldChar w:fldCharType="separate"/>
            </w:r>
            <w:r w:rsidR="00066066">
              <w:rPr>
                <w:noProof/>
                <w:webHidden/>
              </w:rPr>
              <w:t>19</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64" w:history="1">
            <w:r w:rsidR="00EC6824" w:rsidRPr="002D40A8">
              <w:rPr>
                <w:rStyle w:val="Hyperlnk"/>
                <w:noProof/>
              </w:rPr>
              <w:t>Länsstyrelsen Jämtlands län</w:t>
            </w:r>
            <w:r w:rsidR="00EC6824">
              <w:rPr>
                <w:noProof/>
                <w:webHidden/>
              </w:rPr>
              <w:tab/>
            </w:r>
            <w:r w:rsidR="00EC6824">
              <w:rPr>
                <w:noProof/>
                <w:webHidden/>
              </w:rPr>
              <w:fldChar w:fldCharType="begin"/>
            </w:r>
            <w:r w:rsidR="00EC6824">
              <w:rPr>
                <w:noProof/>
                <w:webHidden/>
              </w:rPr>
              <w:instrText xml:space="preserve"> PAGEREF _Toc414957364 \h </w:instrText>
            </w:r>
            <w:r w:rsidR="00EC6824">
              <w:rPr>
                <w:noProof/>
                <w:webHidden/>
              </w:rPr>
            </w:r>
            <w:r w:rsidR="00EC6824">
              <w:rPr>
                <w:noProof/>
                <w:webHidden/>
              </w:rPr>
              <w:fldChar w:fldCharType="separate"/>
            </w:r>
            <w:r w:rsidR="00066066">
              <w:rPr>
                <w:noProof/>
                <w:webHidden/>
              </w:rPr>
              <w:t>20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65"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_Toc414957365 \h </w:instrText>
            </w:r>
            <w:r w:rsidR="00EC6824">
              <w:rPr>
                <w:noProof/>
                <w:webHidden/>
              </w:rPr>
            </w:r>
            <w:r w:rsidR="00EC6824">
              <w:rPr>
                <w:noProof/>
                <w:webHidden/>
              </w:rPr>
              <w:fldChar w:fldCharType="separate"/>
            </w:r>
            <w:r w:rsidR="00066066">
              <w:rPr>
                <w:noProof/>
                <w:webHidden/>
              </w:rPr>
              <w:t>20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66" w:history="1">
            <w:r w:rsidR="00EC6824" w:rsidRPr="002D40A8">
              <w:rPr>
                <w:rStyle w:val="Hyperlnk"/>
                <w:noProof/>
              </w:rPr>
              <w:t>Samlad bedömning för Länsstyrelsen Jämtlands län</w:t>
            </w:r>
            <w:r w:rsidR="00EC6824">
              <w:rPr>
                <w:noProof/>
                <w:webHidden/>
              </w:rPr>
              <w:tab/>
            </w:r>
            <w:r w:rsidR="00EC6824">
              <w:rPr>
                <w:noProof/>
                <w:webHidden/>
              </w:rPr>
              <w:fldChar w:fldCharType="begin"/>
            </w:r>
            <w:r w:rsidR="00EC6824">
              <w:rPr>
                <w:noProof/>
                <w:webHidden/>
              </w:rPr>
              <w:instrText xml:space="preserve"> PAGEREF _Toc414957366 \h </w:instrText>
            </w:r>
            <w:r w:rsidR="00EC6824">
              <w:rPr>
                <w:noProof/>
                <w:webHidden/>
              </w:rPr>
            </w:r>
            <w:r w:rsidR="00EC6824">
              <w:rPr>
                <w:noProof/>
                <w:webHidden/>
              </w:rPr>
              <w:fldChar w:fldCharType="separate"/>
            </w:r>
            <w:r w:rsidR="00066066">
              <w:rPr>
                <w:noProof/>
                <w:webHidden/>
              </w:rPr>
              <w:t>21</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67" w:history="1">
            <w:r w:rsidR="00EC6824" w:rsidRPr="002D40A8">
              <w:rPr>
                <w:rStyle w:val="Hyperlnk"/>
                <w:noProof/>
              </w:rPr>
              <w:t>Länsstyrelsen i Jönköpings län</w:t>
            </w:r>
            <w:r w:rsidR="00EC6824">
              <w:rPr>
                <w:noProof/>
                <w:webHidden/>
              </w:rPr>
              <w:tab/>
            </w:r>
            <w:r w:rsidR="00EC6824">
              <w:rPr>
                <w:noProof/>
                <w:webHidden/>
              </w:rPr>
              <w:fldChar w:fldCharType="begin"/>
            </w:r>
            <w:r w:rsidR="00EC6824">
              <w:rPr>
                <w:noProof/>
                <w:webHidden/>
              </w:rPr>
              <w:instrText xml:space="preserve"> PAGEREF _Toc414957367 \h </w:instrText>
            </w:r>
            <w:r w:rsidR="00EC6824">
              <w:rPr>
                <w:noProof/>
                <w:webHidden/>
              </w:rPr>
            </w:r>
            <w:r w:rsidR="00EC6824">
              <w:rPr>
                <w:noProof/>
                <w:webHidden/>
              </w:rPr>
              <w:fldChar w:fldCharType="separate"/>
            </w:r>
            <w:r w:rsidR="00066066">
              <w:rPr>
                <w:noProof/>
                <w:webHidden/>
              </w:rPr>
              <w:t>22</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68"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_Toc414957368 \h </w:instrText>
            </w:r>
            <w:r w:rsidR="00EC6824">
              <w:rPr>
                <w:noProof/>
                <w:webHidden/>
              </w:rPr>
            </w:r>
            <w:r w:rsidR="00EC6824">
              <w:rPr>
                <w:noProof/>
                <w:webHidden/>
              </w:rPr>
              <w:fldChar w:fldCharType="separate"/>
            </w:r>
            <w:r w:rsidR="00066066">
              <w:rPr>
                <w:noProof/>
                <w:webHidden/>
              </w:rPr>
              <w:t>22</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69" w:history="1">
            <w:r w:rsidR="00EC6824" w:rsidRPr="002D40A8">
              <w:rPr>
                <w:rStyle w:val="Hyperlnk"/>
                <w:noProof/>
              </w:rPr>
              <w:t>Samlad bedömning för Länsstyrelsen Jönköpings län</w:t>
            </w:r>
            <w:r w:rsidR="00EC6824">
              <w:rPr>
                <w:noProof/>
                <w:webHidden/>
              </w:rPr>
              <w:tab/>
            </w:r>
            <w:r w:rsidR="00EC6824">
              <w:rPr>
                <w:noProof/>
                <w:webHidden/>
              </w:rPr>
              <w:fldChar w:fldCharType="begin"/>
            </w:r>
            <w:r w:rsidR="00EC6824">
              <w:rPr>
                <w:noProof/>
                <w:webHidden/>
              </w:rPr>
              <w:instrText xml:space="preserve"> PAGEREF _Toc414957369 \h </w:instrText>
            </w:r>
            <w:r w:rsidR="00EC6824">
              <w:rPr>
                <w:noProof/>
                <w:webHidden/>
              </w:rPr>
            </w:r>
            <w:r w:rsidR="00EC6824">
              <w:rPr>
                <w:noProof/>
                <w:webHidden/>
              </w:rPr>
              <w:fldChar w:fldCharType="separate"/>
            </w:r>
            <w:r w:rsidR="00066066">
              <w:rPr>
                <w:noProof/>
                <w:webHidden/>
              </w:rPr>
              <w:t>23</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70" w:history="1">
            <w:r w:rsidR="00EC6824" w:rsidRPr="002D40A8">
              <w:rPr>
                <w:rStyle w:val="Hyperlnk"/>
                <w:noProof/>
              </w:rPr>
              <w:t>Länsstyrelsen Kalmar län</w:t>
            </w:r>
            <w:r w:rsidR="00EC6824">
              <w:rPr>
                <w:noProof/>
                <w:webHidden/>
              </w:rPr>
              <w:tab/>
            </w:r>
            <w:r w:rsidR="00EC6824">
              <w:rPr>
                <w:noProof/>
                <w:webHidden/>
              </w:rPr>
              <w:fldChar w:fldCharType="begin"/>
            </w:r>
            <w:r w:rsidR="00EC6824">
              <w:rPr>
                <w:noProof/>
                <w:webHidden/>
              </w:rPr>
              <w:instrText xml:space="preserve"> PAGEREF _Toc414957370 \h </w:instrText>
            </w:r>
            <w:r w:rsidR="00EC6824">
              <w:rPr>
                <w:noProof/>
                <w:webHidden/>
              </w:rPr>
            </w:r>
            <w:r w:rsidR="00EC6824">
              <w:rPr>
                <w:noProof/>
                <w:webHidden/>
              </w:rPr>
              <w:fldChar w:fldCharType="separate"/>
            </w:r>
            <w:r w:rsidR="00066066">
              <w:rPr>
                <w:noProof/>
                <w:webHidden/>
              </w:rPr>
              <w:t>24</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71"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_Toc414957371 \h </w:instrText>
            </w:r>
            <w:r w:rsidR="00EC6824">
              <w:rPr>
                <w:noProof/>
                <w:webHidden/>
              </w:rPr>
            </w:r>
            <w:r w:rsidR="00EC6824">
              <w:rPr>
                <w:noProof/>
                <w:webHidden/>
              </w:rPr>
              <w:fldChar w:fldCharType="separate"/>
            </w:r>
            <w:r w:rsidR="00066066">
              <w:rPr>
                <w:noProof/>
                <w:webHidden/>
              </w:rPr>
              <w:t>24</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72" w:history="1">
            <w:r w:rsidR="00EC6824" w:rsidRPr="002D40A8">
              <w:rPr>
                <w:rStyle w:val="Hyperlnk"/>
                <w:noProof/>
              </w:rPr>
              <w:t>Samlad bedömning för Länsstyrelsen Kalmar län</w:t>
            </w:r>
            <w:r w:rsidR="00EC6824">
              <w:rPr>
                <w:noProof/>
                <w:webHidden/>
              </w:rPr>
              <w:tab/>
            </w:r>
            <w:r w:rsidR="00EC6824">
              <w:rPr>
                <w:noProof/>
                <w:webHidden/>
              </w:rPr>
              <w:fldChar w:fldCharType="begin"/>
            </w:r>
            <w:r w:rsidR="00EC6824">
              <w:rPr>
                <w:noProof/>
                <w:webHidden/>
              </w:rPr>
              <w:instrText xml:space="preserve"> PAGEREF _Toc414957372 \h </w:instrText>
            </w:r>
            <w:r w:rsidR="00EC6824">
              <w:rPr>
                <w:noProof/>
                <w:webHidden/>
              </w:rPr>
            </w:r>
            <w:r w:rsidR="00EC6824">
              <w:rPr>
                <w:noProof/>
                <w:webHidden/>
              </w:rPr>
              <w:fldChar w:fldCharType="separate"/>
            </w:r>
            <w:r w:rsidR="00066066">
              <w:rPr>
                <w:noProof/>
                <w:webHidden/>
              </w:rPr>
              <w:t>25</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73" w:history="1">
            <w:r w:rsidR="00EC6824" w:rsidRPr="002D40A8">
              <w:rPr>
                <w:rStyle w:val="Hyperlnk"/>
                <w:noProof/>
              </w:rPr>
              <w:t>Länsstyrelsen i Kronobergs län</w:t>
            </w:r>
            <w:r w:rsidR="00EC6824">
              <w:rPr>
                <w:noProof/>
                <w:webHidden/>
              </w:rPr>
              <w:tab/>
            </w:r>
            <w:r w:rsidR="00EC6824">
              <w:rPr>
                <w:noProof/>
                <w:webHidden/>
              </w:rPr>
              <w:fldChar w:fldCharType="begin"/>
            </w:r>
            <w:r w:rsidR="00EC6824">
              <w:rPr>
                <w:noProof/>
                <w:webHidden/>
              </w:rPr>
              <w:instrText xml:space="preserve"> PAGEREF _Toc414957373 \h </w:instrText>
            </w:r>
            <w:r w:rsidR="00EC6824">
              <w:rPr>
                <w:noProof/>
                <w:webHidden/>
              </w:rPr>
            </w:r>
            <w:r w:rsidR="00EC6824">
              <w:rPr>
                <w:noProof/>
                <w:webHidden/>
              </w:rPr>
              <w:fldChar w:fldCharType="separate"/>
            </w:r>
            <w:r w:rsidR="00066066">
              <w:rPr>
                <w:noProof/>
                <w:webHidden/>
              </w:rPr>
              <w:t>26</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74"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_Toc414957374 \h </w:instrText>
            </w:r>
            <w:r w:rsidR="00EC6824">
              <w:rPr>
                <w:noProof/>
                <w:webHidden/>
              </w:rPr>
            </w:r>
            <w:r w:rsidR="00EC6824">
              <w:rPr>
                <w:noProof/>
                <w:webHidden/>
              </w:rPr>
              <w:fldChar w:fldCharType="separate"/>
            </w:r>
            <w:r w:rsidR="00066066">
              <w:rPr>
                <w:noProof/>
                <w:webHidden/>
              </w:rPr>
              <w:t>26</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75" w:history="1">
            <w:r w:rsidR="00EC6824" w:rsidRPr="002D40A8">
              <w:rPr>
                <w:rStyle w:val="Hyperlnk"/>
                <w:noProof/>
              </w:rPr>
              <w:t>Samlad bedömning för Länsstyrelsen i Kronobergs län</w:t>
            </w:r>
            <w:r w:rsidR="00EC6824">
              <w:rPr>
                <w:noProof/>
                <w:webHidden/>
              </w:rPr>
              <w:tab/>
            </w:r>
            <w:r w:rsidR="00EC6824">
              <w:rPr>
                <w:noProof/>
                <w:webHidden/>
              </w:rPr>
              <w:fldChar w:fldCharType="begin"/>
            </w:r>
            <w:r w:rsidR="00EC6824">
              <w:rPr>
                <w:noProof/>
                <w:webHidden/>
              </w:rPr>
              <w:instrText xml:space="preserve"> PAGEREF _Toc414957375 \h </w:instrText>
            </w:r>
            <w:r w:rsidR="00EC6824">
              <w:rPr>
                <w:noProof/>
                <w:webHidden/>
              </w:rPr>
            </w:r>
            <w:r w:rsidR="00EC6824">
              <w:rPr>
                <w:noProof/>
                <w:webHidden/>
              </w:rPr>
              <w:fldChar w:fldCharType="separate"/>
            </w:r>
            <w:r w:rsidR="00066066">
              <w:rPr>
                <w:noProof/>
                <w:webHidden/>
              </w:rPr>
              <w:t>27</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76" w:history="1">
            <w:r w:rsidR="00EC6824" w:rsidRPr="002D40A8">
              <w:rPr>
                <w:rStyle w:val="Hyperlnk"/>
                <w:noProof/>
              </w:rPr>
              <w:t>Länsstyrelsen Norrbotten</w:t>
            </w:r>
            <w:r w:rsidR="00EC6824">
              <w:rPr>
                <w:noProof/>
                <w:webHidden/>
              </w:rPr>
              <w:tab/>
            </w:r>
            <w:r w:rsidR="00EC6824">
              <w:rPr>
                <w:noProof/>
                <w:webHidden/>
              </w:rPr>
              <w:fldChar w:fldCharType="begin"/>
            </w:r>
            <w:r w:rsidR="00EC6824">
              <w:rPr>
                <w:noProof/>
                <w:webHidden/>
              </w:rPr>
              <w:instrText xml:space="preserve"> PAGEREF _Toc414957376 \h </w:instrText>
            </w:r>
            <w:r w:rsidR="00EC6824">
              <w:rPr>
                <w:noProof/>
                <w:webHidden/>
              </w:rPr>
            </w:r>
            <w:r w:rsidR="00EC6824">
              <w:rPr>
                <w:noProof/>
                <w:webHidden/>
              </w:rPr>
              <w:fldChar w:fldCharType="separate"/>
            </w:r>
            <w:r w:rsidR="00066066">
              <w:rPr>
                <w:noProof/>
                <w:webHidden/>
              </w:rPr>
              <w:t>28</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77"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_Toc414957377 \h </w:instrText>
            </w:r>
            <w:r w:rsidR="00EC6824">
              <w:rPr>
                <w:noProof/>
                <w:webHidden/>
              </w:rPr>
            </w:r>
            <w:r w:rsidR="00EC6824">
              <w:rPr>
                <w:noProof/>
                <w:webHidden/>
              </w:rPr>
              <w:fldChar w:fldCharType="separate"/>
            </w:r>
            <w:r w:rsidR="00066066">
              <w:rPr>
                <w:noProof/>
                <w:webHidden/>
              </w:rPr>
              <w:t>28</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78" w:history="1">
            <w:r w:rsidR="00EC6824" w:rsidRPr="002D40A8">
              <w:rPr>
                <w:rStyle w:val="Hyperlnk"/>
                <w:noProof/>
              </w:rPr>
              <w:t>Samlad bedömning för Länsstyrelsen Norrbotten</w:t>
            </w:r>
            <w:r w:rsidR="00EC6824">
              <w:rPr>
                <w:noProof/>
                <w:webHidden/>
              </w:rPr>
              <w:tab/>
            </w:r>
            <w:r w:rsidR="00EC6824">
              <w:rPr>
                <w:noProof/>
                <w:webHidden/>
              </w:rPr>
              <w:fldChar w:fldCharType="begin"/>
            </w:r>
            <w:r w:rsidR="00EC6824">
              <w:rPr>
                <w:noProof/>
                <w:webHidden/>
              </w:rPr>
              <w:instrText xml:space="preserve"> PAGEREF _Toc414957378 \h </w:instrText>
            </w:r>
            <w:r w:rsidR="00EC6824">
              <w:rPr>
                <w:noProof/>
                <w:webHidden/>
              </w:rPr>
            </w:r>
            <w:r w:rsidR="00EC6824">
              <w:rPr>
                <w:noProof/>
                <w:webHidden/>
              </w:rPr>
              <w:fldChar w:fldCharType="separate"/>
            </w:r>
            <w:r w:rsidR="00066066">
              <w:rPr>
                <w:noProof/>
                <w:webHidden/>
              </w:rPr>
              <w:t>29</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79" w:history="1">
            <w:r w:rsidR="00EC6824" w:rsidRPr="002D40A8">
              <w:rPr>
                <w:rStyle w:val="Hyperlnk"/>
                <w:noProof/>
              </w:rPr>
              <w:t>Länsstyrelsen Skåne</w:t>
            </w:r>
            <w:r w:rsidR="00EC6824">
              <w:rPr>
                <w:noProof/>
                <w:webHidden/>
              </w:rPr>
              <w:tab/>
            </w:r>
            <w:r w:rsidR="00EC6824">
              <w:rPr>
                <w:noProof/>
                <w:webHidden/>
              </w:rPr>
              <w:fldChar w:fldCharType="begin"/>
            </w:r>
            <w:r w:rsidR="00EC6824">
              <w:rPr>
                <w:noProof/>
                <w:webHidden/>
              </w:rPr>
              <w:instrText xml:space="preserve"> PAGEREF _Toc414957379 \h </w:instrText>
            </w:r>
            <w:r w:rsidR="00EC6824">
              <w:rPr>
                <w:noProof/>
                <w:webHidden/>
              </w:rPr>
            </w:r>
            <w:r w:rsidR="00EC6824">
              <w:rPr>
                <w:noProof/>
                <w:webHidden/>
              </w:rPr>
              <w:fldChar w:fldCharType="separate"/>
            </w:r>
            <w:r w:rsidR="00066066">
              <w:rPr>
                <w:noProof/>
                <w:webHidden/>
              </w:rPr>
              <w:t>30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80"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_Toc414957380 \h </w:instrText>
            </w:r>
            <w:r w:rsidR="00EC6824">
              <w:rPr>
                <w:noProof/>
                <w:webHidden/>
              </w:rPr>
            </w:r>
            <w:r w:rsidR="00EC6824">
              <w:rPr>
                <w:noProof/>
                <w:webHidden/>
              </w:rPr>
              <w:fldChar w:fldCharType="separate"/>
            </w:r>
            <w:r w:rsidR="00066066">
              <w:rPr>
                <w:noProof/>
                <w:webHidden/>
              </w:rPr>
              <w:t>30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81" w:history="1">
            <w:r w:rsidR="00EC6824" w:rsidRPr="002D40A8">
              <w:rPr>
                <w:rStyle w:val="Hyperlnk"/>
                <w:noProof/>
              </w:rPr>
              <w:t>Samlad bedömning för Länsstyrelsen Skåne</w:t>
            </w:r>
            <w:r w:rsidR="00EC6824">
              <w:rPr>
                <w:noProof/>
                <w:webHidden/>
              </w:rPr>
              <w:tab/>
            </w:r>
            <w:r w:rsidR="00EC6824">
              <w:rPr>
                <w:noProof/>
                <w:webHidden/>
              </w:rPr>
              <w:fldChar w:fldCharType="begin"/>
            </w:r>
            <w:r w:rsidR="00EC6824">
              <w:rPr>
                <w:noProof/>
                <w:webHidden/>
              </w:rPr>
              <w:instrText xml:space="preserve"> PAGEREF _Toc414957381 \h </w:instrText>
            </w:r>
            <w:r w:rsidR="00EC6824">
              <w:rPr>
                <w:noProof/>
                <w:webHidden/>
              </w:rPr>
            </w:r>
            <w:r w:rsidR="00EC6824">
              <w:rPr>
                <w:noProof/>
                <w:webHidden/>
              </w:rPr>
              <w:fldChar w:fldCharType="separate"/>
            </w:r>
            <w:r w:rsidR="00066066">
              <w:rPr>
                <w:noProof/>
                <w:webHidden/>
              </w:rPr>
              <w:t>31</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82" w:history="1">
            <w:r w:rsidR="00EC6824" w:rsidRPr="002D40A8">
              <w:rPr>
                <w:rStyle w:val="Hyperlnk"/>
                <w:noProof/>
              </w:rPr>
              <w:t>Länsstyrelsen Stockholm</w:t>
            </w:r>
            <w:r w:rsidR="00EC6824">
              <w:rPr>
                <w:noProof/>
                <w:webHidden/>
              </w:rPr>
              <w:tab/>
            </w:r>
            <w:r w:rsidR="00EC6824">
              <w:rPr>
                <w:noProof/>
                <w:webHidden/>
              </w:rPr>
              <w:fldChar w:fldCharType="begin"/>
            </w:r>
            <w:r w:rsidR="00EC6824">
              <w:rPr>
                <w:noProof/>
                <w:webHidden/>
              </w:rPr>
              <w:instrText xml:space="preserve"> PAGEREF _Toc414957382 \h </w:instrText>
            </w:r>
            <w:r w:rsidR="00EC6824">
              <w:rPr>
                <w:noProof/>
                <w:webHidden/>
              </w:rPr>
            </w:r>
            <w:r w:rsidR="00EC6824">
              <w:rPr>
                <w:noProof/>
                <w:webHidden/>
              </w:rPr>
              <w:fldChar w:fldCharType="separate"/>
            </w:r>
            <w:r w:rsidR="00066066">
              <w:rPr>
                <w:noProof/>
                <w:webHidden/>
              </w:rPr>
              <w:t>32</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83"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_Toc414957383 \h </w:instrText>
            </w:r>
            <w:r w:rsidR="00EC6824">
              <w:rPr>
                <w:noProof/>
                <w:webHidden/>
              </w:rPr>
            </w:r>
            <w:r w:rsidR="00EC6824">
              <w:rPr>
                <w:noProof/>
                <w:webHidden/>
              </w:rPr>
              <w:fldChar w:fldCharType="separate"/>
            </w:r>
            <w:r w:rsidR="00066066">
              <w:rPr>
                <w:noProof/>
                <w:webHidden/>
              </w:rPr>
              <w:t>32</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84" w:history="1">
            <w:r w:rsidR="00EC6824" w:rsidRPr="002D40A8">
              <w:rPr>
                <w:rStyle w:val="Hyperlnk"/>
                <w:noProof/>
              </w:rPr>
              <w:t>Samlad bedömning för Länsstyrelsen Stockholm</w:t>
            </w:r>
            <w:r w:rsidR="00EC6824">
              <w:rPr>
                <w:noProof/>
                <w:webHidden/>
              </w:rPr>
              <w:tab/>
            </w:r>
            <w:r w:rsidR="00EC6824">
              <w:rPr>
                <w:noProof/>
                <w:webHidden/>
              </w:rPr>
              <w:fldChar w:fldCharType="begin"/>
            </w:r>
            <w:r w:rsidR="00EC6824">
              <w:rPr>
                <w:noProof/>
                <w:webHidden/>
              </w:rPr>
              <w:instrText xml:space="preserve"> PAGEREF _Toc414957384 \h </w:instrText>
            </w:r>
            <w:r w:rsidR="00EC6824">
              <w:rPr>
                <w:noProof/>
                <w:webHidden/>
              </w:rPr>
            </w:r>
            <w:r w:rsidR="00EC6824">
              <w:rPr>
                <w:noProof/>
                <w:webHidden/>
              </w:rPr>
              <w:fldChar w:fldCharType="separate"/>
            </w:r>
            <w:r w:rsidR="00066066">
              <w:rPr>
                <w:noProof/>
                <w:webHidden/>
              </w:rPr>
              <w:t>33</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85" w:history="1">
            <w:r w:rsidR="00EC6824" w:rsidRPr="002D40A8">
              <w:rPr>
                <w:rStyle w:val="Hyperlnk"/>
                <w:noProof/>
              </w:rPr>
              <w:t>Länsstyrelsen Södermanlands län</w:t>
            </w:r>
            <w:r w:rsidR="00EC6824">
              <w:rPr>
                <w:noProof/>
                <w:webHidden/>
              </w:rPr>
              <w:tab/>
            </w:r>
            <w:r w:rsidR="00EC6824">
              <w:rPr>
                <w:noProof/>
                <w:webHidden/>
              </w:rPr>
              <w:fldChar w:fldCharType="begin"/>
            </w:r>
            <w:r w:rsidR="00EC6824">
              <w:rPr>
                <w:noProof/>
                <w:webHidden/>
              </w:rPr>
              <w:instrText xml:space="preserve"> PAGEREF _Toc414957385 \h </w:instrText>
            </w:r>
            <w:r w:rsidR="00EC6824">
              <w:rPr>
                <w:noProof/>
                <w:webHidden/>
              </w:rPr>
            </w:r>
            <w:r w:rsidR="00EC6824">
              <w:rPr>
                <w:noProof/>
                <w:webHidden/>
              </w:rPr>
              <w:fldChar w:fldCharType="separate"/>
            </w:r>
            <w:r w:rsidR="00066066">
              <w:rPr>
                <w:noProof/>
                <w:webHidden/>
              </w:rPr>
              <w:t>34</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86"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_Toc414957386 \h </w:instrText>
            </w:r>
            <w:r w:rsidR="00EC6824">
              <w:rPr>
                <w:noProof/>
                <w:webHidden/>
              </w:rPr>
            </w:r>
            <w:r w:rsidR="00EC6824">
              <w:rPr>
                <w:noProof/>
                <w:webHidden/>
              </w:rPr>
              <w:fldChar w:fldCharType="separate"/>
            </w:r>
            <w:r w:rsidR="00066066">
              <w:rPr>
                <w:noProof/>
                <w:webHidden/>
              </w:rPr>
              <w:t>34</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87" w:history="1">
            <w:r w:rsidR="00EC6824" w:rsidRPr="002D40A8">
              <w:rPr>
                <w:rStyle w:val="Hyperlnk"/>
                <w:noProof/>
              </w:rPr>
              <w:t>Samlad bedömning för Länsstyrelsen Södermanlands län</w:t>
            </w:r>
            <w:r w:rsidR="00EC6824">
              <w:rPr>
                <w:noProof/>
                <w:webHidden/>
              </w:rPr>
              <w:tab/>
            </w:r>
            <w:r w:rsidR="00EC6824">
              <w:rPr>
                <w:noProof/>
                <w:webHidden/>
              </w:rPr>
              <w:fldChar w:fldCharType="begin"/>
            </w:r>
            <w:r w:rsidR="00EC6824">
              <w:rPr>
                <w:noProof/>
                <w:webHidden/>
              </w:rPr>
              <w:instrText xml:space="preserve"> PAGEREF _Toc414957387 \h </w:instrText>
            </w:r>
            <w:r w:rsidR="00EC6824">
              <w:rPr>
                <w:noProof/>
                <w:webHidden/>
              </w:rPr>
            </w:r>
            <w:r w:rsidR="00EC6824">
              <w:rPr>
                <w:noProof/>
                <w:webHidden/>
              </w:rPr>
              <w:fldChar w:fldCharType="separate"/>
            </w:r>
            <w:r w:rsidR="00066066">
              <w:rPr>
                <w:noProof/>
                <w:webHidden/>
              </w:rPr>
              <w:t>35</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88" w:history="1">
            <w:r w:rsidR="00EC6824" w:rsidRPr="002D40A8">
              <w:rPr>
                <w:rStyle w:val="Hyperlnk"/>
                <w:noProof/>
              </w:rPr>
              <w:t>Länsstyrelsen Uppsala län</w:t>
            </w:r>
            <w:r w:rsidR="00EC6824">
              <w:rPr>
                <w:noProof/>
                <w:webHidden/>
              </w:rPr>
              <w:tab/>
            </w:r>
            <w:r w:rsidR="00EC6824">
              <w:rPr>
                <w:noProof/>
                <w:webHidden/>
              </w:rPr>
              <w:fldChar w:fldCharType="begin"/>
            </w:r>
            <w:r w:rsidR="00EC6824">
              <w:rPr>
                <w:noProof/>
                <w:webHidden/>
              </w:rPr>
              <w:instrText xml:space="preserve"> PAGEREF _Toc414957388 \h </w:instrText>
            </w:r>
            <w:r w:rsidR="00EC6824">
              <w:rPr>
                <w:noProof/>
                <w:webHidden/>
              </w:rPr>
            </w:r>
            <w:r w:rsidR="00EC6824">
              <w:rPr>
                <w:noProof/>
                <w:webHidden/>
              </w:rPr>
              <w:fldChar w:fldCharType="separate"/>
            </w:r>
            <w:r w:rsidR="00066066">
              <w:rPr>
                <w:noProof/>
                <w:webHidden/>
              </w:rPr>
              <w:t>36</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89"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_Toc414957389 \h </w:instrText>
            </w:r>
            <w:r w:rsidR="00EC6824">
              <w:rPr>
                <w:noProof/>
                <w:webHidden/>
              </w:rPr>
            </w:r>
            <w:r w:rsidR="00EC6824">
              <w:rPr>
                <w:noProof/>
                <w:webHidden/>
              </w:rPr>
              <w:fldChar w:fldCharType="separate"/>
            </w:r>
            <w:r w:rsidR="00066066">
              <w:rPr>
                <w:noProof/>
                <w:webHidden/>
              </w:rPr>
              <w:t>36</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90" w:history="1">
            <w:r w:rsidR="00EC6824" w:rsidRPr="002D40A8">
              <w:rPr>
                <w:rStyle w:val="Hyperlnk"/>
                <w:noProof/>
              </w:rPr>
              <w:t>Samlad bedömning för Länsstyrelsen Uppsala län</w:t>
            </w:r>
            <w:r w:rsidR="00EC6824">
              <w:rPr>
                <w:noProof/>
                <w:webHidden/>
              </w:rPr>
              <w:tab/>
            </w:r>
            <w:r w:rsidR="00EC6824">
              <w:rPr>
                <w:noProof/>
                <w:webHidden/>
              </w:rPr>
              <w:fldChar w:fldCharType="begin"/>
            </w:r>
            <w:r w:rsidR="00EC6824">
              <w:rPr>
                <w:noProof/>
                <w:webHidden/>
              </w:rPr>
              <w:instrText xml:space="preserve"> PAGEREF _Toc414957390 \h </w:instrText>
            </w:r>
            <w:r w:rsidR="00EC6824">
              <w:rPr>
                <w:noProof/>
                <w:webHidden/>
              </w:rPr>
            </w:r>
            <w:r w:rsidR="00EC6824">
              <w:rPr>
                <w:noProof/>
                <w:webHidden/>
              </w:rPr>
              <w:fldChar w:fldCharType="separate"/>
            </w:r>
            <w:r w:rsidR="00066066">
              <w:rPr>
                <w:noProof/>
                <w:webHidden/>
              </w:rPr>
              <w:t>37</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91" w:history="1">
            <w:r w:rsidR="00EC6824" w:rsidRPr="002D40A8">
              <w:rPr>
                <w:rStyle w:val="Hyperlnk"/>
                <w:noProof/>
              </w:rPr>
              <w:t>Länsstyrelsen Värmland</w:t>
            </w:r>
            <w:r w:rsidR="00EC6824">
              <w:rPr>
                <w:noProof/>
                <w:webHidden/>
              </w:rPr>
              <w:tab/>
            </w:r>
            <w:r w:rsidR="00EC6824">
              <w:rPr>
                <w:noProof/>
                <w:webHidden/>
              </w:rPr>
              <w:fldChar w:fldCharType="begin"/>
            </w:r>
            <w:r w:rsidR="00EC6824">
              <w:rPr>
                <w:noProof/>
                <w:webHidden/>
              </w:rPr>
              <w:instrText xml:space="preserve"> PAGEREF _Toc414957391 \h </w:instrText>
            </w:r>
            <w:r w:rsidR="00EC6824">
              <w:rPr>
                <w:noProof/>
                <w:webHidden/>
              </w:rPr>
            </w:r>
            <w:r w:rsidR="00EC6824">
              <w:rPr>
                <w:noProof/>
                <w:webHidden/>
              </w:rPr>
              <w:fldChar w:fldCharType="separate"/>
            </w:r>
            <w:r w:rsidR="00066066">
              <w:rPr>
                <w:noProof/>
                <w:webHidden/>
              </w:rPr>
              <w:t>38</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92"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_Toc414957392 \h </w:instrText>
            </w:r>
            <w:r w:rsidR="00EC6824">
              <w:rPr>
                <w:noProof/>
                <w:webHidden/>
              </w:rPr>
            </w:r>
            <w:r w:rsidR="00EC6824">
              <w:rPr>
                <w:noProof/>
                <w:webHidden/>
              </w:rPr>
              <w:fldChar w:fldCharType="separate"/>
            </w:r>
            <w:r w:rsidR="00066066">
              <w:rPr>
                <w:noProof/>
                <w:webHidden/>
              </w:rPr>
              <w:t>38</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93" w:history="1">
            <w:r w:rsidR="00EC6824" w:rsidRPr="002D40A8">
              <w:rPr>
                <w:rStyle w:val="Hyperlnk"/>
                <w:noProof/>
              </w:rPr>
              <w:t>Samlad bedömning för Länsstyrelsen Värmland</w:t>
            </w:r>
            <w:r w:rsidR="00EC6824">
              <w:rPr>
                <w:noProof/>
                <w:webHidden/>
              </w:rPr>
              <w:tab/>
            </w:r>
            <w:r w:rsidR="00EC6824">
              <w:rPr>
                <w:noProof/>
                <w:webHidden/>
              </w:rPr>
              <w:fldChar w:fldCharType="begin"/>
            </w:r>
            <w:r w:rsidR="00EC6824">
              <w:rPr>
                <w:noProof/>
                <w:webHidden/>
              </w:rPr>
              <w:instrText xml:space="preserve"> PAGEREF _Toc414957393 \h </w:instrText>
            </w:r>
            <w:r w:rsidR="00EC6824">
              <w:rPr>
                <w:noProof/>
                <w:webHidden/>
              </w:rPr>
            </w:r>
            <w:r w:rsidR="00EC6824">
              <w:rPr>
                <w:noProof/>
                <w:webHidden/>
              </w:rPr>
              <w:fldChar w:fldCharType="separate"/>
            </w:r>
            <w:r w:rsidR="00066066">
              <w:rPr>
                <w:noProof/>
                <w:webHidden/>
              </w:rPr>
              <w:t>39</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94" w:history="1">
            <w:r w:rsidR="00EC6824" w:rsidRPr="002D40A8">
              <w:rPr>
                <w:rStyle w:val="Hyperlnk"/>
                <w:noProof/>
              </w:rPr>
              <w:t>Länsstyrelsen Västerbotten</w:t>
            </w:r>
            <w:r w:rsidR="00EC6824">
              <w:rPr>
                <w:noProof/>
                <w:webHidden/>
              </w:rPr>
              <w:tab/>
            </w:r>
            <w:r w:rsidR="00EC6824">
              <w:rPr>
                <w:noProof/>
                <w:webHidden/>
              </w:rPr>
              <w:fldChar w:fldCharType="begin"/>
            </w:r>
            <w:r w:rsidR="00EC6824">
              <w:rPr>
                <w:noProof/>
                <w:webHidden/>
              </w:rPr>
              <w:instrText xml:space="preserve"> PAGEREF _Toc414957394 \h </w:instrText>
            </w:r>
            <w:r w:rsidR="00EC6824">
              <w:rPr>
                <w:noProof/>
                <w:webHidden/>
              </w:rPr>
            </w:r>
            <w:r w:rsidR="00EC6824">
              <w:rPr>
                <w:noProof/>
                <w:webHidden/>
              </w:rPr>
              <w:fldChar w:fldCharType="separate"/>
            </w:r>
            <w:r w:rsidR="00066066">
              <w:rPr>
                <w:noProof/>
                <w:webHidden/>
              </w:rPr>
              <w:t>40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95"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_Toc414957395 \h </w:instrText>
            </w:r>
            <w:r w:rsidR="00EC6824">
              <w:rPr>
                <w:noProof/>
                <w:webHidden/>
              </w:rPr>
            </w:r>
            <w:r w:rsidR="00EC6824">
              <w:rPr>
                <w:noProof/>
                <w:webHidden/>
              </w:rPr>
              <w:fldChar w:fldCharType="separate"/>
            </w:r>
            <w:r w:rsidR="00066066">
              <w:rPr>
                <w:noProof/>
                <w:webHidden/>
              </w:rPr>
              <w:t>40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96" w:history="1">
            <w:r w:rsidR="00EC6824" w:rsidRPr="002D40A8">
              <w:rPr>
                <w:rStyle w:val="Hyperlnk"/>
                <w:noProof/>
              </w:rPr>
              <w:t>Samlad bedömning för Länsstyrelsen Västerbotten</w:t>
            </w:r>
            <w:r w:rsidR="00EC6824">
              <w:rPr>
                <w:noProof/>
                <w:webHidden/>
              </w:rPr>
              <w:tab/>
            </w:r>
            <w:r w:rsidR="00EC6824">
              <w:rPr>
                <w:noProof/>
                <w:webHidden/>
              </w:rPr>
              <w:fldChar w:fldCharType="begin"/>
            </w:r>
            <w:r w:rsidR="00EC6824">
              <w:rPr>
                <w:noProof/>
                <w:webHidden/>
              </w:rPr>
              <w:instrText xml:space="preserve"> PAGEREF _Toc414957396 \h </w:instrText>
            </w:r>
            <w:r w:rsidR="00EC6824">
              <w:rPr>
                <w:noProof/>
                <w:webHidden/>
              </w:rPr>
            </w:r>
            <w:r w:rsidR="00EC6824">
              <w:rPr>
                <w:noProof/>
                <w:webHidden/>
              </w:rPr>
              <w:fldChar w:fldCharType="separate"/>
            </w:r>
            <w:r w:rsidR="00066066">
              <w:rPr>
                <w:noProof/>
                <w:webHidden/>
              </w:rPr>
              <w:t>41</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397" w:history="1">
            <w:r w:rsidR="00EC6824" w:rsidRPr="002D40A8">
              <w:rPr>
                <w:rStyle w:val="Hyperlnk"/>
                <w:noProof/>
              </w:rPr>
              <w:t>Länsstyrelsen Västernorrland</w:t>
            </w:r>
            <w:r w:rsidR="00EC6824">
              <w:rPr>
                <w:noProof/>
                <w:webHidden/>
              </w:rPr>
              <w:tab/>
            </w:r>
            <w:r w:rsidR="00EC6824">
              <w:rPr>
                <w:noProof/>
                <w:webHidden/>
              </w:rPr>
              <w:fldChar w:fldCharType="begin"/>
            </w:r>
            <w:r w:rsidR="00EC6824">
              <w:rPr>
                <w:noProof/>
                <w:webHidden/>
              </w:rPr>
              <w:instrText xml:space="preserve"> PAGEREF _Toc414957397 \h </w:instrText>
            </w:r>
            <w:r w:rsidR="00EC6824">
              <w:rPr>
                <w:noProof/>
                <w:webHidden/>
              </w:rPr>
            </w:r>
            <w:r w:rsidR="00EC6824">
              <w:rPr>
                <w:noProof/>
                <w:webHidden/>
              </w:rPr>
              <w:fldChar w:fldCharType="separate"/>
            </w:r>
            <w:r w:rsidR="00066066">
              <w:rPr>
                <w:noProof/>
                <w:webHidden/>
              </w:rPr>
              <w:t>42</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98"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_Toc414957398 \h </w:instrText>
            </w:r>
            <w:r w:rsidR="00EC6824">
              <w:rPr>
                <w:noProof/>
                <w:webHidden/>
              </w:rPr>
            </w:r>
            <w:r w:rsidR="00EC6824">
              <w:rPr>
                <w:noProof/>
                <w:webHidden/>
              </w:rPr>
              <w:fldChar w:fldCharType="separate"/>
            </w:r>
            <w:r w:rsidR="00066066">
              <w:rPr>
                <w:noProof/>
                <w:webHidden/>
              </w:rPr>
              <w:t>42</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399" w:history="1">
            <w:r w:rsidR="00EC6824" w:rsidRPr="002D40A8">
              <w:rPr>
                <w:rStyle w:val="Hyperlnk"/>
                <w:noProof/>
              </w:rPr>
              <w:t>Samlad bedömning för Länsstyrelsen Västernorrland</w:t>
            </w:r>
            <w:r w:rsidR="00EC6824">
              <w:rPr>
                <w:noProof/>
                <w:webHidden/>
              </w:rPr>
              <w:tab/>
            </w:r>
            <w:r w:rsidR="00EC6824">
              <w:rPr>
                <w:noProof/>
                <w:webHidden/>
              </w:rPr>
              <w:fldChar w:fldCharType="begin"/>
            </w:r>
            <w:r w:rsidR="00EC6824">
              <w:rPr>
                <w:noProof/>
                <w:webHidden/>
              </w:rPr>
              <w:instrText xml:space="preserve"> PAGEREF _Toc414957399 \h </w:instrText>
            </w:r>
            <w:r w:rsidR="00EC6824">
              <w:rPr>
                <w:noProof/>
                <w:webHidden/>
              </w:rPr>
            </w:r>
            <w:r w:rsidR="00EC6824">
              <w:rPr>
                <w:noProof/>
                <w:webHidden/>
              </w:rPr>
              <w:fldChar w:fldCharType="separate"/>
            </w:r>
            <w:r w:rsidR="00066066">
              <w:rPr>
                <w:noProof/>
                <w:webHidden/>
              </w:rPr>
              <w:t>43</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400" w:history="1">
            <w:r w:rsidR="00EC6824" w:rsidRPr="002D40A8">
              <w:rPr>
                <w:rStyle w:val="Hyperlnk"/>
                <w:noProof/>
              </w:rPr>
              <w:t>Länsstyrelsen Västmanlands län</w:t>
            </w:r>
            <w:r w:rsidR="00EC6824">
              <w:rPr>
                <w:noProof/>
                <w:webHidden/>
              </w:rPr>
              <w:tab/>
            </w:r>
            <w:r w:rsidR="00EC6824">
              <w:rPr>
                <w:noProof/>
                <w:webHidden/>
              </w:rPr>
              <w:fldChar w:fldCharType="begin"/>
            </w:r>
            <w:r w:rsidR="00EC6824">
              <w:rPr>
                <w:noProof/>
                <w:webHidden/>
              </w:rPr>
              <w:instrText xml:space="preserve"> PAGEREF _Toc414957400 \h </w:instrText>
            </w:r>
            <w:r w:rsidR="00EC6824">
              <w:rPr>
                <w:noProof/>
                <w:webHidden/>
              </w:rPr>
            </w:r>
            <w:r w:rsidR="00EC6824">
              <w:rPr>
                <w:noProof/>
                <w:webHidden/>
              </w:rPr>
              <w:fldChar w:fldCharType="separate"/>
            </w:r>
            <w:r w:rsidR="00066066">
              <w:rPr>
                <w:noProof/>
                <w:webHidden/>
              </w:rPr>
              <w:t>44</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401"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_Toc414957401 \h </w:instrText>
            </w:r>
            <w:r w:rsidR="00EC6824">
              <w:rPr>
                <w:noProof/>
                <w:webHidden/>
              </w:rPr>
            </w:r>
            <w:r w:rsidR="00EC6824">
              <w:rPr>
                <w:noProof/>
                <w:webHidden/>
              </w:rPr>
              <w:fldChar w:fldCharType="separate"/>
            </w:r>
            <w:r w:rsidR="00066066">
              <w:rPr>
                <w:noProof/>
                <w:webHidden/>
              </w:rPr>
              <w:t>44</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402" w:history="1">
            <w:r w:rsidR="00EC6824" w:rsidRPr="002D40A8">
              <w:rPr>
                <w:rStyle w:val="Hyperlnk"/>
                <w:noProof/>
              </w:rPr>
              <w:t>Samlad bedömning för Länsstyrelsen Västmanlands län</w:t>
            </w:r>
            <w:r w:rsidR="00EC6824">
              <w:rPr>
                <w:noProof/>
                <w:webHidden/>
              </w:rPr>
              <w:tab/>
            </w:r>
            <w:r w:rsidR="00EC6824">
              <w:rPr>
                <w:noProof/>
                <w:webHidden/>
              </w:rPr>
              <w:fldChar w:fldCharType="begin"/>
            </w:r>
            <w:r w:rsidR="00EC6824">
              <w:rPr>
                <w:noProof/>
                <w:webHidden/>
              </w:rPr>
              <w:instrText xml:space="preserve"> PAGEREF _Toc414957402 \h </w:instrText>
            </w:r>
            <w:r w:rsidR="00EC6824">
              <w:rPr>
                <w:noProof/>
                <w:webHidden/>
              </w:rPr>
            </w:r>
            <w:r w:rsidR="00EC6824">
              <w:rPr>
                <w:noProof/>
                <w:webHidden/>
              </w:rPr>
              <w:fldChar w:fldCharType="separate"/>
            </w:r>
            <w:r w:rsidR="00066066">
              <w:rPr>
                <w:noProof/>
                <w:webHidden/>
              </w:rPr>
              <w:t>45</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403" w:history="1">
            <w:r w:rsidR="00EC6824" w:rsidRPr="002D40A8">
              <w:rPr>
                <w:rStyle w:val="Hyperlnk"/>
                <w:noProof/>
              </w:rPr>
              <w:t>Länsstyrelsen Västra Götalands län</w:t>
            </w:r>
            <w:r w:rsidR="00EC6824">
              <w:rPr>
                <w:noProof/>
                <w:webHidden/>
              </w:rPr>
              <w:tab/>
            </w:r>
            <w:r w:rsidR="00EC6824">
              <w:rPr>
                <w:noProof/>
                <w:webHidden/>
              </w:rPr>
              <w:fldChar w:fldCharType="begin"/>
            </w:r>
            <w:r w:rsidR="00EC6824">
              <w:rPr>
                <w:noProof/>
                <w:webHidden/>
              </w:rPr>
              <w:instrText xml:space="preserve"> PAGEREF _Toc414957403 \h </w:instrText>
            </w:r>
            <w:r w:rsidR="00EC6824">
              <w:rPr>
                <w:noProof/>
                <w:webHidden/>
              </w:rPr>
            </w:r>
            <w:r w:rsidR="00EC6824">
              <w:rPr>
                <w:noProof/>
                <w:webHidden/>
              </w:rPr>
              <w:fldChar w:fldCharType="separate"/>
            </w:r>
            <w:r w:rsidR="00066066">
              <w:rPr>
                <w:noProof/>
                <w:webHidden/>
              </w:rPr>
              <w:t>46</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404"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_Toc414957404 \h </w:instrText>
            </w:r>
            <w:r w:rsidR="00EC6824">
              <w:rPr>
                <w:noProof/>
                <w:webHidden/>
              </w:rPr>
            </w:r>
            <w:r w:rsidR="00EC6824">
              <w:rPr>
                <w:noProof/>
                <w:webHidden/>
              </w:rPr>
              <w:fldChar w:fldCharType="separate"/>
            </w:r>
            <w:r w:rsidR="00066066">
              <w:rPr>
                <w:noProof/>
                <w:webHidden/>
              </w:rPr>
              <w:t>46</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405" w:history="1">
            <w:r w:rsidR="00EC6824" w:rsidRPr="002D40A8">
              <w:rPr>
                <w:rStyle w:val="Hyperlnk"/>
                <w:noProof/>
              </w:rPr>
              <w:t>Samlad bedömning för Länsstyrelsen Västra Götalands län</w:t>
            </w:r>
            <w:r w:rsidR="00EC6824">
              <w:rPr>
                <w:noProof/>
                <w:webHidden/>
              </w:rPr>
              <w:tab/>
            </w:r>
            <w:r w:rsidR="00EC6824">
              <w:rPr>
                <w:noProof/>
                <w:webHidden/>
              </w:rPr>
              <w:fldChar w:fldCharType="begin"/>
            </w:r>
            <w:r w:rsidR="00EC6824">
              <w:rPr>
                <w:noProof/>
                <w:webHidden/>
              </w:rPr>
              <w:instrText xml:space="preserve"> PAGEREF _Toc414957405 \h </w:instrText>
            </w:r>
            <w:r w:rsidR="00EC6824">
              <w:rPr>
                <w:noProof/>
                <w:webHidden/>
              </w:rPr>
            </w:r>
            <w:r w:rsidR="00EC6824">
              <w:rPr>
                <w:noProof/>
                <w:webHidden/>
              </w:rPr>
              <w:fldChar w:fldCharType="separate"/>
            </w:r>
            <w:r w:rsidR="00066066">
              <w:rPr>
                <w:noProof/>
                <w:webHidden/>
              </w:rPr>
              <w:t>47</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406" w:history="1">
            <w:r w:rsidR="00EC6824" w:rsidRPr="002D40A8">
              <w:rPr>
                <w:rStyle w:val="Hyperlnk"/>
                <w:noProof/>
              </w:rPr>
              <w:t>Länsstyrelsen Örebro län</w:t>
            </w:r>
            <w:r w:rsidR="00EC6824">
              <w:rPr>
                <w:noProof/>
                <w:webHidden/>
              </w:rPr>
              <w:tab/>
            </w:r>
            <w:r w:rsidR="00EC6824">
              <w:rPr>
                <w:noProof/>
                <w:webHidden/>
              </w:rPr>
              <w:fldChar w:fldCharType="begin"/>
            </w:r>
            <w:r w:rsidR="00EC6824">
              <w:rPr>
                <w:noProof/>
                <w:webHidden/>
              </w:rPr>
              <w:instrText xml:space="preserve"> PAGEREF _Toc414957406 \h </w:instrText>
            </w:r>
            <w:r w:rsidR="00EC6824">
              <w:rPr>
                <w:noProof/>
                <w:webHidden/>
              </w:rPr>
            </w:r>
            <w:r w:rsidR="00EC6824">
              <w:rPr>
                <w:noProof/>
                <w:webHidden/>
              </w:rPr>
              <w:fldChar w:fldCharType="separate"/>
            </w:r>
            <w:r w:rsidR="00066066">
              <w:rPr>
                <w:noProof/>
                <w:webHidden/>
              </w:rPr>
              <w:t>48</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407"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_Toc414957407 \h </w:instrText>
            </w:r>
            <w:r w:rsidR="00EC6824">
              <w:rPr>
                <w:noProof/>
                <w:webHidden/>
              </w:rPr>
            </w:r>
            <w:r w:rsidR="00EC6824">
              <w:rPr>
                <w:noProof/>
                <w:webHidden/>
              </w:rPr>
              <w:fldChar w:fldCharType="separate"/>
            </w:r>
            <w:r w:rsidR="00066066">
              <w:rPr>
                <w:noProof/>
                <w:webHidden/>
              </w:rPr>
              <w:t>48</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408" w:history="1">
            <w:r w:rsidR="00EC6824" w:rsidRPr="002D40A8">
              <w:rPr>
                <w:rStyle w:val="Hyperlnk"/>
                <w:noProof/>
              </w:rPr>
              <w:t>Samlad bedömning för Länsstyrelsen Örebro län</w:t>
            </w:r>
            <w:r w:rsidR="00EC6824">
              <w:rPr>
                <w:noProof/>
                <w:webHidden/>
              </w:rPr>
              <w:tab/>
            </w:r>
            <w:r w:rsidR="00EC6824">
              <w:rPr>
                <w:noProof/>
                <w:webHidden/>
              </w:rPr>
              <w:fldChar w:fldCharType="begin"/>
            </w:r>
            <w:r w:rsidR="00EC6824">
              <w:rPr>
                <w:noProof/>
                <w:webHidden/>
              </w:rPr>
              <w:instrText xml:space="preserve"> PAGEREF _Toc414957408 \h </w:instrText>
            </w:r>
            <w:r w:rsidR="00EC6824">
              <w:rPr>
                <w:noProof/>
                <w:webHidden/>
              </w:rPr>
            </w:r>
            <w:r w:rsidR="00EC6824">
              <w:rPr>
                <w:noProof/>
                <w:webHidden/>
              </w:rPr>
              <w:fldChar w:fldCharType="separate"/>
            </w:r>
            <w:r w:rsidR="00066066">
              <w:rPr>
                <w:noProof/>
                <w:webHidden/>
              </w:rPr>
              <w:t>49</w:t>
            </w:r>
            <w:r w:rsidR="00EC6824">
              <w:rPr>
                <w:noProof/>
                <w:webHidden/>
              </w:rPr>
              <w:fldChar w:fldCharType="end"/>
            </w:r>
          </w:hyperlink>
        </w:p>
        <w:p w:rsidR="00EC6824" w:rsidRDefault="00810373">
          <w:pPr>
            <w:pStyle w:val="Innehll2"/>
            <w:tabs>
              <w:tab w:val="right" w:leader="dot" w:pos="7926"/>
            </w:tabs>
            <w:rPr>
              <w:rFonts w:asciiTheme="minorHAnsi" w:eastAsiaTheme="minorEastAsia" w:hAnsiTheme="minorHAnsi" w:cstheme="minorBidi"/>
              <w:noProof/>
              <w:sz w:val="22"/>
              <w:szCs w:val="22"/>
            </w:rPr>
          </w:pPr>
          <w:hyperlink w:anchor="_Toc414957409" w:history="1">
            <w:r w:rsidR="00EC6824" w:rsidRPr="002D40A8">
              <w:rPr>
                <w:rStyle w:val="Hyperlnk"/>
                <w:noProof/>
              </w:rPr>
              <w:t>Länsstyrelsen Östergötland</w:t>
            </w:r>
            <w:r w:rsidR="00EC6824">
              <w:rPr>
                <w:noProof/>
                <w:webHidden/>
              </w:rPr>
              <w:tab/>
            </w:r>
            <w:r w:rsidR="00EC6824">
              <w:rPr>
                <w:noProof/>
                <w:webHidden/>
              </w:rPr>
              <w:fldChar w:fldCharType="begin"/>
            </w:r>
            <w:r w:rsidR="00EC6824">
              <w:rPr>
                <w:noProof/>
                <w:webHidden/>
              </w:rPr>
              <w:instrText xml:space="preserve"> PAGEREF _Toc414957409 \h </w:instrText>
            </w:r>
            <w:r w:rsidR="00EC6824">
              <w:rPr>
                <w:noProof/>
                <w:webHidden/>
              </w:rPr>
            </w:r>
            <w:r w:rsidR="00EC6824">
              <w:rPr>
                <w:noProof/>
                <w:webHidden/>
              </w:rPr>
              <w:fldChar w:fldCharType="separate"/>
            </w:r>
            <w:r w:rsidR="00066066">
              <w:rPr>
                <w:noProof/>
                <w:webHidden/>
              </w:rPr>
              <w:t>50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410" w:history="1">
            <w:r w:rsidR="00EC6824" w:rsidRPr="002D40A8">
              <w:rPr>
                <w:rStyle w:val="Hyperlnk"/>
                <w:noProof/>
              </w:rPr>
              <w:t>Sammanställning och bedömning</w:t>
            </w:r>
            <w:r w:rsidR="00EC6824">
              <w:rPr>
                <w:noProof/>
                <w:webHidden/>
              </w:rPr>
              <w:tab/>
            </w:r>
            <w:r w:rsidR="00EC6824">
              <w:rPr>
                <w:noProof/>
                <w:webHidden/>
              </w:rPr>
              <w:fldChar w:fldCharType="begin"/>
            </w:r>
            <w:r w:rsidR="00EC6824">
              <w:rPr>
                <w:noProof/>
                <w:webHidden/>
              </w:rPr>
              <w:instrText xml:space="preserve"> PAGEREF _Toc414957410 \h </w:instrText>
            </w:r>
            <w:r w:rsidR="00EC6824">
              <w:rPr>
                <w:noProof/>
                <w:webHidden/>
              </w:rPr>
            </w:r>
            <w:r w:rsidR="00EC6824">
              <w:rPr>
                <w:noProof/>
                <w:webHidden/>
              </w:rPr>
              <w:fldChar w:fldCharType="separate"/>
            </w:r>
            <w:r w:rsidR="00066066">
              <w:rPr>
                <w:noProof/>
                <w:webHidden/>
              </w:rPr>
              <w:t>50</w:t>
            </w:r>
            <w:r w:rsidR="00EC6824">
              <w:rPr>
                <w:noProof/>
                <w:webHidden/>
              </w:rPr>
              <w:fldChar w:fldCharType="end"/>
            </w:r>
          </w:hyperlink>
        </w:p>
        <w:p w:rsidR="00EC6824" w:rsidRDefault="00810373">
          <w:pPr>
            <w:pStyle w:val="Innehll3"/>
            <w:tabs>
              <w:tab w:val="right" w:leader="dot" w:pos="7926"/>
            </w:tabs>
            <w:rPr>
              <w:rFonts w:asciiTheme="minorHAnsi" w:eastAsiaTheme="minorEastAsia" w:hAnsiTheme="minorHAnsi" w:cstheme="minorBidi"/>
              <w:noProof/>
              <w:sz w:val="22"/>
              <w:szCs w:val="22"/>
            </w:rPr>
          </w:pPr>
          <w:hyperlink w:anchor="_Toc414957411" w:history="1">
            <w:r w:rsidR="00EC6824" w:rsidRPr="002D40A8">
              <w:rPr>
                <w:rStyle w:val="Hyperlnk"/>
                <w:noProof/>
              </w:rPr>
              <w:t>Samlad bedömning för Länsstyrelsen Östergötland</w:t>
            </w:r>
            <w:r w:rsidR="00EC6824">
              <w:rPr>
                <w:noProof/>
                <w:webHidden/>
              </w:rPr>
              <w:tab/>
            </w:r>
            <w:r w:rsidR="00EC6824">
              <w:rPr>
                <w:noProof/>
                <w:webHidden/>
              </w:rPr>
              <w:fldChar w:fldCharType="begin"/>
            </w:r>
            <w:r w:rsidR="00EC6824">
              <w:rPr>
                <w:noProof/>
                <w:webHidden/>
              </w:rPr>
              <w:instrText xml:space="preserve"> PAGEREF _Toc414957411 \h </w:instrText>
            </w:r>
            <w:r w:rsidR="00EC6824">
              <w:rPr>
                <w:noProof/>
                <w:webHidden/>
              </w:rPr>
            </w:r>
            <w:r w:rsidR="00EC6824">
              <w:rPr>
                <w:noProof/>
                <w:webHidden/>
              </w:rPr>
              <w:fldChar w:fldCharType="separate"/>
            </w:r>
            <w:r w:rsidR="00066066">
              <w:rPr>
                <w:noProof/>
                <w:webHidden/>
              </w:rPr>
              <w:t>51</w:t>
            </w:r>
            <w:r w:rsidR="00EC6824">
              <w:rPr>
                <w:noProof/>
                <w:webHidden/>
              </w:rPr>
              <w:fldChar w:fldCharType="end"/>
            </w:r>
          </w:hyperlink>
        </w:p>
        <w:p w:rsidR="00EC6824" w:rsidRDefault="00810373">
          <w:pPr>
            <w:pStyle w:val="Innehll1"/>
            <w:tabs>
              <w:tab w:val="left" w:pos="482"/>
              <w:tab w:val="right" w:leader="dot" w:pos="7926"/>
            </w:tabs>
            <w:rPr>
              <w:rFonts w:asciiTheme="minorHAnsi" w:eastAsiaTheme="minorEastAsia" w:hAnsiTheme="minorHAnsi" w:cstheme="minorBidi"/>
              <w:noProof/>
              <w:sz w:val="22"/>
              <w:szCs w:val="22"/>
            </w:rPr>
          </w:pPr>
          <w:hyperlink w:anchor="_Toc414957412" w:history="1">
            <w:r w:rsidR="00EC6824" w:rsidRPr="002D40A8">
              <w:rPr>
                <w:rStyle w:val="Hyperlnk"/>
                <w:noProof/>
              </w:rPr>
              <w:t>4.</w:t>
            </w:r>
            <w:r w:rsidR="00EC6824">
              <w:rPr>
                <w:rFonts w:asciiTheme="minorHAnsi" w:eastAsiaTheme="minorEastAsia" w:hAnsiTheme="minorHAnsi" w:cstheme="minorBidi"/>
                <w:noProof/>
                <w:sz w:val="22"/>
                <w:szCs w:val="22"/>
              </w:rPr>
              <w:tab/>
            </w:r>
            <w:r w:rsidR="00EC6824" w:rsidRPr="002D40A8">
              <w:rPr>
                <w:rStyle w:val="Hyperlnk"/>
                <w:noProof/>
              </w:rPr>
              <w:t>Översikt bedömningar</w:t>
            </w:r>
            <w:r w:rsidR="00EC6824">
              <w:rPr>
                <w:noProof/>
                <w:webHidden/>
              </w:rPr>
              <w:tab/>
            </w:r>
            <w:r w:rsidR="00EC6824">
              <w:rPr>
                <w:noProof/>
                <w:webHidden/>
              </w:rPr>
              <w:fldChar w:fldCharType="begin"/>
            </w:r>
            <w:r w:rsidR="00EC6824">
              <w:rPr>
                <w:noProof/>
                <w:webHidden/>
              </w:rPr>
              <w:instrText xml:space="preserve"> PAGEREF _Toc414957412 \h </w:instrText>
            </w:r>
            <w:r w:rsidR="00EC6824">
              <w:rPr>
                <w:noProof/>
                <w:webHidden/>
              </w:rPr>
            </w:r>
            <w:r w:rsidR="00EC6824">
              <w:rPr>
                <w:noProof/>
                <w:webHidden/>
              </w:rPr>
              <w:fldChar w:fldCharType="separate"/>
            </w:r>
            <w:r w:rsidR="00066066">
              <w:rPr>
                <w:noProof/>
                <w:webHidden/>
              </w:rPr>
              <w:t>52</w:t>
            </w:r>
            <w:r w:rsidR="00EC6824">
              <w:rPr>
                <w:noProof/>
                <w:webHidden/>
              </w:rPr>
              <w:fldChar w:fldCharType="end"/>
            </w:r>
          </w:hyperlink>
        </w:p>
        <w:p w:rsidR="00EC6824" w:rsidRDefault="00810373">
          <w:pPr>
            <w:pStyle w:val="Innehll1"/>
            <w:tabs>
              <w:tab w:val="right" w:leader="dot" w:pos="7926"/>
            </w:tabs>
            <w:rPr>
              <w:rFonts w:asciiTheme="minorHAnsi" w:eastAsiaTheme="minorEastAsia" w:hAnsiTheme="minorHAnsi" w:cstheme="minorBidi"/>
              <w:noProof/>
              <w:sz w:val="22"/>
              <w:szCs w:val="22"/>
            </w:rPr>
          </w:pPr>
          <w:hyperlink w:anchor="_Toc414957413" w:history="1">
            <w:r w:rsidR="00EC6824" w:rsidRPr="002D40A8">
              <w:rPr>
                <w:rStyle w:val="Hyperlnk"/>
                <w:noProof/>
              </w:rPr>
              <w:t>Bilagor</w:t>
            </w:r>
            <w:r w:rsidR="00EC6824">
              <w:rPr>
                <w:noProof/>
                <w:webHidden/>
              </w:rPr>
              <w:tab/>
            </w:r>
            <w:r w:rsidR="00EC6824">
              <w:rPr>
                <w:noProof/>
                <w:webHidden/>
              </w:rPr>
              <w:fldChar w:fldCharType="begin"/>
            </w:r>
            <w:r w:rsidR="00EC6824">
              <w:rPr>
                <w:noProof/>
                <w:webHidden/>
              </w:rPr>
              <w:instrText xml:space="preserve"> PAGEREF _Toc414957413 \h </w:instrText>
            </w:r>
            <w:r w:rsidR="00EC6824">
              <w:rPr>
                <w:noProof/>
                <w:webHidden/>
              </w:rPr>
            </w:r>
            <w:r w:rsidR="00EC6824">
              <w:rPr>
                <w:noProof/>
                <w:webHidden/>
              </w:rPr>
              <w:fldChar w:fldCharType="separate"/>
            </w:r>
            <w:r w:rsidR="00066066">
              <w:rPr>
                <w:noProof/>
                <w:webHidden/>
              </w:rPr>
              <w:t>53</w:t>
            </w:r>
            <w:r w:rsidR="00EC6824">
              <w:rPr>
                <w:noProof/>
                <w:webHidden/>
              </w:rPr>
              <w:fldChar w:fldCharType="end"/>
            </w:r>
          </w:hyperlink>
        </w:p>
        <w:p w:rsidR="00475D0D" w:rsidRDefault="00475D0D">
          <w:r>
            <w:rPr>
              <w:b/>
              <w:bCs/>
            </w:rPr>
            <w:fldChar w:fldCharType="end"/>
          </w:r>
        </w:p>
      </w:sdtContent>
    </w:sdt>
    <w:p w:rsidR="00382816" w:rsidRPr="00382816" w:rsidRDefault="00382816" w:rsidP="00382816">
      <w:pPr>
        <w:pStyle w:val="Brdtext"/>
      </w:pPr>
    </w:p>
    <w:p w:rsidR="00475D0D" w:rsidRDefault="00475D0D">
      <w:pPr>
        <w:rPr>
          <w:rFonts w:ascii="Arial" w:hAnsi="Arial" w:cs="Arial"/>
          <w:b/>
          <w:bCs/>
          <w:kern w:val="32"/>
          <w:sz w:val="28"/>
          <w:szCs w:val="32"/>
        </w:rPr>
      </w:pPr>
      <w:r>
        <w:br w:type="page"/>
      </w:r>
    </w:p>
    <w:p w:rsidR="00382816" w:rsidRDefault="00382816" w:rsidP="00BE6B1A">
      <w:pPr>
        <w:pStyle w:val="Rubrik1"/>
        <w:numPr>
          <w:ilvl w:val="0"/>
          <w:numId w:val="13"/>
        </w:numPr>
      </w:pPr>
      <w:bookmarkStart w:id="7" w:name="_Toc414957341"/>
      <w:r>
        <w:lastRenderedPageBreak/>
        <w:t>Inledning</w:t>
      </w:r>
      <w:bookmarkEnd w:id="7"/>
    </w:p>
    <w:p w:rsidR="00382816" w:rsidRDefault="00382816" w:rsidP="00382816">
      <w:pPr>
        <w:pStyle w:val="Rubrik2"/>
      </w:pPr>
      <w:bookmarkStart w:id="8" w:name="_Toc414957342"/>
      <w:r>
        <w:t>Bakgrund</w:t>
      </w:r>
      <w:bookmarkEnd w:id="8"/>
    </w:p>
    <w:p w:rsidR="009313AD" w:rsidRDefault="009313AD" w:rsidP="009313AD">
      <w:pPr>
        <w:pStyle w:val="Brdtext"/>
      </w:pPr>
      <w:r w:rsidRPr="009313AD">
        <w:t xml:space="preserve">Sedan 2008 har </w:t>
      </w:r>
      <w:r w:rsidR="00A91C67">
        <w:t xml:space="preserve">Sveriges 21 länsstyrelser </w:t>
      </w:r>
      <w:r w:rsidRPr="009313AD">
        <w:t xml:space="preserve">haft uppdraget att i samverkan med regionala aktörer </w:t>
      </w:r>
      <w:r w:rsidR="00A62D39">
        <w:t xml:space="preserve">utarbeta </w:t>
      </w:r>
      <w:r w:rsidRPr="009313AD">
        <w:t>regiona</w:t>
      </w:r>
      <w:r w:rsidR="00A91C67">
        <w:t>la klimat- och energistrategier. Samtliga l</w:t>
      </w:r>
      <w:r w:rsidRPr="009313AD">
        <w:t>änsstyrelser</w:t>
      </w:r>
      <w:r w:rsidR="00A91C67">
        <w:t>na</w:t>
      </w:r>
      <w:r w:rsidRPr="009313AD">
        <w:t xml:space="preserve"> har under perioden 2010-2014 beviljats ett ekonomiskt stöd från Energimyndigheten för att arbeta med regionala klimat- och energistrategier. Stödet syftar till att stödja länsstyrelsernas arbete med strategisk samordning, vidareutveckling och genomförande av de regionala klimat- och energistrategierna och därmed bidra till att förverkliga den statliga politiken för energiomställning och minskad klimatpåverkan.</w:t>
      </w:r>
    </w:p>
    <w:p w:rsidR="006D038A" w:rsidRDefault="00E244BE" w:rsidP="00571CA9">
      <w:pPr>
        <w:pStyle w:val="Brdtext"/>
      </w:pPr>
      <w:r>
        <w:t xml:space="preserve">Uppdraget </w:t>
      </w:r>
      <w:r w:rsidR="00137CAB">
        <w:t xml:space="preserve">anges i länsstyrelsernas regleringsbrev och </w:t>
      </w:r>
      <w:r w:rsidR="00A91C67">
        <w:t>är tämligen</w:t>
      </w:r>
      <w:r w:rsidR="009313AD" w:rsidRPr="009313AD">
        <w:t xml:space="preserve"> brett </w:t>
      </w:r>
      <w:r w:rsidR="00137CAB">
        <w:t>vilket</w:t>
      </w:r>
      <w:r w:rsidR="009313AD" w:rsidRPr="009313AD">
        <w:t xml:space="preserve"> möjliggör att arbetet utgår från länens förutsättningar och kontext. Detta </w:t>
      </w:r>
      <w:r w:rsidR="00A91C67">
        <w:t>leder till</w:t>
      </w:r>
      <w:r w:rsidR="009313AD" w:rsidRPr="009313AD">
        <w:t xml:space="preserve"> skillnader i </w:t>
      </w:r>
      <w:r w:rsidR="00A91C67">
        <w:t xml:space="preserve">innehåll, </w:t>
      </w:r>
      <w:r w:rsidR="009313AD" w:rsidRPr="009313AD">
        <w:t>arbetets utformning</w:t>
      </w:r>
      <w:r w:rsidR="00A91C67">
        <w:t xml:space="preserve"> samt tillvägagångssätt i länen.</w:t>
      </w:r>
    </w:p>
    <w:p w:rsidR="003E75B3" w:rsidRPr="003E75B3" w:rsidRDefault="00A62D39" w:rsidP="00DC0D05">
      <w:pPr>
        <w:pStyle w:val="Rubrik2"/>
      </w:pPr>
      <w:bookmarkStart w:id="9" w:name="_Toc414957343"/>
      <w:r>
        <w:t xml:space="preserve">Länsstyrelsernas </w:t>
      </w:r>
      <w:r w:rsidR="006D038A">
        <w:t>regleringsbrevs</w:t>
      </w:r>
      <w:r>
        <w:t>uppdrag</w:t>
      </w:r>
      <w:bookmarkEnd w:id="9"/>
    </w:p>
    <w:p w:rsidR="003E75B3" w:rsidRPr="00E2747E" w:rsidRDefault="003E75B3" w:rsidP="00E30D3F">
      <w:pPr>
        <w:pStyle w:val="Brdtext"/>
      </w:pPr>
      <w:r>
        <w:t xml:space="preserve">I regleringsbrevet för budgetåret 2014 avseende </w:t>
      </w:r>
      <w:r w:rsidRPr="00E2747E">
        <w:t>länsstyrelserna anges följande uppdrag:</w:t>
      </w:r>
    </w:p>
    <w:p w:rsidR="00A62D39" w:rsidRPr="00E2747E" w:rsidRDefault="00E30D3F" w:rsidP="00E2747E">
      <w:pPr>
        <w:pStyle w:val="Normalwebb"/>
        <w:spacing w:after="0" w:afterAutospacing="0"/>
        <w:rPr>
          <w:b/>
          <w:i/>
        </w:rPr>
      </w:pPr>
      <w:r w:rsidRPr="00E2747E">
        <w:rPr>
          <w:b/>
          <w:i/>
        </w:rPr>
        <w:t>Energi och klimat (Näringsdepart</w:t>
      </w:r>
      <w:r w:rsidR="00A62D39" w:rsidRPr="00E2747E">
        <w:rPr>
          <w:b/>
          <w:i/>
        </w:rPr>
        <w:t>ementet och Miljödepartementet)</w:t>
      </w:r>
    </w:p>
    <w:p w:rsidR="00E30D3F" w:rsidRPr="00E2747E" w:rsidRDefault="00E30D3F" w:rsidP="00E2747E">
      <w:pPr>
        <w:pStyle w:val="Normalwebb"/>
        <w:spacing w:before="0" w:beforeAutospacing="0" w:after="0" w:afterAutospacing="0"/>
        <w:rPr>
          <w:b/>
          <w:i/>
        </w:rPr>
      </w:pPr>
      <w:r w:rsidRPr="00E2747E">
        <w:rPr>
          <w:b/>
          <w:i/>
        </w:rPr>
        <w:t>Regionala klimat- och energistrategier m.m.</w:t>
      </w:r>
    </w:p>
    <w:p w:rsidR="00E30D3F" w:rsidRPr="00E2747E" w:rsidRDefault="00E30D3F" w:rsidP="00E30D3F">
      <w:pPr>
        <w:pStyle w:val="Normalwebb"/>
      </w:pPr>
      <w:r w:rsidRPr="00E2747E">
        <w:t>41. Länsstyrelserna ska samordna och leda det regionala arbetet med att förverkliga regeringens politik avseende energiomställning och minskad klimatpåverkan.</w:t>
      </w:r>
    </w:p>
    <w:p w:rsidR="00E30D3F" w:rsidRPr="00E2747E" w:rsidRDefault="00E30D3F" w:rsidP="00E30D3F">
      <w:pPr>
        <w:pStyle w:val="Normalwebb"/>
      </w:pPr>
      <w:r w:rsidRPr="00E2747E">
        <w:t>Inom ramen för uppdraget ska länsstyrelserna särskilt:</w:t>
      </w:r>
    </w:p>
    <w:p w:rsidR="00E30D3F" w:rsidRPr="00E2747E" w:rsidRDefault="00E30D3F" w:rsidP="00E30D3F">
      <w:pPr>
        <w:pStyle w:val="Normalwebb"/>
      </w:pPr>
      <w:r w:rsidRPr="00E2747E">
        <w:t>– Utveckla och genomföra regionala åtgärdsplaner för det klimat- och energistrategiska arbetet. I detta ingår att länsstyrelserna, i samverkan med berörda lokala och regionala aktörer, ska identifiera, planera, genomföra och följa upp insatser och åtgärder för att minska klimatpåverkan samt för att öka andelen förnybar energi och öka energihushållningen i länet. Särskilt fokus bör vara på lösningar som är innovativa och resurseffektiva,</w:t>
      </w:r>
    </w:p>
    <w:p w:rsidR="00E30D3F" w:rsidRPr="00E2747E" w:rsidRDefault="00E30D3F" w:rsidP="00E30D3F">
      <w:pPr>
        <w:pStyle w:val="Normalwebb"/>
      </w:pPr>
      <w:r w:rsidRPr="00E2747E">
        <w:t>– stärka samverkan såväl inom respektive länsstyrelse som mellan länsstyrelserna för att gemensamt utveckla länsstyrelsernas arbete på området energiomställning,</w:t>
      </w:r>
    </w:p>
    <w:p w:rsidR="00E30D3F" w:rsidRPr="00E2747E" w:rsidRDefault="00E30D3F" w:rsidP="00E30D3F">
      <w:pPr>
        <w:pStyle w:val="Normalwebb"/>
      </w:pPr>
      <w:r w:rsidRPr="00E2747E">
        <w:t>– genomföra insatser för att klimat- och energimålen får ökat genomslag inom olika sakområden såsom miljöprövning och -tillsyn, den lokala och regionala samhällsplaneringen, regionalt utvecklings- och tillväxtarbete och infrastrukturarbete,</w:t>
      </w:r>
    </w:p>
    <w:p w:rsidR="00E30D3F" w:rsidRPr="00E2747E" w:rsidRDefault="00E30D3F" w:rsidP="00E30D3F">
      <w:pPr>
        <w:pStyle w:val="Normalwebb"/>
      </w:pPr>
      <w:r w:rsidRPr="00E2747E">
        <w:t>– genomföra insatser för att stödja näringslivets och kommunernas klimat- och energiarbete,</w:t>
      </w:r>
    </w:p>
    <w:p w:rsidR="00E30D3F" w:rsidRPr="00E2747E" w:rsidRDefault="00E30D3F" w:rsidP="00E30D3F">
      <w:pPr>
        <w:pStyle w:val="Normalwebb"/>
      </w:pPr>
      <w:r w:rsidRPr="00E2747E">
        <w:lastRenderedPageBreak/>
        <w:t>– verka för en ökad andel förnybar energi, särskilt avseende insatser för att uppnå planmässiga förutsättningar inom planeringsramen för vindkraft.</w:t>
      </w:r>
    </w:p>
    <w:p w:rsidR="006D038A" w:rsidRDefault="00E30D3F" w:rsidP="00571CA9">
      <w:pPr>
        <w:pStyle w:val="Normalwebb"/>
      </w:pPr>
      <w:r w:rsidRPr="00E2747E">
        <w:t>Uppdraget ska redovisas till Statens Energimyndighet senast den 31 januari 2015.</w:t>
      </w:r>
    </w:p>
    <w:p w:rsidR="00B90D8C" w:rsidRDefault="00A62D39" w:rsidP="00DC0D05">
      <w:pPr>
        <w:pStyle w:val="Rubrik2"/>
      </w:pPr>
      <w:bookmarkStart w:id="10" w:name="_Toc414957344"/>
      <w:r>
        <w:t>Energimyndighetens åte</w:t>
      </w:r>
      <w:r w:rsidR="00B90D8C">
        <w:t>rrapporteringskrav</w:t>
      </w:r>
      <w:r w:rsidR="003E75B3">
        <w:t xml:space="preserve"> </w:t>
      </w:r>
      <w:r>
        <w:t>till Energi- och miljödepartementet</w:t>
      </w:r>
      <w:bookmarkEnd w:id="10"/>
    </w:p>
    <w:p w:rsidR="009313AD" w:rsidRPr="00E2747E" w:rsidRDefault="009313AD" w:rsidP="009313AD">
      <w:pPr>
        <w:pStyle w:val="Brdtext"/>
      </w:pPr>
      <w:r w:rsidRPr="00E2747E">
        <w:t>I regleringsbrevet för budgetåret 2015 avseende Statens energimyndighet anges följande återrapporteringskrav:</w:t>
      </w:r>
    </w:p>
    <w:p w:rsidR="009313AD" w:rsidRPr="00E2747E" w:rsidRDefault="00475D0D" w:rsidP="00B90D8C">
      <w:pPr>
        <w:spacing w:before="100" w:beforeAutospacing="1" w:after="100" w:afterAutospacing="1"/>
        <w:rPr>
          <w:b/>
          <w:bCs/>
          <w:i/>
        </w:rPr>
      </w:pPr>
      <w:r w:rsidRPr="00E2747E">
        <w:rPr>
          <w:b/>
          <w:bCs/>
          <w:i/>
        </w:rPr>
        <w:t>Regionala klimat- och energistrategier</w:t>
      </w:r>
    </w:p>
    <w:p w:rsidR="00475D0D" w:rsidRPr="00E2747E" w:rsidRDefault="00475D0D" w:rsidP="00B90D8C">
      <w:pPr>
        <w:spacing w:before="100" w:beforeAutospacing="1" w:after="100" w:afterAutospacing="1"/>
        <w:rPr>
          <w:bCs/>
        </w:rPr>
      </w:pPr>
      <w:r w:rsidRPr="00E2747E">
        <w:t>Baserat på den rapportering av arbetet med regionala klimat- och energistrategier som länsstyrelserna enligt sitt regleringsbrev för 2014 gör till Statens energimyndighet den 31 januari 2015 ska myndigheten redovisa en sammanställning och bedömning av arbetet i respektive länsstyrelse. Underlaget ska rapporteras till Regeringskansliet (Miljö- och energidepartementet) senast den 31 mars 2015.</w:t>
      </w:r>
    </w:p>
    <w:p w:rsidR="009A2CFD" w:rsidRPr="00E2747E" w:rsidRDefault="00B90D8C" w:rsidP="009A2CFD">
      <w:pPr>
        <w:spacing w:before="100" w:beforeAutospacing="1" w:after="100" w:afterAutospacing="1"/>
      </w:pPr>
      <w:r w:rsidRPr="00E2747E">
        <w:t>Den sammanställning och bedömning som efterfrågas i återrapporteringskravet presenteras i kapi</w:t>
      </w:r>
      <w:r w:rsidR="009A2CFD" w:rsidRPr="00E2747E">
        <w:t>tel 2.</w:t>
      </w:r>
    </w:p>
    <w:p w:rsidR="006D038A" w:rsidRDefault="006D038A" w:rsidP="00382816">
      <w:pPr>
        <w:pStyle w:val="Rubrik2"/>
      </w:pPr>
    </w:p>
    <w:p w:rsidR="006D038A" w:rsidRDefault="006D038A">
      <w:pPr>
        <w:rPr>
          <w:rFonts w:ascii="Arial" w:hAnsi="Arial" w:cs="Arial"/>
          <w:b/>
          <w:bCs/>
          <w:kern w:val="32"/>
          <w:sz w:val="28"/>
          <w:szCs w:val="32"/>
        </w:rPr>
      </w:pPr>
      <w:r>
        <w:br w:type="page"/>
      </w:r>
    </w:p>
    <w:p w:rsidR="00382816" w:rsidRDefault="00382816" w:rsidP="006D038A">
      <w:pPr>
        <w:pStyle w:val="Rubrik1"/>
        <w:numPr>
          <w:ilvl w:val="0"/>
          <w:numId w:val="13"/>
        </w:numPr>
      </w:pPr>
      <w:bookmarkStart w:id="11" w:name="_Toc414957345"/>
      <w:r>
        <w:lastRenderedPageBreak/>
        <w:t>Tillvägagångssätt</w:t>
      </w:r>
      <w:bookmarkEnd w:id="11"/>
    </w:p>
    <w:p w:rsidR="00382816" w:rsidRDefault="00C50678" w:rsidP="006D038A">
      <w:pPr>
        <w:pStyle w:val="Rubrik2"/>
      </w:pPr>
      <w:bookmarkStart w:id="12" w:name="_Toc414957346"/>
      <w:r>
        <w:t>B</w:t>
      </w:r>
      <w:r w:rsidR="00242347">
        <w:t>earbetning av</w:t>
      </w:r>
      <w:r w:rsidR="00016BDC">
        <w:t xml:space="preserve"> material</w:t>
      </w:r>
      <w:bookmarkEnd w:id="12"/>
    </w:p>
    <w:p w:rsidR="00397CD5" w:rsidRDefault="009A2CFD" w:rsidP="00242347">
      <w:pPr>
        <w:pStyle w:val="Brdtext"/>
      </w:pPr>
      <w:r>
        <w:t xml:space="preserve">Länsstyrelsernas </w:t>
      </w:r>
      <w:r w:rsidR="00BE6B1A">
        <w:t xml:space="preserve">rapportering </w:t>
      </w:r>
      <w:r>
        <w:t xml:space="preserve">till Energimyndigheten den 31 januari 2015 </w:t>
      </w:r>
      <w:r w:rsidR="00C50678">
        <w:t>utgör det material som använ</w:t>
      </w:r>
      <w:r w:rsidR="00F50C36">
        <w:t>d</w:t>
      </w:r>
      <w:r w:rsidR="00C50678">
        <w:t>s för sammanställning och bedömning av länsstyrelsernas arbete med regionala klimat- och energistrategier under 2014.</w:t>
      </w:r>
      <w:r w:rsidR="003269B6">
        <w:t xml:space="preserve"> Se bilagor</w:t>
      </w:r>
      <w:r w:rsidR="00B11535">
        <w:t xml:space="preserve"> för att ta del av länsstyrelsernas rapportering till Energimyndigheten</w:t>
      </w:r>
      <w:r w:rsidR="003269B6">
        <w:rPr>
          <w:rStyle w:val="Kommentarsreferens"/>
        </w:rPr>
        <w:t>.</w:t>
      </w:r>
    </w:p>
    <w:p w:rsidR="00923257" w:rsidRDefault="00F50C36" w:rsidP="00923257">
      <w:pPr>
        <w:pStyle w:val="Brdtext"/>
      </w:pPr>
      <w:r>
        <w:t xml:space="preserve">Utifrån </w:t>
      </w:r>
      <w:r w:rsidR="00242347">
        <w:t xml:space="preserve">länsstyrelsernas </w:t>
      </w:r>
      <w:r w:rsidR="00C50678">
        <w:t>regleringsbrevs</w:t>
      </w:r>
      <w:r w:rsidR="00242347">
        <w:t>uppdrag</w:t>
      </w:r>
      <w:r w:rsidR="006D038A">
        <w:t xml:space="preserve"> </w:t>
      </w:r>
      <w:r>
        <w:t xml:space="preserve">har Energimyndigheten </w:t>
      </w:r>
      <w:r w:rsidR="006D038A">
        <w:t>utarbetat</w:t>
      </w:r>
      <w:r w:rsidR="006878E7">
        <w:t xml:space="preserve"> en tabell, se </w:t>
      </w:r>
      <w:r w:rsidR="005F3CC9">
        <w:t xml:space="preserve">tabell 1 </w:t>
      </w:r>
      <w:r w:rsidR="006878E7">
        <w:t>nedan,</w:t>
      </w:r>
      <w:r w:rsidR="006D038A">
        <w:t xml:space="preserve"> som </w:t>
      </w:r>
      <w:r>
        <w:t>tydligg</w:t>
      </w:r>
      <w:r w:rsidR="006D038A">
        <w:t>ör</w:t>
      </w:r>
      <w:r>
        <w:t xml:space="preserve"> de olika arbetsområden som länsstyrelserna förvänta</w:t>
      </w:r>
      <w:r w:rsidR="00923257">
        <w:t>t</w:t>
      </w:r>
      <w:r>
        <w:t>s arbeta med un</w:t>
      </w:r>
      <w:r w:rsidR="006D038A">
        <w:t>d</w:t>
      </w:r>
      <w:r w:rsidR="004B02C3">
        <w:t>er 2014</w:t>
      </w:r>
      <w:r>
        <w:rPr>
          <w:rStyle w:val="Fotnotsreferens"/>
        </w:rPr>
        <w:footnoteReference w:id="1"/>
      </w:r>
      <w:r w:rsidR="004B02C3">
        <w:t>.</w:t>
      </w:r>
      <w:r w:rsidR="00923257">
        <w:t xml:space="preserve"> I tabellen </w:t>
      </w:r>
      <w:r w:rsidR="00845AAE">
        <w:t>finns</w:t>
      </w:r>
      <w:r w:rsidR="004B02C3">
        <w:t xml:space="preserve"> fem rader som utifrån länsstyrelsernas uppdrag anger bedömningsgrund för </w:t>
      </w:r>
      <w:r w:rsidR="00845AAE">
        <w:t xml:space="preserve">länsstyrelsernas arbete under </w:t>
      </w:r>
      <w:r w:rsidR="00923257">
        <w:t>2014</w:t>
      </w:r>
      <w:r w:rsidR="00845AAE">
        <w:t>.</w:t>
      </w:r>
    </w:p>
    <w:p w:rsidR="00923257" w:rsidRDefault="00923257" w:rsidP="00923257">
      <w:pPr>
        <w:pStyle w:val="Brdtext"/>
      </w:pPr>
      <w:r>
        <w:rPr>
          <w:b/>
        </w:rPr>
        <w:t>Åt</w:t>
      </w:r>
      <w:r w:rsidR="000B5169" w:rsidRPr="000B5169">
        <w:rPr>
          <w:b/>
        </w:rPr>
        <w:t>gärdsplaner eller motsvarande</w:t>
      </w:r>
      <w:r w:rsidR="000B5169">
        <w:t xml:space="preserve"> syftar ti</w:t>
      </w:r>
      <w:r>
        <w:t>ll att bedöma om länsstyrelse</w:t>
      </w:r>
      <w:r w:rsidR="004B02C3">
        <w:t>rna</w:t>
      </w:r>
      <w:r w:rsidR="000B5169">
        <w:t xml:space="preserve"> </w:t>
      </w:r>
      <w:r w:rsidR="00845AAE">
        <w:t xml:space="preserve">har </w:t>
      </w:r>
      <w:r w:rsidR="000B5169">
        <w:t>arbetat med att u</w:t>
      </w:r>
      <w:r w:rsidR="000B5169" w:rsidRPr="00E2747E">
        <w:t xml:space="preserve">tveckla och genomföra regionala åtgärdsplaner för det klimat- och energistrategiska arbetet. </w:t>
      </w:r>
      <w:r w:rsidR="000B5169">
        <w:t xml:space="preserve">I detta ingår </w:t>
      </w:r>
      <w:r w:rsidR="000B5169" w:rsidRPr="00E2747E">
        <w:t>att länsstyrelserna, i samverkan med berörda lokala och regionala aktörer, ska identifiera, planera, genomföra och följa upp insatser och åtgärder för att minska klimatpåverkan samt för att öka andelen förnybar energi och ö</w:t>
      </w:r>
      <w:r>
        <w:t xml:space="preserve">ka energihushållningen i länet. </w:t>
      </w:r>
    </w:p>
    <w:p w:rsidR="00923257" w:rsidRDefault="00923257" w:rsidP="00923257">
      <w:pPr>
        <w:pStyle w:val="Brdtext"/>
      </w:pPr>
      <w:r>
        <w:rPr>
          <w:b/>
        </w:rPr>
        <w:t>I</w:t>
      </w:r>
      <w:r w:rsidRPr="00923257">
        <w:rPr>
          <w:b/>
        </w:rPr>
        <w:t>ntern samverkan</w:t>
      </w:r>
      <w:r w:rsidR="004C4F57">
        <w:rPr>
          <w:b/>
        </w:rPr>
        <w:t xml:space="preserve"> </w:t>
      </w:r>
      <w:r>
        <w:t>syftar till att bedöma om länsstyrelse</w:t>
      </w:r>
      <w:r w:rsidR="009329F8">
        <w:t>r</w:t>
      </w:r>
      <w:r>
        <w:t>n</w:t>
      </w:r>
      <w:r w:rsidR="009329F8">
        <w:t>a</w:t>
      </w:r>
      <w:r>
        <w:t xml:space="preserve"> </w:t>
      </w:r>
      <w:r w:rsidR="00845AAE">
        <w:t xml:space="preserve">har </w:t>
      </w:r>
      <w:r>
        <w:t xml:space="preserve">arbetat med </w:t>
      </w:r>
      <w:r w:rsidRPr="00E2747E">
        <w:t xml:space="preserve">att stärka samverkan inom respektive länsstyrelse </w:t>
      </w:r>
      <w:r>
        <w:t>och</w:t>
      </w:r>
      <w:r w:rsidRPr="00E2747E">
        <w:t xml:space="preserve"> mellan länsstyrelserna för att gemensamt utveckla länsstyrelsernas arbe</w:t>
      </w:r>
      <w:r>
        <w:t>te på området energiomställning.</w:t>
      </w:r>
    </w:p>
    <w:p w:rsidR="00845AAE" w:rsidRDefault="00923257" w:rsidP="00923257">
      <w:pPr>
        <w:pStyle w:val="Brdtext"/>
      </w:pPr>
      <w:r>
        <w:rPr>
          <w:b/>
        </w:rPr>
        <w:t>Energi</w:t>
      </w:r>
      <w:r w:rsidR="000D5673">
        <w:rPr>
          <w:b/>
        </w:rPr>
        <w:t>-</w:t>
      </w:r>
      <w:r>
        <w:rPr>
          <w:b/>
        </w:rPr>
        <w:t xml:space="preserve"> och kli</w:t>
      </w:r>
      <w:r w:rsidR="004C4F57">
        <w:rPr>
          <w:b/>
        </w:rPr>
        <w:t>mat</w:t>
      </w:r>
      <w:r w:rsidR="000D5673">
        <w:rPr>
          <w:b/>
        </w:rPr>
        <w:t>mål</w:t>
      </w:r>
      <w:r w:rsidR="004C4F57">
        <w:rPr>
          <w:b/>
        </w:rPr>
        <w:t xml:space="preserve"> i olika sakområden</w:t>
      </w:r>
      <w:r>
        <w:rPr>
          <w:b/>
        </w:rPr>
        <w:t xml:space="preserve"> </w:t>
      </w:r>
      <w:r>
        <w:t xml:space="preserve">syftar till </w:t>
      </w:r>
      <w:r w:rsidR="00845AAE">
        <w:t>att bedöma om länsstyrelse</w:t>
      </w:r>
      <w:r w:rsidR="004B02C3">
        <w:t>rna</w:t>
      </w:r>
      <w:r w:rsidR="00845AAE">
        <w:t xml:space="preserve"> genomför</w:t>
      </w:r>
      <w:r>
        <w:t xml:space="preserve"> </w:t>
      </w:r>
      <w:r w:rsidR="00AC59B7" w:rsidRPr="00E2747E">
        <w:t xml:space="preserve">insatser för att klimat- och energimålen </w:t>
      </w:r>
      <w:r>
        <w:t>ska få</w:t>
      </w:r>
      <w:r w:rsidR="00AC59B7" w:rsidRPr="00E2747E">
        <w:t xml:space="preserve"> ökat genomslag inom olika sakområden såsom miljöprövning och -tillsyn, den lokala och regionala samhällsplaneringen, regionalt utvecklings- och tillväx</w:t>
      </w:r>
      <w:r>
        <w:t>tarbete och infrastrukturarbete.</w:t>
      </w:r>
    </w:p>
    <w:p w:rsidR="00AC59B7" w:rsidRDefault="00845AAE" w:rsidP="00845AAE">
      <w:pPr>
        <w:pStyle w:val="Brdtext"/>
      </w:pPr>
      <w:r w:rsidRPr="00845AAE">
        <w:rPr>
          <w:b/>
        </w:rPr>
        <w:t xml:space="preserve">Stöd </w:t>
      </w:r>
      <w:r w:rsidR="004C4F57">
        <w:rPr>
          <w:b/>
        </w:rPr>
        <w:t>till näringsliv och kommuner</w:t>
      </w:r>
      <w:r>
        <w:rPr>
          <w:b/>
        </w:rPr>
        <w:t xml:space="preserve"> </w:t>
      </w:r>
      <w:r>
        <w:t>syftar till att bedöma om länsstyrelserna genomför</w:t>
      </w:r>
      <w:r w:rsidR="00AC59B7" w:rsidRPr="00E2747E">
        <w:t xml:space="preserve"> insatser för att stödja näringslivets och kommu</w:t>
      </w:r>
      <w:r>
        <w:t>nernas klimat- och energiarbete.</w:t>
      </w:r>
    </w:p>
    <w:p w:rsidR="00AC59B7" w:rsidRDefault="004C4F57" w:rsidP="00C34506">
      <w:pPr>
        <w:pStyle w:val="Brdtext"/>
      </w:pPr>
      <w:r>
        <w:rPr>
          <w:b/>
        </w:rPr>
        <w:t xml:space="preserve">Förnybar energi </w:t>
      </w:r>
      <w:r w:rsidR="00845AAE">
        <w:t>syftar till att bedöma om länsstyrelser</w:t>
      </w:r>
      <w:r w:rsidR="009329F8">
        <w:t>na</w:t>
      </w:r>
      <w:r w:rsidR="00845AAE">
        <w:t xml:space="preserve"> verkar för en ökad andel förnybar energi, särskilt avseende insatser för att uppnå planmässiga förutsättningar inom planeringsramen för vindkraft.</w:t>
      </w:r>
    </w:p>
    <w:p w:rsidR="00C34506" w:rsidRDefault="00AC59B7" w:rsidP="00C34506">
      <w:pPr>
        <w:pStyle w:val="Brdtext"/>
      </w:pPr>
      <w:r>
        <w:t>Sammanställning och bedömning för respektive län</w:t>
      </w:r>
      <w:r w:rsidR="009329F8">
        <w:t>sstyrelse</w:t>
      </w:r>
      <w:r>
        <w:t xml:space="preserve"> presenteras </w:t>
      </w:r>
      <w:r w:rsidR="005F3CC9">
        <w:t xml:space="preserve">således </w:t>
      </w:r>
      <w:r>
        <w:t xml:space="preserve">enligt nedanstående tabell. </w:t>
      </w:r>
      <w:r w:rsidR="00C34506">
        <w:t>Energimyndigheten a</w:t>
      </w:r>
      <w:r w:rsidR="009329F8">
        <w:t xml:space="preserve">nger </w:t>
      </w:r>
      <w:r w:rsidR="00C34506">
        <w:t>sammanställning och bedömningar för respektive arbetsområde: Åtgärdsplaner</w:t>
      </w:r>
      <w:r w:rsidR="000B5169">
        <w:t xml:space="preserve"> eller motsvarande</w:t>
      </w:r>
      <w:r w:rsidR="000D5673">
        <w:t>, I</w:t>
      </w:r>
      <w:r w:rsidR="00C34506">
        <w:t>ntern samverkan,</w:t>
      </w:r>
      <w:r w:rsidR="000D5673">
        <w:t xml:space="preserve"> Energi och klimatmål i olika sakområden, Stöd till näringsliv och kommuner, Förnybar energi. </w:t>
      </w:r>
      <w:r w:rsidR="00C37DE0">
        <w:t>Till varje</w:t>
      </w:r>
      <w:r w:rsidR="00C34506">
        <w:t xml:space="preserve"> tabell </w:t>
      </w:r>
      <w:r w:rsidR="00C37DE0">
        <w:t xml:space="preserve">anger Energimyndigheten även </w:t>
      </w:r>
      <w:r w:rsidR="00C34506">
        <w:t xml:space="preserve">en samlad </w:t>
      </w:r>
      <w:r w:rsidR="009329F8">
        <w:t>bedömning av</w:t>
      </w:r>
      <w:r w:rsidR="00C34506">
        <w:t xml:space="preserve"> länsstyrelsens arbete under 2014.</w:t>
      </w:r>
    </w:p>
    <w:p w:rsidR="00AC59B7" w:rsidRDefault="00AC59B7" w:rsidP="00C34506">
      <w:pPr>
        <w:pStyle w:val="Brdtext"/>
      </w:pPr>
    </w:p>
    <w:p w:rsidR="006D038A" w:rsidRDefault="006D038A" w:rsidP="00382816">
      <w:pPr>
        <w:pStyle w:val="Brdtext"/>
        <w:rPr>
          <w:rFonts w:ascii="Arial" w:hAnsi="Arial" w:cs="Arial"/>
          <w:sz w:val="20"/>
          <w:szCs w:val="20"/>
        </w:rPr>
      </w:pPr>
    </w:p>
    <w:p w:rsidR="00AE706E" w:rsidRPr="00377A34" w:rsidRDefault="00AE706E" w:rsidP="00382816">
      <w:pPr>
        <w:pStyle w:val="Brdtext"/>
        <w:rPr>
          <w:rFonts w:ascii="Arial" w:hAnsi="Arial" w:cs="Arial"/>
          <w:sz w:val="20"/>
          <w:szCs w:val="20"/>
        </w:rPr>
      </w:pPr>
      <w:r w:rsidRPr="00377A34">
        <w:rPr>
          <w:rFonts w:ascii="Arial" w:hAnsi="Arial" w:cs="Arial"/>
          <w:sz w:val="20"/>
          <w:szCs w:val="20"/>
        </w:rPr>
        <w:t xml:space="preserve">Tabell 1. </w:t>
      </w:r>
      <w:r w:rsidR="006D038A">
        <w:rPr>
          <w:rFonts w:ascii="Arial" w:hAnsi="Arial" w:cs="Arial"/>
          <w:sz w:val="20"/>
          <w:szCs w:val="20"/>
        </w:rPr>
        <w:t>Struktur för sammanställning och bedömning av länsstyrelsernas arbete med regionala klimat- och energistrategier und</w:t>
      </w:r>
      <w:r w:rsidR="00153230">
        <w:rPr>
          <w:rFonts w:ascii="Arial" w:hAnsi="Arial" w:cs="Arial"/>
          <w:sz w:val="20"/>
          <w:szCs w:val="20"/>
        </w:rPr>
        <w:t>er år 2014</w:t>
      </w:r>
    </w:p>
    <w:tbl>
      <w:tblPr>
        <w:tblStyle w:val="Enkeltabell2"/>
        <w:tblW w:w="9322" w:type="dxa"/>
        <w:tblLayout w:type="fixed"/>
        <w:tblLook w:val="04A0" w:firstRow="1" w:lastRow="0" w:firstColumn="1" w:lastColumn="0" w:noHBand="0" w:noVBand="1"/>
      </w:tblPr>
      <w:tblGrid>
        <w:gridCol w:w="1668"/>
        <w:gridCol w:w="5528"/>
        <w:gridCol w:w="2126"/>
      </w:tblGrid>
      <w:tr w:rsidR="009165C2" w:rsidRPr="00923257" w:rsidTr="009329F8">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9165C2" w:rsidRPr="00923257" w:rsidRDefault="009165C2" w:rsidP="00153230">
            <w:pPr>
              <w:pStyle w:val="Brdtext"/>
              <w:spacing w:after="0"/>
              <w:rPr>
                <w:rFonts w:ascii="Arial" w:hAnsi="Arial" w:cs="Arial"/>
                <w:sz w:val="20"/>
                <w:szCs w:val="20"/>
              </w:rPr>
            </w:pPr>
            <w:r w:rsidRPr="00923257">
              <w:rPr>
                <w:rFonts w:ascii="Arial" w:hAnsi="Arial" w:cs="Arial"/>
                <w:sz w:val="20"/>
                <w:szCs w:val="20"/>
              </w:rPr>
              <w:t>Arbets</w:t>
            </w:r>
            <w:r w:rsidR="00923257">
              <w:rPr>
                <w:rFonts w:ascii="Arial" w:hAnsi="Arial" w:cs="Arial"/>
                <w:sz w:val="20"/>
                <w:szCs w:val="20"/>
              </w:rPr>
              <w:t>-</w:t>
            </w:r>
            <w:r w:rsidRPr="00923257">
              <w:rPr>
                <w:rFonts w:ascii="Arial" w:hAnsi="Arial" w:cs="Arial"/>
                <w:sz w:val="20"/>
                <w:szCs w:val="20"/>
              </w:rPr>
              <w:t>områden</w:t>
            </w:r>
          </w:p>
        </w:tc>
        <w:tc>
          <w:tcPr>
            <w:tcW w:w="5528" w:type="dxa"/>
            <w:tcBorders>
              <w:right w:val="single" w:sz="4" w:space="0" w:color="auto"/>
            </w:tcBorders>
          </w:tcPr>
          <w:p w:rsidR="009165C2" w:rsidRPr="00923257" w:rsidRDefault="00F54552" w:rsidP="00F5455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Arbetsuppgifter för länsstyrelserna inom respektive arbetsområde enligt uppdrag i regleringsbrev</w:t>
            </w:r>
          </w:p>
        </w:tc>
        <w:tc>
          <w:tcPr>
            <w:tcW w:w="2126" w:type="dxa"/>
            <w:tcBorders>
              <w:right w:val="single" w:sz="4" w:space="0" w:color="auto"/>
            </w:tcBorders>
          </w:tcPr>
          <w:p w:rsidR="009165C2" w:rsidRPr="00923257" w:rsidRDefault="009165C2" w:rsidP="00153230">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Bedömning</w:t>
            </w:r>
            <w:r w:rsidR="00F54552" w:rsidRPr="00923257">
              <w:rPr>
                <w:rFonts w:ascii="Arial" w:hAnsi="Arial" w:cs="Arial"/>
                <w:sz w:val="20"/>
                <w:szCs w:val="20"/>
              </w:rPr>
              <w:t xml:space="preserve"> per arbetsområde</w:t>
            </w:r>
          </w:p>
        </w:tc>
      </w:tr>
      <w:tr w:rsidR="009165C2" w:rsidRPr="00923257" w:rsidTr="009329F8">
        <w:trPr>
          <w:trHeight w:val="391"/>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12" w:space="0" w:color="000000"/>
            </w:tcBorders>
          </w:tcPr>
          <w:p w:rsidR="009165C2" w:rsidRPr="00923257" w:rsidRDefault="009165C2" w:rsidP="00153230">
            <w:pPr>
              <w:pStyle w:val="Brdtext"/>
              <w:spacing w:after="0"/>
              <w:rPr>
                <w:rFonts w:ascii="Arial" w:hAnsi="Arial" w:cs="Arial"/>
                <w:sz w:val="20"/>
                <w:szCs w:val="20"/>
              </w:rPr>
            </w:pPr>
            <w:r w:rsidRPr="00923257">
              <w:rPr>
                <w:rFonts w:ascii="Arial" w:hAnsi="Arial" w:cs="Arial"/>
                <w:sz w:val="20"/>
                <w:szCs w:val="20"/>
              </w:rPr>
              <w:t>Åtgärdsplaner</w:t>
            </w:r>
            <w:r w:rsidR="00CA4EED" w:rsidRPr="00923257">
              <w:rPr>
                <w:rFonts w:ascii="Arial" w:hAnsi="Arial" w:cs="Arial"/>
                <w:sz w:val="20"/>
                <w:szCs w:val="20"/>
              </w:rPr>
              <w:t xml:space="preserve"> eller motsvarande</w:t>
            </w:r>
          </w:p>
        </w:tc>
        <w:tc>
          <w:tcPr>
            <w:tcW w:w="5528" w:type="dxa"/>
            <w:vMerge w:val="restart"/>
            <w:tcBorders>
              <w:top w:val="single" w:sz="12" w:space="0" w:color="000000"/>
              <w:right w:val="single" w:sz="4" w:space="0" w:color="auto"/>
            </w:tcBorders>
          </w:tcPr>
          <w:p w:rsidR="00BE4422" w:rsidRDefault="00BE4422" w:rsidP="00BE442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Strategi</w:t>
            </w:r>
            <w:r w:rsidR="00B10EBB">
              <w:rPr>
                <w:rFonts w:ascii="Arial" w:hAnsi="Arial" w:cs="Arial"/>
                <w:sz w:val="20"/>
                <w:szCs w:val="20"/>
              </w:rPr>
              <w:t xml:space="preserve"> och å</w:t>
            </w:r>
            <w:r w:rsidR="005F3CC9" w:rsidRPr="00923257">
              <w:rPr>
                <w:rFonts w:ascii="Arial" w:hAnsi="Arial" w:cs="Arial"/>
                <w:sz w:val="20"/>
                <w:szCs w:val="20"/>
              </w:rPr>
              <w:t>tgärdsplan/er eller motsvarande har antagits</w:t>
            </w:r>
            <w:r w:rsidR="005F3CC9">
              <w:rPr>
                <w:rFonts w:ascii="Arial" w:hAnsi="Arial" w:cs="Arial"/>
                <w:sz w:val="20"/>
                <w:szCs w:val="20"/>
              </w:rPr>
              <w:t xml:space="preserve">. </w:t>
            </w:r>
          </w:p>
          <w:p w:rsidR="009329F8" w:rsidRDefault="00B10EBB" w:rsidP="00BE442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Extern s</w:t>
            </w:r>
            <w:r w:rsidR="00BE4422">
              <w:rPr>
                <w:rFonts w:ascii="Arial" w:hAnsi="Arial" w:cs="Arial"/>
                <w:sz w:val="20"/>
                <w:szCs w:val="20"/>
              </w:rPr>
              <w:t xml:space="preserve">amverkan för att identifiera, planera och genomföra insatser och åtgärder för att </w:t>
            </w:r>
            <w:r w:rsidR="00BE4422" w:rsidRPr="00923257">
              <w:rPr>
                <w:rFonts w:ascii="Arial" w:hAnsi="Arial" w:cs="Arial"/>
                <w:sz w:val="20"/>
                <w:szCs w:val="20"/>
              </w:rPr>
              <w:t>minska klimatpåverkan, öka andelen förnybar energi, öka energihushållning</w:t>
            </w:r>
            <w:r w:rsidR="00BE4422">
              <w:rPr>
                <w:rFonts w:ascii="Arial" w:hAnsi="Arial" w:cs="Arial"/>
                <w:sz w:val="20"/>
                <w:szCs w:val="20"/>
              </w:rPr>
              <w:t xml:space="preserve">. </w:t>
            </w:r>
          </w:p>
          <w:p w:rsidR="005F3CC9" w:rsidRPr="009329F8" w:rsidRDefault="00BE4422" w:rsidP="005F3CC9">
            <w:pPr>
              <w:pStyle w:val="Brdtext"/>
              <w:spacing w:after="0"/>
              <w:cnfStyle w:val="000000000000" w:firstRow="0" w:lastRow="0" w:firstColumn="0" w:lastColumn="0" w:oddVBand="0" w:evenVBand="0" w:oddHBand="0" w:evenHBand="0" w:firstRowFirstColumn="0" w:firstRowLastColumn="0" w:lastRowFirstColumn="0" w:lastRowLastColumn="0"/>
            </w:pPr>
            <w:r>
              <w:rPr>
                <w:rFonts w:ascii="Arial" w:hAnsi="Arial" w:cs="Arial"/>
                <w:sz w:val="20"/>
                <w:szCs w:val="20"/>
              </w:rPr>
              <w:t>Uppföljning av insatser och åtgärder.</w:t>
            </w:r>
          </w:p>
        </w:tc>
        <w:tc>
          <w:tcPr>
            <w:tcW w:w="2126" w:type="dxa"/>
            <w:tcBorders>
              <w:top w:val="single" w:sz="12" w:space="0" w:color="000000"/>
              <w:bottom w:val="single" w:sz="4" w:space="0" w:color="auto"/>
              <w:right w:val="single" w:sz="4" w:space="0" w:color="auto"/>
            </w:tcBorders>
            <w:shd w:val="clear" w:color="auto" w:fill="66FF33"/>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Väl godkänt</w:t>
            </w:r>
          </w:p>
        </w:tc>
      </w:tr>
      <w:tr w:rsidR="009165C2" w:rsidRPr="00923257" w:rsidTr="009329F8">
        <w:trPr>
          <w:trHeight w:val="245"/>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153230">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12" w:space="0" w:color="000000"/>
              <w:bottom w:val="single" w:sz="4" w:space="0" w:color="auto"/>
              <w:right w:val="single" w:sz="4" w:space="0" w:color="auto"/>
            </w:tcBorders>
            <w:shd w:val="clear" w:color="auto" w:fill="CCFFCC"/>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Godkänt</w:t>
            </w:r>
          </w:p>
        </w:tc>
      </w:tr>
      <w:tr w:rsidR="009165C2" w:rsidRPr="00923257" w:rsidTr="009329F8">
        <w:trPr>
          <w:trHeight w:val="251"/>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153230">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12" w:space="0" w:color="000000"/>
              <w:bottom w:val="single" w:sz="4" w:space="0" w:color="auto"/>
              <w:right w:val="single" w:sz="4" w:space="0" w:color="auto"/>
            </w:tcBorders>
            <w:shd w:val="clear" w:color="auto" w:fill="FFFFCC"/>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Arbete kvarstår</w:t>
            </w:r>
          </w:p>
        </w:tc>
      </w:tr>
      <w:tr w:rsidR="009165C2" w:rsidRPr="00923257" w:rsidTr="009329F8">
        <w:trPr>
          <w:trHeight w:val="252"/>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9165C2" w:rsidRPr="00923257" w:rsidRDefault="009165C2" w:rsidP="00153230">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12" w:space="0" w:color="000000"/>
              <w:bottom w:val="single" w:sz="4" w:space="0" w:color="auto"/>
              <w:right w:val="single" w:sz="4" w:space="0" w:color="auto"/>
            </w:tcBorders>
            <w:shd w:val="clear" w:color="auto" w:fill="FFCCFF"/>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Bristfällig information</w:t>
            </w:r>
          </w:p>
        </w:tc>
      </w:tr>
      <w:tr w:rsidR="009165C2" w:rsidRPr="00923257" w:rsidTr="009329F8">
        <w:trPr>
          <w:trHeight w:val="309"/>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4" w:space="0" w:color="auto"/>
            </w:tcBorders>
          </w:tcPr>
          <w:p w:rsidR="009165C2" w:rsidRPr="00923257" w:rsidRDefault="00923257" w:rsidP="00923257">
            <w:pPr>
              <w:pStyle w:val="Brdtext"/>
              <w:spacing w:after="0"/>
              <w:rPr>
                <w:rFonts w:ascii="Arial" w:hAnsi="Arial" w:cs="Arial"/>
                <w:sz w:val="20"/>
                <w:szCs w:val="20"/>
              </w:rPr>
            </w:pPr>
            <w:r w:rsidRPr="00923257">
              <w:rPr>
                <w:rFonts w:ascii="Arial" w:hAnsi="Arial" w:cs="Arial"/>
                <w:sz w:val="20"/>
                <w:szCs w:val="20"/>
              </w:rPr>
              <w:t>I</w:t>
            </w:r>
            <w:r w:rsidR="009165C2" w:rsidRPr="00923257">
              <w:rPr>
                <w:rFonts w:ascii="Arial" w:hAnsi="Arial" w:cs="Arial"/>
                <w:sz w:val="20"/>
                <w:szCs w:val="20"/>
              </w:rPr>
              <w:t>ntern samverkan</w:t>
            </w:r>
          </w:p>
        </w:tc>
        <w:tc>
          <w:tcPr>
            <w:tcW w:w="5528" w:type="dxa"/>
            <w:vMerge w:val="restart"/>
            <w:tcBorders>
              <w:top w:val="single" w:sz="4" w:space="0" w:color="auto"/>
              <w:right w:val="single" w:sz="4" w:space="0" w:color="auto"/>
            </w:tcBorders>
          </w:tcPr>
          <w:p w:rsidR="009165C2" w:rsidRPr="00923257" w:rsidRDefault="009165C2" w:rsidP="00BE442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 xml:space="preserve">Arbetet </w:t>
            </w:r>
            <w:r w:rsidR="005F3CC9">
              <w:rPr>
                <w:rFonts w:ascii="Arial" w:hAnsi="Arial" w:cs="Arial"/>
                <w:sz w:val="20"/>
                <w:szCs w:val="20"/>
              </w:rPr>
              <w:t xml:space="preserve">sker i samverkan </w:t>
            </w:r>
            <w:r w:rsidR="00BE4422">
              <w:rPr>
                <w:rFonts w:ascii="Arial" w:hAnsi="Arial" w:cs="Arial"/>
                <w:sz w:val="20"/>
                <w:szCs w:val="20"/>
              </w:rPr>
              <w:t xml:space="preserve">inom länsstyrelsen </w:t>
            </w:r>
            <w:r w:rsidR="005F3CC9">
              <w:rPr>
                <w:rFonts w:ascii="Arial" w:hAnsi="Arial" w:cs="Arial"/>
                <w:sz w:val="20"/>
                <w:szCs w:val="20"/>
              </w:rPr>
              <w:t>och med andra länsstyrelser i exempelvis nätverk och gemensamma projekt.</w:t>
            </w:r>
          </w:p>
        </w:tc>
        <w:tc>
          <w:tcPr>
            <w:tcW w:w="2126" w:type="dxa"/>
            <w:tcBorders>
              <w:top w:val="single" w:sz="4" w:space="0" w:color="auto"/>
              <w:bottom w:val="single" w:sz="4" w:space="0" w:color="auto"/>
              <w:right w:val="single" w:sz="4" w:space="0" w:color="auto"/>
            </w:tcBorders>
            <w:shd w:val="clear" w:color="auto" w:fill="66FF33"/>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Väl godkänt</w:t>
            </w:r>
          </w:p>
        </w:tc>
      </w:tr>
      <w:tr w:rsidR="009165C2" w:rsidRPr="00923257" w:rsidTr="009329F8">
        <w:trPr>
          <w:trHeight w:val="259"/>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501959">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CCFFCC"/>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Godkänt</w:t>
            </w:r>
          </w:p>
        </w:tc>
      </w:tr>
      <w:tr w:rsidR="009165C2" w:rsidRPr="00923257" w:rsidTr="009329F8">
        <w:trPr>
          <w:trHeight w:val="351"/>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501959">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FFCC"/>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Arbete kvarstår</w:t>
            </w:r>
          </w:p>
        </w:tc>
      </w:tr>
      <w:tr w:rsidR="009165C2" w:rsidRPr="00923257" w:rsidTr="009329F8">
        <w:trPr>
          <w:trHeight w:val="183"/>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9165C2" w:rsidRPr="00923257" w:rsidRDefault="009165C2" w:rsidP="00501959">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CCFF"/>
          </w:tcPr>
          <w:p w:rsidR="009165C2" w:rsidRPr="00923257" w:rsidRDefault="009165C2" w:rsidP="0092325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Bristfällig information</w:t>
            </w:r>
          </w:p>
        </w:tc>
      </w:tr>
      <w:tr w:rsidR="009165C2" w:rsidRPr="00923257" w:rsidTr="009329F8">
        <w:trPr>
          <w:trHeight w:val="383"/>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4" w:space="0" w:color="auto"/>
            </w:tcBorders>
          </w:tcPr>
          <w:p w:rsidR="009165C2" w:rsidRPr="00923257" w:rsidRDefault="00923257" w:rsidP="00153230">
            <w:pPr>
              <w:pStyle w:val="Brdtext"/>
              <w:spacing w:after="0"/>
              <w:rPr>
                <w:rFonts w:ascii="Arial" w:hAnsi="Arial" w:cs="Arial"/>
                <w:sz w:val="20"/>
                <w:szCs w:val="20"/>
              </w:rPr>
            </w:pPr>
            <w:r>
              <w:rPr>
                <w:rFonts w:ascii="Arial" w:hAnsi="Arial" w:cs="Arial"/>
                <w:sz w:val="20"/>
                <w:szCs w:val="20"/>
              </w:rPr>
              <w:t>Energi</w:t>
            </w:r>
            <w:r w:rsidR="00BC51EF">
              <w:rPr>
                <w:rFonts w:ascii="Arial" w:hAnsi="Arial" w:cs="Arial"/>
                <w:sz w:val="20"/>
                <w:szCs w:val="20"/>
              </w:rPr>
              <w:t>-</w:t>
            </w:r>
            <w:r>
              <w:rPr>
                <w:rFonts w:ascii="Arial" w:hAnsi="Arial" w:cs="Arial"/>
                <w:sz w:val="20"/>
                <w:szCs w:val="20"/>
              </w:rPr>
              <w:t xml:space="preserve"> och klimat</w:t>
            </w:r>
            <w:r w:rsidR="00BC51EF">
              <w:rPr>
                <w:rFonts w:ascii="Arial" w:hAnsi="Arial" w:cs="Arial"/>
                <w:sz w:val="20"/>
                <w:szCs w:val="20"/>
              </w:rPr>
              <w:t>mål</w:t>
            </w:r>
            <w:r>
              <w:rPr>
                <w:rFonts w:ascii="Arial" w:hAnsi="Arial" w:cs="Arial"/>
                <w:sz w:val="20"/>
                <w:szCs w:val="20"/>
              </w:rPr>
              <w:t xml:space="preserve"> i olika sakområden</w:t>
            </w:r>
          </w:p>
        </w:tc>
        <w:tc>
          <w:tcPr>
            <w:tcW w:w="5528" w:type="dxa"/>
            <w:vMerge w:val="restart"/>
            <w:tcBorders>
              <w:top w:val="single" w:sz="4" w:space="0" w:color="auto"/>
              <w:right w:val="single" w:sz="4" w:space="0" w:color="auto"/>
            </w:tcBorders>
          </w:tcPr>
          <w:p w:rsidR="00BE4422" w:rsidRPr="00923257" w:rsidRDefault="00BE4422" w:rsidP="009329F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Insatser för att energi- och klimataspekter ska </w:t>
            </w:r>
            <w:r w:rsidR="009329F8">
              <w:rPr>
                <w:rFonts w:ascii="Arial" w:hAnsi="Arial" w:cs="Arial"/>
                <w:sz w:val="20"/>
                <w:szCs w:val="20"/>
              </w:rPr>
              <w:t>få ökat</w:t>
            </w:r>
            <w:r>
              <w:rPr>
                <w:rFonts w:ascii="Arial" w:hAnsi="Arial" w:cs="Arial"/>
                <w:sz w:val="20"/>
                <w:szCs w:val="20"/>
              </w:rPr>
              <w:t xml:space="preserve"> genomslag </w:t>
            </w:r>
            <w:r w:rsidR="009165C2" w:rsidRPr="00923257">
              <w:rPr>
                <w:rFonts w:ascii="Arial" w:hAnsi="Arial" w:cs="Arial"/>
                <w:sz w:val="20"/>
                <w:szCs w:val="20"/>
              </w:rPr>
              <w:t>inom länsstyrelsens sakområden</w:t>
            </w:r>
            <w:r>
              <w:rPr>
                <w:rFonts w:ascii="Arial" w:hAnsi="Arial" w:cs="Arial"/>
                <w:sz w:val="20"/>
                <w:szCs w:val="20"/>
              </w:rPr>
              <w:t xml:space="preserve"> såsom miljöprövning- och tillsyn, lokal och regional samhällsplanering, regionalt utvecklings- och tillväxtarbete och infrastrukturarbete.</w:t>
            </w:r>
            <w:r w:rsidRPr="00923257">
              <w:rPr>
                <w:rFonts w:ascii="Arial" w:hAnsi="Arial" w:cs="Arial"/>
                <w:sz w:val="20"/>
                <w:szCs w:val="20"/>
              </w:rPr>
              <w:t xml:space="preserve"> </w:t>
            </w:r>
          </w:p>
        </w:tc>
        <w:tc>
          <w:tcPr>
            <w:tcW w:w="2126" w:type="dxa"/>
            <w:tcBorders>
              <w:top w:val="single" w:sz="4" w:space="0" w:color="auto"/>
              <w:bottom w:val="single" w:sz="4" w:space="0" w:color="auto"/>
              <w:right w:val="single" w:sz="4" w:space="0" w:color="auto"/>
            </w:tcBorders>
            <w:shd w:val="clear" w:color="auto" w:fill="66FF33"/>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Väl godkänt</w:t>
            </w:r>
          </w:p>
        </w:tc>
      </w:tr>
      <w:tr w:rsidR="009165C2" w:rsidRPr="00923257" w:rsidTr="009329F8">
        <w:trPr>
          <w:trHeight w:val="417"/>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153230">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CCFFCC"/>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Godkänt</w:t>
            </w:r>
          </w:p>
        </w:tc>
      </w:tr>
      <w:tr w:rsidR="009165C2" w:rsidRPr="00923257" w:rsidTr="009329F8">
        <w:trPr>
          <w:trHeight w:val="282"/>
        </w:trPr>
        <w:tc>
          <w:tcPr>
            <w:cnfStyle w:val="001000000000" w:firstRow="0" w:lastRow="0" w:firstColumn="1" w:lastColumn="0" w:oddVBand="0" w:evenVBand="0" w:oddHBand="0" w:evenHBand="0" w:firstRowFirstColumn="0" w:firstRowLastColumn="0" w:lastRowFirstColumn="0" w:lastRowLastColumn="0"/>
            <w:tcW w:w="1668" w:type="dxa"/>
            <w:vMerge/>
          </w:tcPr>
          <w:p w:rsidR="009165C2" w:rsidRPr="00923257" w:rsidRDefault="009165C2" w:rsidP="00153230">
            <w:pPr>
              <w:pStyle w:val="Brdtext"/>
              <w:spacing w:after="0"/>
              <w:rPr>
                <w:rFonts w:ascii="Arial" w:hAnsi="Arial" w:cs="Arial"/>
                <w:sz w:val="20"/>
                <w:szCs w:val="20"/>
              </w:rPr>
            </w:pPr>
          </w:p>
        </w:tc>
        <w:tc>
          <w:tcPr>
            <w:tcW w:w="5528" w:type="dxa"/>
            <w:vMerge/>
            <w:tcBorders>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FFCC"/>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Arbete kvarstår</w:t>
            </w:r>
          </w:p>
        </w:tc>
      </w:tr>
      <w:tr w:rsidR="009165C2" w:rsidRPr="00923257" w:rsidTr="009329F8">
        <w:trPr>
          <w:trHeight w:val="285"/>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9165C2" w:rsidRPr="00923257" w:rsidRDefault="009165C2" w:rsidP="00153230">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CCFF"/>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Bristfällig information</w:t>
            </w:r>
          </w:p>
        </w:tc>
      </w:tr>
      <w:tr w:rsidR="009165C2" w:rsidRPr="00923257" w:rsidTr="009329F8">
        <w:trPr>
          <w:trHeight w:val="236"/>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4" w:space="0" w:color="auto"/>
              <w:bottom w:val="single" w:sz="4" w:space="0" w:color="auto"/>
            </w:tcBorders>
          </w:tcPr>
          <w:p w:rsidR="009165C2" w:rsidRPr="00923257" w:rsidRDefault="005F3CC9" w:rsidP="00153230">
            <w:pPr>
              <w:pStyle w:val="Brdtext"/>
              <w:spacing w:after="0"/>
              <w:rPr>
                <w:rFonts w:ascii="Arial" w:hAnsi="Arial" w:cs="Arial"/>
                <w:sz w:val="20"/>
                <w:szCs w:val="20"/>
              </w:rPr>
            </w:pPr>
            <w:r>
              <w:rPr>
                <w:rFonts w:ascii="Arial" w:hAnsi="Arial" w:cs="Arial"/>
                <w:sz w:val="20"/>
                <w:szCs w:val="20"/>
              </w:rPr>
              <w:t>Stöd till näringsliv och kommuner</w:t>
            </w:r>
          </w:p>
        </w:tc>
        <w:tc>
          <w:tcPr>
            <w:tcW w:w="5528" w:type="dxa"/>
            <w:vMerge w:val="restart"/>
            <w:tcBorders>
              <w:top w:val="single" w:sz="4" w:space="0" w:color="auto"/>
              <w:bottom w:val="single" w:sz="4" w:space="0" w:color="auto"/>
              <w:right w:val="single" w:sz="4" w:space="0" w:color="auto"/>
            </w:tcBorders>
          </w:tcPr>
          <w:p w:rsidR="009165C2" w:rsidRPr="00923257" w:rsidRDefault="005F3CC9" w:rsidP="009329F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Insatser och åtgärder har genomförts för att stödja energi- och klimatarbete hos näringsliv och kommuner</w:t>
            </w:r>
            <w:r w:rsidR="009329F8">
              <w:rPr>
                <w:rFonts w:ascii="Arial" w:hAnsi="Arial" w:cs="Arial"/>
                <w:sz w:val="20"/>
                <w:szCs w:val="20"/>
              </w:rPr>
              <w:t xml:space="preserve"> i länet</w:t>
            </w:r>
            <w:r>
              <w:rPr>
                <w:rFonts w:ascii="Arial" w:hAnsi="Arial" w:cs="Arial"/>
                <w:sz w:val="20"/>
                <w:szCs w:val="20"/>
              </w:rPr>
              <w:t>.</w:t>
            </w:r>
          </w:p>
        </w:tc>
        <w:tc>
          <w:tcPr>
            <w:tcW w:w="2126" w:type="dxa"/>
            <w:tcBorders>
              <w:top w:val="single" w:sz="4" w:space="0" w:color="auto"/>
              <w:bottom w:val="single" w:sz="4" w:space="0" w:color="auto"/>
              <w:right w:val="single" w:sz="4" w:space="0" w:color="auto"/>
            </w:tcBorders>
            <w:shd w:val="clear" w:color="auto" w:fill="66FF33"/>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Väl godkänt</w:t>
            </w:r>
          </w:p>
        </w:tc>
      </w:tr>
      <w:tr w:rsidR="009165C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9165C2" w:rsidRPr="00923257" w:rsidRDefault="009165C2" w:rsidP="00153230">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CCFFCC"/>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Godkänt</w:t>
            </w:r>
          </w:p>
        </w:tc>
      </w:tr>
      <w:tr w:rsidR="009165C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9165C2" w:rsidRPr="00923257" w:rsidRDefault="009165C2" w:rsidP="00153230">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FFCC"/>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Arbete kvarstår</w:t>
            </w:r>
          </w:p>
        </w:tc>
      </w:tr>
      <w:tr w:rsidR="009165C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9165C2" w:rsidRPr="00923257" w:rsidRDefault="009165C2" w:rsidP="00153230">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9165C2" w:rsidRPr="00923257" w:rsidRDefault="009165C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CCFF"/>
          </w:tcPr>
          <w:p w:rsidR="009165C2" w:rsidRPr="00923257" w:rsidRDefault="009165C2" w:rsidP="0050195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Bristfällig information</w:t>
            </w:r>
          </w:p>
        </w:tc>
      </w:tr>
      <w:tr w:rsidR="00BE442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val="restart"/>
            <w:tcBorders>
              <w:top w:val="single" w:sz="4" w:space="0" w:color="auto"/>
            </w:tcBorders>
          </w:tcPr>
          <w:p w:rsidR="00BE4422" w:rsidRPr="00923257" w:rsidRDefault="00BE4422" w:rsidP="00153230">
            <w:pPr>
              <w:pStyle w:val="Brdtext"/>
              <w:spacing w:after="0"/>
              <w:rPr>
                <w:rFonts w:ascii="Arial" w:hAnsi="Arial" w:cs="Arial"/>
                <w:sz w:val="20"/>
                <w:szCs w:val="20"/>
              </w:rPr>
            </w:pPr>
            <w:r>
              <w:rPr>
                <w:rFonts w:ascii="Arial" w:hAnsi="Arial" w:cs="Arial"/>
                <w:sz w:val="20"/>
                <w:szCs w:val="20"/>
              </w:rPr>
              <w:t>Förnybar energi</w:t>
            </w:r>
          </w:p>
        </w:tc>
        <w:tc>
          <w:tcPr>
            <w:tcW w:w="5528" w:type="dxa"/>
            <w:vMerge w:val="restart"/>
            <w:tcBorders>
              <w:top w:val="single" w:sz="4" w:space="0" w:color="auto"/>
              <w:right w:val="single" w:sz="4" w:space="0" w:color="auto"/>
            </w:tcBorders>
          </w:tcPr>
          <w:p w:rsidR="00BE4422" w:rsidRPr="00BE4422" w:rsidRDefault="00BE4422" w:rsidP="00BE4422">
            <w:pPr>
              <w:pStyle w:val="Brdtex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E4422">
              <w:rPr>
                <w:rFonts w:ascii="Arial" w:hAnsi="Arial" w:cs="Arial"/>
                <w:sz w:val="20"/>
                <w:szCs w:val="20"/>
              </w:rPr>
              <w:t>Insatser för ökad andel förnybar energi, särskilt avseende insatser för att uppnå planmässiga förutsättningar inom planeringsramen för vindkraft.</w:t>
            </w:r>
          </w:p>
        </w:tc>
        <w:tc>
          <w:tcPr>
            <w:tcW w:w="2126" w:type="dxa"/>
            <w:tcBorders>
              <w:top w:val="single" w:sz="4" w:space="0" w:color="auto"/>
              <w:bottom w:val="single" w:sz="4" w:space="0" w:color="auto"/>
              <w:right w:val="single" w:sz="4" w:space="0" w:color="auto"/>
            </w:tcBorders>
            <w:shd w:val="clear" w:color="auto" w:fill="00FF00"/>
          </w:tcPr>
          <w:p w:rsidR="00BE4422" w:rsidRPr="00923257" w:rsidRDefault="00BE4422"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Väl godkänt</w:t>
            </w:r>
          </w:p>
        </w:tc>
      </w:tr>
      <w:tr w:rsidR="00BE442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tcPr>
          <w:p w:rsidR="00BE4422" w:rsidRPr="00923257" w:rsidRDefault="00BE4422" w:rsidP="00153230">
            <w:pPr>
              <w:pStyle w:val="Brdtext"/>
              <w:spacing w:after="0"/>
              <w:rPr>
                <w:rFonts w:ascii="Arial" w:hAnsi="Arial" w:cs="Arial"/>
                <w:sz w:val="20"/>
                <w:szCs w:val="20"/>
              </w:rPr>
            </w:pPr>
          </w:p>
        </w:tc>
        <w:tc>
          <w:tcPr>
            <w:tcW w:w="5528" w:type="dxa"/>
            <w:vMerge/>
            <w:tcBorders>
              <w:right w:val="single" w:sz="4" w:space="0" w:color="auto"/>
            </w:tcBorders>
          </w:tcPr>
          <w:p w:rsidR="00BE4422" w:rsidRPr="00923257" w:rsidRDefault="00BE442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CCFFCC"/>
          </w:tcPr>
          <w:p w:rsidR="00BE4422" w:rsidRPr="00923257" w:rsidRDefault="00BE4422"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Godkänt</w:t>
            </w:r>
          </w:p>
        </w:tc>
      </w:tr>
      <w:tr w:rsidR="00BE442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tcPr>
          <w:p w:rsidR="00BE4422" w:rsidRPr="00923257" w:rsidRDefault="00BE4422" w:rsidP="00153230">
            <w:pPr>
              <w:pStyle w:val="Brdtext"/>
              <w:spacing w:after="0"/>
              <w:rPr>
                <w:rFonts w:ascii="Arial" w:hAnsi="Arial" w:cs="Arial"/>
                <w:sz w:val="20"/>
                <w:szCs w:val="20"/>
              </w:rPr>
            </w:pPr>
          </w:p>
        </w:tc>
        <w:tc>
          <w:tcPr>
            <w:tcW w:w="5528" w:type="dxa"/>
            <w:vMerge/>
            <w:tcBorders>
              <w:right w:val="single" w:sz="4" w:space="0" w:color="auto"/>
            </w:tcBorders>
          </w:tcPr>
          <w:p w:rsidR="00BE4422" w:rsidRPr="00923257" w:rsidRDefault="00BE442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FFCC"/>
          </w:tcPr>
          <w:p w:rsidR="00BE4422" w:rsidRPr="00923257" w:rsidRDefault="00BE4422"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Arbete kvarstår</w:t>
            </w:r>
          </w:p>
        </w:tc>
      </w:tr>
      <w:tr w:rsidR="00BE4422" w:rsidRPr="00923257" w:rsidTr="009329F8">
        <w:trPr>
          <w:trHeight w:val="234"/>
        </w:trPr>
        <w:tc>
          <w:tcPr>
            <w:cnfStyle w:val="001000000000" w:firstRow="0" w:lastRow="0" w:firstColumn="1" w:lastColumn="0" w:oddVBand="0" w:evenVBand="0" w:oddHBand="0" w:evenHBand="0" w:firstRowFirstColumn="0" w:firstRowLastColumn="0" w:lastRowFirstColumn="0" w:lastRowLastColumn="0"/>
            <w:tcW w:w="1668" w:type="dxa"/>
            <w:vMerge/>
            <w:tcBorders>
              <w:bottom w:val="single" w:sz="4" w:space="0" w:color="auto"/>
            </w:tcBorders>
          </w:tcPr>
          <w:p w:rsidR="00BE4422" w:rsidRPr="00923257" w:rsidRDefault="00BE4422" w:rsidP="00153230">
            <w:pPr>
              <w:pStyle w:val="Brdtext"/>
              <w:spacing w:after="0"/>
              <w:rPr>
                <w:rFonts w:ascii="Arial" w:hAnsi="Arial" w:cs="Arial"/>
                <w:sz w:val="20"/>
                <w:szCs w:val="20"/>
              </w:rPr>
            </w:pPr>
          </w:p>
        </w:tc>
        <w:tc>
          <w:tcPr>
            <w:tcW w:w="5528" w:type="dxa"/>
            <w:vMerge/>
            <w:tcBorders>
              <w:bottom w:val="single" w:sz="4" w:space="0" w:color="auto"/>
              <w:right w:val="single" w:sz="4" w:space="0" w:color="auto"/>
            </w:tcBorders>
          </w:tcPr>
          <w:p w:rsidR="00BE4422" w:rsidRPr="00923257" w:rsidRDefault="00BE4422" w:rsidP="0015323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126" w:type="dxa"/>
            <w:tcBorders>
              <w:top w:val="single" w:sz="4" w:space="0" w:color="auto"/>
              <w:bottom w:val="single" w:sz="4" w:space="0" w:color="auto"/>
              <w:right w:val="single" w:sz="4" w:space="0" w:color="auto"/>
            </w:tcBorders>
            <w:shd w:val="clear" w:color="auto" w:fill="FFCCFF"/>
          </w:tcPr>
          <w:p w:rsidR="00BE4422" w:rsidRPr="00923257" w:rsidRDefault="00BE4422" w:rsidP="002A68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23257">
              <w:rPr>
                <w:rFonts w:ascii="Arial" w:hAnsi="Arial" w:cs="Arial"/>
                <w:sz w:val="20"/>
                <w:szCs w:val="20"/>
              </w:rPr>
              <w:t>Bristfällig information</w:t>
            </w:r>
          </w:p>
        </w:tc>
      </w:tr>
    </w:tbl>
    <w:p w:rsidR="004D79E0" w:rsidRPr="00E2747E" w:rsidRDefault="00E2747E" w:rsidP="00E2747E">
      <w:pPr>
        <w:pStyle w:val="Brdtext"/>
        <w:rPr>
          <w:sz w:val="20"/>
          <w:szCs w:val="20"/>
        </w:rPr>
      </w:pPr>
      <w:r>
        <w:rPr>
          <w:sz w:val="20"/>
          <w:szCs w:val="20"/>
        </w:rPr>
        <w:t>K</w:t>
      </w:r>
      <w:r w:rsidRPr="00E2747E">
        <w:rPr>
          <w:sz w:val="20"/>
          <w:szCs w:val="20"/>
        </w:rPr>
        <w:t>ommentar</w:t>
      </w:r>
      <w:r>
        <w:rPr>
          <w:sz w:val="20"/>
          <w:szCs w:val="20"/>
        </w:rPr>
        <w:t>: Sammanställning och bedömning av arbetet med regionala klimat- och energistrategier under 2014, för respektive länsstyrelse, presenteras med stöd av denna tabell.</w:t>
      </w:r>
    </w:p>
    <w:p w:rsidR="006D038A" w:rsidRDefault="006D038A" w:rsidP="006D038A">
      <w:pPr>
        <w:pStyle w:val="Rubrik2"/>
      </w:pPr>
      <w:bookmarkStart w:id="13" w:name="_Toc414957347"/>
      <w:r>
        <w:t>Förklaring av bedömningsnivåer</w:t>
      </w:r>
      <w:bookmarkEnd w:id="13"/>
    </w:p>
    <w:p w:rsidR="006D038A" w:rsidRDefault="006D038A" w:rsidP="0005336D">
      <w:pPr>
        <w:pStyle w:val="Brdtext"/>
      </w:pPr>
      <w:r>
        <w:t xml:space="preserve">Energimyndigheten bedömer respektive länsstyrelses arbete utifrån hur </w:t>
      </w:r>
      <w:r w:rsidR="00BE6E43">
        <w:t>länsstyrelsen</w:t>
      </w:r>
      <w:r>
        <w:t xml:space="preserve"> möter upp mot sitt regleringsbrevsuppdrag. </w:t>
      </w:r>
    </w:p>
    <w:p w:rsidR="0005336D" w:rsidRDefault="0005336D" w:rsidP="0005336D">
      <w:pPr>
        <w:pStyle w:val="Brdtext"/>
      </w:pPr>
      <w:r w:rsidRPr="0005336D">
        <w:t xml:space="preserve">Energimyndigheten har, som även beskrivs under stycket Bearbetning av material ovan, enbart baserat bedömningen på den rapportering som länsstyrelserna skickat in till Energimyndigheten den 31 januari 2015. Energimyndigheten har inte samlat in ytterligare information än den information </w:t>
      </w:r>
      <w:r>
        <w:t xml:space="preserve">som </w:t>
      </w:r>
      <w:r w:rsidRPr="0005336D">
        <w:t>länsstyrelserna anger i sin rapportering</w:t>
      </w:r>
      <w:r>
        <w:t xml:space="preserve"> till Energimyndigheten</w:t>
      </w:r>
      <w:r w:rsidRPr="0005336D">
        <w:t>. Energimyndigheten har inte heller kontaktat respektive länsstyrelse för att verifiera eller komplettera innehållet i respektive läns sammanställning</w:t>
      </w:r>
      <w:r w:rsidR="005B64AE">
        <w:t xml:space="preserve"> som presenteras i detta dokument</w:t>
      </w:r>
      <w:r w:rsidRPr="0005336D">
        <w:t>.</w:t>
      </w:r>
    </w:p>
    <w:p w:rsidR="006D038A" w:rsidRPr="00BD7E4E" w:rsidRDefault="006D038A" w:rsidP="0005336D">
      <w:pPr>
        <w:pStyle w:val="Brdtext"/>
      </w:pPr>
      <w:r w:rsidRPr="00BD7E4E">
        <w:rPr>
          <w:b/>
        </w:rPr>
        <w:t>Väl godkänt</w:t>
      </w:r>
      <w:r w:rsidRPr="00BD7E4E">
        <w:t xml:space="preserve">: Arbetet löper bra </w:t>
      </w:r>
      <w:r w:rsidR="00E2747E">
        <w:t xml:space="preserve">inom arbetsområdet </w:t>
      </w:r>
      <w:r w:rsidRPr="00BD7E4E">
        <w:t xml:space="preserve">och är i fas med regleringsbrevsuppdraget. Arbetet </w:t>
      </w:r>
      <w:r>
        <w:t xml:space="preserve">som genomförs överträffar det som </w:t>
      </w:r>
      <w:r w:rsidR="00BE6E43">
        <w:t>speci</w:t>
      </w:r>
      <w:r w:rsidR="007776E7">
        <w:t xml:space="preserve">ficeras regleringsbrevsuppdraget. Bedömningen väl godkänd har främst delats ut till </w:t>
      </w:r>
      <w:r w:rsidR="007776E7">
        <w:lastRenderedPageBreak/>
        <w:t>länsstyrelser som beskriver att de arbetar fokuserat med att förbättra uppföljningsarbetet, att de tar in</w:t>
      </w:r>
      <w:r w:rsidR="005B64AE">
        <w:t xml:space="preserve">itiativ till nya arbetssätt </w:t>
      </w:r>
      <w:r w:rsidR="007053AC">
        <w:t>och att de arbetar fokuserat med att integrera energi- och klimatarbetet i länsstyrelsens olika sakområden.</w:t>
      </w:r>
      <w:r w:rsidR="007776E7">
        <w:t xml:space="preserve">  </w:t>
      </w:r>
    </w:p>
    <w:p w:rsidR="006D038A" w:rsidRPr="00BD7E4E" w:rsidRDefault="006D038A" w:rsidP="0005336D">
      <w:pPr>
        <w:pStyle w:val="Brdtext"/>
      </w:pPr>
      <w:r w:rsidRPr="00BD7E4E">
        <w:rPr>
          <w:b/>
        </w:rPr>
        <w:t>Godkänt</w:t>
      </w:r>
      <w:r w:rsidRPr="00BD7E4E">
        <w:t>: Arbetet löper på bra inom arbetsområdet och är i fas med regleringsbrevsuppdraget.</w:t>
      </w:r>
    </w:p>
    <w:p w:rsidR="006D038A" w:rsidRDefault="006D038A" w:rsidP="0005336D">
      <w:pPr>
        <w:pStyle w:val="Brdtext"/>
      </w:pPr>
      <w:r w:rsidRPr="00BD7E4E">
        <w:rPr>
          <w:b/>
        </w:rPr>
        <w:t>Arbete kvarstår</w:t>
      </w:r>
      <w:r w:rsidRPr="00BD7E4E">
        <w:t>: Arbete</w:t>
      </w:r>
      <w:r>
        <w:t xml:space="preserve"> pågår inom arbetsområdet men arbetsinsatsen </w:t>
      </w:r>
      <w:r w:rsidR="00BE6E43">
        <w:t>kan</w:t>
      </w:r>
      <w:r>
        <w:t xml:space="preserve"> utökas för att än mer möta upp mot regleringsbrevsuppdraget</w:t>
      </w:r>
      <w:r w:rsidRPr="00A37906">
        <w:t>.</w:t>
      </w:r>
    </w:p>
    <w:p w:rsidR="00397CD5" w:rsidRPr="0005336D" w:rsidRDefault="006D038A" w:rsidP="0005336D">
      <w:pPr>
        <w:pStyle w:val="Brdtext"/>
      </w:pPr>
      <w:r w:rsidRPr="00BD7E4E">
        <w:rPr>
          <w:b/>
        </w:rPr>
        <w:t>Bristfällig information</w:t>
      </w:r>
      <w:r>
        <w:t xml:space="preserve">: Tillräcklig information saknas </w:t>
      </w:r>
      <w:r w:rsidR="00DC0C29">
        <w:t xml:space="preserve">i länsstyrelsens rapportering till Energimyndigheten </w:t>
      </w:r>
      <w:r>
        <w:t xml:space="preserve">för att </w:t>
      </w:r>
      <w:r w:rsidR="00DC0C29" w:rsidRPr="0005336D">
        <w:t xml:space="preserve">Energimyndigheten ska kunna </w:t>
      </w:r>
      <w:r w:rsidRPr="0005336D">
        <w:t xml:space="preserve">göra en bedömning om </w:t>
      </w:r>
      <w:r w:rsidR="00BE6E43" w:rsidRPr="0005336D">
        <w:t>länsstyrelsens arbete</w:t>
      </w:r>
      <w:r w:rsidRPr="0005336D">
        <w:t xml:space="preserve"> inom arbetsområdet.</w:t>
      </w:r>
    </w:p>
    <w:p w:rsidR="007776E7" w:rsidRPr="0005336D" w:rsidRDefault="007776E7" w:rsidP="006D038A"/>
    <w:p w:rsidR="0005336D" w:rsidRPr="0005336D" w:rsidRDefault="0005336D" w:rsidP="0005336D">
      <w:pPr>
        <w:rPr>
          <w:rFonts w:ascii="Arial" w:hAnsi="Arial" w:cs="Arial"/>
          <w:b/>
          <w:bCs/>
          <w:kern w:val="32"/>
          <w:sz w:val="28"/>
          <w:szCs w:val="32"/>
        </w:rPr>
      </w:pPr>
    </w:p>
    <w:p w:rsidR="003B7646" w:rsidRPr="0005336D" w:rsidRDefault="003B7646"/>
    <w:p w:rsidR="00167D42" w:rsidRDefault="00167D42"/>
    <w:p w:rsidR="00167D42" w:rsidRDefault="00167D42"/>
    <w:p w:rsidR="00167D42" w:rsidRDefault="00167D42"/>
    <w:p w:rsidR="00167D42" w:rsidRPr="00167D42" w:rsidRDefault="00167D42"/>
    <w:p w:rsidR="007776E7" w:rsidRDefault="007776E7">
      <w:pPr>
        <w:rPr>
          <w:rFonts w:ascii="Arial" w:hAnsi="Arial" w:cs="Arial"/>
          <w:b/>
          <w:bCs/>
          <w:kern w:val="32"/>
          <w:sz w:val="28"/>
          <w:szCs w:val="32"/>
        </w:rPr>
      </w:pPr>
      <w:r>
        <w:br w:type="page"/>
      </w:r>
    </w:p>
    <w:p w:rsidR="00382816" w:rsidRDefault="00382816" w:rsidP="006D038A">
      <w:pPr>
        <w:pStyle w:val="Rubrik1"/>
        <w:numPr>
          <w:ilvl w:val="0"/>
          <w:numId w:val="13"/>
        </w:numPr>
      </w:pPr>
      <w:bookmarkStart w:id="14" w:name="_Toc414957348"/>
      <w:r w:rsidRPr="00382816">
        <w:lastRenderedPageBreak/>
        <w:t>Sammanställning och bedömning per länsstyrelse</w:t>
      </w:r>
      <w:bookmarkEnd w:id="14"/>
    </w:p>
    <w:p w:rsidR="00E11AB8" w:rsidRDefault="00387214" w:rsidP="00387214">
      <w:pPr>
        <w:pStyle w:val="Brdtext"/>
      </w:pPr>
      <w:r>
        <w:t>En s</w:t>
      </w:r>
      <w:r w:rsidR="00377A34">
        <w:t xml:space="preserve">ammanställning och bedömning av arbetet med regionala klimat- och energistrategier under 2014 presenteras nedan för respektive länsstyrelse. </w:t>
      </w:r>
    </w:p>
    <w:p w:rsidR="00387214" w:rsidRDefault="00387214" w:rsidP="00387214">
      <w:pPr>
        <w:pStyle w:val="Brdtext"/>
        <w:rPr>
          <w:rFonts w:ascii="Arial" w:hAnsi="Arial" w:cs="Arial"/>
          <w:b/>
          <w:bCs/>
          <w:iCs/>
          <w:sz w:val="22"/>
          <w:szCs w:val="28"/>
        </w:rPr>
      </w:pPr>
    </w:p>
    <w:p w:rsidR="00387214" w:rsidRDefault="00387214">
      <w:pPr>
        <w:rPr>
          <w:rFonts w:ascii="Arial" w:hAnsi="Arial" w:cs="Arial"/>
          <w:b/>
          <w:bCs/>
          <w:iCs/>
          <w:sz w:val="22"/>
          <w:szCs w:val="28"/>
        </w:rPr>
      </w:pPr>
      <w:r>
        <w:br w:type="page"/>
      </w:r>
    </w:p>
    <w:p w:rsidR="00E11AB8" w:rsidRDefault="00541EB8" w:rsidP="00B46FD3">
      <w:pPr>
        <w:pStyle w:val="Rubrik2"/>
      </w:pPr>
      <w:bookmarkStart w:id="15" w:name="_Toc414957349"/>
      <w:r>
        <w:lastRenderedPageBreak/>
        <w:t xml:space="preserve">Länsstyrelsen </w:t>
      </w:r>
      <w:r w:rsidR="00382816">
        <w:t>Blekinge</w:t>
      </w:r>
      <w:r>
        <w:t xml:space="preserve"> län</w:t>
      </w:r>
      <w:bookmarkEnd w:id="15"/>
    </w:p>
    <w:p w:rsidR="00193514" w:rsidRPr="00BA1267" w:rsidRDefault="00193514" w:rsidP="00193514">
      <w:pPr>
        <w:pStyle w:val="Rubrik3"/>
        <w:spacing w:before="0"/>
      </w:pPr>
      <w:bookmarkStart w:id="16" w:name="_Toc414957350"/>
      <w:r>
        <w:t>Sammanställning och bedömning</w:t>
      </w:r>
      <w:bookmarkEnd w:id="16"/>
    </w:p>
    <w:p w:rsidR="00387214" w:rsidRDefault="00193514" w:rsidP="00E11AB8">
      <w:pPr>
        <w:pStyle w:val="Brdtext"/>
        <w:spacing w:before="240"/>
        <w:rPr>
          <w:rFonts w:ascii="Arial" w:hAnsi="Arial" w:cs="Arial"/>
          <w:sz w:val="20"/>
          <w:szCs w:val="20"/>
        </w:rPr>
      </w:pPr>
      <w:r w:rsidRPr="00377A34">
        <w:rPr>
          <w:rFonts w:ascii="Arial" w:hAnsi="Arial" w:cs="Arial"/>
          <w:sz w:val="20"/>
          <w:szCs w:val="20"/>
        </w:rPr>
        <w:t xml:space="preserve">Tabell </w:t>
      </w:r>
      <w:r w:rsidR="0003117C">
        <w:rPr>
          <w:rFonts w:ascii="Arial" w:hAnsi="Arial" w:cs="Arial"/>
          <w:sz w:val="20"/>
          <w:szCs w:val="20"/>
        </w:rPr>
        <w:t>2</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Blekinge län</w:t>
      </w:r>
    </w:p>
    <w:tbl>
      <w:tblPr>
        <w:tblStyle w:val="Enkeltabell2"/>
        <w:tblW w:w="9180" w:type="dxa"/>
        <w:tblLayout w:type="fixed"/>
        <w:tblLook w:val="04A0" w:firstRow="1" w:lastRow="0" w:firstColumn="1" w:lastColumn="0" w:noHBand="0" w:noVBand="1"/>
      </w:tblPr>
      <w:tblGrid>
        <w:gridCol w:w="1668"/>
        <w:gridCol w:w="5811"/>
        <w:gridCol w:w="1701"/>
      </w:tblGrid>
      <w:tr w:rsidR="001A61CA" w:rsidRPr="00FF677C" w:rsidTr="00115B07">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1A61CA" w:rsidRPr="00FF677C" w:rsidRDefault="001A61CA" w:rsidP="007D46A8">
            <w:pPr>
              <w:pStyle w:val="Brdtext"/>
              <w:spacing w:after="0"/>
              <w:rPr>
                <w:rFonts w:ascii="Arial" w:hAnsi="Arial" w:cs="Arial"/>
                <w:sz w:val="20"/>
                <w:szCs w:val="20"/>
              </w:rPr>
            </w:pPr>
            <w:r w:rsidRPr="00FF677C">
              <w:rPr>
                <w:rFonts w:ascii="Arial" w:hAnsi="Arial" w:cs="Arial"/>
                <w:sz w:val="20"/>
                <w:szCs w:val="20"/>
              </w:rPr>
              <w:t>Arbets-områden</w:t>
            </w:r>
          </w:p>
        </w:tc>
        <w:tc>
          <w:tcPr>
            <w:tcW w:w="5811" w:type="dxa"/>
            <w:tcBorders>
              <w:right w:val="single" w:sz="4" w:space="0" w:color="auto"/>
            </w:tcBorders>
          </w:tcPr>
          <w:p w:rsidR="001A61CA" w:rsidRPr="00FF677C" w:rsidRDefault="00FF677C" w:rsidP="007D46A8">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F677C">
              <w:rPr>
                <w:rFonts w:ascii="Arial" w:hAnsi="Arial" w:cs="Arial"/>
                <w:sz w:val="20"/>
                <w:szCs w:val="20"/>
              </w:rPr>
              <w:t>Länsstyrelsen Blekinge läns arbete inom respektive arbetsområde</w:t>
            </w:r>
          </w:p>
        </w:tc>
        <w:tc>
          <w:tcPr>
            <w:tcW w:w="1701" w:type="dxa"/>
            <w:tcBorders>
              <w:right w:val="single" w:sz="4" w:space="0" w:color="auto"/>
            </w:tcBorders>
          </w:tcPr>
          <w:p w:rsidR="001A61CA" w:rsidRPr="00FF677C" w:rsidRDefault="001A61CA" w:rsidP="007D46A8">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FF677C">
              <w:rPr>
                <w:rFonts w:ascii="Arial" w:hAnsi="Arial" w:cs="Arial"/>
                <w:sz w:val="20"/>
                <w:szCs w:val="20"/>
              </w:rPr>
              <w:t>Bedömning per arbetsområde</w:t>
            </w:r>
          </w:p>
        </w:tc>
      </w:tr>
      <w:tr w:rsidR="0064254E" w:rsidRPr="00FF677C" w:rsidTr="00115B07">
        <w:trPr>
          <w:trHeight w:val="2230"/>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64254E" w:rsidRPr="00FF677C" w:rsidRDefault="0064254E" w:rsidP="007D46A8">
            <w:pPr>
              <w:pStyle w:val="Brdtext"/>
              <w:spacing w:after="0"/>
              <w:rPr>
                <w:rFonts w:ascii="Arial" w:hAnsi="Arial" w:cs="Arial"/>
                <w:sz w:val="20"/>
                <w:szCs w:val="20"/>
              </w:rPr>
            </w:pPr>
            <w:r w:rsidRPr="00FF677C">
              <w:rPr>
                <w:rFonts w:ascii="Arial" w:hAnsi="Arial" w:cs="Arial"/>
                <w:sz w:val="20"/>
                <w:szCs w:val="20"/>
              </w:rPr>
              <w:t>Åtgärdsplaner eller motsvarande</w:t>
            </w:r>
          </w:p>
        </w:tc>
        <w:tc>
          <w:tcPr>
            <w:tcW w:w="5811" w:type="dxa"/>
            <w:tcBorders>
              <w:top w:val="single" w:sz="12" w:space="0" w:color="000000"/>
              <w:right w:val="single" w:sz="4" w:space="0" w:color="auto"/>
            </w:tcBorders>
          </w:tcPr>
          <w:p w:rsidR="0064254E" w:rsidRPr="00FF677C" w:rsidRDefault="005525F5" w:rsidP="000F5B7C">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Strategi reviderades och åtgärdsplan antogs 2013.</w:t>
            </w:r>
            <w:r w:rsidR="0064254E" w:rsidRPr="00FF677C">
              <w:rPr>
                <w:rFonts w:ascii="Arial" w:hAnsi="Arial" w:cs="Arial"/>
                <w:sz w:val="20"/>
                <w:szCs w:val="20"/>
              </w:rPr>
              <w:t xml:space="preserve"> </w:t>
            </w:r>
            <w:r>
              <w:rPr>
                <w:rFonts w:ascii="Arial" w:hAnsi="Arial" w:cs="Arial"/>
                <w:sz w:val="20"/>
                <w:szCs w:val="20"/>
              </w:rPr>
              <w:t xml:space="preserve">Under </w:t>
            </w:r>
            <w:r w:rsidR="0064254E" w:rsidRPr="00FF677C">
              <w:rPr>
                <w:rFonts w:ascii="Arial" w:hAnsi="Arial" w:cs="Arial"/>
                <w:sz w:val="20"/>
                <w:szCs w:val="20"/>
              </w:rPr>
              <w:t>2014 sjösattes reviderad strategi och åtgärdsplan</w:t>
            </w:r>
            <w:r>
              <w:rPr>
                <w:rFonts w:ascii="Arial" w:hAnsi="Arial" w:cs="Arial"/>
                <w:sz w:val="20"/>
                <w:szCs w:val="20"/>
              </w:rPr>
              <w:t xml:space="preserve"> och u</w:t>
            </w:r>
            <w:r w:rsidR="0064254E" w:rsidRPr="00FF677C">
              <w:rPr>
                <w:rFonts w:ascii="Arial" w:hAnsi="Arial" w:cs="Arial"/>
                <w:sz w:val="20"/>
                <w:szCs w:val="20"/>
              </w:rPr>
              <w:t xml:space="preserve">nder året har länsstyrelsen intensifierat åtgärdsarbetet. Klimatsamverkan Blekinge bidrar under 2014 till att förstärka åtgärdsarbetet. </w:t>
            </w:r>
            <w:r w:rsidR="00BB06D3">
              <w:rPr>
                <w:rFonts w:ascii="Arial" w:hAnsi="Arial" w:cs="Arial"/>
                <w:sz w:val="20"/>
                <w:szCs w:val="20"/>
              </w:rPr>
              <w:t>Exempel på insatser och åtgärder</w:t>
            </w:r>
            <w:r w:rsidR="0064254E" w:rsidRPr="00FF677C">
              <w:rPr>
                <w:rFonts w:ascii="Arial" w:hAnsi="Arial" w:cs="Arial"/>
                <w:sz w:val="20"/>
                <w:szCs w:val="20"/>
              </w:rPr>
              <w:t xml:space="preserve">: skolprojekt om hållbarhet och förnybar energi, klimatsmart kalender, klimatsamtal på residenset, utveckling av åtgärder i samverkan med de gröna näringarna. Uppföljning </w:t>
            </w:r>
            <w:r>
              <w:rPr>
                <w:rFonts w:ascii="Arial" w:hAnsi="Arial" w:cs="Arial"/>
                <w:sz w:val="20"/>
                <w:szCs w:val="20"/>
              </w:rPr>
              <w:t>är genomförd</w:t>
            </w:r>
            <w:r w:rsidR="0064254E" w:rsidRPr="00FF677C">
              <w:rPr>
                <w:rFonts w:ascii="Arial" w:hAnsi="Arial" w:cs="Arial"/>
                <w:sz w:val="20"/>
                <w:szCs w:val="20"/>
              </w:rPr>
              <w:t xml:space="preserve"> för flera insatsområden. </w:t>
            </w:r>
          </w:p>
        </w:tc>
        <w:tc>
          <w:tcPr>
            <w:tcW w:w="1701" w:type="dxa"/>
            <w:tcBorders>
              <w:top w:val="single" w:sz="12" w:space="0" w:color="000000"/>
              <w:right w:val="single" w:sz="4" w:space="0" w:color="auto"/>
            </w:tcBorders>
            <w:shd w:val="clear" w:color="auto" w:fill="CCFFCC"/>
          </w:tcPr>
          <w:p w:rsidR="0064254E" w:rsidRPr="00FF677C" w:rsidRDefault="0064254E"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F677C">
              <w:rPr>
                <w:rFonts w:ascii="Arial" w:hAnsi="Arial" w:cs="Arial"/>
                <w:sz w:val="20"/>
                <w:szCs w:val="20"/>
              </w:rPr>
              <w:t>Godkänd</w:t>
            </w:r>
          </w:p>
          <w:p w:rsidR="0064254E" w:rsidRPr="00FF677C" w:rsidRDefault="0064254E"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627AE" w:rsidRPr="00FF677C" w:rsidTr="00115B07">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627AE" w:rsidRPr="00FF677C" w:rsidRDefault="00E627AE" w:rsidP="007D46A8">
            <w:pPr>
              <w:pStyle w:val="Brdtext"/>
              <w:spacing w:after="0"/>
              <w:rPr>
                <w:rFonts w:ascii="Arial" w:hAnsi="Arial" w:cs="Arial"/>
                <w:sz w:val="20"/>
                <w:szCs w:val="20"/>
              </w:rPr>
            </w:pPr>
            <w:r w:rsidRPr="00FF677C">
              <w:rPr>
                <w:rFonts w:ascii="Arial" w:hAnsi="Arial" w:cs="Arial"/>
                <w:sz w:val="20"/>
                <w:szCs w:val="20"/>
              </w:rPr>
              <w:t>Intern samverkan</w:t>
            </w:r>
          </w:p>
        </w:tc>
        <w:tc>
          <w:tcPr>
            <w:tcW w:w="5811" w:type="dxa"/>
            <w:tcBorders>
              <w:top w:val="single" w:sz="4" w:space="0" w:color="auto"/>
              <w:right w:val="single" w:sz="4" w:space="0" w:color="auto"/>
            </w:tcBorders>
          </w:tcPr>
          <w:p w:rsidR="00E627AE" w:rsidRPr="00FF677C" w:rsidRDefault="005525F5" w:rsidP="00A723BC">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Varje vecka har länsstyrelsen </w:t>
            </w:r>
            <w:r w:rsidR="00E627AE" w:rsidRPr="00FF677C">
              <w:rPr>
                <w:rFonts w:ascii="Arial" w:hAnsi="Arial" w:cs="Arial"/>
                <w:sz w:val="20"/>
                <w:szCs w:val="20"/>
              </w:rPr>
              <w:t xml:space="preserve">tvärsektoriellta diskussioner där energigruppen </w:t>
            </w:r>
            <w:r w:rsidR="00BB06D3">
              <w:rPr>
                <w:rFonts w:ascii="Arial" w:hAnsi="Arial" w:cs="Arial"/>
                <w:sz w:val="20"/>
                <w:szCs w:val="20"/>
              </w:rPr>
              <w:t>regelbundet</w:t>
            </w:r>
            <w:r w:rsidR="00E627AE" w:rsidRPr="00FF677C">
              <w:rPr>
                <w:rFonts w:ascii="Arial" w:hAnsi="Arial" w:cs="Arial"/>
                <w:sz w:val="20"/>
                <w:szCs w:val="20"/>
              </w:rPr>
              <w:t xml:space="preserve"> deltar. </w:t>
            </w:r>
            <w:r w:rsidR="00BB06D3">
              <w:rPr>
                <w:rFonts w:ascii="Arial" w:hAnsi="Arial" w:cs="Arial"/>
                <w:sz w:val="20"/>
                <w:szCs w:val="20"/>
              </w:rPr>
              <w:t>Energi- och klimatm</w:t>
            </w:r>
            <w:r w:rsidR="00E627AE" w:rsidRPr="00FF677C">
              <w:rPr>
                <w:rFonts w:ascii="Arial" w:hAnsi="Arial" w:cs="Arial"/>
                <w:sz w:val="20"/>
                <w:szCs w:val="20"/>
              </w:rPr>
              <w:t xml:space="preserve">ål </w:t>
            </w:r>
            <w:r w:rsidR="00BB06D3">
              <w:rPr>
                <w:rFonts w:ascii="Arial" w:hAnsi="Arial" w:cs="Arial"/>
                <w:sz w:val="20"/>
                <w:szCs w:val="20"/>
              </w:rPr>
              <w:t>samt</w:t>
            </w:r>
            <w:r w:rsidR="00E627AE" w:rsidRPr="00FF677C">
              <w:rPr>
                <w:rFonts w:ascii="Arial" w:hAnsi="Arial" w:cs="Arial"/>
                <w:sz w:val="20"/>
                <w:szCs w:val="20"/>
              </w:rPr>
              <w:t xml:space="preserve"> åtgärder </w:t>
            </w:r>
            <w:r w:rsidR="00BB06D3">
              <w:rPr>
                <w:rFonts w:ascii="Arial" w:hAnsi="Arial" w:cs="Arial"/>
                <w:sz w:val="20"/>
                <w:szCs w:val="20"/>
              </w:rPr>
              <w:t xml:space="preserve">har inarbetats </w:t>
            </w:r>
            <w:r w:rsidR="00E627AE" w:rsidRPr="00FF677C">
              <w:rPr>
                <w:rFonts w:ascii="Arial" w:hAnsi="Arial" w:cs="Arial"/>
                <w:sz w:val="20"/>
                <w:szCs w:val="20"/>
              </w:rPr>
              <w:t>i det egna miljöledningssystemet</w:t>
            </w:r>
            <w:r w:rsidR="00BB06D3">
              <w:rPr>
                <w:rFonts w:ascii="Arial" w:hAnsi="Arial" w:cs="Arial"/>
                <w:sz w:val="20"/>
                <w:szCs w:val="20"/>
              </w:rPr>
              <w:t>.</w:t>
            </w:r>
            <w:r w:rsidR="008271C8">
              <w:rPr>
                <w:rFonts w:ascii="Arial" w:hAnsi="Arial" w:cs="Arial"/>
                <w:sz w:val="20"/>
                <w:szCs w:val="20"/>
              </w:rPr>
              <w:t xml:space="preserve"> S</w:t>
            </w:r>
            <w:r w:rsidR="00FF677C" w:rsidRPr="00FF677C">
              <w:rPr>
                <w:rFonts w:ascii="Arial" w:hAnsi="Arial" w:cs="Arial"/>
                <w:sz w:val="20"/>
                <w:szCs w:val="20"/>
              </w:rPr>
              <w:t xml:space="preserve">amverkan med andra länsstyrelser genom deltagande på regionala (Sydlänen) och nationella nätverksträffar. </w:t>
            </w:r>
            <w:r w:rsidR="00A723BC">
              <w:rPr>
                <w:rFonts w:ascii="Arial" w:hAnsi="Arial" w:cs="Arial"/>
                <w:sz w:val="20"/>
                <w:szCs w:val="20"/>
              </w:rPr>
              <w:t>Bidragit inom</w:t>
            </w:r>
            <w:r w:rsidR="00FF677C" w:rsidRPr="00FF677C">
              <w:rPr>
                <w:rFonts w:ascii="Arial" w:hAnsi="Arial" w:cs="Arial"/>
                <w:sz w:val="20"/>
                <w:szCs w:val="20"/>
              </w:rPr>
              <w:t xml:space="preserve"> länsstyrelsegemensamma projekt om utbildningsinsatser och förbät</w:t>
            </w:r>
            <w:r w:rsidR="00BB06D3">
              <w:rPr>
                <w:rFonts w:ascii="Arial" w:hAnsi="Arial" w:cs="Arial"/>
                <w:sz w:val="20"/>
                <w:szCs w:val="20"/>
              </w:rPr>
              <w:t>tringsbehov kring resfria möten.</w:t>
            </w:r>
          </w:p>
        </w:tc>
        <w:tc>
          <w:tcPr>
            <w:tcW w:w="1701" w:type="dxa"/>
            <w:tcBorders>
              <w:top w:val="single" w:sz="4" w:space="0" w:color="auto"/>
              <w:right w:val="single" w:sz="4" w:space="0" w:color="auto"/>
            </w:tcBorders>
            <w:shd w:val="clear" w:color="auto" w:fill="66FF66"/>
          </w:tcPr>
          <w:p w:rsidR="00E627AE" w:rsidRPr="00FF677C" w:rsidRDefault="00E627AE"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F677C">
              <w:rPr>
                <w:rFonts w:ascii="Arial" w:hAnsi="Arial" w:cs="Arial"/>
                <w:sz w:val="20"/>
                <w:szCs w:val="20"/>
              </w:rPr>
              <w:t>Väl godkänd</w:t>
            </w:r>
          </w:p>
          <w:p w:rsidR="00E627AE" w:rsidRPr="00FF677C" w:rsidRDefault="00E627AE"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627AE" w:rsidRPr="00FF677C" w:rsidTr="00115B07">
        <w:trPr>
          <w:trHeight w:val="227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627AE" w:rsidRPr="00FF677C" w:rsidRDefault="00E627AE" w:rsidP="007D46A8">
            <w:pPr>
              <w:pStyle w:val="Brdtext"/>
              <w:spacing w:after="0"/>
              <w:rPr>
                <w:rFonts w:ascii="Arial" w:hAnsi="Arial" w:cs="Arial"/>
                <w:sz w:val="20"/>
                <w:szCs w:val="20"/>
              </w:rPr>
            </w:pPr>
            <w:r w:rsidRPr="00FF677C">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E627AE" w:rsidRPr="00FF677C" w:rsidRDefault="00E5633C" w:rsidP="00A723BC">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w:t>
            </w:r>
            <w:r w:rsidR="00E627AE" w:rsidRPr="00FF677C">
              <w:rPr>
                <w:rFonts w:ascii="Arial" w:hAnsi="Arial" w:cs="Arial"/>
                <w:sz w:val="20"/>
                <w:szCs w:val="20"/>
              </w:rPr>
              <w:t xml:space="preserve">tbildningsinsats för miljöskyddshandläggare </w:t>
            </w:r>
            <w:r>
              <w:rPr>
                <w:rFonts w:ascii="Arial" w:hAnsi="Arial" w:cs="Arial"/>
                <w:sz w:val="20"/>
                <w:szCs w:val="20"/>
              </w:rPr>
              <w:t>om e</w:t>
            </w:r>
            <w:r w:rsidR="00A723BC">
              <w:rPr>
                <w:rFonts w:ascii="Arial" w:hAnsi="Arial" w:cs="Arial"/>
                <w:sz w:val="20"/>
                <w:szCs w:val="20"/>
              </w:rPr>
              <w:t>nergi i tillsyn</w:t>
            </w:r>
            <w:r w:rsidR="00E627AE" w:rsidRPr="00FF677C">
              <w:rPr>
                <w:rFonts w:ascii="Arial" w:hAnsi="Arial" w:cs="Arial"/>
                <w:sz w:val="20"/>
                <w:szCs w:val="20"/>
              </w:rPr>
              <w:t xml:space="preserve">. Inom landsbygdsprogrammet har kriterium </w:t>
            </w:r>
            <w:r w:rsidR="00A723BC">
              <w:rPr>
                <w:rFonts w:ascii="Arial" w:hAnsi="Arial" w:cs="Arial"/>
                <w:sz w:val="20"/>
                <w:szCs w:val="20"/>
              </w:rPr>
              <w:t xml:space="preserve">utarbetats </w:t>
            </w:r>
            <w:r w:rsidR="00E627AE" w:rsidRPr="00FF677C">
              <w:rPr>
                <w:rFonts w:ascii="Arial" w:hAnsi="Arial" w:cs="Arial"/>
                <w:sz w:val="20"/>
                <w:szCs w:val="20"/>
              </w:rPr>
              <w:t xml:space="preserve">som premierar användning av förnybar energi vid projektgenomförande för alla typer av ansökningar. För projektansökningar inom regional utveckling pågår arbete att införa kriterium som premierar energieffektivisering och förnybar energi. Energiaspekter </w:t>
            </w:r>
            <w:r w:rsidR="00115B07">
              <w:rPr>
                <w:rFonts w:ascii="Arial" w:hAnsi="Arial" w:cs="Arial"/>
                <w:sz w:val="20"/>
                <w:szCs w:val="20"/>
              </w:rPr>
              <w:t xml:space="preserve">ges utrymme </w:t>
            </w:r>
            <w:r w:rsidR="00E627AE" w:rsidRPr="00FF677C">
              <w:rPr>
                <w:rFonts w:ascii="Arial" w:hAnsi="Arial" w:cs="Arial"/>
                <w:sz w:val="20"/>
                <w:szCs w:val="20"/>
              </w:rPr>
              <w:t>i ärenden om fysisk plane</w:t>
            </w:r>
            <w:r w:rsidR="00A723BC">
              <w:rPr>
                <w:rFonts w:ascii="Arial" w:hAnsi="Arial" w:cs="Arial"/>
                <w:sz w:val="20"/>
                <w:szCs w:val="20"/>
              </w:rPr>
              <w:t xml:space="preserve">ring avseende exempelvis </w:t>
            </w:r>
            <w:r w:rsidR="00E627AE" w:rsidRPr="00FF677C">
              <w:rPr>
                <w:rFonts w:ascii="Arial" w:hAnsi="Arial" w:cs="Arial"/>
                <w:sz w:val="20"/>
                <w:szCs w:val="20"/>
              </w:rPr>
              <w:t>transportinfrastruktur.</w:t>
            </w:r>
          </w:p>
        </w:tc>
        <w:tc>
          <w:tcPr>
            <w:tcW w:w="1701" w:type="dxa"/>
            <w:tcBorders>
              <w:top w:val="single" w:sz="4" w:space="0" w:color="auto"/>
              <w:right w:val="single" w:sz="4" w:space="0" w:color="auto"/>
            </w:tcBorders>
            <w:shd w:val="clear" w:color="auto" w:fill="CCFFCC"/>
          </w:tcPr>
          <w:p w:rsidR="00E627AE" w:rsidRPr="00FF677C" w:rsidRDefault="00E627AE" w:rsidP="00E627A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F677C">
              <w:rPr>
                <w:rFonts w:ascii="Arial" w:hAnsi="Arial" w:cs="Arial"/>
                <w:sz w:val="20"/>
                <w:szCs w:val="20"/>
              </w:rPr>
              <w:t>Godkänd</w:t>
            </w:r>
          </w:p>
          <w:p w:rsidR="00E627AE" w:rsidRPr="00FF677C" w:rsidRDefault="00E627AE"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FF677C" w:rsidRPr="00FF677C" w:rsidTr="00115B07">
        <w:trPr>
          <w:trHeight w:val="1699"/>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F677C" w:rsidRPr="00FF677C" w:rsidRDefault="00FF677C" w:rsidP="007D46A8">
            <w:pPr>
              <w:pStyle w:val="Brdtext"/>
              <w:spacing w:after="0"/>
              <w:rPr>
                <w:rFonts w:ascii="Arial" w:hAnsi="Arial" w:cs="Arial"/>
                <w:sz w:val="20"/>
                <w:szCs w:val="20"/>
              </w:rPr>
            </w:pPr>
            <w:r w:rsidRPr="00FF677C">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FF677C" w:rsidRPr="00FF677C" w:rsidRDefault="00115B07" w:rsidP="00A723BC">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K</w:t>
            </w:r>
            <w:r w:rsidR="00FF677C" w:rsidRPr="00FF677C">
              <w:rPr>
                <w:rFonts w:ascii="Arial" w:hAnsi="Arial" w:cs="Arial"/>
                <w:sz w:val="20"/>
                <w:szCs w:val="20"/>
              </w:rPr>
              <w:t xml:space="preserve">artläggning av restvärme från industri, utvecklat ett nätverk för industriföretag och tillsammans med Energikontoret arbetat för </w:t>
            </w:r>
            <w:r w:rsidR="00A723BC">
              <w:rPr>
                <w:rFonts w:ascii="Arial" w:hAnsi="Arial" w:cs="Arial"/>
                <w:sz w:val="20"/>
                <w:szCs w:val="20"/>
              </w:rPr>
              <w:t>vidareutveckling av nätverket</w:t>
            </w:r>
            <w:r w:rsidR="004D05BB">
              <w:rPr>
                <w:rFonts w:ascii="Arial" w:hAnsi="Arial" w:cs="Arial"/>
                <w:sz w:val="20"/>
                <w:szCs w:val="20"/>
              </w:rPr>
              <w:t>. S</w:t>
            </w:r>
            <w:r w:rsidR="00FF677C" w:rsidRPr="00FF677C">
              <w:rPr>
                <w:rFonts w:ascii="Arial" w:hAnsi="Arial" w:cs="Arial"/>
                <w:sz w:val="20"/>
                <w:szCs w:val="20"/>
              </w:rPr>
              <w:t xml:space="preserve">töttat kommunernas transportarbete genom </w:t>
            </w:r>
            <w:r w:rsidR="00A723BC">
              <w:rPr>
                <w:rFonts w:ascii="Arial" w:hAnsi="Arial" w:cs="Arial"/>
                <w:sz w:val="20"/>
                <w:szCs w:val="20"/>
              </w:rPr>
              <w:t xml:space="preserve">bland annat </w:t>
            </w:r>
            <w:r w:rsidR="00FF677C" w:rsidRPr="00FF677C">
              <w:rPr>
                <w:rFonts w:ascii="Arial" w:hAnsi="Arial" w:cs="Arial"/>
                <w:sz w:val="20"/>
                <w:szCs w:val="20"/>
              </w:rPr>
              <w:t>analyser av fordonsammansättning, körsträckor och gemensamma lösningar för samlastning samt introduktion av elbilar.</w:t>
            </w:r>
          </w:p>
        </w:tc>
        <w:tc>
          <w:tcPr>
            <w:tcW w:w="1701" w:type="dxa"/>
            <w:tcBorders>
              <w:top w:val="single" w:sz="4" w:space="0" w:color="auto"/>
              <w:right w:val="single" w:sz="4" w:space="0" w:color="auto"/>
            </w:tcBorders>
            <w:shd w:val="clear" w:color="auto" w:fill="CCFFCC"/>
          </w:tcPr>
          <w:p w:rsidR="00FF677C" w:rsidRPr="00FF677C" w:rsidRDefault="00FF677C" w:rsidP="00FF677C">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FF677C" w:rsidRPr="00FF677C" w:rsidTr="00115B07">
        <w:trPr>
          <w:trHeight w:val="116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FF677C" w:rsidRPr="00FF677C" w:rsidRDefault="00FF677C" w:rsidP="007D46A8">
            <w:pPr>
              <w:pStyle w:val="Brdtext"/>
              <w:spacing w:after="0"/>
              <w:rPr>
                <w:rFonts w:ascii="Arial" w:hAnsi="Arial" w:cs="Arial"/>
                <w:sz w:val="20"/>
                <w:szCs w:val="20"/>
              </w:rPr>
            </w:pPr>
            <w:r w:rsidRPr="00FF677C">
              <w:rPr>
                <w:rFonts w:ascii="Arial" w:hAnsi="Arial" w:cs="Arial"/>
                <w:sz w:val="20"/>
                <w:szCs w:val="20"/>
              </w:rPr>
              <w:t>Förnybar energi</w:t>
            </w:r>
          </w:p>
        </w:tc>
        <w:tc>
          <w:tcPr>
            <w:tcW w:w="5811" w:type="dxa"/>
            <w:tcBorders>
              <w:top w:val="single" w:sz="4" w:space="0" w:color="auto"/>
              <w:right w:val="single" w:sz="4" w:space="0" w:color="auto"/>
            </w:tcBorders>
          </w:tcPr>
          <w:p w:rsidR="00FF677C" w:rsidRPr="00FF677C" w:rsidRDefault="00115B07" w:rsidP="00115B0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w:t>
            </w:r>
            <w:r w:rsidR="00FF677C" w:rsidRPr="00FF677C">
              <w:rPr>
                <w:rFonts w:ascii="Arial" w:hAnsi="Arial" w:cs="Arial"/>
                <w:sz w:val="20"/>
                <w:szCs w:val="20"/>
              </w:rPr>
              <w:t>otentialstudie för bioenergi och handlingsplan för bioenergi i Blekinge, utredning av potential för utvinning av solene</w:t>
            </w:r>
            <w:r>
              <w:rPr>
                <w:rFonts w:ascii="Arial" w:hAnsi="Arial" w:cs="Arial"/>
                <w:sz w:val="20"/>
                <w:szCs w:val="20"/>
              </w:rPr>
              <w:t xml:space="preserve">rgi på hustak i Blekinge, </w:t>
            </w:r>
            <w:r w:rsidR="00FF677C" w:rsidRPr="00FF677C">
              <w:rPr>
                <w:rFonts w:ascii="Arial" w:hAnsi="Arial" w:cs="Arial"/>
                <w:sz w:val="20"/>
                <w:szCs w:val="20"/>
              </w:rPr>
              <w:t>initiativ till dialogmöten med Försvarsmakten för att möjliggöra ytterligare utbyggnad av vindkraft.</w:t>
            </w:r>
          </w:p>
        </w:tc>
        <w:tc>
          <w:tcPr>
            <w:tcW w:w="1701" w:type="dxa"/>
            <w:tcBorders>
              <w:top w:val="single" w:sz="4" w:space="0" w:color="auto"/>
              <w:right w:val="single" w:sz="4" w:space="0" w:color="auto"/>
            </w:tcBorders>
            <w:shd w:val="clear" w:color="auto" w:fill="CCFFCC"/>
          </w:tcPr>
          <w:p w:rsidR="00FF677C" w:rsidRPr="00FF677C" w:rsidRDefault="00FF677C"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bl>
    <w:p w:rsidR="00FF677C" w:rsidRDefault="00FF677C" w:rsidP="00FF677C">
      <w:pPr>
        <w:pStyle w:val="Brdtext"/>
        <w:rPr>
          <w:sz w:val="20"/>
          <w:szCs w:val="20"/>
        </w:rPr>
      </w:pPr>
      <w:r w:rsidRPr="00D01F07">
        <w:rPr>
          <w:sz w:val="20"/>
          <w:szCs w:val="20"/>
        </w:rPr>
        <w:t>Kommentar till tabell: I det regionala samverkansnätverket av länsstyrelser som kallas för Sydlän</w:t>
      </w:r>
      <w:r w:rsidR="00CD16AE">
        <w:rPr>
          <w:sz w:val="20"/>
          <w:szCs w:val="20"/>
        </w:rPr>
        <w:t>snätverket</w:t>
      </w:r>
      <w:r w:rsidRPr="00D01F07">
        <w:rPr>
          <w:sz w:val="20"/>
          <w:szCs w:val="20"/>
        </w:rPr>
        <w:t xml:space="preserve"> ingår följande länsstyrelser:</w:t>
      </w:r>
      <w:r>
        <w:rPr>
          <w:sz w:val="20"/>
          <w:szCs w:val="20"/>
        </w:rPr>
        <w:t xml:space="preserve"> Blekinge, Gotland, Halland, Jönköping, Kronoberg, Kalmar, Skåne, Västra Götaland och Östergötland.</w:t>
      </w:r>
    </w:p>
    <w:p w:rsidR="00CD16AE" w:rsidRDefault="00CD16AE" w:rsidP="00C96CB7">
      <w:pPr>
        <w:pStyle w:val="Rubrik3"/>
      </w:pPr>
    </w:p>
    <w:p w:rsidR="00C96CB7" w:rsidRDefault="00501959" w:rsidP="00C96CB7">
      <w:pPr>
        <w:pStyle w:val="Rubrik3"/>
      </w:pPr>
      <w:bookmarkStart w:id="17" w:name="_Toc414957351"/>
      <w:r>
        <w:t>Samlad bedömnin</w:t>
      </w:r>
      <w:r w:rsidR="00053CD5">
        <w:t>g för Länsstyrelsen Blekinge län</w:t>
      </w:r>
      <w:bookmarkEnd w:id="17"/>
    </w:p>
    <w:p w:rsidR="005D70B5" w:rsidRDefault="00B50328" w:rsidP="006E7C1E">
      <w:pPr>
        <w:pStyle w:val="Brdtext"/>
      </w:pPr>
      <w:r>
        <w:t>Det</w:t>
      </w:r>
      <w:r w:rsidR="0073297D">
        <w:t xml:space="preserve"> regionala </w:t>
      </w:r>
      <w:r w:rsidR="001A61CA">
        <w:t>forumet</w:t>
      </w:r>
      <w:r w:rsidR="001214B5">
        <w:t xml:space="preserve"> K</w:t>
      </w:r>
      <w:r w:rsidR="00C40005">
        <w:t>limatsamverkan</w:t>
      </w:r>
      <w:r w:rsidR="0073297D">
        <w:t xml:space="preserve"> </w:t>
      </w:r>
      <w:r>
        <w:t>Blekinge</w:t>
      </w:r>
      <w:r>
        <w:rPr>
          <w:rStyle w:val="Fotnotsreferens"/>
        </w:rPr>
        <w:footnoteReference w:id="2"/>
      </w:r>
      <w:r>
        <w:t xml:space="preserve">, som </w:t>
      </w:r>
      <w:r w:rsidR="0073297D">
        <w:t xml:space="preserve">bildades 2011 och </w:t>
      </w:r>
      <w:r w:rsidR="001A61CA">
        <w:t>leds av landshövdingen</w:t>
      </w:r>
      <w:r>
        <w:t xml:space="preserve">, beslutade gemensamt om strategi och åtgärdsplan och </w:t>
      </w:r>
      <w:r w:rsidR="0073297D">
        <w:t xml:space="preserve">har fortsatt </w:t>
      </w:r>
      <w:r>
        <w:t xml:space="preserve">sitt arbete under 2014. Klimatsamverkan Blekinge </w:t>
      </w:r>
      <w:r w:rsidR="003E658B">
        <w:t xml:space="preserve">bidrar till att stärka </w:t>
      </w:r>
      <w:r w:rsidR="001214B5">
        <w:t>åtgärdsarbetet</w:t>
      </w:r>
      <w:r w:rsidR="00A723BC">
        <w:t>. Ett exempel är d</w:t>
      </w:r>
      <w:r>
        <w:t>iskussioner med berörda aktörer om medverkan i samarbete kring etablering av en biogasmack i länet.</w:t>
      </w:r>
      <w:r w:rsidR="005D70B5">
        <w:t xml:space="preserve"> Under 2014 har länsstyrelsen arbetat med flera olika insatser och åtgärder, särskilt med fokus på transporter, förnybar energi och konsumtion.</w:t>
      </w:r>
    </w:p>
    <w:p w:rsidR="005D70B5" w:rsidRDefault="005D70B5" w:rsidP="006E7C1E">
      <w:pPr>
        <w:pStyle w:val="Brdtext"/>
      </w:pPr>
      <w:r>
        <w:t>U</w:t>
      </w:r>
      <w:r w:rsidR="00250E9A">
        <w:t xml:space="preserve">nder året </w:t>
      </w:r>
      <w:r>
        <w:t xml:space="preserve">har länsstyrelsen nyttjat </w:t>
      </w:r>
      <w:r w:rsidR="00BB06D3">
        <w:t>befintliga strukturer i det egna miljöledningssystemet för att få ett större genomsla</w:t>
      </w:r>
      <w:r w:rsidR="003269B6">
        <w:t>g</w:t>
      </w:r>
      <w:r w:rsidR="00A723BC">
        <w:t xml:space="preserve"> för energi- och klimatmålen i länsstyrelsens </w:t>
      </w:r>
      <w:r w:rsidR="00BB06D3">
        <w:t>egen verksamhet och sakområden</w:t>
      </w:r>
      <w:r w:rsidR="000F5B7C">
        <w:t>.</w:t>
      </w:r>
      <w:r>
        <w:t xml:space="preserve"> Interna</w:t>
      </w:r>
      <w:r w:rsidR="00CD16AE">
        <w:t xml:space="preserve"> kommunikationsinsatser</w:t>
      </w:r>
      <w:r w:rsidR="003269B6">
        <w:t xml:space="preserve"> </w:t>
      </w:r>
      <w:r>
        <w:t>genomfördes även</w:t>
      </w:r>
      <w:r w:rsidR="00CD16AE">
        <w:t xml:space="preserve"> i samband med detta. </w:t>
      </w:r>
      <w:r>
        <w:t>Länsstyrelsen visar även</w:t>
      </w:r>
      <w:r w:rsidR="000F5B7C">
        <w:t xml:space="preserve"> </w:t>
      </w:r>
      <w:r>
        <w:t>exempel på hur energi- och klimataspekter beaktas inom tillsynsarbete, landsbygdsp</w:t>
      </w:r>
      <w:r w:rsidR="00A723BC">
        <w:t>rogrammet och fysisk planering.</w:t>
      </w:r>
    </w:p>
    <w:p w:rsidR="00CA4041" w:rsidRDefault="00B61494" w:rsidP="006E7C1E">
      <w:pPr>
        <w:pStyle w:val="Brdtext"/>
      </w:pPr>
      <w:r>
        <w:t xml:space="preserve">Länsstyrelsens arbete med regionala klimat- och energistrategier har utvecklats i en mycket positiv riktning under året. </w:t>
      </w:r>
      <w:r w:rsidR="00CA4041">
        <w:t xml:space="preserve">Utifrån länsstyrelsernas inrapportering till Energimyndigheten </w:t>
      </w:r>
      <w:r w:rsidR="003269B6">
        <w:t>anser Energimyndigheten att L</w:t>
      </w:r>
      <w:r w:rsidR="00CA4041">
        <w:t>änsstyrelsen Blekinges län har uppfyllt sitt upp</w:t>
      </w:r>
      <w:r w:rsidR="003269B6">
        <w:t>drag.</w:t>
      </w:r>
    </w:p>
    <w:p w:rsidR="00CA4041" w:rsidRDefault="00CA4041">
      <w:pPr>
        <w:rPr>
          <w:rFonts w:ascii="Arial" w:hAnsi="Arial" w:cs="Arial"/>
          <w:b/>
          <w:bCs/>
          <w:iCs/>
          <w:sz w:val="22"/>
          <w:szCs w:val="28"/>
        </w:rPr>
      </w:pPr>
      <w:r>
        <w:br w:type="page"/>
      </w:r>
    </w:p>
    <w:p w:rsidR="00382816" w:rsidRDefault="00541EB8" w:rsidP="00382816">
      <w:pPr>
        <w:pStyle w:val="Rubrik2"/>
      </w:pPr>
      <w:bookmarkStart w:id="18" w:name="_Toc414957352"/>
      <w:r>
        <w:lastRenderedPageBreak/>
        <w:t xml:space="preserve">Länsstyrelsen </w:t>
      </w:r>
      <w:r w:rsidR="00382816">
        <w:t>Dalarna</w:t>
      </w:r>
      <w:r>
        <w:t>s län</w:t>
      </w:r>
      <w:bookmarkEnd w:id="18"/>
    </w:p>
    <w:p w:rsidR="0091769E" w:rsidRDefault="0091769E" w:rsidP="00193514">
      <w:pPr>
        <w:pStyle w:val="Rubrik3"/>
        <w:spacing w:before="0"/>
      </w:pPr>
    </w:p>
    <w:p w:rsidR="00193514" w:rsidRPr="00BA1267" w:rsidRDefault="00193514" w:rsidP="00193514">
      <w:pPr>
        <w:pStyle w:val="Rubrik3"/>
        <w:spacing w:before="0"/>
      </w:pPr>
      <w:bookmarkStart w:id="19" w:name="_Toc414957353"/>
      <w:r>
        <w:t>Sammanställning och bedömning</w:t>
      </w:r>
      <w:bookmarkEnd w:id="19"/>
    </w:p>
    <w:p w:rsidR="00193514" w:rsidRDefault="00193514" w:rsidP="0091769E">
      <w:pPr>
        <w:pStyle w:val="Brdtext"/>
        <w:spacing w:before="240"/>
        <w:rPr>
          <w:rFonts w:ascii="Arial" w:hAnsi="Arial" w:cs="Arial"/>
          <w:sz w:val="20"/>
          <w:szCs w:val="20"/>
        </w:rPr>
      </w:pPr>
      <w:r w:rsidRPr="00377A34">
        <w:rPr>
          <w:rFonts w:ascii="Arial" w:hAnsi="Arial" w:cs="Arial"/>
          <w:sz w:val="20"/>
          <w:szCs w:val="20"/>
        </w:rPr>
        <w:t xml:space="preserve">Tabell </w:t>
      </w:r>
      <w:r w:rsidR="00053CD5">
        <w:rPr>
          <w:rFonts w:ascii="Arial" w:hAnsi="Arial" w:cs="Arial"/>
          <w:sz w:val="20"/>
          <w:szCs w:val="20"/>
        </w:rPr>
        <w:t>3</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Dalarnas län</w:t>
      </w:r>
    </w:p>
    <w:tbl>
      <w:tblPr>
        <w:tblStyle w:val="Enkeltabell2"/>
        <w:tblW w:w="9180" w:type="dxa"/>
        <w:tblLayout w:type="fixed"/>
        <w:tblLook w:val="04A0" w:firstRow="1" w:lastRow="0" w:firstColumn="1" w:lastColumn="0" w:noHBand="0" w:noVBand="1"/>
      </w:tblPr>
      <w:tblGrid>
        <w:gridCol w:w="1668"/>
        <w:gridCol w:w="5811"/>
        <w:gridCol w:w="1701"/>
      </w:tblGrid>
      <w:tr w:rsidR="0015107B" w:rsidRPr="00391EE7" w:rsidTr="00596EF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15107B" w:rsidRPr="00391EE7" w:rsidRDefault="0015107B" w:rsidP="007D46A8">
            <w:pPr>
              <w:pStyle w:val="Brdtext"/>
              <w:spacing w:after="0"/>
              <w:rPr>
                <w:rFonts w:ascii="Arial" w:hAnsi="Arial" w:cs="Arial"/>
                <w:sz w:val="20"/>
                <w:szCs w:val="20"/>
              </w:rPr>
            </w:pPr>
            <w:r w:rsidRPr="00391EE7">
              <w:rPr>
                <w:rFonts w:ascii="Arial" w:hAnsi="Arial" w:cs="Arial"/>
                <w:sz w:val="20"/>
                <w:szCs w:val="20"/>
              </w:rPr>
              <w:t>Arbets-områden</w:t>
            </w:r>
          </w:p>
        </w:tc>
        <w:tc>
          <w:tcPr>
            <w:tcW w:w="5811" w:type="dxa"/>
            <w:tcBorders>
              <w:right w:val="single" w:sz="4" w:space="0" w:color="auto"/>
            </w:tcBorders>
          </w:tcPr>
          <w:p w:rsidR="0015107B" w:rsidRPr="00391EE7" w:rsidRDefault="0015107B" w:rsidP="007D46A8">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Länsstyrelsen Dalarnas läns arbete inom respektive arbetsområde</w:t>
            </w:r>
          </w:p>
        </w:tc>
        <w:tc>
          <w:tcPr>
            <w:tcW w:w="1701" w:type="dxa"/>
            <w:tcBorders>
              <w:right w:val="single" w:sz="4" w:space="0" w:color="auto"/>
            </w:tcBorders>
          </w:tcPr>
          <w:p w:rsidR="0015107B" w:rsidRPr="00391EE7" w:rsidRDefault="0015107B" w:rsidP="007D46A8">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Bedömning per arbetsområde</w:t>
            </w:r>
          </w:p>
        </w:tc>
      </w:tr>
      <w:tr w:rsidR="0015107B" w:rsidRPr="00391EE7" w:rsidTr="00391EE7">
        <w:trPr>
          <w:trHeight w:val="3326"/>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15107B" w:rsidRPr="00391EE7" w:rsidRDefault="0015107B" w:rsidP="007D46A8">
            <w:pPr>
              <w:pStyle w:val="Brdtext"/>
              <w:spacing w:after="0"/>
              <w:rPr>
                <w:rFonts w:ascii="Arial" w:hAnsi="Arial" w:cs="Arial"/>
                <w:sz w:val="20"/>
                <w:szCs w:val="20"/>
              </w:rPr>
            </w:pPr>
            <w:r w:rsidRPr="00391EE7">
              <w:rPr>
                <w:rFonts w:ascii="Arial" w:hAnsi="Arial" w:cs="Arial"/>
                <w:sz w:val="20"/>
                <w:szCs w:val="20"/>
              </w:rPr>
              <w:t>Åtgärdsplaner eller motsvarande</w:t>
            </w:r>
          </w:p>
        </w:tc>
        <w:tc>
          <w:tcPr>
            <w:tcW w:w="5811" w:type="dxa"/>
            <w:tcBorders>
              <w:top w:val="single" w:sz="12" w:space="0" w:color="000000"/>
              <w:right w:val="single" w:sz="4" w:space="0" w:color="auto"/>
            </w:tcBorders>
          </w:tcPr>
          <w:p w:rsidR="0015107B" w:rsidRPr="00391EE7" w:rsidRDefault="0015107B" w:rsidP="00A723BC">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S</w:t>
            </w:r>
            <w:r w:rsidR="007D46A8" w:rsidRPr="00391EE7">
              <w:rPr>
                <w:rFonts w:ascii="Arial" w:hAnsi="Arial" w:cs="Arial"/>
                <w:sz w:val="20"/>
                <w:szCs w:val="20"/>
              </w:rPr>
              <w:t>enaste s</w:t>
            </w:r>
            <w:r w:rsidR="00AE335E" w:rsidRPr="00391EE7">
              <w:rPr>
                <w:rFonts w:ascii="Arial" w:hAnsi="Arial" w:cs="Arial"/>
                <w:sz w:val="20"/>
                <w:szCs w:val="20"/>
              </w:rPr>
              <w:t>trategi</w:t>
            </w:r>
            <w:r w:rsidRPr="00391EE7">
              <w:rPr>
                <w:rFonts w:ascii="Arial" w:hAnsi="Arial" w:cs="Arial"/>
                <w:sz w:val="20"/>
                <w:szCs w:val="20"/>
              </w:rPr>
              <w:t xml:space="preserve"> </w:t>
            </w:r>
            <w:r w:rsidR="00115B07" w:rsidRPr="00391EE7">
              <w:rPr>
                <w:rFonts w:ascii="Arial" w:hAnsi="Arial" w:cs="Arial"/>
                <w:sz w:val="20"/>
                <w:szCs w:val="20"/>
              </w:rPr>
              <w:t xml:space="preserve">antogs 2012. </w:t>
            </w:r>
            <w:r w:rsidRPr="00391EE7">
              <w:rPr>
                <w:rFonts w:ascii="Arial" w:hAnsi="Arial" w:cs="Arial"/>
                <w:sz w:val="20"/>
                <w:szCs w:val="20"/>
              </w:rPr>
              <w:t>Arbetar m</w:t>
            </w:r>
            <w:r w:rsidR="00CD3810" w:rsidRPr="00391EE7">
              <w:rPr>
                <w:rFonts w:ascii="Arial" w:hAnsi="Arial" w:cs="Arial"/>
                <w:sz w:val="20"/>
                <w:szCs w:val="20"/>
              </w:rPr>
              <w:t>ed handlingsplaner sedan 2013. D</w:t>
            </w:r>
            <w:r w:rsidRPr="00391EE7">
              <w:rPr>
                <w:rFonts w:ascii="Arial" w:hAnsi="Arial" w:cs="Arial"/>
                <w:sz w:val="20"/>
                <w:szCs w:val="20"/>
              </w:rPr>
              <w:t>etaljerad åtgärdsplanering sker löpande</w:t>
            </w:r>
            <w:r w:rsidR="00CD3810" w:rsidRPr="00391EE7">
              <w:rPr>
                <w:rFonts w:ascii="Arial" w:hAnsi="Arial" w:cs="Arial"/>
                <w:sz w:val="20"/>
                <w:szCs w:val="20"/>
              </w:rPr>
              <w:t xml:space="preserve"> inom Energiintelligent Dalarna</w:t>
            </w:r>
            <w:r w:rsidR="00115B07" w:rsidRPr="00391EE7">
              <w:rPr>
                <w:rFonts w:ascii="Arial" w:hAnsi="Arial" w:cs="Arial"/>
                <w:sz w:val="20"/>
                <w:szCs w:val="20"/>
              </w:rPr>
              <w:t>.</w:t>
            </w:r>
            <w:r w:rsidRPr="00391EE7">
              <w:rPr>
                <w:rFonts w:ascii="Arial" w:hAnsi="Arial" w:cs="Arial"/>
                <w:sz w:val="20"/>
                <w:szCs w:val="20"/>
              </w:rPr>
              <w:t xml:space="preserve"> </w:t>
            </w:r>
            <w:r w:rsidR="00115B07" w:rsidRPr="00391EE7">
              <w:rPr>
                <w:rFonts w:ascii="Arial" w:hAnsi="Arial" w:cs="Arial"/>
                <w:sz w:val="20"/>
                <w:szCs w:val="20"/>
              </w:rPr>
              <w:t xml:space="preserve">Exempel på insatser och åtgärder: </w:t>
            </w:r>
            <w:r w:rsidR="00FE4B68" w:rsidRPr="00391EE7">
              <w:rPr>
                <w:rFonts w:ascii="Arial" w:hAnsi="Arial" w:cs="Arial"/>
                <w:sz w:val="20"/>
                <w:szCs w:val="20"/>
              </w:rPr>
              <w:t xml:space="preserve">seminarium om hållbara transporter, dialog med Region Dalarna om att i högre utsträckning få in energi- och klimatfrågor i regional utveckling och samhällsplanering, analys </w:t>
            </w:r>
            <w:r w:rsidR="00115B07" w:rsidRPr="00391EE7">
              <w:rPr>
                <w:rFonts w:ascii="Arial" w:hAnsi="Arial" w:cs="Arial"/>
                <w:sz w:val="20"/>
                <w:szCs w:val="20"/>
              </w:rPr>
              <w:t>om</w:t>
            </w:r>
            <w:r w:rsidR="00FE4B68" w:rsidRPr="00391EE7">
              <w:rPr>
                <w:rFonts w:ascii="Arial" w:hAnsi="Arial" w:cs="Arial"/>
                <w:sz w:val="20"/>
                <w:szCs w:val="20"/>
              </w:rPr>
              <w:t xml:space="preserve"> halverad energianvändning i småhus, industrinätverk, solcel</w:t>
            </w:r>
            <w:r w:rsidR="00115B07" w:rsidRPr="00391EE7">
              <w:rPr>
                <w:rFonts w:ascii="Arial" w:hAnsi="Arial" w:cs="Arial"/>
                <w:sz w:val="20"/>
                <w:szCs w:val="20"/>
              </w:rPr>
              <w:t>lsnätverk</w:t>
            </w:r>
            <w:r w:rsidR="00FE4B68" w:rsidRPr="00391EE7">
              <w:rPr>
                <w:rFonts w:ascii="Arial" w:hAnsi="Arial" w:cs="Arial"/>
                <w:sz w:val="20"/>
                <w:szCs w:val="20"/>
              </w:rPr>
              <w:t>, int</w:t>
            </w:r>
            <w:r w:rsidR="00A723BC">
              <w:rPr>
                <w:rFonts w:ascii="Arial" w:hAnsi="Arial" w:cs="Arial"/>
                <w:sz w:val="20"/>
                <w:szCs w:val="20"/>
              </w:rPr>
              <w:t>egrera energi- och klimat i</w:t>
            </w:r>
            <w:r w:rsidR="00A723BC" w:rsidRPr="00391EE7">
              <w:rPr>
                <w:rFonts w:ascii="Arial" w:hAnsi="Arial" w:cs="Arial"/>
                <w:sz w:val="20"/>
                <w:szCs w:val="20"/>
              </w:rPr>
              <w:t xml:space="preserve"> utbildningen</w:t>
            </w:r>
            <w:r w:rsidR="00FE4B68" w:rsidRPr="00391EE7">
              <w:rPr>
                <w:rFonts w:ascii="Arial" w:hAnsi="Arial" w:cs="Arial"/>
                <w:sz w:val="20"/>
                <w:szCs w:val="20"/>
              </w:rPr>
              <w:t xml:space="preserve"> i Dalarnas grund</w:t>
            </w:r>
            <w:r w:rsidR="00115B07" w:rsidRPr="00391EE7">
              <w:rPr>
                <w:rFonts w:ascii="Arial" w:hAnsi="Arial" w:cs="Arial"/>
                <w:sz w:val="20"/>
                <w:szCs w:val="20"/>
              </w:rPr>
              <w:t>skolor, k</w:t>
            </w:r>
            <w:r w:rsidR="00FE4B68" w:rsidRPr="00391EE7">
              <w:rPr>
                <w:rFonts w:ascii="Arial" w:hAnsi="Arial" w:cs="Arial"/>
                <w:sz w:val="20"/>
                <w:szCs w:val="20"/>
              </w:rPr>
              <w:t>onsumtionsnätverk, innovationsarena.</w:t>
            </w:r>
            <w:r w:rsidR="00596EF2" w:rsidRPr="00391EE7">
              <w:rPr>
                <w:rFonts w:ascii="Arial" w:hAnsi="Arial" w:cs="Arial"/>
                <w:sz w:val="20"/>
                <w:szCs w:val="20"/>
              </w:rPr>
              <w:t xml:space="preserve"> </w:t>
            </w:r>
            <w:r w:rsidR="00FE4B68" w:rsidRPr="00391EE7">
              <w:rPr>
                <w:rFonts w:ascii="Arial" w:hAnsi="Arial" w:cs="Arial"/>
                <w:sz w:val="20"/>
                <w:szCs w:val="20"/>
              </w:rPr>
              <w:t>Årlig uppföljning av Energiintelligent Dalarnas verksamhetsplan. Uppföljning är ge</w:t>
            </w:r>
            <w:r w:rsidR="00B7386B" w:rsidRPr="00391EE7">
              <w:rPr>
                <w:rFonts w:ascii="Arial" w:hAnsi="Arial" w:cs="Arial"/>
                <w:sz w:val="20"/>
                <w:szCs w:val="20"/>
              </w:rPr>
              <w:t>nomförd för alla insatsområden.</w:t>
            </w:r>
          </w:p>
        </w:tc>
        <w:tc>
          <w:tcPr>
            <w:tcW w:w="1701" w:type="dxa"/>
            <w:tcBorders>
              <w:top w:val="single" w:sz="12" w:space="0" w:color="000000"/>
              <w:right w:val="single" w:sz="4" w:space="0" w:color="auto"/>
            </w:tcBorders>
            <w:shd w:val="clear" w:color="auto" w:fill="66FF66"/>
          </w:tcPr>
          <w:p w:rsidR="0015107B" w:rsidRPr="00391EE7" w:rsidRDefault="0015107B"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Väl godkänd</w:t>
            </w:r>
          </w:p>
          <w:p w:rsidR="0015107B" w:rsidRPr="00391EE7" w:rsidRDefault="0015107B"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5107B" w:rsidRPr="00391EE7" w:rsidTr="00596EF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15107B" w:rsidRPr="00391EE7" w:rsidRDefault="0015107B" w:rsidP="007D46A8">
            <w:pPr>
              <w:pStyle w:val="Brdtext"/>
              <w:spacing w:after="0"/>
              <w:rPr>
                <w:rFonts w:ascii="Arial" w:hAnsi="Arial" w:cs="Arial"/>
                <w:sz w:val="20"/>
                <w:szCs w:val="20"/>
              </w:rPr>
            </w:pPr>
            <w:r w:rsidRPr="00391EE7">
              <w:rPr>
                <w:rFonts w:ascii="Arial" w:hAnsi="Arial" w:cs="Arial"/>
                <w:sz w:val="20"/>
                <w:szCs w:val="20"/>
              </w:rPr>
              <w:t>Intern samverkan</w:t>
            </w:r>
          </w:p>
        </w:tc>
        <w:tc>
          <w:tcPr>
            <w:tcW w:w="5811" w:type="dxa"/>
            <w:tcBorders>
              <w:top w:val="single" w:sz="4" w:space="0" w:color="auto"/>
              <w:right w:val="single" w:sz="4" w:space="0" w:color="auto"/>
            </w:tcBorders>
          </w:tcPr>
          <w:p w:rsidR="0015107B" w:rsidRPr="00391EE7" w:rsidRDefault="00391EE7" w:rsidP="00C83BC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Länsstyrelsen har </w:t>
            </w:r>
            <w:r w:rsidR="0015107B" w:rsidRPr="00391EE7">
              <w:rPr>
                <w:rFonts w:ascii="Arial" w:hAnsi="Arial" w:cs="Arial"/>
                <w:sz w:val="20"/>
                <w:szCs w:val="20"/>
              </w:rPr>
              <w:t>en inter</w:t>
            </w:r>
            <w:r w:rsidR="00B7386B" w:rsidRPr="00391EE7">
              <w:rPr>
                <w:rFonts w:ascii="Arial" w:hAnsi="Arial" w:cs="Arial"/>
                <w:sz w:val="20"/>
                <w:szCs w:val="20"/>
              </w:rPr>
              <w:t xml:space="preserve">n samverkansgrupp </w:t>
            </w:r>
            <w:r>
              <w:rPr>
                <w:rFonts w:ascii="Arial" w:hAnsi="Arial" w:cs="Arial"/>
                <w:sz w:val="20"/>
                <w:szCs w:val="20"/>
              </w:rPr>
              <w:t xml:space="preserve">för energi- och klimatfrågor. </w:t>
            </w:r>
            <w:r w:rsidR="00C83BC7">
              <w:rPr>
                <w:rFonts w:ascii="Arial" w:hAnsi="Arial" w:cs="Arial"/>
                <w:sz w:val="20"/>
                <w:szCs w:val="20"/>
              </w:rPr>
              <w:t>Energisamordnaren bjuder</w:t>
            </w:r>
            <w:r>
              <w:rPr>
                <w:rFonts w:ascii="Arial" w:hAnsi="Arial" w:cs="Arial"/>
                <w:sz w:val="20"/>
                <w:szCs w:val="20"/>
              </w:rPr>
              <w:t xml:space="preserve"> även med flera </w:t>
            </w:r>
            <w:r w:rsidR="0015107B" w:rsidRPr="00391EE7">
              <w:rPr>
                <w:rFonts w:ascii="Arial" w:hAnsi="Arial" w:cs="Arial"/>
                <w:sz w:val="20"/>
                <w:szCs w:val="20"/>
              </w:rPr>
              <w:t xml:space="preserve">personer från olika enheter </w:t>
            </w:r>
            <w:r w:rsidR="00C83BC7">
              <w:rPr>
                <w:rFonts w:ascii="Arial" w:hAnsi="Arial" w:cs="Arial"/>
                <w:sz w:val="20"/>
                <w:szCs w:val="20"/>
              </w:rPr>
              <w:t>till nationella nätverksträffar mellan länsstyrelsernas energisamordnare.</w:t>
            </w:r>
            <w:r w:rsidR="0015107B" w:rsidRPr="00391EE7">
              <w:rPr>
                <w:rFonts w:ascii="Arial" w:hAnsi="Arial" w:cs="Arial"/>
                <w:sz w:val="20"/>
                <w:szCs w:val="20"/>
              </w:rPr>
              <w:t xml:space="preserve"> </w:t>
            </w:r>
            <w:r w:rsidR="00C83BC7">
              <w:rPr>
                <w:rFonts w:ascii="Arial" w:hAnsi="Arial" w:cs="Arial"/>
                <w:sz w:val="20"/>
                <w:szCs w:val="20"/>
              </w:rPr>
              <w:t>B</w:t>
            </w:r>
            <w:r w:rsidR="00B7386B" w:rsidRPr="00391EE7">
              <w:rPr>
                <w:rFonts w:ascii="Arial" w:hAnsi="Arial" w:cs="Arial"/>
                <w:sz w:val="20"/>
                <w:szCs w:val="20"/>
              </w:rPr>
              <w:t>idrar till att samverkan mellan länsstyrelser stärks genom att</w:t>
            </w:r>
            <w:r w:rsidR="0015107B" w:rsidRPr="00391EE7">
              <w:rPr>
                <w:rFonts w:ascii="Arial" w:hAnsi="Arial" w:cs="Arial"/>
                <w:sz w:val="20"/>
                <w:szCs w:val="20"/>
              </w:rPr>
              <w:t xml:space="preserve"> </w:t>
            </w:r>
            <w:r w:rsidR="00B7386B" w:rsidRPr="00391EE7">
              <w:rPr>
                <w:rFonts w:ascii="Arial" w:hAnsi="Arial" w:cs="Arial"/>
                <w:sz w:val="20"/>
                <w:szCs w:val="20"/>
              </w:rPr>
              <w:t>delta</w:t>
            </w:r>
            <w:r w:rsidR="0015107B" w:rsidRPr="00391EE7">
              <w:rPr>
                <w:rFonts w:ascii="Arial" w:hAnsi="Arial" w:cs="Arial"/>
                <w:sz w:val="20"/>
                <w:szCs w:val="20"/>
              </w:rPr>
              <w:t xml:space="preserve"> i både styr- och arbetsgrupp inom Länsstyrelsernas energi- och klimatsamordning (LEKS) och </w:t>
            </w:r>
            <w:r w:rsidR="00C83BC7">
              <w:rPr>
                <w:rFonts w:ascii="Arial" w:hAnsi="Arial" w:cs="Arial"/>
                <w:sz w:val="20"/>
                <w:szCs w:val="20"/>
              </w:rPr>
              <w:t>genom att projektleda</w:t>
            </w:r>
            <w:r w:rsidR="0015107B" w:rsidRPr="00391EE7">
              <w:rPr>
                <w:rFonts w:ascii="Arial" w:hAnsi="Arial" w:cs="Arial"/>
                <w:sz w:val="20"/>
                <w:szCs w:val="20"/>
              </w:rPr>
              <w:t xml:space="preserve"> fyra länsstyrelsegemensamma projekt.</w:t>
            </w:r>
          </w:p>
        </w:tc>
        <w:tc>
          <w:tcPr>
            <w:tcW w:w="1701" w:type="dxa"/>
            <w:tcBorders>
              <w:top w:val="single" w:sz="4" w:space="0" w:color="auto"/>
              <w:right w:val="single" w:sz="4" w:space="0" w:color="auto"/>
            </w:tcBorders>
            <w:shd w:val="clear" w:color="auto" w:fill="CCFFCC"/>
          </w:tcPr>
          <w:p w:rsidR="0015107B" w:rsidRPr="00391EE7" w:rsidRDefault="0015107B"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Godkänd</w:t>
            </w:r>
          </w:p>
          <w:p w:rsidR="0015107B" w:rsidRPr="00391EE7" w:rsidRDefault="0015107B"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5107B" w:rsidRPr="00391EE7" w:rsidTr="00D30F31">
        <w:trPr>
          <w:trHeight w:val="1683"/>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15107B" w:rsidRPr="00391EE7" w:rsidRDefault="0015107B" w:rsidP="007D46A8">
            <w:pPr>
              <w:pStyle w:val="Brdtext"/>
              <w:spacing w:after="0"/>
              <w:rPr>
                <w:rFonts w:ascii="Arial" w:hAnsi="Arial" w:cs="Arial"/>
                <w:sz w:val="20"/>
                <w:szCs w:val="20"/>
              </w:rPr>
            </w:pPr>
            <w:r w:rsidRPr="00391EE7">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15107B" w:rsidRPr="00391EE7" w:rsidRDefault="00FE4B68" w:rsidP="00D30F31">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 xml:space="preserve">Näringslivsenheten </w:t>
            </w:r>
            <w:r w:rsidR="00D30F31">
              <w:rPr>
                <w:rFonts w:ascii="Arial" w:hAnsi="Arial" w:cs="Arial"/>
                <w:sz w:val="20"/>
                <w:szCs w:val="20"/>
              </w:rPr>
              <w:t>har drivit</w:t>
            </w:r>
            <w:r w:rsidRPr="00391EE7">
              <w:rPr>
                <w:rFonts w:ascii="Arial" w:hAnsi="Arial" w:cs="Arial"/>
                <w:sz w:val="20"/>
                <w:szCs w:val="20"/>
              </w:rPr>
              <w:t xml:space="preserve"> energirelaterade projekt och ställer energikrav vid företagsstöd. Landsbygdsenheten beaktar energi- och klimatfrågor </w:t>
            </w:r>
            <w:r w:rsidR="00D30F31">
              <w:rPr>
                <w:rFonts w:ascii="Arial" w:hAnsi="Arial" w:cs="Arial"/>
                <w:sz w:val="20"/>
                <w:szCs w:val="20"/>
              </w:rPr>
              <w:t>vid förmedling av</w:t>
            </w:r>
            <w:r w:rsidRPr="00391EE7">
              <w:rPr>
                <w:rFonts w:ascii="Arial" w:hAnsi="Arial" w:cs="Arial"/>
                <w:sz w:val="20"/>
                <w:szCs w:val="20"/>
              </w:rPr>
              <w:t xml:space="preserve"> stöd inom landsbygdsprogrammet. Samhällsplaneringsenheten arbetar med energiaspekter i fysisk planering och samrådsprocesser och energiaspekter beaktas </w:t>
            </w:r>
            <w:r w:rsidR="00D30F31">
              <w:rPr>
                <w:rFonts w:ascii="Arial" w:hAnsi="Arial" w:cs="Arial"/>
                <w:sz w:val="20"/>
                <w:szCs w:val="20"/>
              </w:rPr>
              <w:t>vid</w:t>
            </w:r>
            <w:r w:rsidRPr="00391EE7">
              <w:rPr>
                <w:rFonts w:ascii="Arial" w:hAnsi="Arial" w:cs="Arial"/>
                <w:sz w:val="20"/>
                <w:szCs w:val="20"/>
              </w:rPr>
              <w:t xml:space="preserve"> miljöprövning och tillsyn.</w:t>
            </w:r>
          </w:p>
        </w:tc>
        <w:tc>
          <w:tcPr>
            <w:tcW w:w="1701" w:type="dxa"/>
            <w:tcBorders>
              <w:top w:val="single" w:sz="4" w:space="0" w:color="auto"/>
              <w:right w:val="single" w:sz="4" w:space="0" w:color="auto"/>
            </w:tcBorders>
            <w:shd w:val="clear" w:color="auto" w:fill="CCFFCC"/>
          </w:tcPr>
          <w:p w:rsidR="0015107B" w:rsidRPr="00391EE7" w:rsidRDefault="0015107B"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Godkänd</w:t>
            </w:r>
          </w:p>
          <w:p w:rsidR="0015107B" w:rsidRPr="00391EE7" w:rsidRDefault="0015107B"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5107B" w:rsidRPr="00391EE7" w:rsidTr="000D7497">
        <w:trPr>
          <w:trHeight w:val="1679"/>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15107B" w:rsidRPr="00391EE7" w:rsidRDefault="0015107B" w:rsidP="007D46A8">
            <w:pPr>
              <w:pStyle w:val="Brdtext"/>
              <w:spacing w:after="0"/>
              <w:rPr>
                <w:rFonts w:ascii="Arial" w:hAnsi="Arial" w:cs="Arial"/>
                <w:sz w:val="20"/>
                <w:szCs w:val="20"/>
              </w:rPr>
            </w:pPr>
            <w:r w:rsidRPr="00391EE7">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15107B" w:rsidRPr="00391EE7" w:rsidRDefault="00FE4B68" w:rsidP="000D749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Länsstyrelsen har under året använt regionala utvecklingsmedel för att ekonomiskt stödja, driva och medverka i regionala näringslivsprojekt som</w:t>
            </w:r>
            <w:r w:rsidR="000D7497">
              <w:rPr>
                <w:rFonts w:ascii="Arial" w:hAnsi="Arial" w:cs="Arial"/>
                <w:sz w:val="20"/>
                <w:szCs w:val="20"/>
              </w:rPr>
              <w:t xml:space="preserve"> bidrar till energiomställning. Stöttat kommuner</w:t>
            </w:r>
            <w:r w:rsidR="00D30F31">
              <w:rPr>
                <w:rFonts w:ascii="Arial" w:hAnsi="Arial" w:cs="Arial"/>
                <w:sz w:val="20"/>
                <w:szCs w:val="20"/>
              </w:rPr>
              <w:t xml:space="preserve"> </w:t>
            </w:r>
            <w:r w:rsidRPr="00391EE7">
              <w:rPr>
                <w:rFonts w:ascii="Arial" w:hAnsi="Arial" w:cs="Arial"/>
                <w:sz w:val="20"/>
                <w:szCs w:val="20"/>
              </w:rPr>
              <w:t>genom kommunbesök, utbildningsinsatser och</w:t>
            </w:r>
            <w:r w:rsidR="00D30F31">
              <w:rPr>
                <w:rFonts w:ascii="Arial" w:hAnsi="Arial" w:cs="Arial"/>
                <w:sz w:val="20"/>
                <w:szCs w:val="20"/>
              </w:rPr>
              <w:t xml:space="preserve"> olika projekt, bland annat </w:t>
            </w:r>
            <w:r w:rsidRPr="00391EE7">
              <w:rPr>
                <w:rFonts w:ascii="Arial" w:hAnsi="Arial" w:cs="Arial"/>
                <w:sz w:val="20"/>
                <w:szCs w:val="20"/>
              </w:rPr>
              <w:t>om resfria möten</w:t>
            </w:r>
            <w:r w:rsidR="00D30F31">
              <w:rPr>
                <w:rFonts w:ascii="Arial" w:hAnsi="Arial" w:cs="Arial"/>
                <w:sz w:val="20"/>
                <w:szCs w:val="20"/>
              </w:rPr>
              <w:t>.</w:t>
            </w:r>
          </w:p>
        </w:tc>
        <w:tc>
          <w:tcPr>
            <w:tcW w:w="1701" w:type="dxa"/>
            <w:tcBorders>
              <w:top w:val="single" w:sz="4" w:space="0" w:color="auto"/>
              <w:right w:val="single" w:sz="4" w:space="0" w:color="auto"/>
            </w:tcBorders>
            <w:shd w:val="clear" w:color="auto" w:fill="CCFFCC"/>
          </w:tcPr>
          <w:p w:rsidR="0015107B" w:rsidRPr="00391EE7" w:rsidRDefault="0015107B"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Godkänd</w:t>
            </w:r>
          </w:p>
        </w:tc>
      </w:tr>
      <w:tr w:rsidR="0015107B" w:rsidRPr="00391EE7" w:rsidTr="00596EF2">
        <w:trPr>
          <w:trHeight w:val="8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15107B" w:rsidRPr="00391EE7" w:rsidRDefault="0015107B" w:rsidP="007D46A8">
            <w:pPr>
              <w:pStyle w:val="Brdtext"/>
              <w:spacing w:after="0"/>
              <w:rPr>
                <w:rFonts w:ascii="Arial" w:hAnsi="Arial" w:cs="Arial"/>
                <w:sz w:val="20"/>
                <w:szCs w:val="20"/>
              </w:rPr>
            </w:pPr>
            <w:r w:rsidRPr="00391EE7">
              <w:rPr>
                <w:rFonts w:ascii="Arial" w:hAnsi="Arial" w:cs="Arial"/>
                <w:sz w:val="20"/>
                <w:szCs w:val="20"/>
              </w:rPr>
              <w:t>Förnybar energi</w:t>
            </w:r>
          </w:p>
        </w:tc>
        <w:tc>
          <w:tcPr>
            <w:tcW w:w="5811" w:type="dxa"/>
            <w:tcBorders>
              <w:top w:val="single" w:sz="4" w:space="0" w:color="auto"/>
              <w:right w:val="single" w:sz="4" w:space="0" w:color="auto"/>
            </w:tcBorders>
          </w:tcPr>
          <w:p w:rsidR="0015107B" w:rsidRPr="00391EE7" w:rsidRDefault="0015107B" w:rsidP="00B7386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 xml:space="preserve">Länsstyrelsen har </w:t>
            </w:r>
            <w:r w:rsidR="00B7386B" w:rsidRPr="00391EE7">
              <w:rPr>
                <w:rFonts w:ascii="Arial" w:hAnsi="Arial" w:cs="Arial"/>
                <w:sz w:val="20"/>
                <w:szCs w:val="20"/>
              </w:rPr>
              <w:t>under året anordnat en träff i vindkraftsnätverket och bistått med kompetens i arbetet med granskning av översiktsplaner med avseende på vindkraft.</w:t>
            </w:r>
            <w:r w:rsidRPr="00391EE7">
              <w:rPr>
                <w:rFonts w:ascii="Arial" w:hAnsi="Arial" w:cs="Arial"/>
                <w:sz w:val="20"/>
                <w:szCs w:val="20"/>
              </w:rPr>
              <w:t xml:space="preserve"> </w:t>
            </w:r>
          </w:p>
        </w:tc>
        <w:tc>
          <w:tcPr>
            <w:tcW w:w="1701" w:type="dxa"/>
            <w:tcBorders>
              <w:top w:val="single" w:sz="4" w:space="0" w:color="auto"/>
              <w:right w:val="single" w:sz="4" w:space="0" w:color="auto"/>
            </w:tcBorders>
            <w:shd w:val="clear" w:color="auto" w:fill="CCFFCC"/>
          </w:tcPr>
          <w:p w:rsidR="0015107B" w:rsidRPr="00391EE7" w:rsidRDefault="0015107B"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391EE7">
              <w:rPr>
                <w:rFonts w:ascii="Arial" w:hAnsi="Arial" w:cs="Arial"/>
                <w:sz w:val="20"/>
                <w:szCs w:val="20"/>
              </w:rPr>
              <w:t>Godkänd</w:t>
            </w:r>
          </w:p>
        </w:tc>
      </w:tr>
    </w:tbl>
    <w:p w:rsidR="0091769E" w:rsidRDefault="0091769E">
      <w:pPr>
        <w:rPr>
          <w:rFonts w:ascii="Arial" w:hAnsi="Arial" w:cs="Arial"/>
          <w:sz w:val="20"/>
          <w:szCs w:val="20"/>
        </w:rPr>
      </w:pPr>
    </w:p>
    <w:p w:rsidR="0093416C" w:rsidRDefault="0093416C">
      <w:pPr>
        <w:rPr>
          <w:rFonts w:ascii="Arial" w:hAnsi="Arial" w:cs="Arial"/>
          <w:b/>
          <w:bCs/>
          <w:iCs/>
          <w:sz w:val="22"/>
          <w:szCs w:val="28"/>
        </w:rPr>
      </w:pPr>
    </w:p>
    <w:p w:rsidR="007D4ACC" w:rsidRDefault="007D4ACC" w:rsidP="007D4ACC">
      <w:pPr>
        <w:pStyle w:val="Rubrik3"/>
      </w:pPr>
      <w:bookmarkStart w:id="20" w:name="_Toc414957354"/>
      <w:r>
        <w:lastRenderedPageBreak/>
        <w:t>Samlad bedömning för Länsstyrelsen Dalarnas län</w:t>
      </w:r>
      <w:bookmarkEnd w:id="20"/>
    </w:p>
    <w:p w:rsidR="00D30F31" w:rsidRPr="00D30F31" w:rsidRDefault="00E215A7" w:rsidP="00D30F31">
      <w:pPr>
        <w:pStyle w:val="Brdtext"/>
      </w:pPr>
      <w:r>
        <w:t>D</w:t>
      </w:r>
      <w:r w:rsidR="007D4ACC">
        <w:t xml:space="preserve">et regionala nätverket </w:t>
      </w:r>
      <w:r w:rsidR="00E91C9A">
        <w:t>Energiintellige</w:t>
      </w:r>
      <w:r w:rsidR="007D4ACC">
        <w:t>nt Dalarna</w:t>
      </w:r>
      <w:r w:rsidR="006141F2">
        <w:rPr>
          <w:rStyle w:val="Fotnotsreferens"/>
        </w:rPr>
        <w:footnoteReference w:id="3"/>
      </w:r>
      <w:r w:rsidR="00CC0EA7">
        <w:t>,</w:t>
      </w:r>
      <w:r w:rsidR="00FE4B68">
        <w:t xml:space="preserve"> </w:t>
      </w:r>
      <w:r w:rsidR="00CC0EA7">
        <w:t xml:space="preserve">som bildades 2006 och har </w:t>
      </w:r>
      <w:r w:rsidR="00FE4B68" w:rsidRPr="00CC0EA7">
        <w:t xml:space="preserve">landshövdingen som ordförande, </w:t>
      </w:r>
      <w:r w:rsidR="00CC0EA7">
        <w:t xml:space="preserve">har </w:t>
      </w:r>
      <w:r>
        <w:t xml:space="preserve">fortsatt sitt </w:t>
      </w:r>
      <w:r w:rsidR="00CC0EA7">
        <w:t xml:space="preserve">arbetet med </w:t>
      </w:r>
      <w:r w:rsidR="007D4ACC" w:rsidRPr="00CC0EA7">
        <w:t>att koordinera insatser oc</w:t>
      </w:r>
      <w:r w:rsidR="007D4ACC">
        <w:t>h åtgärder en</w:t>
      </w:r>
      <w:r>
        <w:t>ligt klimat- och energistrategin</w:t>
      </w:r>
      <w:r w:rsidR="007D4ACC">
        <w:t>. Energiintelligent Dalarna arbetar än me</w:t>
      </w:r>
      <w:r w:rsidR="00B061DF">
        <w:t xml:space="preserve">r med detaljerade åtgärdsplaner </w:t>
      </w:r>
      <w:r w:rsidR="00E91C9A">
        <w:t>och bidrar till att stärka arbetet</w:t>
      </w:r>
      <w:r w:rsidR="00083E7D">
        <w:t xml:space="preserve"> med planering, genomförande och uppföljning av åtgärder.</w:t>
      </w:r>
      <w:r w:rsidR="00CC0EA7">
        <w:t xml:space="preserve"> </w:t>
      </w:r>
      <w:r w:rsidR="00D30F31">
        <w:t xml:space="preserve">En modell för </w:t>
      </w:r>
      <w:r w:rsidR="00D30F31" w:rsidRPr="00D30F31">
        <w:t xml:space="preserve">verksamhetsplanering </w:t>
      </w:r>
      <w:r w:rsidR="00D30F31">
        <w:t xml:space="preserve">har konkretiserats under 2014, </w:t>
      </w:r>
      <w:r w:rsidR="00D30F31" w:rsidRPr="00D30F31">
        <w:t xml:space="preserve">med tydligt ansvar för organisationerna i samordningsgrupperna att ta fram detaljerade åtgärdsplaner samt </w:t>
      </w:r>
      <w:r>
        <w:t xml:space="preserve">att </w:t>
      </w:r>
      <w:r w:rsidR="00D30F31" w:rsidRPr="00D30F31">
        <w:t>koordinera insatser i enlighet med åtgärdsområden i klimat- och energistrategin.</w:t>
      </w:r>
    </w:p>
    <w:p w:rsidR="00D30F31" w:rsidRDefault="006141F2" w:rsidP="00D30F31">
      <w:pPr>
        <w:pStyle w:val="Brdtext"/>
      </w:pPr>
      <w:r w:rsidRPr="00D30F31">
        <w:t xml:space="preserve">Länsstyrelsen har under året stärkt </w:t>
      </w:r>
      <w:r w:rsidR="001D15B1">
        <w:t>samverkan</w:t>
      </w:r>
      <w:r>
        <w:t xml:space="preserve"> kring energi- och klimatstrategiska frågor med andra länsstyrelser</w:t>
      </w:r>
      <w:r w:rsidR="001D15B1">
        <w:t>, bland annat genom ett aktivt deltagande i Länsstyrelsernas energi- och klimatsamordning</w:t>
      </w:r>
      <w:r>
        <w:t xml:space="preserve">. Flera insatser och åtgärder har genomförts under året, </w:t>
      </w:r>
      <w:r w:rsidR="000D7497">
        <w:t>bland annat ett projekt om</w:t>
      </w:r>
      <w:r w:rsidR="000D7497" w:rsidRPr="000D7497">
        <w:t xml:space="preserve"> resfria möten där cirka 100 mötesagenter har utbildats </w:t>
      </w:r>
      <w:r w:rsidR="000D7497">
        <w:t xml:space="preserve">i </w:t>
      </w:r>
      <w:r w:rsidR="001D15B1">
        <w:t>samtliga kommuner i länet.</w:t>
      </w:r>
    </w:p>
    <w:p w:rsidR="00D30F31" w:rsidRDefault="00B61494" w:rsidP="00D30F31">
      <w:pPr>
        <w:pStyle w:val="Brdtext"/>
      </w:pPr>
      <w:r>
        <w:t xml:space="preserve">Länsstyrelsens arbete med regionala klimat- och energistrategier har utvecklats i en mycket positiv riktning under året. </w:t>
      </w:r>
      <w:r w:rsidR="00D30F31">
        <w:t>Utifrån länsstyrelsernas inrapportering till Energimyndigheten anser Energimyndigheten att Länsstyrelsen Dalarnas län har uppfyllt sitt upp</w:t>
      </w:r>
      <w:r w:rsidR="00C51623">
        <w:t>drag.</w:t>
      </w:r>
    </w:p>
    <w:p w:rsidR="00D30F31" w:rsidRDefault="00D30F31" w:rsidP="006141F2">
      <w:pPr>
        <w:pStyle w:val="Brdtext"/>
      </w:pPr>
    </w:p>
    <w:p w:rsidR="006141F2" w:rsidRDefault="006141F2" w:rsidP="006141F2">
      <w:pPr>
        <w:pStyle w:val="Brdtext"/>
      </w:pPr>
    </w:p>
    <w:p w:rsidR="006141F2" w:rsidRDefault="006141F2" w:rsidP="006141F2">
      <w:pPr>
        <w:pStyle w:val="Brdtext"/>
      </w:pPr>
    </w:p>
    <w:p w:rsidR="006141F2" w:rsidRDefault="006141F2" w:rsidP="006141F2">
      <w:pPr>
        <w:pStyle w:val="Brdtext"/>
      </w:pPr>
    </w:p>
    <w:p w:rsidR="006141F2" w:rsidRDefault="006141F2" w:rsidP="006141F2">
      <w:pPr>
        <w:pStyle w:val="Brdtext"/>
        <w:rPr>
          <w:rFonts w:ascii="Arial" w:hAnsi="Arial" w:cs="Arial"/>
          <w:b/>
          <w:bCs/>
          <w:iCs/>
          <w:sz w:val="22"/>
          <w:szCs w:val="28"/>
        </w:rPr>
      </w:pPr>
    </w:p>
    <w:p w:rsidR="00755249" w:rsidRDefault="00755249">
      <w:pPr>
        <w:rPr>
          <w:rFonts w:ascii="Arial" w:hAnsi="Arial" w:cs="Arial"/>
          <w:b/>
          <w:bCs/>
          <w:iCs/>
          <w:sz w:val="22"/>
          <w:szCs w:val="28"/>
        </w:rPr>
      </w:pPr>
    </w:p>
    <w:p w:rsidR="00172C72" w:rsidRDefault="00172C72">
      <w:pPr>
        <w:rPr>
          <w:rFonts w:ascii="Arial" w:hAnsi="Arial" w:cs="Arial"/>
          <w:b/>
          <w:bCs/>
          <w:iCs/>
          <w:sz w:val="22"/>
          <w:szCs w:val="28"/>
        </w:rPr>
      </w:pPr>
      <w:r>
        <w:br w:type="page"/>
      </w:r>
    </w:p>
    <w:p w:rsidR="00382816" w:rsidRDefault="00541EB8" w:rsidP="00382816">
      <w:pPr>
        <w:pStyle w:val="Rubrik2"/>
      </w:pPr>
      <w:bookmarkStart w:id="21" w:name="_Toc414957355"/>
      <w:r>
        <w:lastRenderedPageBreak/>
        <w:t xml:space="preserve">Länsstyrelsen </w:t>
      </w:r>
      <w:r w:rsidR="00382816">
        <w:t>Gotland</w:t>
      </w:r>
      <w:r>
        <w:t>s län</w:t>
      </w:r>
      <w:bookmarkEnd w:id="21"/>
    </w:p>
    <w:p w:rsidR="00755249" w:rsidRDefault="00755249" w:rsidP="00193514">
      <w:pPr>
        <w:pStyle w:val="Rubrik3"/>
        <w:spacing w:before="0"/>
      </w:pPr>
    </w:p>
    <w:p w:rsidR="000A01FD" w:rsidRPr="00BA1267" w:rsidRDefault="000A01FD" w:rsidP="000A01FD">
      <w:pPr>
        <w:pStyle w:val="Rubrik3"/>
        <w:spacing w:before="0"/>
      </w:pPr>
      <w:bookmarkStart w:id="22" w:name="_Toc414957356"/>
      <w:r>
        <w:t>Sammanställning och bedömning</w:t>
      </w:r>
      <w:bookmarkEnd w:id="22"/>
    </w:p>
    <w:p w:rsidR="000A01FD" w:rsidRDefault="000A01FD" w:rsidP="000A01FD">
      <w:pPr>
        <w:pStyle w:val="Brdtext"/>
        <w:spacing w:before="240"/>
        <w:rPr>
          <w:rFonts w:ascii="Arial" w:hAnsi="Arial" w:cs="Arial"/>
          <w:sz w:val="20"/>
          <w:szCs w:val="20"/>
        </w:rPr>
      </w:pPr>
      <w:r w:rsidRPr="00377A34">
        <w:rPr>
          <w:rFonts w:ascii="Arial" w:hAnsi="Arial" w:cs="Arial"/>
          <w:sz w:val="20"/>
          <w:szCs w:val="20"/>
        </w:rPr>
        <w:t xml:space="preserve">Tabell </w:t>
      </w:r>
      <w:r w:rsidR="007E420D">
        <w:rPr>
          <w:rFonts w:ascii="Arial" w:hAnsi="Arial" w:cs="Arial"/>
          <w:sz w:val="20"/>
          <w:szCs w:val="20"/>
        </w:rPr>
        <w:t>4</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Gotlands län</w:t>
      </w:r>
    </w:p>
    <w:tbl>
      <w:tblPr>
        <w:tblStyle w:val="Enkeltabell2"/>
        <w:tblW w:w="9606" w:type="dxa"/>
        <w:tblLayout w:type="fixed"/>
        <w:tblLook w:val="04A0" w:firstRow="1" w:lastRow="0" w:firstColumn="1" w:lastColumn="0" w:noHBand="0" w:noVBand="1"/>
      </w:tblPr>
      <w:tblGrid>
        <w:gridCol w:w="1668"/>
        <w:gridCol w:w="5811"/>
        <w:gridCol w:w="2127"/>
      </w:tblGrid>
      <w:tr w:rsidR="007D46A8" w:rsidRPr="000B226D" w:rsidTr="007D46A8">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7D46A8" w:rsidRPr="000B226D" w:rsidRDefault="007D46A8" w:rsidP="007D46A8">
            <w:pPr>
              <w:pStyle w:val="Brdtext"/>
              <w:spacing w:after="0"/>
              <w:rPr>
                <w:rFonts w:ascii="Arial" w:hAnsi="Arial" w:cs="Arial"/>
                <w:sz w:val="20"/>
                <w:szCs w:val="20"/>
              </w:rPr>
            </w:pPr>
            <w:r w:rsidRPr="000B226D">
              <w:rPr>
                <w:rFonts w:ascii="Arial" w:hAnsi="Arial" w:cs="Arial"/>
                <w:sz w:val="20"/>
                <w:szCs w:val="20"/>
              </w:rPr>
              <w:t>Arbets-områden</w:t>
            </w:r>
          </w:p>
        </w:tc>
        <w:tc>
          <w:tcPr>
            <w:tcW w:w="5811" w:type="dxa"/>
            <w:tcBorders>
              <w:right w:val="single" w:sz="4" w:space="0" w:color="auto"/>
            </w:tcBorders>
          </w:tcPr>
          <w:p w:rsidR="007D46A8" w:rsidRPr="000B226D" w:rsidRDefault="007D46A8" w:rsidP="007D46A8">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Länsstyrelsen Gotlands läns arbete inom respektive arbetsområde</w:t>
            </w:r>
          </w:p>
        </w:tc>
        <w:tc>
          <w:tcPr>
            <w:tcW w:w="2127" w:type="dxa"/>
            <w:tcBorders>
              <w:right w:val="single" w:sz="4" w:space="0" w:color="auto"/>
            </w:tcBorders>
          </w:tcPr>
          <w:p w:rsidR="007D46A8" w:rsidRPr="000B226D" w:rsidRDefault="007D46A8" w:rsidP="007D46A8">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Bedömning per arbetsområde</w:t>
            </w:r>
          </w:p>
        </w:tc>
      </w:tr>
      <w:tr w:rsidR="007D46A8" w:rsidRPr="000B226D" w:rsidTr="007D46A8">
        <w:trPr>
          <w:trHeight w:val="1058"/>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7D46A8" w:rsidRPr="000B226D" w:rsidRDefault="007D46A8" w:rsidP="007D46A8">
            <w:pPr>
              <w:pStyle w:val="Brdtext"/>
              <w:spacing w:after="0"/>
              <w:rPr>
                <w:rFonts w:ascii="Arial" w:hAnsi="Arial" w:cs="Arial"/>
                <w:sz w:val="20"/>
                <w:szCs w:val="20"/>
              </w:rPr>
            </w:pPr>
            <w:r w:rsidRPr="000B226D">
              <w:rPr>
                <w:rFonts w:ascii="Arial" w:hAnsi="Arial" w:cs="Arial"/>
                <w:sz w:val="20"/>
                <w:szCs w:val="20"/>
              </w:rPr>
              <w:t>Åtgärdsplaner eller motsvarande</w:t>
            </w:r>
          </w:p>
        </w:tc>
        <w:tc>
          <w:tcPr>
            <w:tcW w:w="5811" w:type="dxa"/>
            <w:tcBorders>
              <w:top w:val="single" w:sz="12" w:space="0" w:color="000000"/>
              <w:right w:val="single" w:sz="4" w:space="0" w:color="auto"/>
            </w:tcBorders>
          </w:tcPr>
          <w:p w:rsidR="000B226D" w:rsidRPr="000B226D" w:rsidRDefault="00BF0CDA" w:rsidP="00741A4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Senaste strategi antogs 2012</w:t>
            </w:r>
            <w:r w:rsidR="007D46A8" w:rsidRPr="000B226D">
              <w:rPr>
                <w:rFonts w:ascii="Arial" w:hAnsi="Arial" w:cs="Arial"/>
                <w:sz w:val="20"/>
                <w:szCs w:val="20"/>
              </w:rPr>
              <w:t>. Åtgärdsplan saknas men åtgärdsområden identifiera</w:t>
            </w:r>
            <w:r w:rsidR="00741A40">
              <w:rPr>
                <w:rFonts w:ascii="Arial" w:hAnsi="Arial" w:cs="Arial"/>
                <w:sz w:val="20"/>
                <w:szCs w:val="20"/>
              </w:rPr>
              <w:t>s och planeras årligen</w:t>
            </w:r>
            <w:r w:rsidR="007D46A8" w:rsidRPr="000B226D">
              <w:rPr>
                <w:rFonts w:ascii="Arial" w:hAnsi="Arial" w:cs="Arial"/>
                <w:sz w:val="20"/>
                <w:szCs w:val="20"/>
              </w:rPr>
              <w:t>.</w:t>
            </w:r>
            <w:r w:rsidR="000B226D" w:rsidRPr="000B226D">
              <w:rPr>
                <w:rFonts w:ascii="Arial" w:hAnsi="Arial" w:cs="Arial"/>
                <w:sz w:val="20"/>
                <w:szCs w:val="20"/>
              </w:rPr>
              <w:t xml:space="preserve"> Samverkan kring energi- och klimatfrågor sker i olika konstellationer av berörda aktörer, bland annat genom den årliga Energidialogen. Insatser och åtgärder är exempelvis förstudie kring spänningsproblem i elnät </w:t>
            </w:r>
            <w:r w:rsidR="00772305">
              <w:rPr>
                <w:rFonts w:ascii="Arial" w:hAnsi="Arial" w:cs="Arial"/>
                <w:sz w:val="20"/>
                <w:szCs w:val="20"/>
              </w:rPr>
              <w:t>vid storskalig solelproduktion.</w:t>
            </w:r>
          </w:p>
        </w:tc>
        <w:tc>
          <w:tcPr>
            <w:tcW w:w="2127" w:type="dxa"/>
            <w:tcBorders>
              <w:top w:val="single" w:sz="12" w:space="0" w:color="000000"/>
              <w:right w:val="single" w:sz="4" w:space="0" w:color="auto"/>
            </w:tcBorders>
            <w:shd w:val="clear" w:color="auto" w:fill="FFFFCC"/>
          </w:tcPr>
          <w:p w:rsidR="007D46A8" w:rsidRPr="000B226D" w:rsidRDefault="007D46A8"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Arbete kvarstår</w:t>
            </w:r>
          </w:p>
          <w:p w:rsidR="007D46A8" w:rsidRPr="000B226D" w:rsidRDefault="007D46A8"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7D46A8" w:rsidRPr="000B226D" w:rsidTr="007D46A8">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7D46A8" w:rsidRPr="000B226D" w:rsidRDefault="007D46A8" w:rsidP="007D46A8">
            <w:pPr>
              <w:pStyle w:val="Brdtext"/>
              <w:spacing w:after="0"/>
              <w:rPr>
                <w:rFonts w:ascii="Arial" w:hAnsi="Arial" w:cs="Arial"/>
                <w:sz w:val="20"/>
                <w:szCs w:val="20"/>
              </w:rPr>
            </w:pPr>
            <w:r w:rsidRPr="000B226D">
              <w:rPr>
                <w:rFonts w:ascii="Arial" w:hAnsi="Arial" w:cs="Arial"/>
                <w:sz w:val="20"/>
                <w:szCs w:val="20"/>
              </w:rPr>
              <w:t>Intern samverkan</w:t>
            </w:r>
          </w:p>
        </w:tc>
        <w:tc>
          <w:tcPr>
            <w:tcW w:w="5811" w:type="dxa"/>
            <w:tcBorders>
              <w:top w:val="single" w:sz="4" w:space="0" w:color="auto"/>
              <w:right w:val="single" w:sz="4" w:space="0" w:color="auto"/>
            </w:tcBorders>
          </w:tcPr>
          <w:p w:rsidR="007D46A8" w:rsidRPr="000B226D" w:rsidRDefault="000B226D" w:rsidP="000B226D">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Intern samverkan stärks genom pågående arbete i en intern energi- och klimatgrupp. Samverkan med andra länsstyrelser har stärkts under 2014, genom deltagande på regionala (Sydlänen) och nationella nätverksträffar. Länsstyrelsen har bland annat samverkat med projektet GreenCharge Sydost för att hitta synergieffekter för enhetlig laddinfrastruktur.</w:t>
            </w:r>
          </w:p>
        </w:tc>
        <w:tc>
          <w:tcPr>
            <w:tcW w:w="2127" w:type="dxa"/>
            <w:tcBorders>
              <w:top w:val="single" w:sz="4" w:space="0" w:color="auto"/>
              <w:right w:val="single" w:sz="4" w:space="0" w:color="auto"/>
            </w:tcBorders>
            <w:shd w:val="clear" w:color="auto" w:fill="CCFFCC"/>
          </w:tcPr>
          <w:p w:rsidR="007D46A8" w:rsidRPr="000B226D" w:rsidRDefault="007D46A8"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Godkänd</w:t>
            </w:r>
          </w:p>
          <w:p w:rsidR="007D46A8" w:rsidRPr="000B226D" w:rsidRDefault="007D46A8"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7D46A8" w:rsidRPr="000B226D" w:rsidTr="00AC2B81">
        <w:trPr>
          <w:trHeight w:val="1229"/>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7D46A8" w:rsidRPr="000B226D" w:rsidRDefault="007D46A8" w:rsidP="007D46A8">
            <w:pPr>
              <w:pStyle w:val="Brdtext"/>
              <w:spacing w:after="0"/>
              <w:rPr>
                <w:rFonts w:ascii="Arial" w:hAnsi="Arial" w:cs="Arial"/>
                <w:sz w:val="20"/>
                <w:szCs w:val="20"/>
              </w:rPr>
            </w:pPr>
            <w:r w:rsidRPr="000B226D">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7D46A8" w:rsidRPr="000B226D" w:rsidRDefault="00AC2B81" w:rsidP="000B226D">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Under 2014 har länsstyrelsen fokuserat på energi i tillsynsarbetet och en utbildningsdag om energitillsyn arrangerades i samarbete med Energimyndigheten för handläggare både på Länsstyrelsen och på Region Gotland.</w:t>
            </w:r>
          </w:p>
        </w:tc>
        <w:tc>
          <w:tcPr>
            <w:tcW w:w="2127" w:type="dxa"/>
            <w:tcBorders>
              <w:top w:val="single" w:sz="4" w:space="0" w:color="auto"/>
              <w:right w:val="single" w:sz="4" w:space="0" w:color="auto"/>
            </w:tcBorders>
            <w:shd w:val="clear" w:color="auto" w:fill="FFFFCC"/>
          </w:tcPr>
          <w:p w:rsidR="007D46A8" w:rsidRPr="000B226D" w:rsidRDefault="00AC2B81"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Arbete kvarstår</w:t>
            </w:r>
          </w:p>
          <w:p w:rsidR="007D46A8" w:rsidRPr="000B226D" w:rsidRDefault="007D46A8"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7D46A8" w:rsidRPr="000B226D" w:rsidTr="007D46A8">
        <w:trPr>
          <w:trHeight w:val="2391"/>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7D46A8" w:rsidRPr="000B226D" w:rsidRDefault="007D46A8" w:rsidP="007D46A8">
            <w:pPr>
              <w:pStyle w:val="Brdtext"/>
              <w:spacing w:after="0"/>
              <w:rPr>
                <w:rFonts w:ascii="Arial" w:hAnsi="Arial" w:cs="Arial"/>
                <w:sz w:val="20"/>
                <w:szCs w:val="20"/>
              </w:rPr>
            </w:pPr>
            <w:r w:rsidRPr="000B226D">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7D46A8" w:rsidRPr="000B226D" w:rsidRDefault="000B226D"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 xml:space="preserve">Länsstyrelsen har under året även stöttat företagarföreningen Produkt Gotland med samordning och finansiering för att genomföra Energiexpo 2014 där bland annat Region Gotland har ingått i samordningsgruppen.  Länsstyrelsen och Region Gotlands klimat- och energirådgivare har samarbetat kring lokala bilhandlare, biogasproducenter och företagsorganisationer i syfte att öka intresset för biogas och elbilar hos allmänhet och i näringslivet. </w:t>
            </w:r>
          </w:p>
        </w:tc>
        <w:tc>
          <w:tcPr>
            <w:tcW w:w="2127" w:type="dxa"/>
            <w:tcBorders>
              <w:top w:val="single" w:sz="4" w:space="0" w:color="auto"/>
              <w:right w:val="single" w:sz="4" w:space="0" w:color="auto"/>
            </w:tcBorders>
            <w:shd w:val="clear" w:color="auto" w:fill="CCFFCC"/>
          </w:tcPr>
          <w:p w:rsidR="007D46A8" w:rsidRPr="000B226D" w:rsidRDefault="007D46A8"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Godkänd</w:t>
            </w:r>
          </w:p>
        </w:tc>
      </w:tr>
      <w:tr w:rsidR="007D46A8" w:rsidRPr="000B226D" w:rsidTr="007D46A8">
        <w:trPr>
          <w:trHeight w:val="8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7D46A8" w:rsidRPr="000B226D" w:rsidRDefault="007D46A8" w:rsidP="007D46A8">
            <w:pPr>
              <w:pStyle w:val="Brdtext"/>
              <w:spacing w:after="0"/>
              <w:rPr>
                <w:rFonts w:ascii="Arial" w:hAnsi="Arial" w:cs="Arial"/>
                <w:sz w:val="20"/>
                <w:szCs w:val="20"/>
              </w:rPr>
            </w:pPr>
            <w:r w:rsidRPr="000B226D">
              <w:rPr>
                <w:rFonts w:ascii="Arial" w:hAnsi="Arial" w:cs="Arial"/>
                <w:sz w:val="20"/>
                <w:szCs w:val="20"/>
              </w:rPr>
              <w:t>Förnybar energi</w:t>
            </w:r>
          </w:p>
        </w:tc>
        <w:tc>
          <w:tcPr>
            <w:tcW w:w="5811" w:type="dxa"/>
            <w:tcBorders>
              <w:top w:val="single" w:sz="4" w:space="0" w:color="auto"/>
              <w:right w:val="single" w:sz="4" w:space="0" w:color="auto"/>
            </w:tcBorders>
          </w:tcPr>
          <w:p w:rsidR="007D46A8" w:rsidRPr="000B226D" w:rsidRDefault="007D46A8" w:rsidP="0077230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Länsstyrelsen har under året</w:t>
            </w:r>
            <w:r w:rsidR="000B226D" w:rsidRPr="000B226D">
              <w:rPr>
                <w:rFonts w:ascii="Arial" w:hAnsi="Arial" w:cs="Arial"/>
                <w:sz w:val="20"/>
                <w:szCs w:val="20"/>
              </w:rPr>
              <w:t xml:space="preserve"> arbetat med olika insatser, bland annat fortsätter länsstyrelsen att sammankalla samverkansgruppen för Gotländskt vindbruk</w:t>
            </w:r>
            <w:r w:rsidR="00772305" w:rsidRPr="000B226D">
              <w:rPr>
                <w:rFonts w:ascii="Arial" w:hAnsi="Arial" w:cs="Arial"/>
                <w:sz w:val="20"/>
                <w:szCs w:val="20"/>
              </w:rPr>
              <w:t>, studie om effekter på fågellivet vid ett generationsskifte av vindkraftverk.</w:t>
            </w:r>
          </w:p>
        </w:tc>
        <w:tc>
          <w:tcPr>
            <w:tcW w:w="2127" w:type="dxa"/>
            <w:tcBorders>
              <w:top w:val="single" w:sz="4" w:space="0" w:color="auto"/>
              <w:right w:val="single" w:sz="4" w:space="0" w:color="auto"/>
            </w:tcBorders>
            <w:shd w:val="clear" w:color="auto" w:fill="CCFFCC"/>
          </w:tcPr>
          <w:p w:rsidR="007D46A8" w:rsidRPr="000B226D" w:rsidRDefault="007D46A8" w:rsidP="007D46A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B226D">
              <w:rPr>
                <w:rFonts w:ascii="Arial" w:hAnsi="Arial" w:cs="Arial"/>
                <w:sz w:val="20"/>
                <w:szCs w:val="20"/>
              </w:rPr>
              <w:t>Godkänd</w:t>
            </w:r>
          </w:p>
        </w:tc>
      </w:tr>
    </w:tbl>
    <w:p w:rsidR="00895CE2" w:rsidRDefault="00895CE2" w:rsidP="00895CE2">
      <w:pPr>
        <w:pStyle w:val="Brdtext"/>
        <w:rPr>
          <w:sz w:val="20"/>
          <w:szCs w:val="20"/>
        </w:rPr>
      </w:pPr>
      <w:r w:rsidRPr="00D01F07">
        <w:rPr>
          <w:sz w:val="20"/>
          <w:szCs w:val="20"/>
        </w:rPr>
        <w:t>Kommentar till tabell: I det regionala samverkansnätverket av länsstyrelser som kallas för Sydlän</w:t>
      </w:r>
      <w:r w:rsidR="000B226D">
        <w:rPr>
          <w:sz w:val="20"/>
          <w:szCs w:val="20"/>
        </w:rPr>
        <w:t>snätverket</w:t>
      </w:r>
      <w:r w:rsidRPr="00D01F07">
        <w:rPr>
          <w:sz w:val="20"/>
          <w:szCs w:val="20"/>
        </w:rPr>
        <w:t xml:space="preserve"> ingår följande länsstyrelser:</w:t>
      </w:r>
      <w:r>
        <w:rPr>
          <w:sz w:val="20"/>
          <w:szCs w:val="20"/>
        </w:rPr>
        <w:t xml:space="preserve"> Blekinge, Gotland, Halland, Jönköping, Kronoberg, Kalmar, Skåne, Västra Götaland och Östergötland.</w:t>
      </w:r>
    </w:p>
    <w:p w:rsidR="000A01FD" w:rsidRDefault="000A01FD" w:rsidP="000A01FD">
      <w:pPr>
        <w:rPr>
          <w:rFonts w:ascii="Arial" w:hAnsi="Arial" w:cs="Arial"/>
          <w:b/>
          <w:bCs/>
          <w:iCs/>
          <w:sz w:val="22"/>
          <w:szCs w:val="28"/>
        </w:rPr>
      </w:pPr>
    </w:p>
    <w:p w:rsidR="004609B0" w:rsidRDefault="004609B0" w:rsidP="004609B0">
      <w:pPr>
        <w:pStyle w:val="Rubrik3"/>
      </w:pPr>
    </w:p>
    <w:p w:rsidR="004609B0" w:rsidRDefault="004609B0">
      <w:pPr>
        <w:rPr>
          <w:rFonts w:ascii="Arial" w:hAnsi="Arial" w:cs="Arial"/>
          <w:bCs/>
          <w:i/>
          <w:sz w:val="22"/>
          <w:szCs w:val="26"/>
        </w:rPr>
      </w:pPr>
      <w:r>
        <w:br w:type="page"/>
      </w:r>
    </w:p>
    <w:p w:rsidR="00407C4D" w:rsidRDefault="000A01FD" w:rsidP="004609B0">
      <w:pPr>
        <w:pStyle w:val="Rubrik3"/>
      </w:pPr>
      <w:bookmarkStart w:id="23" w:name="_Toc414957357"/>
      <w:r>
        <w:lastRenderedPageBreak/>
        <w:t xml:space="preserve">Samlad bedömning för Länsstyrelsen </w:t>
      </w:r>
      <w:r w:rsidR="00407C4D">
        <w:t>Gotlands</w:t>
      </w:r>
      <w:r>
        <w:t xml:space="preserve"> län</w:t>
      </w:r>
      <w:bookmarkEnd w:id="23"/>
    </w:p>
    <w:p w:rsidR="00533A7A" w:rsidRDefault="00F75838" w:rsidP="00895CE2">
      <w:pPr>
        <w:pStyle w:val="Brdtext"/>
      </w:pPr>
      <w:r>
        <w:t xml:space="preserve">Länsstyrelsen har i olika konstellationer av aktörer samordnat </w:t>
      </w:r>
      <w:r w:rsidR="00C267AA">
        <w:t>länets energi- och klimatarbete, bland annat genom den årliga Energidialogen men även genom samordning och finansiering av olika insatser och åtgärder.</w:t>
      </w:r>
      <w:r w:rsidR="00C151B4">
        <w:t xml:space="preserve"> Länsstyrelsen har </w:t>
      </w:r>
      <w:r w:rsidR="004521DE">
        <w:t xml:space="preserve">även </w:t>
      </w:r>
      <w:r w:rsidR="00C151B4">
        <w:t>fortsatt arbetet med at</w:t>
      </w:r>
      <w:r w:rsidR="00407C4D">
        <w:t xml:space="preserve">t sammankalla samverkansgruppen </w:t>
      </w:r>
      <w:r w:rsidR="00C151B4">
        <w:t>för Gotländskt vindbruk</w:t>
      </w:r>
      <w:r w:rsidR="00C151B4">
        <w:rPr>
          <w:rStyle w:val="Fotnotsreferens"/>
        </w:rPr>
        <w:footnoteReference w:id="4"/>
      </w:r>
      <w:r w:rsidR="00887AB2">
        <w:t xml:space="preserve"> där problemställningar klargörs och belyses och under 2014 färdigställdes </w:t>
      </w:r>
      <w:r w:rsidR="000F376C">
        <w:t xml:space="preserve">en </w:t>
      </w:r>
      <w:r w:rsidR="003501C3">
        <w:t xml:space="preserve">omfattande </w:t>
      </w:r>
      <w:r w:rsidR="000F376C">
        <w:t xml:space="preserve">studie av effekter </w:t>
      </w:r>
      <w:r w:rsidR="00887AB2">
        <w:t>på fågellivet vid ett generationsskifte av</w:t>
      </w:r>
      <w:r w:rsidR="00741A40">
        <w:t xml:space="preserve"> vindkraftverk. Länsstyrelsen arbetar med att årligen identifiera och planera för åtgärder. Utifrån länsstyrelsens rapportering anser Energimyndigheten att det kan finns utvecklingspotential avseende prioritering av åtgärder för att </w:t>
      </w:r>
      <w:r w:rsidR="00481954">
        <w:t>än mer leda länets energi- och klimatarbete.</w:t>
      </w:r>
    </w:p>
    <w:p w:rsidR="000D5673" w:rsidRDefault="00DE27C1" w:rsidP="000D5673">
      <w:pPr>
        <w:pStyle w:val="Brdtext"/>
      </w:pPr>
      <w:r>
        <w:t>Arbetet med att integrera energi- och klimataspekter i länsstyrelsens sakområden har under året fokuserat på tillsyn och genom en utbildningsinsats som arrangerades i samarbete med</w:t>
      </w:r>
      <w:r w:rsidR="0049435B">
        <w:t xml:space="preserve"> </w:t>
      </w:r>
      <w:r w:rsidR="00533A7A">
        <w:t>E</w:t>
      </w:r>
      <w:r w:rsidR="0049435B">
        <w:t>nergimyndigheten</w:t>
      </w:r>
      <w:r>
        <w:t>. Det finns ytterligare sakområden som länsstyrelsen kan använ</w:t>
      </w:r>
      <w:r w:rsidR="00BB41E7">
        <w:t>da sig av för att få ökat</w:t>
      </w:r>
      <w:r>
        <w:t xml:space="preserve"> genomslag för energi- och klimatfrågor i sin verksamhet </w:t>
      </w:r>
      <w:r w:rsidR="000D5673">
        <w:t>och i länet</w:t>
      </w:r>
      <w:r w:rsidR="00BB41E7">
        <w:t xml:space="preserve">. Utifrån länsstyrelsens rapportering till anser Energimyndigheten att det kan finnas </w:t>
      </w:r>
      <w:r w:rsidR="000D5673">
        <w:t xml:space="preserve">utvecklingspotential för länsstyrelsen att </w:t>
      </w:r>
      <w:r w:rsidR="00BB41E7">
        <w:t>genomföra ytterligare insatser för att integrera energi- och klimatmål i länsstyrelsens olika sakområden</w:t>
      </w:r>
      <w:r w:rsidR="000D5673">
        <w:t>.</w:t>
      </w:r>
    </w:p>
    <w:p w:rsidR="00895CE2" w:rsidRDefault="00BF63E3" w:rsidP="00895CE2">
      <w:pPr>
        <w:pStyle w:val="Brdtext"/>
      </w:pPr>
      <w:r>
        <w:t xml:space="preserve">Länsstyrelsens arbete med regionala klimat- och energistrategier har utvecklats under året. </w:t>
      </w:r>
      <w:r w:rsidR="00895CE2">
        <w:t>Utifrån länsstyrelsernas inrapportering till Energimyndigheten anser Energimyndigheten att Länsstyrelsen Gotlands län</w:t>
      </w:r>
      <w:r w:rsidR="00DE27C1">
        <w:t xml:space="preserve"> till stor del</w:t>
      </w:r>
      <w:r w:rsidR="00895CE2">
        <w:t xml:space="preserve"> har uppfy</w:t>
      </w:r>
      <w:r>
        <w:t>llt sitt uppdrag men att arbetsinsatsen skulle kunna utökas inom två arbetsområden för att än mer möta upp mot regleringsbrevsuppdraget.</w:t>
      </w:r>
    </w:p>
    <w:p w:rsidR="00895CE2" w:rsidRDefault="00895CE2" w:rsidP="00407C4D">
      <w:pPr>
        <w:pStyle w:val="Brdtext"/>
      </w:pPr>
    </w:p>
    <w:p w:rsidR="00F75838" w:rsidRDefault="00F75838" w:rsidP="0049435B">
      <w:pPr>
        <w:pStyle w:val="Brdtext"/>
      </w:pPr>
    </w:p>
    <w:p w:rsidR="007E5CA7" w:rsidRDefault="007E5CA7" w:rsidP="00382816">
      <w:pPr>
        <w:pStyle w:val="Rubrik2"/>
      </w:pPr>
    </w:p>
    <w:p w:rsidR="000A754A" w:rsidRDefault="000A754A" w:rsidP="00382816">
      <w:pPr>
        <w:pStyle w:val="Rubrik2"/>
      </w:pPr>
    </w:p>
    <w:p w:rsidR="000A754A" w:rsidRDefault="000A754A" w:rsidP="00382816">
      <w:pPr>
        <w:pStyle w:val="Rubrik2"/>
      </w:pPr>
    </w:p>
    <w:p w:rsidR="000A754A" w:rsidRDefault="000A754A">
      <w:pPr>
        <w:rPr>
          <w:rFonts w:ascii="Arial" w:hAnsi="Arial" w:cs="Arial"/>
          <w:b/>
          <w:bCs/>
          <w:iCs/>
          <w:sz w:val="22"/>
          <w:szCs w:val="28"/>
        </w:rPr>
      </w:pPr>
      <w:r>
        <w:br w:type="page"/>
      </w:r>
    </w:p>
    <w:p w:rsidR="00382816" w:rsidRDefault="00541EB8" w:rsidP="00382816">
      <w:pPr>
        <w:pStyle w:val="Rubrik2"/>
      </w:pPr>
      <w:bookmarkStart w:id="24" w:name="_Toc414957358"/>
      <w:r>
        <w:lastRenderedPageBreak/>
        <w:t xml:space="preserve">Länsstyrelsen </w:t>
      </w:r>
      <w:r w:rsidR="00382816">
        <w:t>Gävleborg</w:t>
      </w:r>
      <w:bookmarkEnd w:id="24"/>
    </w:p>
    <w:p w:rsidR="000A754A" w:rsidRDefault="000A754A" w:rsidP="00193514">
      <w:pPr>
        <w:pStyle w:val="Rubrik3"/>
        <w:spacing w:before="0"/>
      </w:pPr>
    </w:p>
    <w:p w:rsidR="00193514" w:rsidRPr="00BA1267" w:rsidRDefault="00193514" w:rsidP="00193514">
      <w:pPr>
        <w:pStyle w:val="Rubrik3"/>
        <w:spacing w:before="0"/>
      </w:pPr>
      <w:bookmarkStart w:id="25" w:name="_Toc414957359"/>
      <w:r>
        <w:t>Sammanställning och bedömning</w:t>
      </w:r>
      <w:bookmarkEnd w:id="25"/>
    </w:p>
    <w:p w:rsidR="007E420D" w:rsidRDefault="007E420D" w:rsidP="007E420D">
      <w:pPr>
        <w:pStyle w:val="Brdtext"/>
        <w:spacing w:before="240"/>
        <w:rPr>
          <w:rFonts w:ascii="Arial" w:hAnsi="Arial" w:cs="Arial"/>
          <w:sz w:val="20"/>
          <w:szCs w:val="20"/>
        </w:rPr>
      </w:pPr>
      <w:r w:rsidRPr="00377A34">
        <w:rPr>
          <w:rFonts w:ascii="Arial" w:hAnsi="Arial" w:cs="Arial"/>
          <w:sz w:val="20"/>
          <w:szCs w:val="20"/>
        </w:rPr>
        <w:t xml:space="preserve">Tabell </w:t>
      </w:r>
      <w:r>
        <w:rPr>
          <w:rFonts w:ascii="Arial" w:hAnsi="Arial" w:cs="Arial"/>
          <w:sz w:val="20"/>
          <w:szCs w:val="20"/>
        </w:rPr>
        <w:t>5</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Gävleborg</w:t>
      </w:r>
    </w:p>
    <w:tbl>
      <w:tblPr>
        <w:tblStyle w:val="Enkeltabell2"/>
        <w:tblW w:w="9180" w:type="dxa"/>
        <w:tblLayout w:type="fixed"/>
        <w:tblLook w:val="04A0" w:firstRow="1" w:lastRow="0" w:firstColumn="1" w:lastColumn="0" w:noHBand="0" w:noVBand="1"/>
      </w:tblPr>
      <w:tblGrid>
        <w:gridCol w:w="1668"/>
        <w:gridCol w:w="5811"/>
        <w:gridCol w:w="1701"/>
      </w:tblGrid>
      <w:tr w:rsidR="00FE4728" w:rsidRPr="00BF0CDA" w:rsidTr="008E715E">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FE4728" w:rsidRPr="00BF0CDA" w:rsidRDefault="00FE4728" w:rsidP="008E715E">
            <w:pPr>
              <w:pStyle w:val="Brdtext"/>
              <w:spacing w:after="0"/>
              <w:rPr>
                <w:rFonts w:ascii="Arial" w:hAnsi="Arial" w:cs="Arial"/>
                <w:sz w:val="20"/>
                <w:szCs w:val="20"/>
              </w:rPr>
            </w:pPr>
            <w:r w:rsidRPr="00BF0CDA">
              <w:rPr>
                <w:rFonts w:ascii="Arial" w:hAnsi="Arial" w:cs="Arial"/>
                <w:sz w:val="20"/>
                <w:szCs w:val="20"/>
              </w:rPr>
              <w:t>Arbets-områden</w:t>
            </w:r>
          </w:p>
        </w:tc>
        <w:tc>
          <w:tcPr>
            <w:tcW w:w="5811" w:type="dxa"/>
            <w:tcBorders>
              <w:right w:val="single" w:sz="4" w:space="0" w:color="auto"/>
            </w:tcBorders>
          </w:tcPr>
          <w:p w:rsidR="00FE4728" w:rsidRPr="00BF0CDA" w:rsidRDefault="00FE4728" w:rsidP="00374DFB">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 xml:space="preserve">Länsstyrelsen </w:t>
            </w:r>
            <w:r w:rsidR="00374DFB">
              <w:rPr>
                <w:rFonts w:ascii="Arial" w:hAnsi="Arial" w:cs="Arial"/>
                <w:sz w:val="20"/>
                <w:szCs w:val="20"/>
              </w:rPr>
              <w:t>Gävleborg</w:t>
            </w:r>
            <w:r w:rsidRPr="00BF0CDA">
              <w:rPr>
                <w:rFonts w:ascii="Arial" w:hAnsi="Arial" w:cs="Arial"/>
                <w:sz w:val="20"/>
                <w:szCs w:val="20"/>
              </w:rPr>
              <w:t xml:space="preserve"> läns arbete inom respektive arbetsområde</w:t>
            </w:r>
          </w:p>
        </w:tc>
        <w:tc>
          <w:tcPr>
            <w:tcW w:w="1701" w:type="dxa"/>
            <w:tcBorders>
              <w:right w:val="single" w:sz="4" w:space="0" w:color="auto"/>
            </w:tcBorders>
          </w:tcPr>
          <w:p w:rsidR="00FE4728" w:rsidRPr="00BF0CDA" w:rsidRDefault="00FE4728" w:rsidP="008E715E">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Bedömning per arbetsområde</w:t>
            </w:r>
          </w:p>
        </w:tc>
      </w:tr>
      <w:tr w:rsidR="00FE4728" w:rsidRPr="00BF0CDA" w:rsidTr="00374DFB">
        <w:trPr>
          <w:trHeight w:val="3326"/>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FE4728" w:rsidRPr="00BF0CDA" w:rsidRDefault="00FE4728" w:rsidP="008E715E">
            <w:pPr>
              <w:pStyle w:val="Brdtext"/>
              <w:spacing w:after="0"/>
              <w:rPr>
                <w:rFonts w:ascii="Arial" w:hAnsi="Arial" w:cs="Arial"/>
                <w:sz w:val="20"/>
                <w:szCs w:val="20"/>
              </w:rPr>
            </w:pPr>
            <w:r w:rsidRPr="00BF0CDA">
              <w:rPr>
                <w:rFonts w:ascii="Arial" w:hAnsi="Arial" w:cs="Arial"/>
                <w:sz w:val="20"/>
                <w:szCs w:val="20"/>
              </w:rPr>
              <w:t>Åtgärdsplaner eller motsvarande</w:t>
            </w:r>
          </w:p>
        </w:tc>
        <w:tc>
          <w:tcPr>
            <w:tcW w:w="5811" w:type="dxa"/>
            <w:tcBorders>
              <w:top w:val="single" w:sz="12" w:space="0" w:color="000000"/>
              <w:right w:val="single" w:sz="4" w:space="0" w:color="auto"/>
            </w:tcBorders>
          </w:tcPr>
          <w:p w:rsidR="00FE4728" w:rsidRPr="00BF0CDA" w:rsidRDefault="00FE4728" w:rsidP="00FE472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Sena</w:t>
            </w:r>
            <w:r w:rsidR="00BF0CDA">
              <w:rPr>
                <w:rFonts w:ascii="Arial" w:hAnsi="Arial" w:cs="Arial"/>
                <w:sz w:val="20"/>
                <w:szCs w:val="20"/>
              </w:rPr>
              <w:t>ste strategi</w:t>
            </w:r>
            <w:r w:rsidR="00384380">
              <w:rPr>
                <w:rFonts w:ascii="Arial" w:hAnsi="Arial" w:cs="Arial"/>
                <w:sz w:val="20"/>
                <w:szCs w:val="20"/>
              </w:rPr>
              <w:t>-</w:t>
            </w:r>
            <w:r w:rsidR="00BF0CDA">
              <w:rPr>
                <w:rFonts w:ascii="Arial" w:hAnsi="Arial" w:cs="Arial"/>
                <w:sz w:val="20"/>
                <w:szCs w:val="20"/>
              </w:rPr>
              <w:t xml:space="preserve"> och åtgärdsplan för </w:t>
            </w:r>
            <w:r w:rsidR="00C51623">
              <w:rPr>
                <w:rFonts w:ascii="Arial" w:hAnsi="Arial" w:cs="Arial"/>
                <w:sz w:val="20"/>
                <w:szCs w:val="20"/>
              </w:rPr>
              <w:t>miljömålen antogs</w:t>
            </w:r>
            <w:r w:rsidR="00BF0CDA">
              <w:rPr>
                <w:rFonts w:ascii="Arial" w:hAnsi="Arial" w:cs="Arial"/>
                <w:sz w:val="20"/>
                <w:szCs w:val="20"/>
              </w:rPr>
              <w:t xml:space="preserve"> 2012. L</w:t>
            </w:r>
            <w:r w:rsidRPr="00BF0CDA">
              <w:rPr>
                <w:rFonts w:ascii="Arial" w:hAnsi="Arial" w:cs="Arial"/>
                <w:sz w:val="20"/>
                <w:szCs w:val="20"/>
              </w:rPr>
              <w:t xml:space="preserve">änsstyrelsen för diskussioner med </w:t>
            </w:r>
            <w:r w:rsidR="00BF0CDA">
              <w:rPr>
                <w:rFonts w:ascii="Arial" w:hAnsi="Arial" w:cs="Arial"/>
                <w:sz w:val="20"/>
                <w:szCs w:val="20"/>
              </w:rPr>
              <w:t>kommunala</w:t>
            </w:r>
            <w:r w:rsidRPr="00BF0CDA">
              <w:rPr>
                <w:rFonts w:ascii="Arial" w:hAnsi="Arial" w:cs="Arial"/>
                <w:sz w:val="20"/>
                <w:szCs w:val="20"/>
              </w:rPr>
              <w:t xml:space="preserve"> miljöstrateger om </w:t>
            </w:r>
            <w:r w:rsidR="00BF0CDA">
              <w:rPr>
                <w:rFonts w:ascii="Arial" w:hAnsi="Arial" w:cs="Arial"/>
                <w:sz w:val="20"/>
                <w:szCs w:val="20"/>
              </w:rPr>
              <w:t xml:space="preserve">utökad integrering av </w:t>
            </w:r>
            <w:r w:rsidRPr="00BF0CDA">
              <w:rPr>
                <w:rFonts w:ascii="Arial" w:hAnsi="Arial" w:cs="Arial"/>
                <w:sz w:val="20"/>
                <w:szCs w:val="20"/>
              </w:rPr>
              <w:t xml:space="preserve">klimat- och energimål och miljömål. Samverkan kring energi- och klimatfrågor sker löpande i olika konstellationer av aktörer, exempelvis konferenser. </w:t>
            </w:r>
          </w:p>
          <w:p w:rsidR="00FE4728" w:rsidRPr="00BF0CDA" w:rsidRDefault="00FE4728" w:rsidP="00374DF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 xml:space="preserve">Exempel på insatser och åtgärder: nätverk om hållbart resande, Electric car region, konferens för fastighetssektorn, seminarium om belysningsfrågor, </w:t>
            </w:r>
            <w:r w:rsidR="00374DFB">
              <w:rPr>
                <w:rFonts w:ascii="Arial" w:hAnsi="Arial" w:cs="Arial"/>
                <w:sz w:val="20"/>
                <w:szCs w:val="20"/>
              </w:rPr>
              <w:t xml:space="preserve">projekt om sparsam körning, </w:t>
            </w:r>
            <w:r w:rsidRPr="00BF0CDA">
              <w:rPr>
                <w:rFonts w:ascii="Arial" w:hAnsi="Arial" w:cs="Arial"/>
                <w:sz w:val="20"/>
                <w:szCs w:val="20"/>
              </w:rPr>
              <w:t>elmopedturné, inspirationsdag för lärare om hållbar utveckling, Hållbarhetsinitiativet We Change.</w:t>
            </w:r>
            <w:r w:rsidR="00374DFB">
              <w:rPr>
                <w:rFonts w:ascii="Arial" w:hAnsi="Arial" w:cs="Arial"/>
                <w:sz w:val="20"/>
                <w:szCs w:val="20"/>
              </w:rPr>
              <w:t xml:space="preserve"> </w:t>
            </w:r>
            <w:r w:rsidR="001A0009" w:rsidRPr="00BF0CDA">
              <w:rPr>
                <w:rFonts w:ascii="Arial" w:hAnsi="Arial" w:cs="Arial"/>
                <w:sz w:val="20"/>
                <w:szCs w:val="20"/>
              </w:rPr>
              <w:t>Uppföljning är inte genomförd</w:t>
            </w:r>
            <w:r w:rsidR="00374DFB">
              <w:rPr>
                <w:rFonts w:ascii="Arial" w:hAnsi="Arial" w:cs="Arial"/>
                <w:sz w:val="20"/>
                <w:szCs w:val="20"/>
              </w:rPr>
              <w:t>, a</w:t>
            </w:r>
            <w:r w:rsidR="001A0009" w:rsidRPr="00BF0CDA">
              <w:rPr>
                <w:rFonts w:ascii="Arial" w:hAnsi="Arial" w:cs="Arial"/>
                <w:sz w:val="20"/>
                <w:szCs w:val="20"/>
              </w:rPr>
              <w:t xml:space="preserve">rbetet med regionala klimat- och energistrategier </w:t>
            </w:r>
            <w:r w:rsidR="00374DFB">
              <w:rPr>
                <w:rFonts w:ascii="Arial" w:hAnsi="Arial" w:cs="Arial"/>
                <w:sz w:val="20"/>
                <w:szCs w:val="20"/>
              </w:rPr>
              <w:t>ska integreras</w:t>
            </w:r>
            <w:r w:rsidR="001A0009" w:rsidRPr="00BF0CDA">
              <w:rPr>
                <w:rFonts w:ascii="Arial" w:hAnsi="Arial" w:cs="Arial"/>
                <w:sz w:val="20"/>
                <w:szCs w:val="20"/>
              </w:rPr>
              <w:t xml:space="preserve"> i miljömålssystemet.</w:t>
            </w:r>
          </w:p>
        </w:tc>
        <w:tc>
          <w:tcPr>
            <w:tcW w:w="1701" w:type="dxa"/>
            <w:tcBorders>
              <w:top w:val="single" w:sz="12" w:space="0" w:color="000000"/>
              <w:right w:val="single" w:sz="4" w:space="0" w:color="auto"/>
            </w:tcBorders>
            <w:shd w:val="clear" w:color="auto" w:fill="FFFFCC"/>
          </w:tcPr>
          <w:p w:rsidR="00FE4728" w:rsidRPr="00BF0CDA" w:rsidRDefault="001A0009" w:rsidP="008E715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Arbete kvarstår</w:t>
            </w:r>
          </w:p>
          <w:p w:rsidR="00FE4728" w:rsidRPr="00BF0CDA" w:rsidRDefault="00FE4728" w:rsidP="008E715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FE4728" w:rsidRPr="00BF0CDA" w:rsidTr="008E715E">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FE4728" w:rsidRPr="00BF0CDA" w:rsidRDefault="00FE4728" w:rsidP="008E715E">
            <w:pPr>
              <w:pStyle w:val="Brdtext"/>
              <w:spacing w:after="0"/>
              <w:rPr>
                <w:rFonts w:ascii="Arial" w:hAnsi="Arial" w:cs="Arial"/>
                <w:sz w:val="20"/>
                <w:szCs w:val="20"/>
              </w:rPr>
            </w:pPr>
            <w:r w:rsidRPr="00BF0CDA">
              <w:rPr>
                <w:rFonts w:ascii="Arial" w:hAnsi="Arial" w:cs="Arial"/>
                <w:sz w:val="20"/>
                <w:szCs w:val="20"/>
              </w:rPr>
              <w:t>Intern samverkan</w:t>
            </w:r>
          </w:p>
        </w:tc>
        <w:tc>
          <w:tcPr>
            <w:tcW w:w="5811" w:type="dxa"/>
            <w:tcBorders>
              <w:top w:val="single" w:sz="4" w:space="0" w:color="auto"/>
              <w:right w:val="single" w:sz="4" w:space="0" w:color="auto"/>
            </w:tcBorders>
          </w:tcPr>
          <w:p w:rsidR="00FE4728" w:rsidRPr="00BF0CDA" w:rsidRDefault="005D355D" w:rsidP="00FB5B5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w:t>
            </w:r>
            <w:r w:rsidR="00FE4728" w:rsidRPr="00BF0CDA">
              <w:rPr>
                <w:rFonts w:ascii="Arial" w:hAnsi="Arial" w:cs="Arial"/>
                <w:sz w:val="20"/>
                <w:szCs w:val="20"/>
              </w:rPr>
              <w:t>ntern energigrupp med handläggare inom kulturmiljö, miljömål, landsbygd, tillväxt och miljö (tillsyn). Enhetschefer och</w:t>
            </w:r>
            <w:r w:rsidR="00FB5B57">
              <w:rPr>
                <w:rFonts w:ascii="Arial" w:hAnsi="Arial" w:cs="Arial"/>
                <w:sz w:val="20"/>
                <w:szCs w:val="20"/>
              </w:rPr>
              <w:t xml:space="preserve"> utredare</w:t>
            </w:r>
            <w:r>
              <w:rPr>
                <w:rFonts w:ascii="Arial" w:hAnsi="Arial" w:cs="Arial"/>
                <w:sz w:val="20"/>
                <w:szCs w:val="20"/>
              </w:rPr>
              <w:t xml:space="preserve"> ingår</w:t>
            </w:r>
            <w:r w:rsidR="00FB5B57">
              <w:rPr>
                <w:rFonts w:ascii="Arial" w:hAnsi="Arial" w:cs="Arial"/>
                <w:sz w:val="20"/>
                <w:szCs w:val="20"/>
              </w:rPr>
              <w:t xml:space="preserve"> i</w:t>
            </w:r>
            <w:r w:rsidR="00FE4728" w:rsidRPr="00BF0CDA">
              <w:rPr>
                <w:rFonts w:ascii="Arial" w:hAnsi="Arial" w:cs="Arial"/>
                <w:sz w:val="20"/>
                <w:szCs w:val="20"/>
              </w:rPr>
              <w:t xml:space="preserve"> styrgrupp för miljömål, energi och klimat samt klimatanpassning. </w:t>
            </w:r>
            <w:r w:rsidR="00FB5B57">
              <w:rPr>
                <w:rFonts w:ascii="Arial" w:hAnsi="Arial" w:cs="Arial"/>
                <w:sz w:val="20"/>
                <w:szCs w:val="20"/>
              </w:rPr>
              <w:t>L</w:t>
            </w:r>
            <w:r w:rsidR="00FE4728" w:rsidRPr="00BF0CDA">
              <w:rPr>
                <w:rFonts w:ascii="Arial" w:hAnsi="Arial" w:cs="Arial"/>
                <w:sz w:val="20"/>
                <w:szCs w:val="20"/>
              </w:rPr>
              <w:t xml:space="preserve">änsstyrelserna i Örebro, Värmland, Dalarna och Gävleborg </w:t>
            </w:r>
            <w:r w:rsidR="00FB5B57">
              <w:rPr>
                <w:rFonts w:ascii="Arial" w:hAnsi="Arial" w:cs="Arial"/>
                <w:sz w:val="20"/>
                <w:szCs w:val="20"/>
              </w:rPr>
              <w:t xml:space="preserve">har </w:t>
            </w:r>
            <w:r w:rsidR="00FE4728" w:rsidRPr="00BF0CDA">
              <w:rPr>
                <w:rFonts w:ascii="Arial" w:hAnsi="Arial" w:cs="Arial"/>
                <w:sz w:val="20"/>
                <w:szCs w:val="20"/>
              </w:rPr>
              <w:t>påbörjat en regional samverkan genom lync</w:t>
            </w:r>
            <w:r>
              <w:rPr>
                <w:rFonts w:ascii="Arial" w:hAnsi="Arial" w:cs="Arial"/>
                <w:sz w:val="20"/>
                <w:szCs w:val="20"/>
              </w:rPr>
              <w:t>-</w:t>
            </w:r>
            <w:r w:rsidR="00FE4728" w:rsidRPr="00BF0CDA">
              <w:rPr>
                <w:rFonts w:ascii="Arial" w:hAnsi="Arial" w:cs="Arial"/>
                <w:sz w:val="20"/>
                <w:szCs w:val="20"/>
              </w:rPr>
              <w:t xml:space="preserve">möten. Länsstyrelsen bidrar </w:t>
            </w:r>
            <w:r w:rsidR="00FB5B57">
              <w:rPr>
                <w:rFonts w:ascii="Arial" w:hAnsi="Arial" w:cs="Arial"/>
                <w:sz w:val="20"/>
                <w:szCs w:val="20"/>
              </w:rPr>
              <w:t xml:space="preserve">även </w:t>
            </w:r>
            <w:r w:rsidR="00FE4728" w:rsidRPr="00BF0CDA">
              <w:rPr>
                <w:rFonts w:ascii="Arial" w:hAnsi="Arial" w:cs="Arial"/>
                <w:sz w:val="20"/>
                <w:szCs w:val="20"/>
              </w:rPr>
              <w:t>till länsstyrelsegemensamma projekt.</w:t>
            </w:r>
          </w:p>
        </w:tc>
        <w:tc>
          <w:tcPr>
            <w:tcW w:w="1701" w:type="dxa"/>
            <w:tcBorders>
              <w:top w:val="single" w:sz="4" w:space="0" w:color="auto"/>
              <w:right w:val="single" w:sz="4" w:space="0" w:color="auto"/>
            </w:tcBorders>
            <w:shd w:val="clear" w:color="auto" w:fill="CCFFCC"/>
          </w:tcPr>
          <w:p w:rsidR="00FE4728" w:rsidRPr="00BF0CDA" w:rsidRDefault="00FE4728" w:rsidP="008E715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Godkänd</w:t>
            </w:r>
          </w:p>
          <w:p w:rsidR="00FE4728" w:rsidRPr="00BF0CDA" w:rsidRDefault="00FE4728" w:rsidP="008E715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FE4728" w:rsidRPr="00BF0CDA" w:rsidTr="008E715E">
        <w:trPr>
          <w:trHeight w:val="1683"/>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FE4728" w:rsidRPr="00BF0CDA" w:rsidRDefault="00FE4728" w:rsidP="008E715E">
            <w:pPr>
              <w:pStyle w:val="Brdtext"/>
              <w:spacing w:after="0"/>
              <w:rPr>
                <w:rFonts w:ascii="Arial" w:hAnsi="Arial" w:cs="Arial"/>
                <w:sz w:val="20"/>
                <w:szCs w:val="20"/>
              </w:rPr>
            </w:pPr>
            <w:r w:rsidRPr="00BF0CDA">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FE4728" w:rsidRPr="00BF0CDA" w:rsidRDefault="0061668D" w:rsidP="005D355D">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L</w:t>
            </w:r>
            <w:r w:rsidR="001A0009" w:rsidRPr="00BF0CDA">
              <w:rPr>
                <w:rFonts w:ascii="Arial" w:hAnsi="Arial" w:cs="Arial"/>
                <w:sz w:val="20"/>
                <w:szCs w:val="20"/>
              </w:rPr>
              <w:t>änsstyrelsen genom</w:t>
            </w:r>
            <w:r w:rsidRPr="00BF0CDA">
              <w:rPr>
                <w:rFonts w:ascii="Arial" w:hAnsi="Arial" w:cs="Arial"/>
                <w:sz w:val="20"/>
                <w:szCs w:val="20"/>
              </w:rPr>
              <w:t>för</w:t>
            </w:r>
            <w:r w:rsidR="001A0009" w:rsidRPr="00BF0CDA">
              <w:rPr>
                <w:rFonts w:ascii="Arial" w:hAnsi="Arial" w:cs="Arial"/>
                <w:sz w:val="20"/>
                <w:szCs w:val="20"/>
              </w:rPr>
              <w:t xml:space="preserve"> </w:t>
            </w:r>
            <w:r w:rsidR="005D355D">
              <w:rPr>
                <w:rFonts w:ascii="Arial" w:hAnsi="Arial" w:cs="Arial"/>
                <w:sz w:val="20"/>
                <w:szCs w:val="20"/>
              </w:rPr>
              <w:t>energi- och klimat</w:t>
            </w:r>
            <w:r w:rsidR="001A0009" w:rsidRPr="00BF0CDA">
              <w:rPr>
                <w:rFonts w:ascii="Arial" w:hAnsi="Arial" w:cs="Arial"/>
                <w:sz w:val="20"/>
                <w:szCs w:val="20"/>
              </w:rPr>
              <w:t xml:space="preserve">rådgivning till kommuner </w:t>
            </w:r>
            <w:r w:rsidR="005D355D">
              <w:rPr>
                <w:rFonts w:ascii="Arial" w:hAnsi="Arial" w:cs="Arial"/>
                <w:sz w:val="20"/>
                <w:szCs w:val="20"/>
              </w:rPr>
              <w:t>inom översiktsplanering</w:t>
            </w:r>
            <w:r w:rsidR="001A0009" w:rsidRPr="00BF0CDA">
              <w:rPr>
                <w:rFonts w:ascii="Arial" w:hAnsi="Arial" w:cs="Arial"/>
                <w:sz w:val="20"/>
                <w:szCs w:val="20"/>
              </w:rPr>
              <w:t>. Insatser görs även med LRF (Energilots 2.0) i syfte att skapa affärsmöjligheter inom förnybar energi och energieffektivisering för lantbruks- och landsbygdsföretag.</w:t>
            </w:r>
            <w:r w:rsidR="005D355D">
              <w:rPr>
                <w:rFonts w:ascii="Arial" w:hAnsi="Arial" w:cs="Arial"/>
                <w:sz w:val="20"/>
                <w:szCs w:val="20"/>
              </w:rPr>
              <w:t xml:space="preserve"> M</w:t>
            </w:r>
            <w:r w:rsidR="001A0009" w:rsidRPr="00BF0CDA">
              <w:rPr>
                <w:rFonts w:ascii="Arial" w:hAnsi="Arial" w:cs="Arial"/>
                <w:sz w:val="20"/>
                <w:szCs w:val="20"/>
              </w:rPr>
              <w:t>iljöhandläggare har genomgått utbildning om tillsyn av egenkontroll av energihushållning.</w:t>
            </w:r>
          </w:p>
        </w:tc>
        <w:tc>
          <w:tcPr>
            <w:tcW w:w="1701" w:type="dxa"/>
            <w:tcBorders>
              <w:top w:val="single" w:sz="4" w:space="0" w:color="auto"/>
              <w:right w:val="single" w:sz="4" w:space="0" w:color="auto"/>
            </w:tcBorders>
            <w:shd w:val="clear" w:color="auto" w:fill="CCFFCC"/>
          </w:tcPr>
          <w:p w:rsidR="00FE4728" w:rsidRPr="00BF0CDA" w:rsidRDefault="00FE4728" w:rsidP="008E715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Godkänd</w:t>
            </w:r>
          </w:p>
          <w:p w:rsidR="00FE4728" w:rsidRPr="00BF0CDA" w:rsidRDefault="00FE4728" w:rsidP="008E715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FE4728" w:rsidRPr="00BF0CDA" w:rsidTr="0061668D">
        <w:trPr>
          <w:trHeight w:val="1824"/>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FE4728" w:rsidRPr="00BF0CDA" w:rsidRDefault="00FE4728" w:rsidP="008E715E">
            <w:pPr>
              <w:pStyle w:val="Brdtext"/>
              <w:spacing w:after="0"/>
              <w:rPr>
                <w:rFonts w:ascii="Arial" w:hAnsi="Arial" w:cs="Arial"/>
                <w:sz w:val="20"/>
                <w:szCs w:val="20"/>
              </w:rPr>
            </w:pPr>
            <w:r w:rsidRPr="00BF0CDA">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FE4728" w:rsidRPr="00BF0CDA" w:rsidRDefault="005D355D" w:rsidP="004D05B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Samarbete med Dalarn</w:t>
            </w:r>
            <w:r w:rsidR="00374DFB">
              <w:rPr>
                <w:rFonts w:ascii="Arial" w:hAnsi="Arial" w:cs="Arial"/>
                <w:sz w:val="20"/>
                <w:szCs w:val="20"/>
              </w:rPr>
              <w:t xml:space="preserve">a </w:t>
            </w:r>
            <w:r w:rsidRPr="00BF0CDA">
              <w:rPr>
                <w:rFonts w:ascii="Arial" w:hAnsi="Arial" w:cs="Arial"/>
                <w:sz w:val="20"/>
                <w:szCs w:val="20"/>
              </w:rPr>
              <w:t xml:space="preserve">inom projektet ”Forum för energieffektivisering i näringslivet”. </w:t>
            </w:r>
            <w:r w:rsidR="00F24900">
              <w:rPr>
                <w:rFonts w:ascii="Arial" w:hAnsi="Arial" w:cs="Arial"/>
                <w:sz w:val="20"/>
                <w:szCs w:val="20"/>
              </w:rPr>
              <w:t>D</w:t>
            </w:r>
            <w:r w:rsidR="001A0009" w:rsidRPr="00BF0CDA">
              <w:rPr>
                <w:rFonts w:ascii="Arial" w:hAnsi="Arial" w:cs="Arial"/>
                <w:sz w:val="20"/>
                <w:szCs w:val="20"/>
              </w:rPr>
              <w:t xml:space="preserve">iskussioner med regionala aktörer om länets möjligheter gällande struktur- och regionalfondsprogram. </w:t>
            </w:r>
            <w:r w:rsidR="00374DFB">
              <w:rPr>
                <w:rFonts w:ascii="Arial" w:hAnsi="Arial" w:cs="Arial"/>
                <w:sz w:val="20"/>
                <w:szCs w:val="20"/>
              </w:rPr>
              <w:t>Stö</w:t>
            </w:r>
            <w:r w:rsidR="004D05BB">
              <w:rPr>
                <w:rFonts w:ascii="Arial" w:hAnsi="Arial" w:cs="Arial"/>
                <w:sz w:val="20"/>
                <w:szCs w:val="20"/>
              </w:rPr>
              <w:t>ttat</w:t>
            </w:r>
            <w:r w:rsidR="00374DFB">
              <w:rPr>
                <w:rFonts w:ascii="Arial" w:hAnsi="Arial" w:cs="Arial"/>
                <w:sz w:val="20"/>
                <w:szCs w:val="20"/>
              </w:rPr>
              <w:t xml:space="preserve"> k</w:t>
            </w:r>
            <w:r w:rsidR="00F24900">
              <w:rPr>
                <w:rFonts w:ascii="Arial" w:hAnsi="Arial" w:cs="Arial"/>
                <w:sz w:val="20"/>
                <w:szCs w:val="20"/>
              </w:rPr>
              <w:t>ommuner</w:t>
            </w:r>
            <w:r w:rsidR="00374DFB">
              <w:rPr>
                <w:rFonts w:ascii="Arial" w:hAnsi="Arial" w:cs="Arial"/>
                <w:sz w:val="20"/>
                <w:szCs w:val="20"/>
              </w:rPr>
              <w:t xml:space="preserve"> genom utbildningsinsatser (</w:t>
            </w:r>
            <w:r w:rsidR="001A0009" w:rsidRPr="00BF0CDA">
              <w:rPr>
                <w:rFonts w:ascii="Arial" w:hAnsi="Arial" w:cs="Arial"/>
                <w:sz w:val="20"/>
                <w:szCs w:val="20"/>
              </w:rPr>
              <w:t>transportområdet och tillsyn för miljöinspektörer</w:t>
            </w:r>
            <w:r w:rsidR="00374DFB">
              <w:rPr>
                <w:rFonts w:ascii="Arial" w:hAnsi="Arial" w:cs="Arial"/>
                <w:sz w:val="20"/>
                <w:szCs w:val="20"/>
              </w:rPr>
              <w:t>). P</w:t>
            </w:r>
            <w:r w:rsidR="001A0009" w:rsidRPr="00BF0CDA">
              <w:rPr>
                <w:rFonts w:ascii="Arial" w:hAnsi="Arial" w:cs="Arial"/>
                <w:sz w:val="20"/>
                <w:szCs w:val="20"/>
              </w:rPr>
              <w:t xml:space="preserve">rojektet ”Göra verklighet av kommunernas resepolicys” </w:t>
            </w:r>
            <w:r w:rsidR="00374DFB">
              <w:rPr>
                <w:rFonts w:ascii="Arial" w:hAnsi="Arial" w:cs="Arial"/>
                <w:sz w:val="20"/>
                <w:szCs w:val="20"/>
              </w:rPr>
              <w:t>där</w:t>
            </w:r>
            <w:r w:rsidR="001A0009" w:rsidRPr="00BF0CDA">
              <w:rPr>
                <w:rFonts w:ascii="Arial" w:hAnsi="Arial" w:cs="Arial"/>
                <w:sz w:val="20"/>
                <w:szCs w:val="20"/>
              </w:rPr>
              <w:t xml:space="preserve"> kommunerna fått stöd att öka användning av resfria möten.</w:t>
            </w:r>
          </w:p>
        </w:tc>
        <w:tc>
          <w:tcPr>
            <w:tcW w:w="1701" w:type="dxa"/>
            <w:tcBorders>
              <w:top w:val="single" w:sz="4" w:space="0" w:color="auto"/>
              <w:right w:val="single" w:sz="4" w:space="0" w:color="auto"/>
            </w:tcBorders>
            <w:shd w:val="clear" w:color="auto" w:fill="CCFFCC"/>
          </w:tcPr>
          <w:p w:rsidR="00FE4728" w:rsidRPr="00BF0CDA" w:rsidRDefault="00FE4728" w:rsidP="008E715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Godkänd</w:t>
            </w:r>
          </w:p>
        </w:tc>
      </w:tr>
      <w:tr w:rsidR="00FE4728" w:rsidRPr="00BF0CDA" w:rsidTr="00374DFB">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FE4728" w:rsidRPr="00BF0CDA" w:rsidRDefault="00FE4728" w:rsidP="008E715E">
            <w:pPr>
              <w:pStyle w:val="Brdtext"/>
              <w:spacing w:after="0"/>
              <w:rPr>
                <w:rFonts w:ascii="Arial" w:hAnsi="Arial" w:cs="Arial"/>
                <w:sz w:val="20"/>
                <w:szCs w:val="20"/>
              </w:rPr>
            </w:pPr>
            <w:r w:rsidRPr="00BF0CDA">
              <w:rPr>
                <w:rFonts w:ascii="Arial" w:hAnsi="Arial" w:cs="Arial"/>
                <w:sz w:val="20"/>
                <w:szCs w:val="20"/>
              </w:rPr>
              <w:t>Förnybar energi</w:t>
            </w:r>
          </w:p>
        </w:tc>
        <w:tc>
          <w:tcPr>
            <w:tcW w:w="5811" w:type="dxa"/>
            <w:tcBorders>
              <w:top w:val="single" w:sz="4" w:space="0" w:color="auto"/>
              <w:right w:val="single" w:sz="4" w:space="0" w:color="auto"/>
            </w:tcBorders>
          </w:tcPr>
          <w:p w:rsidR="00FE4728" w:rsidRPr="00BF0CDA" w:rsidRDefault="00FB5B57" w:rsidP="00FB5B5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K</w:t>
            </w:r>
            <w:r w:rsidR="0061668D" w:rsidRPr="00BF0CDA">
              <w:rPr>
                <w:rFonts w:ascii="Arial" w:hAnsi="Arial" w:cs="Arial"/>
                <w:sz w:val="20"/>
                <w:szCs w:val="20"/>
              </w:rPr>
              <w:t xml:space="preserve">ontinuerligt stöd till kommuner avseende vindkraft. </w:t>
            </w:r>
            <w:r>
              <w:rPr>
                <w:rFonts w:ascii="Arial" w:hAnsi="Arial" w:cs="Arial"/>
                <w:sz w:val="20"/>
                <w:szCs w:val="20"/>
              </w:rPr>
              <w:t>G</w:t>
            </w:r>
            <w:r w:rsidR="0061668D" w:rsidRPr="00BF0CDA">
              <w:rPr>
                <w:rFonts w:ascii="Arial" w:hAnsi="Arial" w:cs="Arial"/>
                <w:sz w:val="20"/>
                <w:szCs w:val="20"/>
              </w:rPr>
              <w:t>enomfört l</w:t>
            </w:r>
            <w:r w:rsidR="00FE4728" w:rsidRPr="00BF0CDA">
              <w:rPr>
                <w:rFonts w:ascii="Arial" w:hAnsi="Arial" w:cs="Arial"/>
                <w:sz w:val="20"/>
                <w:szCs w:val="20"/>
              </w:rPr>
              <w:t>andskapsanalys och en regional GIS-analys för att synliggöra vindkraftsfrågan regionalt</w:t>
            </w:r>
            <w:r w:rsidR="0061668D" w:rsidRPr="00BF0CDA">
              <w:rPr>
                <w:rFonts w:ascii="Arial" w:hAnsi="Arial" w:cs="Arial"/>
                <w:sz w:val="20"/>
                <w:szCs w:val="20"/>
              </w:rPr>
              <w:t xml:space="preserve"> (projektet Vindbruk i samspel) samt arbetat med solcellsprojekt.</w:t>
            </w:r>
          </w:p>
        </w:tc>
        <w:tc>
          <w:tcPr>
            <w:tcW w:w="1701" w:type="dxa"/>
            <w:tcBorders>
              <w:top w:val="single" w:sz="4" w:space="0" w:color="auto"/>
              <w:right w:val="single" w:sz="4" w:space="0" w:color="auto"/>
            </w:tcBorders>
            <w:shd w:val="clear" w:color="auto" w:fill="CCFFCC"/>
          </w:tcPr>
          <w:p w:rsidR="00FE4728" w:rsidRPr="00BF0CDA" w:rsidRDefault="00FE4728" w:rsidP="008E715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F0CDA">
              <w:rPr>
                <w:rFonts w:ascii="Arial" w:hAnsi="Arial" w:cs="Arial"/>
                <w:sz w:val="20"/>
                <w:szCs w:val="20"/>
              </w:rPr>
              <w:t>Godkänd</w:t>
            </w:r>
          </w:p>
        </w:tc>
      </w:tr>
    </w:tbl>
    <w:p w:rsidR="00FE4728" w:rsidRDefault="00FE4728" w:rsidP="00FE4728">
      <w:pPr>
        <w:rPr>
          <w:rFonts w:ascii="Arial" w:hAnsi="Arial" w:cs="Arial"/>
          <w:sz w:val="20"/>
          <w:szCs w:val="20"/>
        </w:rPr>
      </w:pPr>
    </w:p>
    <w:p w:rsidR="007E420D" w:rsidRDefault="007E420D" w:rsidP="007E420D">
      <w:pPr>
        <w:pStyle w:val="Rubrik3"/>
      </w:pPr>
      <w:bookmarkStart w:id="26" w:name="_Toc414957360"/>
      <w:r>
        <w:lastRenderedPageBreak/>
        <w:t xml:space="preserve">Samlad bedömning för Länsstyrelsen </w:t>
      </w:r>
      <w:r w:rsidR="0088625B">
        <w:t>Gävleborg</w:t>
      </w:r>
      <w:bookmarkEnd w:id="26"/>
    </w:p>
    <w:p w:rsidR="005D355D" w:rsidRDefault="009C67E4" w:rsidP="00374DFB">
      <w:pPr>
        <w:pStyle w:val="Brdtext"/>
      </w:pPr>
      <w:r>
        <w:t xml:space="preserve">Länsstyrelsen arbetar för att integrera klimat- och energistrategin i </w:t>
      </w:r>
      <w:r w:rsidR="00374DFB">
        <w:t xml:space="preserve">miljömålssystemet och fokuserar allt mer på åtgärdsarbetet. </w:t>
      </w:r>
      <w:r>
        <w:t>Länsstyrelsen deltar i olika sammanhang för att bely</w:t>
      </w:r>
      <w:r w:rsidR="00374DFB">
        <w:t>sa energi- och klimatfrågorna. Under året har länsstyrelsen bland annat</w:t>
      </w:r>
      <w:r>
        <w:t xml:space="preserve"> påbörjat en diskussion med Region Gävleborg och Högskolan i</w:t>
      </w:r>
      <w:r w:rsidR="004D05BB">
        <w:t xml:space="preserve"> Gävle om att gemensamt ansöka </w:t>
      </w:r>
      <w:r>
        <w:t xml:space="preserve">om att i samverkan agera som en regional nod inom ramen för </w:t>
      </w:r>
      <w:r w:rsidR="00374DFB">
        <w:t>regionalfondsarbetet.</w:t>
      </w:r>
      <w:r w:rsidR="003614C4">
        <w:t xml:space="preserve"> </w:t>
      </w:r>
      <w:r w:rsidR="004D05BB">
        <w:t xml:space="preserve">Utifrån länsstyrelsens rapportering anser Energimyndigheten att det kan finnas utvecklingspotential avseende uppföljning av insatser och åtgärder </w:t>
      </w:r>
      <w:r w:rsidR="003614C4">
        <w:t xml:space="preserve">då </w:t>
      </w:r>
      <w:r w:rsidR="004D05BB">
        <w:t xml:space="preserve">länsstyrelsen anger att </w:t>
      </w:r>
      <w:r w:rsidR="003614C4">
        <w:t xml:space="preserve">det inom ramen för uppdraget inte har skett uppföljning av </w:t>
      </w:r>
      <w:r w:rsidR="004D05BB">
        <w:t>den regionala klimat- och energi</w:t>
      </w:r>
      <w:r w:rsidR="003614C4">
        <w:t xml:space="preserve">strategi eller </w:t>
      </w:r>
      <w:r w:rsidR="004D05BB">
        <w:t xml:space="preserve">av </w:t>
      </w:r>
      <w:r w:rsidR="003614C4">
        <w:t>insatser och åtgärder.</w:t>
      </w:r>
    </w:p>
    <w:p w:rsidR="001B43BA" w:rsidRDefault="007E420D" w:rsidP="001B43BA">
      <w:pPr>
        <w:pStyle w:val="Brdtext"/>
      </w:pPr>
      <w:r>
        <w:t xml:space="preserve">Länsstyrelsen </w:t>
      </w:r>
      <w:r w:rsidR="001B43BA">
        <w:t xml:space="preserve">arbetar vidare med att stärka energi- och klimatarbetet bland annat genom en intern samverkansgrupp och </w:t>
      </w:r>
      <w:r>
        <w:t>har under året</w:t>
      </w:r>
      <w:r w:rsidR="001B43BA">
        <w:t xml:space="preserve"> även startat upp ett regionalt samarbete med andra länsstyrelser</w:t>
      </w:r>
      <w:r>
        <w:t>.</w:t>
      </w:r>
      <w:r w:rsidR="00A419F3">
        <w:t xml:space="preserve"> </w:t>
      </w:r>
    </w:p>
    <w:p w:rsidR="00D053C1" w:rsidRPr="00193514" w:rsidRDefault="001B43BA" w:rsidP="00D053C1">
      <w:pPr>
        <w:pStyle w:val="Brdtext"/>
      </w:pPr>
      <w:r>
        <w:t>Länsstyrelsens arbete med regionala klimat- och en</w:t>
      </w:r>
      <w:r w:rsidR="008F787B">
        <w:t>ergistrategier har utvecklats</w:t>
      </w:r>
      <w:r>
        <w:t xml:space="preserve"> under året. </w:t>
      </w:r>
      <w:r w:rsidR="007E420D">
        <w:t xml:space="preserve">Utifrån länsstyrelsernas inrapportering till Energimyndigheten anser Energimyndigheten att Länsstyrelsen </w:t>
      </w:r>
      <w:r w:rsidR="00EE43DE">
        <w:t>Gävleborg</w:t>
      </w:r>
      <w:r w:rsidR="007E420D">
        <w:t xml:space="preserve"> län </w:t>
      </w:r>
      <w:r>
        <w:t xml:space="preserve">till stor del </w:t>
      </w:r>
      <w:r w:rsidR="004D05BB">
        <w:t xml:space="preserve">har uppfyllt sitt uppdrag </w:t>
      </w:r>
      <w:r w:rsidR="00EE7FE3">
        <w:t>men att arbetsinsatsen skulle kunna utökas inom ett arbetsområde för att än mer möta upp mot regleringsbrevsuppdraget.</w:t>
      </w:r>
    </w:p>
    <w:p w:rsidR="00FF1689" w:rsidRDefault="00FF1689">
      <w:pPr>
        <w:rPr>
          <w:rFonts w:ascii="Arial" w:hAnsi="Arial" w:cs="Arial"/>
          <w:b/>
          <w:bCs/>
          <w:iCs/>
          <w:sz w:val="22"/>
          <w:szCs w:val="28"/>
        </w:rPr>
      </w:pPr>
      <w:r>
        <w:br w:type="page"/>
      </w:r>
    </w:p>
    <w:p w:rsidR="00382816" w:rsidRDefault="00541EB8" w:rsidP="00382816">
      <w:pPr>
        <w:pStyle w:val="Rubrik2"/>
      </w:pPr>
      <w:bookmarkStart w:id="27" w:name="_Toc414957361"/>
      <w:r>
        <w:lastRenderedPageBreak/>
        <w:t xml:space="preserve">Länsstyrelsen </w:t>
      </w:r>
      <w:r w:rsidR="00382816">
        <w:t>Halland</w:t>
      </w:r>
      <w:r>
        <w:t>s län</w:t>
      </w:r>
      <w:bookmarkEnd w:id="27"/>
    </w:p>
    <w:p w:rsidR="00FF1689" w:rsidRDefault="00FF1689" w:rsidP="00193514">
      <w:pPr>
        <w:pStyle w:val="Rubrik3"/>
        <w:spacing w:before="0"/>
      </w:pPr>
    </w:p>
    <w:p w:rsidR="00193514" w:rsidRPr="00BA1267" w:rsidRDefault="00193514" w:rsidP="00193514">
      <w:pPr>
        <w:pStyle w:val="Rubrik3"/>
        <w:spacing w:before="0"/>
      </w:pPr>
      <w:bookmarkStart w:id="28" w:name="_Toc414957362"/>
      <w:r>
        <w:t>Sammanställning och bedömning</w:t>
      </w:r>
      <w:bookmarkEnd w:id="28"/>
    </w:p>
    <w:p w:rsidR="00131004" w:rsidRDefault="00FF1689" w:rsidP="00FF1689">
      <w:pPr>
        <w:pStyle w:val="Brdtext"/>
        <w:spacing w:before="240"/>
        <w:rPr>
          <w:rFonts w:ascii="Arial" w:hAnsi="Arial" w:cs="Arial"/>
          <w:sz w:val="20"/>
          <w:szCs w:val="20"/>
        </w:rPr>
      </w:pPr>
      <w:r w:rsidRPr="00377A34">
        <w:rPr>
          <w:rFonts w:ascii="Arial" w:hAnsi="Arial" w:cs="Arial"/>
          <w:sz w:val="20"/>
          <w:szCs w:val="20"/>
        </w:rPr>
        <w:t xml:space="preserve">Tabell </w:t>
      </w:r>
      <w:r w:rsidR="00CE289D">
        <w:rPr>
          <w:rFonts w:ascii="Arial" w:hAnsi="Arial" w:cs="Arial"/>
          <w:sz w:val="20"/>
          <w:szCs w:val="20"/>
        </w:rPr>
        <w:t>6</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Hallands län</w:t>
      </w:r>
    </w:p>
    <w:tbl>
      <w:tblPr>
        <w:tblStyle w:val="Enkeltabell2"/>
        <w:tblW w:w="9180" w:type="dxa"/>
        <w:tblLayout w:type="fixed"/>
        <w:tblLook w:val="04A0" w:firstRow="1" w:lastRow="0" w:firstColumn="1" w:lastColumn="0" w:noHBand="0" w:noVBand="1"/>
      </w:tblPr>
      <w:tblGrid>
        <w:gridCol w:w="1668"/>
        <w:gridCol w:w="5811"/>
        <w:gridCol w:w="1701"/>
      </w:tblGrid>
      <w:tr w:rsidR="00131004" w:rsidRPr="0076629B" w:rsidTr="001428AA">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131004" w:rsidRPr="0076629B" w:rsidRDefault="00131004" w:rsidP="001428AA">
            <w:pPr>
              <w:pStyle w:val="Brdtext"/>
              <w:spacing w:after="0"/>
              <w:rPr>
                <w:rFonts w:ascii="Arial" w:hAnsi="Arial" w:cs="Arial"/>
                <w:sz w:val="20"/>
                <w:szCs w:val="20"/>
              </w:rPr>
            </w:pPr>
            <w:r w:rsidRPr="0076629B">
              <w:rPr>
                <w:rFonts w:ascii="Arial" w:hAnsi="Arial" w:cs="Arial"/>
                <w:sz w:val="20"/>
                <w:szCs w:val="20"/>
              </w:rPr>
              <w:t>Arbets-områden</w:t>
            </w:r>
          </w:p>
        </w:tc>
        <w:tc>
          <w:tcPr>
            <w:tcW w:w="5811" w:type="dxa"/>
            <w:tcBorders>
              <w:right w:val="single" w:sz="4" w:space="0" w:color="auto"/>
            </w:tcBorders>
          </w:tcPr>
          <w:p w:rsidR="00131004" w:rsidRPr="0076629B" w:rsidRDefault="00131004" w:rsidP="00131004">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6629B">
              <w:rPr>
                <w:rFonts w:ascii="Arial" w:hAnsi="Arial" w:cs="Arial"/>
                <w:sz w:val="20"/>
                <w:szCs w:val="20"/>
              </w:rPr>
              <w:t>Länsstyrelsen Hallands läns arbete inom respektive arbetsområde</w:t>
            </w:r>
          </w:p>
        </w:tc>
        <w:tc>
          <w:tcPr>
            <w:tcW w:w="1701" w:type="dxa"/>
            <w:tcBorders>
              <w:right w:val="single" w:sz="4" w:space="0" w:color="auto"/>
            </w:tcBorders>
          </w:tcPr>
          <w:p w:rsidR="00131004" w:rsidRPr="0076629B" w:rsidRDefault="00131004" w:rsidP="001428AA">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76629B">
              <w:rPr>
                <w:rFonts w:ascii="Arial" w:hAnsi="Arial" w:cs="Arial"/>
                <w:sz w:val="20"/>
                <w:szCs w:val="20"/>
              </w:rPr>
              <w:t>Bedömning per arbetsområde</w:t>
            </w:r>
          </w:p>
        </w:tc>
      </w:tr>
      <w:tr w:rsidR="00131004" w:rsidRPr="0076629B" w:rsidTr="00837471">
        <w:trPr>
          <w:trHeight w:val="3468"/>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131004" w:rsidRPr="0076629B" w:rsidRDefault="00131004" w:rsidP="001428AA">
            <w:pPr>
              <w:pStyle w:val="Brdtext"/>
              <w:spacing w:after="0"/>
              <w:rPr>
                <w:rFonts w:ascii="Arial" w:hAnsi="Arial" w:cs="Arial"/>
                <w:sz w:val="20"/>
                <w:szCs w:val="20"/>
              </w:rPr>
            </w:pPr>
            <w:r w:rsidRPr="0076629B">
              <w:rPr>
                <w:rFonts w:ascii="Arial" w:hAnsi="Arial" w:cs="Arial"/>
                <w:sz w:val="20"/>
                <w:szCs w:val="20"/>
              </w:rPr>
              <w:t>Åtgärdsplaner eller motsvarande</w:t>
            </w:r>
          </w:p>
        </w:tc>
        <w:tc>
          <w:tcPr>
            <w:tcW w:w="5811" w:type="dxa"/>
            <w:tcBorders>
              <w:top w:val="single" w:sz="12" w:space="0" w:color="000000"/>
              <w:right w:val="single" w:sz="4" w:space="0" w:color="auto"/>
            </w:tcBorders>
          </w:tcPr>
          <w:p w:rsidR="00131004" w:rsidRPr="0076629B" w:rsidRDefault="00131004" w:rsidP="00384380">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6629B">
              <w:rPr>
                <w:rFonts w:ascii="Arial" w:hAnsi="Arial" w:cs="Arial"/>
                <w:sz w:val="20"/>
                <w:szCs w:val="20"/>
              </w:rPr>
              <w:t>Strategi antogs 2010</w:t>
            </w:r>
            <w:r w:rsidR="00C51623">
              <w:rPr>
                <w:rFonts w:ascii="Arial" w:hAnsi="Arial" w:cs="Arial"/>
                <w:sz w:val="20"/>
                <w:szCs w:val="20"/>
              </w:rPr>
              <w:t xml:space="preserve"> och är b</w:t>
            </w:r>
            <w:r w:rsidRPr="0076629B">
              <w:rPr>
                <w:rFonts w:ascii="Arial" w:hAnsi="Arial" w:cs="Arial"/>
                <w:sz w:val="20"/>
                <w:szCs w:val="20"/>
              </w:rPr>
              <w:t>eslutad av länsledningen. Åtgärdsplan antogs 2010 och uppdaterades 2012. Under 2014 har länsstyrelsen prioriterat åtgä</w:t>
            </w:r>
            <w:r w:rsidR="00C51623">
              <w:rPr>
                <w:rFonts w:ascii="Arial" w:hAnsi="Arial" w:cs="Arial"/>
                <w:sz w:val="20"/>
                <w:szCs w:val="20"/>
              </w:rPr>
              <w:t>rdsarbete inom transportområdet</w:t>
            </w:r>
            <w:r w:rsidRPr="0076629B">
              <w:rPr>
                <w:rFonts w:ascii="Arial" w:hAnsi="Arial" w:cs="Arial"/>
                <w:sz w:val="20"/>
                <w:szCs w:val="20"/>
              </w:rPr>
              <w:t>.</w:t>
            </w:r>
            <w:r w:rsidR="0076629B">
              <w:rPr>
                <w:rFonts w:ascii="Arial" w:hAnsi="Arial" w:cs="Arial"/>
                <w:sz w:val="20"/>
                <w:szCs w:val="20"/>
              </w:rPr>
              <w:t xml:space="preserve"> </w:t>
            </w:r>
            <w:r w:rsidRPr="0076629B">
              <w:rPr>
                <w:rFonts w:ascii="Arial" w:hAnsi="Arial" w:cs="Arial"/>
                <w:sz w:val="20"/>
                <w:szCs w:val="20"/>
              </w:rPr>
              <w:t>Exempel på insatser och åtgärder: vätgasseminarium, utbildning i ledningssystem för hållbar utveckling i politiskt styrda orga</w:t>
            </w:r>
            <w:r w:rsidR="0076629B">
              <w:rPr>
                <w:rFonts w:ascii="Arial" w:hAnsi="Arial" w:cs="Arial"/>
                <w:sz w:val="20"/>
                <w:szCs w:val="20"/>
              </w:rPr>
              <w:t>nisationer, Electric Car Rally</w:t>
            </w:r>
            <w:r w:rsidRPr="0076629B">
              <w:rPr>
                <w:rFonts w:ascii="Arial" w:hAnsi="Arial" w:cs="Arial"/>
                <w:sz w:val="20"/>
                <w:szCs w:val="20"/>
              </w:rPr>
              <w:t>, åtgärdsfokuserad workshop om</w:t>
            </w:r>
            <w:r w:rsidR="0076629B">
              <w:rPr>
                <w:rFonts w:ascii="Arial" w:hAnsi="Arial" w:cs="Arial"/>
                <w:sz w:val="20"/>
                <w:szCs w:val="20"/>
              </w:rPr>
              <w:t xml:space="preserve"> fossiloberoende fordonsflotta</w:t>
            </w:r>
            <w:r w:rsidRPr="0076629B">
              <w:rPr>
                <w:rFonts w:ascii="Arial" w:hAnsi="Arial" w:cs="Arial"/>
                <w:sz w:val="20"/>
                <w:szCs w:val="20"/>
              </w:rPr>
              <w:t>, seminarieserie Klok konsument, Miljöforum Halland, Projekt Klimatgaser i Halland, Miljömålskonferens, Utlysning av klimatmiljon. Uppföljning är genomförd för flera insatsområden och ”Energiläget i Halland” togs fram under året (tas fram vartannat år).</w:t>
            </w:r>
          </w:p>
        </w:tc>
        <w:tc>
          <w:tcPr>
            <w:tcW w:w="1701" w:type="dxa"/>
            <w:tcBorders>
              <w:top w:val="single" w:sz="12" w:space="0" w:color="000000"/>
              <w:right w:val="single" w:sz="4" w:space="0" w:color="auto"/>
            </w:tcBorders>
            <w:shd w:val="clear" w:color="auto" w:fill="CCFFCC"/>
          </w:tcPr>
          <w:p w:rsidR="00131004" w:rsidRPr="0076629B" w:rsidRDefault="00837471"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131004" w:rsidRPr="0076629B" w:rsidRDefault="0013100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31004" w:rsidRPr="0076629B" w:rsidTr="001428AA">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131004" w:rsidRPr="0076629B" w:rsidRDefault="00131004" w:rsidP="001428AA">
            <w:pPr>
              <w:pStyle w:val="Brdtext"/>
              <w:spacing w:after="0"/>
              <w:rPr>
                <w:rFonts w:ascii="Arial" w:hAnsi="Arial" w:cs="Arial"/>
                <w:sz w:val="20"/>
                <w:szCs w:val="20"/>
              </w:rPr>
            </w:pPr>
            <w:r w:rsidRPr="0076629B">
              <w:rPr>
                <w:rFonts w:ascii="Arial" w:hAnsi="Arial" w:cs="Arial"/>
                <w:sz w:val="20"/>
                <w:szCs w:val="20"/>
              </w:rPr>
              <w:t>Intern samverkan</w:t>
            </w:r>
          </w:p>
        </w:tc>
        <w:tc>
          <w:tcPr>
            <w:tcW w:w="5811" w:type="dxa"/>
            <w:tcBorders>
              <w:top w:val="single" w:sz="4" w:space="0" w:color="auto"/>
              <w:right w:val="single" w:sz="4" w:space="0" w:color="auto"/>
            </w:tcBorders>
          </w:tcPr>
          <w:p w:rsidR="00131004" w:rsidRPr="0076629B" w:rsidRDefault="000D0FD9" w:rsidP="0076629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6629B">
              <w:rPr>
                <w:rFonts w:ascii="Arial" w:hAnsi="Arial" w:cs="Arial"/>
                <w:sz w:val="20"/>
                <w:szCs w:val="20"/>
              </w:rPr>
              <w:t>R</w:t>
            </w:r>
            <w:r w:rsidR="0076629B">
              <w:rPr>
                <w:rFonts w:ascii="Arial" w:hAnsi="Arial" w:cs="Arial"/>
                <w:sz w:val="20"/>
                <w:szCs w:val="20"/>
              </w:rPr>
              <w:t xml:space="preserve">eferensgrupp där </w:t>
            </w:r>
            <w:r w:rsidR="00131004" w:rsidRPr="0076629B">
              <w:rPr>
                <w:rFonts w:ascii="Arial" w:hAnsi="Arial" w:cs="Arial"/>
                <w:sz w:val="20"/>
                <w:szCs w:val="20"/>
              </w:rPr>
              <w:t>chefer från samhällsbyggnads-,</w:t>
            </w:r>
            <w:r w:rsidR="0076629B">
              <w:rPr>
                <w:rFonts w:ascii="Arial" w:hAnsi="Arial" w:cs="Arial"/>
                <w:sz w:val="20"/>
                <w:szCs w:val="20"/>
              </w:rPr>
              <w:t xml:space="preserve"> miljövårds-, landsbygdsenheten, </w:t>
            </w:r>
            <w:r w:rsidR="00131004" w:rsidRPr="0076629B">
              <w:rPr>
                <w:rFonts w:ascii="Arial" w:hAnsi="Arial" w:cs="Arial"/>
                <w:sz w:val="20"/>
                <w:szCs w:val="20"/>
              </w:rPr>
              <w:t xml:space="preserve">enheten för naturvård och miljöövervakning </w:t>
            </w:r>
            <w:r w:rsidR="0076629B">
              <w:rPr>
                <w:rFonts w:ascii="Arial" w:hAnsi="Arial" w:cs="Arial"/>
                <w:sz w:val="20"/>
                <w:szCs w:val="20"/>
              </w:rPr>
              <w:t>diskuterar</w:t>
            </w:r>
            <w:r w:rsidR="00131004" w:rsidRPr="0076629B">
              <w:rPr>
                <w:rFonts w:ascii="Arial" w:hAnsi="Arial" w:cs="Arial"/>
                <w:sz w:val="20"/>
                <w:szCs w:val="20"/>
              </w:rPr>
              <w:t xml:space="preserve"> hur ordinarie verksamhe</w:t>
            </w:r>
            <w:r w:rsidRPr="0076629B">
              <w:rPr>
                <w:rFonts w:ascii="Arial" w:hAnsi="Arial" w:cs="Arial"/>
                <w:sz w:val="20"/>
                <w:szCs w:val="20"/>
              </w:rPr>
              <w:t>t</w:t>
            </w:r>
            <w:r w:rsidR="00131004" w:rsidRPr="0076629B">
              <w:rPr>
                <w:rFonts w:ascii="Arial" w:hAnsi="Arial" w:cs="Arial"/>
                <w:sz w:val="20"/>
                <w:szCs w:val="20"/>
              </w:rPr>
              <w:t xml:space="preserve"> kan utvecklas till att genomföra mer en</w:t>
            </w:r>
            <w:r w:rsidR="0076629B">
              <w:rPr>
                <w:rFonts w:ascii="Arial" w:hAnsi="Arial" w:cs="Arial"/>
                <w:sz w:val="20"/>
                <w:szCs w:val="20"/>
              </w:rPr>
              <w:t>ergi- och klimatåtgärder. S</w:t>
            </w:r>
            <w:r w:rsidR="00131004" w:rsidRPr="0076629B">
              <w:rPr>
                <w:rFonts w:ascii="Arial" w:hAnsi="Arial" w:cs="Arial"/>
                <w:sz w:val="20"/>
                <w:szCs w:val="20"/>
              </w:rPr>
              <w:t>amverkan med andra</w:t>
            </w:r>
            <w:r w:rsidR="0076629B">
              <w:rPr>
                <w:rFonts w:ascii="Arial" w:hAnsi="Arial" w:cs="Arial"/>
                <w:sz w:val="20"/>
                <w:szCs w:val="20"/>
              </w:rPr>
              <w:t xml:space="preserve"> länsstyrelser </w:t>
            </w:r>
            <w:r w:rsidR="00131004" w:rsidRPr="0076629B">
              <w:rPr>
                <w:rFonts w:ascii="Arial" w:hAnsi="Arial" w:cs="Arial"/>
                <w:sz w:val="20"/>
                <w:szCs w:val="20"/>
              </w:rPr>
              <w:t xml:space="preserve">genom deltagande på regionala (Sydlänen) och nationella nätverksträffar. </w:t>
            </w:r>
          </w:p>
        </w:tc>
        <w:tc>
          <w:tcPr>
            <w:tcW w:w="1701" w:type="dxa"/>
            <w:tcBorders>
              <w:top w:val="single" w:sz="4" w:space="0" w:color="auto"/>
              <w:right w:val="single" w:sz="4" w:space="0" w:color="auto"/>
            </w:tcBorders>
            <w:shd w:val="clear" w:color="auto" w:fill="CCFFCC"/>
          </w:tcPr>
          <w:p w:rsidR="00131004" w:rsidRPr="0076629B" w:rsidRDefault="0013100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6629B">
              <w:rPr>
                <w:rFonts w:ascii="Arial" w:hAnsi="Arial" w:cs="Arial"/>
                <w:sz w:val="20"/>
                <w:szCs w:val="20"/>
              </w:rPr>
              <w:t>Godkänd</w:t>
            </w:r>
          </w:p>
          <w:p w:rsidR="00131004" w:rsidRPr="0076629B" w:rsidRDefault="0013100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31004" w:rsidRPr="0076629B" w:rsidTr="001428AA">
        <w:trPr>
          <w:trHeight w:val="1683"/>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131004" w:rsidRPr="0076629B" w:rsidRDefault="00131004" w:rsidP="001428AA">
            <w:pPr>
              <w:pStyle w:val="Brdtext"/>
              <w:spacing w:after="0"/>
              <w:rPr>
                <w:rFonts w:ascii="Arial" w:hAnsi="Arial" w:cs="Arial"/>
                <w:sz w:val="20"/>
                <w:szCs w:val="20"/>
              </w:rPr>
            </w:pPr>
            <w:r w:rsidRPr="0076629B">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131004" w:rsidRPr="0076629B" w:rsidRDefault="006669A4" w:rsidP="0076629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Anordnat m</w:t>
            </w:r>
            <w:r w:rsidR="0076629B">
              <w:rPr>
                <w:rFonts w:ascii="Arial" w:hAnsi="Arial" w:cs="Arial"/>
                <w:sz w:val="20"/>
                <w:szCs w:val="20"/>
              </w:rPr>
              <w:t xml:space="preserve">öten </w:t>
            </w:r>
            <w:r w:rsidR="00131004" w:rsidRPr="0076629B">
              <w:rPr>
                <w:rFonts w:ascii="Arial" w:hAnsi="Arial" w:cs="Arial"/>
                <w:sz w:val="20"/>
                <w:szCs w:val="20"/>
              </w:rPr>
              <w:t xml:space="preserve">för länets planerare om klimatsmart planering. </w:t>
            </w:r>
            <w:r>
              <w:rPr>
                <w:rFonts w:ascii="Arial" w:hAnsi="Arial" w:cs="Arial"/>
                <w:sz w:val="20"/>
                <w:szCs w:val="20"/>
              </w:rPr>
              <w:t>Haft d</w:t>
            </w:r>
            <w:r w:rsidR="00131004" w:rsidRPr="0076629B">
              <w:rPr>
                <w:rFonts w:ascii="Arial" w:hAnsi="Arial" w:cs="Arial"/>
                <w:sz w:val="20"/>
                <w:szCs w:val="20"/>
              </w:rPr>
              <w:t>isku</w:t>
            </w:r>
            <w:r w:rsidR="0076629B">
              <w:rPr>
                <w:rFonts w:ascii="Arial" w:hAnsi="Arial" w:cs="Arial"/>
                <w:sz w:val="20"/>
                <w:szCs w:val="20"/>
              </w:rPr>
              <w:t xml:space="preserve">ssion om </w:t>
            </w:r>
            <w:r w:rsidR="00131004" w:rsidRPr="0076629B">
              <w:rPr>
                <w:rFonts w:ascii="Arial" w:hAnsi="Arial" w:cs="Arial"/>
                <w:sz w:val="20"/>
                <w:szCs w:val="20"/>
              </w:rPr>
              <w:t>landsbygdsprog</w:t>
            </w:r>
            <w:r w:rsidR="0076629B">
              <w:rPr>
                <w:rFonts w:ascii="Arial" w:hAnsi="Arial" w:cs="Arial"/>
                <w:sz w:val="20"/>
                <w:szCs w:val="20"/>
              </w:rPr>
              <w:t>rammets framtagning och inriktning av</w:t>
            </w:r>
            <w:r w:rsidR="00131004" w:rsidRPr="0076629B">
              <w:rPr>
                <w:rFonts w:ascii="Arial" w:hAnsi="Arial" w:cs="Arial"/>
                <w:sz w:val="20"/>
                <w:szCs w:val="20"/>
              </w:rPr>
              <w:t xml:space="preserve"> solcellsseminarier mot lantbrukare i länet i syfte att informera om möjligheterna att installera solceller för egen produktion. </w:t>
            </w:r>
            <w:r>
              <w:rPr>
                <w:rFonts w:ascii="Arial" w:hAnsi="Arial" w:cs="Arial"/>
                <w:sz w:val="20"/>
                <w:szCs w:val="20"/>
              </w:rPr>
              <w:t>Anordnat u</w:t>
            </w:r>
            <w:r w:rsidR="00131004" w:rsidRPr="0076629B">
              <w:rPr>
                <w:rFonts w:ascii="Arial" w:hAnsi="Arial" w:cs="Arial"/>
                <w:sz w:val="20"/>
                <w:szCs w:val="20"/>
              </w:rPr>
              <w:t>tbildningsinsatser om e</w:t>
            </w:r>
            <w:r w:rsidR="0076629B">
              <w:rPr>
                <w:rFonts w:ascii="Arial" w:hAnsi="Arial" w:cs="Arial"/>
                <w:sz w:val="20"/>
                <w:szCs w:val="20"/>
              </w:rPr>
              <w:t>nergifrågor i miljöbalkstillsyn.</w:t>
            </w:r>
          </w:p>
        </w:tc>
        <w:tc>
          <w:tcPr>
            <w:tcW w:w="1701" w:type="dxa"/>
            <w:tcBorders>
              <w:top w:val="single" w:sz="4" w:space="0" w:color="auto"/>
              <w:right w:val="single" w:sz="4" w:space="0" w:color="auto"/>
            </w:tcBorders>
            <w:shd w:val="clear" w:color="auto" w:fill="CCFFCC"/>
          </w:tcPr>
          <w:p w:rsidR="00131004" w:rsidRPr="0076629B" w:rsidRDefault="0013100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6629B">
              <w:rPr>
                <w:rFonts w:ascii="Arial" w:hAnsi="Arial" w:cs="Arial"/>
                <w:sz w:val="20"/>
                <w:szCs w:val="20"/>
              </w:rPr>
              <w:t>Godkänd</w:t>
            </w:r>
          </w:p>
          <w:p w:rsidR="00131004" w:rsidRPr="0076629B" w:rsidRDefault="0013100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31004" w:rsidRPr="0076629B" w:rsidTr="0076629B">
        <w:trPr>
          <w:trHeight w:val="1421"/>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131004" w:rsidRPr="0076629B" w:rsidRDefault="00131004" w:rsidP="001428AA">
            <w:pPr>
              <w:pStyle w:val="Brdtext"/>
              <w:spacing w:after="0"/>
              <w:rPr>
                <w:rFonts w:ascii="Arial" w:hAnsi="Arial" w:cs="Arial"/>
                <w:sz w:val="20"/>
                <w:szCs w:val="20"/>
              </w:rPr>
            </w:pPr>
            <w:r w:rsidRPr="0076629B">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131004" w:rsidRPr="0076629B" w:rsidRDefault="0076629B" w:rsidP="008F787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w:t>
            </w:r>
            <w:r w:rsidRPr="0076629B">
              <w:rPr>
                <w:rFonts w:ascii="Arial" w:hAnsi="Arial" w:cs="Arial"/>
                <w:sz w:val="20"/>
                <w:szCs w:val="20"/>
              </w:rPr>
              <w:t>rrangerat konf</w:t>
            </w:r>
            <w:r>
              <w:rPr>
                <w:rFonts w:ascii="Arial" w:hAnsi="Arial" w:cs="Arial"/>
                <w:sz w:val="20"/>
                <w:szCs w:val="20"/>
              </w:rPr>
              <w:t xml:space="preserve">erens för företag i Västsverige, </w:t>
            </w:r>
            <w:r w:rsidRPr="0076629B">
              <w:rPr>
                <w:rFonts w:ascii="Arial" w:hAnsi="Arial" w:cs="Arial"/>
                <w:sz w:val="20"/>
                <w:szCs w:val="20"/>
              </w:rPr>
              <w:t xml:space="preserve">fokus hållbart ledarskap och produktion. </w:t>
            </w:r>
            <w:r>
              <w:rPr>
                <w:rFonts w:ascii="Arial" w:hAnsi="Arial" w:cs="Arial"/>
                <w:sz w:val="20"/>
                <w:szCs w:val="20"/>
              </w:rPr>
              <w:t>S</w:t>
            </w:r>
            <w:r w:rsidR="008F787B">
              <w:rPr>
                <w:rFonts w:ascii="Arial" w:hAnsi="Arial" w:cs="Arial"/>
                <w:sz w:val="20"/>
                <w:szCs w:val="20"/>
              </w:rPr>
              <w:t xml:space="preserve">töttat kommuner </w:t>
            </w:r>
            <w:r w:rsidRPr="0076629B">
              <w:rPr>
                <w:rFonts w:ascii="Arial" w:hAnsi="Arial" w:cs="Arial"/>
                <w:sz w:val="20"/>
                <w:szCs w:val="20"/>
              </w:rPr>
              <w:t>genom utbildningsinsatser, energieffektiviseringsnätverk, och projekt som för att främja kommuners transportarbete med fokus på resfria möten, samordning av varutransporter och logistik.</w:t>
            </w:r>
          </w:p>
        </w:tc>
        <w:tc>
          <w:tcPr>
            <w:tcW w:w="1701" w:type="dxa"/>
            <w:tcBorders>
              <w:top w:val="single" w:sz="4" w:space="0" w:color="auto"/>
              <w:right w:val="single" w:sz="4" w:space="0" w:color="auto"/>
            </w:tcBorders>
            <w:shd w:val="clear" w:color="auto" w:fill="CCFFCC"/>
          </w:tcPr>
          <w:p w:rsidR="00131004" w:rsidRPr="0076629B" w:rsidRDefault="0013100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6629B">
              <w:rPr>
                <w:rFonts w:ascii="Arial" w:hAnsi="Arial" w:cs="Arial"/>
                <w:sz w:val="20"/>
                <w:szCs w:val="20"/>
              </w:rPr>
              <w:t>Godkänd</w:t>
            </w:r>
          </w:p>
        </w:tc>
      </w:tr>
      <w:tr w:rsidR="00131004" w:rsidRPr="0076629B" w:rsidTr="001428AA">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131004" w:rsidRPr="0076629B" w:rsidRDefault="00131004" w:rsidP="001428AA">
            <w:pPr>
              <w:pStyle w:val="Brdtext"/>
              <w:spacing w:after="0"/>
              <w:rPr>
                <w:rFonts w:ascii="Arial" w:hAnsi="Arial" w:cs="Arial"/>
                <w:sz w:val="20"/>
                <w:szCs w:val="20"/>
              </w:rPr>
            </w:pPr>
            <w:r w:rsidRPr="0076629B">
              <w:rPr>
                <w:rFonts w:ascii="Arial" w:hAnsi="Arial" w:cs="Arial"/>
                <w:sz w:val="20"/>
                <w:szCs w:val="20"/>
              </w:rPr>
              <w:t>Förnybar energi</w:t>
            </w:r>
          </w:p>
        </w:tc>
        <w:tc>
          <w:tcPr>
            <w:tcW w:w="5811" w:type="dxa"/>
            <w:tcBorders>
              <w:top w:val="single" w:sz="4" w:space="0" w:color="auto"/>
              <w:right w:val="single" w:sz="4" w:space="0" w:color="auto"/>
            </w:tcBorders>
          </w:tcPr>
          <w:p w:rsidR="00131004" w:rsidRPr="0076629B" w:rsidRDefault="0076629B" w:rsidP="0076629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6629B">
              <w:rPr>
                <w:rFonts w:ascii="Arial" w:hAnsi="Arial" w:cs="Arial"/>
                <w:sz w:val="20"/>
                <w:szCs w:val="20"/>
              </w:rPr>
              <w:t xml:space="preserve">Utåtriktat arbete avseende planeringsfrågor inom ramen för samverkan inom Vindbrukskollen, </w:t>
            </w:r>
            <w:r>
              <w:rPr>
                <w:rFonts w:ascii="Arial" w:hAnsi="Arial" w:cs="Arial"/>
                <w:sz w:val="20"/>
                <w:szCs w:val="20"/>
              </w:rPr>
              <w:t xml:space="preserve">effektivare </w:t>
            </w:r>
            <w:r w:rsidRPr="0076629B">
              <w:rPr>
                <w:rFonts w:ascii="Arial" w:hAnsi="Arial" w:cs="Arial"/>
                <w:sz w:val="20"/>
                <w:szCs w:val="20"/>
              </w:rPr>
              <w:t xml:space="preserve">handläggning av tillståndsärenden </w:t>
            </w:r>
            <w:r w:rsidR="00131004" w:rsidRPr="0076629B">
              <w:rPr>
                <w:rFonts w:ascii="Arial" w:hAnsi="Arial" w:cs="Arial"/>
                <w:sz w:val="20"/>
                <w:szCs w:val="20"/>
              </w:rPr>
              <w:t>samt</w:t>
            </w:r>
            <w:r w:rsidRPr="0076629B">
              <w:rPr>
                <w:rFonts w:ascii="Arial" w:hAnsi="Arial" w:cs="Arial"/>
                <w:sz w:val="20"/>
                <w:szCs w:val="20"/>
              </w:rPr>
              <w:t xml:space="preserve"> arbete </w:t>
            </w:r>
            <w:r w:rsidR="008F787B">
              <w:rPr>
                <w:rFonts w:ascii="Arial" w:hAnsi="Arial" w:cs="Arial"/>
                <w:sz w:val="20"/>
                <w:szCs w:val="20"/>
              </w:rPr>
              <w:t>med solcellsprojekt.</w:t>
            </w:r>
          </w:p>
        </w:tc>
        <w:tc>
          <w:tcPr>
            <w:tcW w:w="1701" w:type="dxa"/>
            <w:tcBorders>
              <w:top w:val="single" w:sz="4" w:space="0" w:color="auto"/>
              <w:right w:val="single" w:sz="4" w:space="0" w:color="auto"/>
            </w:tcBorders>
            <w:shd w:val="clear" w:color="auto" w:fill="CCFFCC"/>
          </w:tcPr>
          <w:p w:rsidR="00131004" w:rsidRPr="0076629B" w:rsidRDefault="0013100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76629B">
              <w:rPr>
                <w:rFonts w:ascii="Arial" w:hAnsi="Arial" w:cs="Arial"/>
                <w:sz w:val="20"/>
                <w:szCs w:val="20"/>
              </w:rPr>
              <w:t>Godkänd</w:t>
            </w:r>
          </w:p>
        </w:tc>
      </w:tr>
    </w:tbl>
    <w:p w:rsidR="00895CE2" w:rsidRDefault="00895CE2" w:rsidP="00895CE2">
      <w:pPr>
        <w:pStyle w:val="Brdtext"/>
        <w:rPr>
          <w:sz w:val="20"/>
          <w:szCs w:val="20"/>
        </w:rPr>
      </w:pPr>
      <w:r w:rsidRPr="00D01F07">
        <w:rPr>
          <w:sz w:val="20"/>
          <w:szCs w:val="20"/>
        </w:rPr>
        <w:t>Kommentar till tabell: I det regionala samverkansnätverket av länsstyrelser som kallas för Sydlänen ingår följande länsstyrelser:</w:t>
      </w:r>
      <w:r>
        <w:rPr>
          <w:sz w:val="20"/>
          <w:szCs w:val="20"/>
        </w:rPr>
        <w:t xml:space="preserve"> Blekinge, Gotland, Halland, Jönköping, Kronoberg, Kalmar, Skåne, Västra Götaland och Östergötland.</w:t>
      </w:r>
    </w:p>
    <w:p w:rsidR="00CE289D" w:rsidRDefault="00CE289D" w:rsidP="00CE289D">
      <w:pPr>
        <w:rPr>
          <w:rFonts w:ascii="Arial" w:hAnsi="Arial" w:cs="Arial"/>
          <w:sz w:val="20"/>
          <w:szCs w:val="20"/>
        </w:rPr>
      </w:pPr>
    </w:p>
    <w:p w:rsidR="00CE289D" w:rsidRDefault="00CE289D" w:rsidP="00CE289D">
      <w:pPr>
        <w:rPr>
          <w:rFonts w:ascii="Arial" w:hAnsi="Arial" w:cs="Arial"/>
          <w:b/>
          <w:bCs/>
          <w:iCs/>
          <w:sz w:val="22"/>
          <w:szCs w:val="28"/>
        </w:rPr>
      </w:pPr>
    </w:p>
    <w:p w:rsidR="00CE289D" w:rsidRDefault="00CE289D" w:rsidP="00CE289D">
      <w:pPr>
        <w:pStyle w:val="Rubrik3"/>
      </w:pPr>
      <w:bookmarkStart w:id="29" w:name="_Toc414957363"/>
      <w:r>
        <w:lastRenderedPageBreak/>
        <w:t>Samlad bedömning för Länsstyrelsen Hallands län</w:t>
      </w:r>
      <w:bookmarkEnd w:id="29"/>
    </w:p>
    <w:p w:rsidR="00CE289D" w:rsidRPr="00D053C1" w:rsidRDefault="00CE289D" w:rsidP="00CE289D">
      <w:pPr>
        <w:pStyle w:val="Brdtext"/>
        <w:rPr>
          <w:rFonts w:ascii="Arial" w:hAnsi="Arial" w:cs="Arial"/>
          <w:sz w:val="20"/>
          <w:szCs w:val="20"/>
        </w:rPr>
      </w:pPr>
      <w:r>
        <w:t>Miljö- Energi- och Klimatrådet (MEK)</w:t>
      </w:r>
      <w:r>
        <w:rPr>
          <w:rStyle w:val="Fotnotsreferens"/>
        </w:rPr>
        <w:footnoteReference w:id="5"/>
      </w:r>
      <w:r w:rsidR="00D053C1">
        <w:t>, med landshövdingen som ordförande bildades 2011</w:t>
      </w:r>
      <w:r w:rsidR="00742583">
        <w:t>. MEK</w:t>
      </w:r>
      <w:r w:rsidR="00D053C1">
        <w:t xml:space="preserve"> har fortsatt sin regionala samverkan under året. </w:t>
      </w:r>
      <w:r w:rsidR="00742583">
        <w:t xml:space="preserve">MEK bidrar till </w:t>
      </w:r>
      <w:r>
        <w:t xml:space="preserve">samverkan av länets klimat- och energiarbete med fokus på klimat- och energistrategiska frågor. Under året har </w:t>
      </w:r>
      <w:r w:rsidR="00742583">
        <w:t>MEK särskilt diskuterat den regionala klimat- och energistrategin</w:t>
      </w:r>
      <w:r>
        <w:t xml:space="preserve"> och</w:t>
      </w:r>
      <w:r w:rsidR="00742583">
        <w:t xml:space="preserve"> åtgärder. L</w:t>
      </w:r>
      <w:r>
        <w:t>änss</w:t>
      </w:r>
      <w:r w:rsidR="00D053C1">
        <w:t>tyrelsen har</w:t>
      </w:r>
      <w:r>
        <w:t xml:space="preserve"> </w:t>
      </w:r>
      <w:r w:rsidR="00742583">
        <w:t xml:space="preserve">under året </w:t>
      </w:r>
      <w:r>
        <w:t>fokuserat på att utveckla åtgärdsarbetet inom transportområdet.</w:t>
      </w:r>
    </w:p>
    <w:p w:rsidR="00CE289D" w:rsidRDefault="00CE289D" w:rsidP="00CE289D">
      <w:pPr>
        <w:pStyle w:val="Brdtext"/>
      </w:pPr>
      <w:r>
        <w:t xml:space="preserve">Samverkan har skett med andra länsstyrelser via regionala nätverk (Sydlänen) där länsstyrelserna hjälps åt att sprida information om exempelvis </w:t>
      </w:r>
      <w:r w:rsidR="00742583">
        <w:t xml:space="preserve">aktuella </w:t>
      </w:r>
      <w:r>
        <w:t>seminarier. Samverkan med andra län har även skett via nationella nätverksträffar för samtliga l</w:t>
      </w:r>
      <w:r w:rsidR="00742583">
        <w:t>änsstyrelser som anordnas av Länsstyrelsernas energi- och klimatsamordning.</w:t>
      </w:r>
    </w:p>
    <w:p w:rsidR="00D053C1" w:rsidRDefault="008F787B" w:rsidP="00D053C1">
      <w:pPr>
        <w:pStyle w:val="Brdtext"/>
      </w:pPr>
      <w:r>
        <w:t xml:space="preserve">Länsstyrelsens arbete med regionala klimat- och energistrategier har utvecklats positivt under året. </w:t>
      </w:r>
      <w:r w:rsidR="00D053C1">
        <w:t>Utifrån länsstyrelsernas inrapportering till Energimyndigheten anser Energimyndigheten att Länsstyrelsen Hallands län har uppfyllt sitt upp</w:t>
      </w:r>
      <w:r w:rsidR="00C51623">
        <w:t>drag.</w:t>
      </w:r>
    </w:p>
    <w:p w:rsidR="00FF1689" w:rsidRDefault="00FF1689" w:rsidP="00FF1689">
      <w:pPr>
        <w:pStyle w:val="Brdtext"/>
        <w:rPr>
          <w:rFonts w:ascii="Arial" w:hAnsi="Arial" w:cs="Arial"/>
          <w:sz w:val="20"/>
          <w:szCs w:val="20"/>
        </w:rPr>
      </w:pPr>
    </w:p>
    <w:p w:rsidR="00FF1689" w:rsidRPr="001D3255" w:rsidRDefault="00FF1689" w:rsidP="00FF1689">
      <w:pPr>
        <w:pStyle w:val="Brdtext"/>
      </w:pPr>
    </w:p>
    <w:p w:rsidR="00193514" w:rsidRPr="00193514" w:rsidRDefault="00193514" w:rsidP="00193514">
      <w:pPr>
        <w:pStyle w:val="Brdtext"/>
      </w:pPr>
    </w:p>
    <w:p w:rsidR="00015CE5" w:rsidRDefault="00015CE5" w:rsidP="00382816">
      <w:pPr>
        <w:pStyle w:val="Rubrik2"/>
      </w:pPr>
    </w:p>
    <w:p w:rsidR="00015CE5" w:rsidRDefault="00015CE5">
      <w:pPr>
        <w:rPr>
          <w:rFonts w:ascii="Arial" w:hAnsi="Arial" w:cs="Arial"/>
          <w:b/>
          <w:bCs/>
          <w:iCs/>
          <w:sz w:val="22"/>
          <w:szCs w:val="28"/>
        </w:rPr>
      </w:pPr>
      <w:r>
        <w:br w:type="page"/>
      </w:r>
    </w:p>
    <w:p w:rsidR="00382816" w:rsidRDefault="00541EB8" w:rsidP="00382816">
      <w:pPr>
        <w:pStyle w:val="Rubrik2"/>
      </w:pPr>
      <w:bookmarkStart w:id="30" w:name="_Toc414957364"/>
      <w:r>
        <w:lastRenderedPageBreak/>
        <w:t xml:space="preserve">Länsstyrelsen </w:t>
      </w:r>
      <w:r w:rsidR="00382816">
        <w:t>Jämtland</w:t>
      </w:r>
      <w:r>
        <w:t>s län</w:t>
      </w:r>
      <w:bookmarkEnd w:id="30"/>
    </w:p>
    <w:p w:rsidR="00A57B67" w:rsidRDefault="00A57B67" w:rsidP="00A57B67">
      <w:pPr>
        <w:pStyle w:val="Rubrik3"/>
        <w:spacing w:before="0"/>
      </w:pPr>
    </w:p>
    <w:p w:rsidR="00A57B67" w:rsidRPr="00BA1267" w:rsidRDefault="00A57B67" w:rsidP="00A57B67">
      <w:pPr>
        <w:pStyle w:val="Rubrik3"/>
        <w:spacing w:before="0"/>
      </w:pPr>
      <w:bookmarkStart w:id="31" w:name="_Toc414957365"/>
      <w:r>
        <w:t>Sammanställning och bedömning</w:t>
      </w:r>
      <w:bookmarkEnd w:id="31"/>
    </w:p>
    <w:p w:rsidR="00A57B67" w:rsidRDefault="00A57B67" w:rsidP="00A57B67">
      <w:pPr>
        <w:pStyle w:val="Brdtext"/>
        <w:spacing w:before="240"/>
        <w:rPr>
          <w:rFonts w:ascii="Arial" w:hAnsi="Arial" w:cs="Arial"/>
          <w:sz w:val="20"/>
          <w:szCs w:val="20"/>
        </w:rPr>
      </w:pPr>
      <w:r w:rsidRPr="00377A34">
        <w:rPr>
          <w:rFonts w:ascii="Arial" w:hAnsi="Arial" w:cs="Arial"/>
          <w:sz w:val="20"/>
          <w:szCs w:val="20"/>
        </w:rPr>
        <w:t xml:space="preserve">Tabell </w:t>
      </w:r>
      <w:r w:rsidR="00895CE2">
        <w:rPr>
          <w:rFonts w:ascii="Arial" w:hAnsi="Arial" w:cs="Arial"/>
          <w:sz w:val="20"/>
          <w:szCs w:val="20"/>
        </w:rPr>
        <w:t>7</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Jämtlands län</w:t>
      </w:r>
    </w:p>
    <w:tbl>
      <w:tblPr>
        <w:tblStyle w:val="Enkeltabell2"/>
        <w:tblW w:w="9180" w:type="dxa"/>
        <w:tblLayout w:type="fixed"/>
        <w:tblLook w:val="04A0" w:firstRow="1" w:lastRow="0" w:firstColumn="1" w:lastColumn="0" w:noHBand="0" w:noVBand="1"/>
      </w:tblPr>
      <w:tblGrid>
        <w:gridCol w:w="1668"/>
        <w:gridCol w:w="5811"/>
        <w:gridCol w:w="1701"/>
      </w:tblGrid>
      <w:tr w:rsidR="00346E48" w:rsidRPr="008265AA" w:rsidTr="001428AA">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346E48" w:rsidRPr="008265AA" w:rsidRDefault="00346E48" w:rsidP="001428AA">
            <w:pPr>
              <w:pStyle w:val="Brdtext"/>
              <w:spacing w:after="0"/>
              <w:rPr>
                <w:rFonts w:ascii="Arial" w:hAnsi="Arial" w:cs="Arial"/>
                <w:sz w:val="20"/>
                <w:szCs w:val="20"/>
              </w:rPr>
            </w:pPr>
            <w:r w:rsidRPr="008265AA">
              <w:rPr>
                <w:rFonts w:ascii="Arial" w:hAnsi="Arial" w:cs="Arial"/>
                <w:sz w:val="20"/>
                <w:szCs w:val="20"/>
              </w:rPr>
              <w:t>Arbets-områden</w:t>
            </w:r>
          </w:p>
        </w:tc>
        <w:tc>
          <w:tcPr>
            <w:tcW w:w="5811" w:type="dxa"/>
            <w:tcBorders>
              <w:right w:val="single" w:sz="4" w:space="0" w:color="auto"/>
            </w:tcBorders>
          </w:tcPr>
          <w:p w:rsidR="00346E48" w:rsidRPr="008265AA" w:rsidRDefault="00346E48" w:rsidP="00346E48">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Länsstyrelsen Jämtlands läns arbete inom respektive arbetsområde</w:t>
            </w:r>
          </w:p>
        </w:tc>
        <w:tc>
          <w:tcPr>
            <w:tcW w:w="1701" w:type="dxa"/>
            <w:tcBorders>
              <w:right w:val="single" w:sz="4" w:space="0" w:color="auto"/>
            </w:tcBorders>
          </w:tcPr>
          <w:p w:rsidR="00346E48" w:rsidRPr="008265AA" w:rsidRDefault="00346E48" w:rsidP="001428AA">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Bedömning per arbetsområde</w:t>
            </w:r>
          </w:p>
        </w:tc>
      </w:tr>
      <w:tr w:rsidR="00346E48" w:rsidRPr="008265AA" w:rsidTr="00026C5B">
        <w:trPr>
          <w:trHeight w:val="261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346E48" w:rsidRPr="008265AA" w:rsidRDefault="00346E48" w:rsidP="001428AA">
            <w:pPr>
              <w:pStyle w:val="Brdtext"/>
              <w:spacing w:after="0"/>
              <w:rPr>
                <w:rFonts w:ascii="Arial" w:hAnsi="Arial" w:cs="Arial"/>
                <w:sz w:val="20"/>
                <w:szCs w:val="20"/>
              </w:rPr>
            </w:pPr>
            <w:r w:rsidRPr="008265AA">
              <w:rPr>
                <w:rFonts w:ascii="Arial" w:hAnsi="Arial" w:cs="Arial"/>
                <w:sz w:val="20"/>
                <w:szCs w:val="20"/>
              </w:rPr>
              <w:t>Åtgärdsplaner eller motsvarande</w:t>
            </w:r>
          </w:p>
        </w:tc>
        <w:tc>
          <w:tcPr>
            <w:tcW w:w="5811" w:type="dxa"/>
            <w:tcBorders>
              <w:top w:val="single" w:sz="12" w:space="0" w:color="000000"/>
              <w:right w:val="single" w:sz="4" w:space="0" w:color="auto"/>
            </w:tcBorders>
          </w:tcPr>
          <w:p w:rsidR="00346E48" w:rsidRPr="008265AA" w:rsidRDefault="00346E48" w:rsidP="008265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 xml:space="preserve">Strategi och åtgärdsplan har reviderats </w:t>
            </w:r>
            <w:r w:rsidR="00756A9E" w:rsidRPr="008265AA">
              <w:rPr>
                <w:rFonts w:ascii="Arial" w:hAnsi="Arial" w:cs="Arial"/>
                <w:sz w:val="20"/>
                <w:szCs w:val="20"/>
              </w:rPr>
              <w:t xml:space="preserve">under </w:t>
            </w:r>
            <w:r w:rsidRPr="008265AA">
              <w:rPr>
                <w:rFonts w:ascii="Arial" w:hAnsi="Arial" w:cs="Arial"/>
                <w:sz w:val="20"/>
                <w:szCs w:val="20"/>
              </w:rPr>
              <w:t>2014</w:t>
            </w:r>
            <w:r w:rsidR="00756A9E" w:rsidRPr="008265AA">
              <w:rPr>
                <w:rFonts w:ascii="Arial" w:hAnsi="Arial" w:cs="Arial"/>
                <w:sz w:val="20"/>
                <w:szCs w:val="20"/>
              </w:rPr>
              <w:t xml:space="preserve">. </w:t>
            </w:r>
            <w:r w:rsidRPr="008265AA">
              <w:rPr>
                <w:rFonts w:ascii="Arial" w:hAnsi="Arial" w:cs="Arial"/>
                <w:sz w:val="20"/>
                <w:szCs w:val="20"/>
              </w:rPr>
              <w:t>Regionala och lokala aktörer involverades via strategikonferens och remissrunda.</w:t>
            </w:r>
            <w:r w:rsidR="00756A9E" w:rsidRPr="008265AA">
              <w:rPr>
                <w:rFonts w:ascii="Arial" w:hAnsi="Arial" w:cs="Arial"/>
                <w:sz w:val="20"/>
                <w:szCs w:val="20"/>
              </w:rPr>
              <w:t xml:space="preserve"> Plattform Klimatfokus Jämtlands län för regional samverkan.</w:t>
            </w:r>
            <w:r w:rsidR="008265AA" w:rsidRPr="008265AA">
              <w:rPr>
                <w:rFonts w:ascii="Arial" w:hAnsi="Arial" w:cs="Arial"/>
                <w:sz w:val="20"/>
                <w:szCs w:val="20"/>
              </w:rPr>
              <w:t xml:space="preserve"> Exempel på </w:t>
            </w:r>
            <w:r w:rsidRPr="008265AA">
              <w:rPr>
                <w:rFonts w:ascii="Arial" w:hAnsi="Arial" w:cs="Arial"/>
                <w:sz w:val="20"/>
                <w:szCs w:val="20"/>
              </w:rPr>
              <w:t>insatser och åtgärder: Jämtland och Tröndelag som fossilbränslefri region, vindkr</w:t>
            </w:r>
            <w:r w:rsidR="008265AA" w:rsidRPr="008265AA">
              <w:rPr>
                <w:rFonts w:ascii="Arial" w:hAnsi="Arial" w:cs="Arial"/>
                <w:sz w:val="20"/>
                <w:szCs w:val="20"/>
              </w:rPr>
              <w:t>aftcentrum, Klimatet och maten</w:t>
            </w:r>
            <w:r w:rsidRPr="008265AA">
              <w:rPr>
                <w:rFonts w:ascii="Arial" w:hAnsi="Arial" w:cs="Arial"/>
                <w:sz w:val="20"/>
                <w:szCs w:val="20"/>
              </w:rPr>
              <w:t>, Åre Sustainability Summit, årligt klimatseminarium. Uppföljning är genomförd för flera insatsområden</w:t>
            </w:r>
            <w:r w:rsidR="008265AA" w:rsidRPr="008265AA">
              <w:rPr>
                <w:rFonts w:ascii="Arial" w:hAnsi="Arial" w:cs="Arial"/>
                <w:sz w:val="20"/>
                <w:szCs w:val="20"/>
              </w:rPr>
              <w:t xml:space="preserve"> och projekt och e</w:t>
            </w:r>
            <w:r w:rsidRPr="008265AA">
              <w:rPr>
                <w:rFonts w:ascii="Arial" w:hAnsi="Arial" w:cs="Arial"/>
                <w:sz w:val="20"/>
                <w:szCs w:val="20"/>
              </w:rPr>
              <w:t xml:space="preserve">nergibalansstudie är genomförd under </w:t>
            </w:r>
            <w:r w:rsidR="008265AA" w:rsidRPr="008265AA">
              <w:rPr>
                <w:rFonts w:ascii="Arial" w:hAnsi="Arial" w:cs="Arial"/>
                <w:sz w:val="20"/>
                <w:szCs w:val="20"/>
              </w:rPr>
              <w:t>2014</w:t>
            </w:r>
            <w:r w:rsidRPr="008265AA">
              <w:rPr>
                <w:rFonts w:ascii="Arial" w:hAnsi="Arial" w:cs="Arial"/>
                <w:sz w:val="20"/>
                <w:szCs w:val="20"/>
              </w:rPr>
              <w:t>.</w:t>
            </w:r>
          </w:p>
        </w:tc>
        <w:tc>
          <w:tcPr>
            <w:tcW w:w="1701" w:type="dxa"/>
            <w:tcBorders>
              <w:top w:val="single" w:sz="12" w:space="0" w:color="000000"/>
              <w:right w:val="single" w:sz="4" w:space="0" w:color="auto"/>
            </w:tcBorders>
            <w:shd w:val="clear" w:color="auto" w:fill="66FF66"/>
          </w:tcPr>
          <w:p w:rsidR="00346E48" w:rsidRPr="008265AA" w:rsidRDefault="00026C5B"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Väl g</w:t>
            </w:r>
            <w:r w:rsidR="008265AA" w:rsidRPr="008265AA">
              <w:rPr>
                <w:rFonts w:ascii="Arial" w:hAnsi="Arial" w:cs="Arial"/>
                <w:sz w:val="20"/>
                <w:szCs w:val="20"/>
              </w:rPr>
              <w:t>odkänd</w:t>
            </w:r>
          </w:p>
          <w:p w:rsidR="00346E48" w:rsidRPr="008265AA" w:rsidRDefault="00346E48"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46E48" w:rsidRPr="008265AA" w:rsidTr="001428AA">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346E48" w:rsidRPr="008265AA" w:rsidRDefault="00346E48" w:rsidP="001428AA">
            <w:pPr>
              <w:pStyle w:val="Brdtext"/>
              <w:spacing w:after="0"/>
              <w:rPr>
                <w:rFonts w:ascii="Arial" w:hAnsi="Arial" w:cs="Arial"/>
                <w:sz w:val="20"/>
                <w:szCs w:val="20"/>
              </w:rPr>
            </w:pPr>
            <w:r w:rsidRPr="008265AA">
              <w:rPr>
                <w:rFonts w:ascii="Arial" w:hAnsi="Arial" w:cs="Arial"/>
                <w:sz w:val="20"/>
                <w:szCs w:val="20"/>
              </w:rPr>
              <w:t>Intern samverkan</w:t>
            </w:r>
          </w:p>
        </w:tc>
        <w:tc>
          <w:tcPr>
            <w:tcW w:w="5811" w:type="dxa"/>
            <w:tcBorders>
              <w:top w:val="single" w:sz="4" w:space="0" w:color="auto"/>
              <w:right w:val="single" w:sz="4" w:space="0" w:color="auto"/>
            </w:tcBorders>
          </w:tcPr>
          <w:p w:rsidR="00346E48" w:rsidRPr="008265AA" w:rsidRDefault="008265AA" w:rsidP="00026C5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 xml:space="preserve">Stärkt intern samverkan främst kopplat till vindkraftsfrågor där en vindkraftsgrupp diskuterat vindkraftsfrågor ur olika perspektiv. Arbetet med att revidera strategi och åtgärdsplan har bidragit till intern samverkan. Samverkan med andra länsstyrelser genom regionala nätverk (Energisamverkan Norr) och nationella nätverksträffar. </w:t>
            </w:r>
          </w:p>
        </w:tc>
        <w:tc>
          <w:tcPr>
            <w:tcW w:w="1701" w:type="dxa"/>
            <w:tcBorders>
              <w:top w:val="single" w:sz="4" w:space="0" w:color="auto"/>
              <w:right w:val="single" w:sz="4" w:space="0" w:color="auto"/>
            </w:tcBorders>
            <w:shd w:val="clear" w:color="auto" w:fill="CCFFCC"/>
          </w:tcPr>
          <w:p w:rsidR="00346E48" w:rsidRPr="008265AA" w:rsidRDefault="00346E48"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p w:rsidR="00346E48" w:rsidRPr="008265AA" w:rsidRDefault="00346E48"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46E48" w:rsidRPr="008265AA" w:rsidTr="007A6BBA">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346E48" w:rsidRPr="008265AA" w:rsidRDefault="00346E48" w:rsidP="001428AA">
            <w:pPr>
              <w:pStyle w:val="Brdtext"/>
              <w:spacing w:after="0"/>
              <w:rPr>
                <w:rFonts w:ascii="Arial" w:hAnsi="Arial" w:cs="Arial"/>
                <w:sz w:val="20"/>
                <w:szCs w:val="20"/>
              </w:rPr>
            </w:pPr>
            <w:r w:rsidRPr="008265AA">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346E48" w:rsidRPr="008265AA" w:rsidRDefault="008265AA" w:rsidP="0074258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Under 2014 har länsstyrelsen genom samverkan förtydligat kopplingar mellan regional u</w:t>
            </w:r>
            <w:r w:rsidR="00742583">
              <w:rPr>
                <w:rFonts w:ascii="Arial" w:hAnsi="Arial" w:cs="Arial"/>
                <w:sz w:val="20"/>
                <w:szCs w:val="20"/>
              </w:rPr>
              <w:t>tveckling och energiomställning. K</w:t>
            </w:r>
            <w:r w:rsidRPr="008265AA">
              <w:rPr>
                <w:rFonts w:ascii="Arial" w:hAnsi="Arial" w:cs="Arial"/>
                <w:sz w:val="20"/>
                <w:szCs w:val="20"/>
              </w:rPr>
              <w:t>limatåtgärder inom samhällsplaneringen har identifierats.</w:t>
            </w:r>
          </w:p>
        </w:tc>
        <w:tc>
          <w:tcPr>
            <w:tcW w:w="1701" w:type="dxa"/>
            <w:tcBorders>
              <w:top w:val="single" w:sz="4" w:space="0" w:color="auto"/>
              <w:right w:val="single" w:sz="4" w:space="0" w:color="auto"/>
            </w:tcBorders>
            <w:shd w:val="clear" w:color="auto" w:fill="CCFFCC"/>
          </w:tcPr>
          <w:p w:rsidR="00346E48" w:rsidRPr="008265AA" w:rsidRDefault="00346E48"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p w:rsidR="00346E48" w:rsidRPr="008265AA" w:rsidRDefault="00346E48"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346E48" w:rsidRPr="008265AA" w:rsidTr="001428AA">
        <w:trPr>
          <w:trHeight w:val="1421"/>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346E48" w:rsidRPr="008265AA" w:rsidRDefault="00346E48" w:rsidP="001428AA">
            <w:pPr>
              <w:pStyle w:val="Brdtext"/>
              <w:spacing w:after="0"/>
              <w:rPr>
                <w:rFonts w:ascii="Arial" w:hAnsi="Arial" w:cs="Arial"/>
                <w:sz w:val="20"/>
                <w:szCs w:val="20"/>
              </w:rPr>
            </w:pPr>
            <w:r w:rsidRPr="008265AA">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346E48" w:rsidRPr="008265AA" w:rsidRDefault="008265AA" w:rsidP="0074258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Länsstyrelsen har under året finansierat Regionförbundets samordning av länets biogasintressenter, mestadels små- och medelstora företag i projekt med koppling till näringsliv</w:t>
            </w:r>
            <w:r w:rsidR="00742583">
              <w:rPr>
                <w:rFonts w:ascii="Arial" w:hAnsi="Arial" w:cs="Arial"/>
                <w:sz w:val="20"/>
                <w:szCs w:val="20"/>
              </w:rPr>
              <w:t>frågor. S</w:t>
            </w:r>
            <w:r w:rsidRPr="008265AA">
              <w:rPr>
                <w:rFonts w:ascii="Arial" w:hAnsi="Arial" w:cs="Arial"/>
                <w:sz w:val="20"/>
                <w:szCs w:val="20"/>
              </w:rPr>
              <w:t>töttat kommuner genom energieffektiviseringsnätverk, studiebesök med tema energieffektivisering i offentliga lokaler och kommunbesök i samarbete med Regionförbundet.</w:t>
            </w:r>
          </w:p>
        </w:tc>
        <w:tc>
          <w:tcPr>
            <w:tcW w:w="1701" w:type="dxa"/>
            <w:tcBorders>
              <w:top w:val="single" w:sz="4" w:space="0" w:color="auto"/>
              <w:right w:val="single" w:sz="4" w:space="0" w:color="auto"/>
            </w:tcBorders>
            <w:shd w:val="clear" w:color="auto" w:fill="CCFFCC"/>
          </w:tcPr>
          <w:p w:rsidR="00346E48" w:rsidRPr="008265AA" w:rsidRDefault="00346E48"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tc>
      </w:tr>
      <w:tr w:rsidR="00346E48" w:rsidRPr="008265AA" w:rsidTr="001428AA">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346E48" w:rsidRPr="008265AA" w:rsidRDefault="00346E48" w:rsidP="001428AA">
            <w:pPr>
              <w:pStyle w:val="Brdtext"/>
              <w:spacing w:after="0"/>
              <w:rPr>
                <w:rFonts w:ascii="Arial" w:hAnsi="Arial" w:cs="Arial"/>
                <w:sz w:val="20"/>
                <w:szCs w:val="20"/>
              </w:rPr>
            </w:pPr>
            <w:r w:rsidRPr="008265AA">
              <w:rPr>
                <w:rFonts w:ascii="Arial" w:hAnsi="Arial" w:cs="Arial"/>
                <w:sz w:val="20"/>
                <w:szCs w:val="20"/>
              </w:rPr>
              <w:t>Förnybar energi</w:t>
            </w:r>
          </w:p>
        </w:tc>
        <w:tc>
          <w:tcPr>
            <w:tcW w:w="5811" w:type="dxa"/>
            <w:tcBorders>
              <w:top w:val="single" w:sz="4" w:space="0" w:color="auto"/>
              <w:right w:val="single" w:sz="4" w:space="0" w:color="auto"/>
            </w:tcBorders>
          </w:tcPr>
          <w:p w:rsidR="00346E48" w:rsidRPr="008265AA" w:rsidRDefault="008265AA" w:rsidP="00E2645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I reviderad strategi finns mål om vindkraftsproduktion på 3 TWh till 2020. </w:t>
            </w:r>
            <w:r w:rsidR="007A6BBA">
              <w:rPr>
                <w:rFonts w:ascii="Arial" w:hAnsi="Arial" w:cs="Arial"/>
                <w:sz w:val="20"/>
                <w:szCs w:val="20"/>
              </w:rPr>
              <w:t xml:space="preserve">Mål finns även för solenergi. </w:t>
            </w:r>
            <w:r w:rsidR="00E2645A">
              <w:rPr>
                <w:rFonts w:ascii="Arial" w:hAnsi="Arial" w:cs="Arial"/>
                <w:sz w:val="20"/>
                <w:szCs w:val="20"/>
              </w:rPr>
              <w:t>Länsstyrelsen har, genom v</w:t>
            </w:r>
            <w:r>
              <w:rPr>
                <w:rFonts w:ascii="Arial" w:hAnsi="Arial" w:cs="Arial"/>
                <w:sz w:val="20"/>
                <w:szCs w:val="20"/>
              </w:rPr>
              <w:t>indkraftcentrums styrgrupp</w:t>
            </w:r>
            <w:r w:rsidR="00E2645A">
              <w:rPr>
                <w:rFonts w:ascii="Arial" w:hAnsi="Arial" w:cs="Arial"/>
                <w:sz w:val="20"/>
                <w:szCs w:val="20"/>
              </w:rPr>
              <w:t xml:space="preserve"> gett i</w:t>
            </w:r>
            <w:r w:rsidRPr="008265AA">
              <w:rPr>
                <w:rFonts w:ascii="Arial" w:hAnsi="Arial" w:cs="Arial"/>
                <w:sz w:val="20"/>
                <w:szCs w:val="20"/>
              </w:rPr>
              <w:t xml:space="preserve">nvesteringsstöd </w:t>
            </w:r>
            <w:r w:rsidR="00E2645A">
              <w:rPr>
                <w:rFonts w:ascii="Arial" w:hAnsi="Arial" w:cs="Arial"/>
                <w:sz w:val="20"/>
                <w:szCs w:val="20"/>
              </w:rPr>
              <w:t xml:space="preserve">till </w:t>
            </w:r>
            <w:r w:rsidRPr="008265AA">
              <w:rPr>
                <w:rFonts w:ascii="Arial" w:hAnsi="Arial" w:cs="Arial"/>
                <w:sz w:val="20"/>
                <w:szCs w:val="20"/>
              </w:rPr>
              <w:t>biogasanläggningar på gårdsnivå</w:t>
            </w:r>
            <w:r w:rsidR="00E2645A">
              <w:rPr>
                <w:rFonts w:ascii="Arial" w:hAnsi="Arial" w:cs="Arial"/>
                <w:sz w:val="20"/>
                <w:szCs w:val="20"/>
              </w:rPr>
              <w:t xml:space="preserve"> och gjort en</w:t>
            </w:r>
            <w:r w:rsidRPr="008265AA">
              <w:rPr>
                <w:rFonts w:ascii="Arial" w:hAnsi="Arial" w:cs="Arial"/>
                <w:sz w:val="20"/>
                <w:szCs w:val="20"/>
              </w:rPr>
              <w:t>förstudie om produktion av förnybara drivmedel</w:t>
            </w:r>
            <w:r w:rsidR="007A6BBA">
              <w:rPr>
                <w:rFonts w:ascii="Arial" w:hAnsi="Arial" w:cs="Arial"/>
                <w:sz w:val="20"/>
                <w:szCs w:val="20"/>
              </w:rPr>
              <w:t xml:space="preserve">. </w:t>
            </w:r>
            <w:r w:rsidR="00304CA4">
              <w:rPr>
                <w:rFonts w:ascii="Arial" w:hAnsi="Arial" w:cs="Arial"/>
                <w:sz w:val="20"/>
                <w:szCs w:val="20"/>
              </w:rPr>
              <w:t>P</w:t>
            </w:r>
            <w:r w:rsidR="00505787">
              <w:rPr>
                <w:rFonts w:ascii="Arial" w:hAnsi="Arial" w:cs="Arial"/>
                <w:sz w:val="20"/>
                <w:szCs w:val="20"/>
              </w:rPr>
              <w:t>åbörjat arbete med</w:t>
            </w:r>
            <w:r w:rsidR="00505787" w:rsidRPr="008265AA">
              <w:rPr>
                <w:rFonts w:ascii="Arial" w:hAnsi="Arial" w:cs="Arial"/>
                <w:sz w:val="20"/>
                <w:szCs w:val="20"/>
              </w:rPr>
              <w:t xml:space="preserve"> strategi för hantering av konflikter mellan skyddade arter (Kungsörn) och vindkraft. </w:t>
            </w:r>
            <w:r w:rsidR="007A6BBA">
              <w:rPr>
                <w:rFonts w:ascii="Arial" w:hAnsi="Arial" w:cs="Arial"/>
                <w:sz w:val="20"/>
                <w:szCs w:val="20"/>
              </w:rPr>
              <w:t>Finansierat informationsprojekt om solceller, förstudie om möjligheter att producera vätgas för användning som drivmedel, samordning av biogasintressenter.</w:t>
            </w:r>
          </w:p>
        </w:tc>
        <w:tc>
          <w:tcPr>
            <w:tcW w:w="1701" w:type="dxa"/>
            <w:tcBorders>
              <w:top w:val="single" w:sz="4" w:space="0" w:color="auto"/>
              <w:right w:val="single" w:sz="4" w:space="0" w:color="auto"/>
            </w:tcBorders>
            <w:shd w:val="clear" w:color="auto" w:fill="CCFFCC"/>
          </w:tcPr>
          <w:p w:rsidR="00346E48" w:rsidRPr="008265AA" w:rsidRDefault="00346E48"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tc>
      </w:tr>
    </w:tbl>
    <w:p w:rsidR="00487CFF" w:rsidRDefault="00487CFF" w:rsidP="00487CFF">
      <w:pPr>
        <w:pStyle w:val="Brdtext"/>
        <w:rPr>
          <w:sz w:val="20"/>
          <w:szCs w:val="20"/>
        </w:rPr>
      </w:pPr>
      <w:r w:rsidRPr="00D01F07">
        <w:rPr>
          <w:sz w:val="20"/>
          <w:szCs w:val="20"/>
        </w:rPr>
        <w:t xml:space="preserve">Kommentar till tabell: </w:t>
      </w:r>
      <w:r w:rsidR="00A846B4" w:rsidRPr="00D01F07">
        <w:rPr>
          <w:sz w:val="20"/>
          <w:szCs w:val="20"/>
        </w:rPr>
        <w:t xml:space="preserve">I det regionala samverkansnätverket som kallas för </w:t>
      </w:r>
      <w:r w:rsidR="00A846B4">
        <w:rPr>
          <w:sz w:val="20"/>
          <w:szCs w:val="20"/>
        </w:rPr>
        <w:t>Energisamverkan Norr</w:t>
      </w:r>
      <w:r w:rsidR="00A846B4" w:rsidRPr="00986AC8">
        <w:rPr>
          <w:sz w:val="20"/>
          <w:szCs w:val="20"/>
        </w:rPr>
        <w:t xml:space="preserve"> ingår följande länsstyrelser:</w:t>
      </w:r>
      <w:r w:rsidR="00A846B4">
        <w:rPr>
          <w:sz w:val="20"/>
          <w:szCs w:val="20"/>
        </w:rPr>
        <w:t xml:space="preserve"> Norrbotten, Västerbotten, Jämtland, Västernorrland.</w:t>
      </w:r>
    </w:p>
    <w:p w:rsidR="00487CFF" w:rsidRDefault="00487CFF" w:rsidP="00487CFF">
      <w:pPr>
        <w:pStyle w:val="Rubrik3"/>
      </w:pPr>
      <w:bookmarkStart w:id="32" w:name="_Toc414957366"/>
      <w:r>
        <w:lastRenderedPageBreak/>
        <w:t>Samlad bedömning för Länsstyrelsen Jämtlands län</w:t>
      </w:r>
      <w:bookmarkEnd w:id="32"/>
    </w:p>
    <w:p w:rsidR="00114112" w:rsidRDefault="004530A3" w:rsidP="00E368D1">
      <w:pPr>
        <w:pStyle w:val="Brdtext"/>
      </w:pPr>
      <w:r>
        <w:t>Länsstyrelsen fortsätter att leda och samordna arbetet</w:t>
      </w:r>
      <w:r w:rsidR="00A57B67">
        <w:t xml:space="preserve"> inom </w:t>
      </w:r>
      <w:r w:rsidR="00803250">
        <w:t>plattformen Klimatfokus Jämtlands län</w:t>
      </w:r>
      <w:r w:rsidR="00505787">
        <w:t xml:space="preserve">, som bildades 2011. </w:t>
      </w:r>
      <w:r w:rsidR="0094654D">
        <w:t xml:space="preserve">Länsstyrelsen har under året genomfört ett stort arbete med att ta ett helhetsgrepp och </w:t>
      </w:r>
      <w:r w:rsidR="00BF53A1">
        <w:t>fokuserat på att genomföra en</w:t>
      </w:r>
      <w:r w:rsidR="00200C2F">
        <w:t xml:space="preserve"> </w:t>
      </w:r>
      <w:r w:rsidR="00114112">
        <w:t>revidering av den</w:t>
      </w:r>
      <w:r w:rsidR="00200C2F">
        <w:t xml:space="preserve"> regionala klimat- och energistrategin </w:t>
      </w:r>
      <w:r w:rsidR="0094654D">
        <w:t>och</w:t>
      </w:r>
      <w:r w:rsidR="00BF53A1">
        <w:t xml:space="preserve"> åtgärdsplan</w:t>
      </w:r>
      <w:r w:rsidR="0094654D">
        <w:t>.</w:t>
      </w:r>
    </w:p>
    <w:p w:rsidR="008265AA" w:rsidRDefault="006C3537" w:rsidP="00E368D1">
      <w:pPr>
        <w:pStyle w:val="Brdtext"/>
      </w:pPr>
      <w:r>
        <w:t xml:space="preserve">Fokus på revidering av den regionala klimat- och energistrategin samt åtgärdsplaner har bidragit till ökad intern samverkan och flera insatser har även </w:t>
      </w:r>
      <w:r w:rsidR="00B97860">
        <w:t>genomförts</w:t>
      </w:r>
      <w:r>
        <w:t xml:space="preserve"> för ökad andel förnybar energi. </w:t>
      </w:r>
      <w:r w:rsidRPr="006C3537">
        <w:t>Länsstyrelsen har exempelvis deltagit i p</w:t>
      </w:r>
      <w:r w:rsidR="008265AA" w:rsidRPr="006C3537">
        <w:t>rojekt</w:t>
      </w:r>
      <w:r w:rsidRPr="006C3537">
        <w:t>et</w:t>
      </w:r>
      <w:r w:rsidR="008265AA" w:rsidRPr="006C3537">
        <w:t xml:space="preserve"> Vindkraftcentrums styrgrupp </w:t>
      </w:r>
      <w:r w:rsidRPr="006C3537">
        <w:t>där arbetet s</w:t>
      </w:r>
      <w:r w:rsidR="008265AA" w:rsidRPr="006C3537">
        <w:t>yftar till att kartlägga sysselsättningseffekter i länet till följd av utbyggnad av vindkraft.</w:t>
      </w:r>
      <w:r w:rsidR="008265AA">
        <w:rPr>
          <w:rFonts w:ascii="Arial" w:hAnsi="Arial" w:cs="Arial"/>
          <w:sz w:val="20"/>
          <w:szCs w:val="20"/>
        </w:rPr>
        <w:t xml:space="preserve"> </w:t>
      </w:r>
    </w:p>
    <w:p w:rsidR="00114112" w:rsidRPr="00E368D1" w:rsidRDefault="006C3537" w:rsidP="00114112">
      <w:pPr>
        <w:pStyle w:val="Brdtext"/>
      </w:pPr>
      <w:r>
        <w:t xml:space="preserve">Länsstyrelsens arbete med regionala klimat- och energistrategier har utvecklats i en mycket positiv riktning under året. </w:t>
      </w:r>
      <w:r w:rsidR="00114112">
        <w:t>Utifrån länsstyrelsernas inrapportering till Energimyndigheten anser Energimyndigheten att Länsstyrelsen Jämtlands län har uppfyllt sitt uppdrag</w:t>
      </w:r>
      <w:r w:rsidR="00C51623">
        <w:t>.</w:t>
      </w:r>
    </w:p>
    <w:p w:rsidR="00254113" w:rsidRDefault="00254113">
      <w:pPr>
        <w:rPr>
          <w:rFonts w:ascii="Arial" w:hAnsi="Arial" w:cs="Arial"/>
          <w:b/>
          <w:bCs/>
          <w:iCs/>
          <w:sz w:val="22"/>
          <w:szCs w:val="28"/>
        </w:rPr>
      </w:pPr>
      <w:r>
        <w:br w:type="page"/>
      </w:r>
    </w:p>
    <w:p w:rsidR="00382816" w:rsidRDefault="00653F76" w:rsidP="00382816">
      <w:pPr>
        <w:pStyle w:val="Rubrik2"/>
      </w:pPr>
      <w:bookmarkStart w:id="33" w:name="_Toc414957367"/>
      <w:r>
        <w:lastRenderedPageBreak/>
        <w:t xml:space="preserve">Länsstyrelsen i </w:t>
      </w:r>
      <w:r w:rsidR="00382816">
        <w:t>Jönköping</w:t>
      </w:r>
      <w:r>
        <w:t>s län</w:t>
      </w:r>
      <w:bookmarkEnd w:id="33"/>
    </w:p>
    <w:p w:rsidR="00193514" w:rsidRDefault="00193514" w:rsidP="00193514">
      <w:pPr>
        <w:pStyle w:val="Brdtext"/>
      </w:pPr>
    </w:p>
    <w:p w:rsidR="00CC1DD1" w:rsidRPr="00BA1267" w:rsidRDefault="00CC1DD1" w:rsidP="00CC1DD1">
      <w:pPr>
        <w:pStyle w:val="Rubrik3"/>
        <w:spacing w:before="0"/>
      </w:pPr>
      <w:bookmarkStart w:id="34" w:name="_Toc414957368"/>
      <w:r>
        <w:t>Sammanställning och bedömning</w:t>
      </w:r>
      <w:bookmarkEnd w:id="34"/>
    </w:p>
    <w:p w:rsidR="00B61494" w:rsidRDefault="00CC1DD1" w:rsidP="00114112">
      <w:pPr>
        <w:pStyle w:val="Brdtext"/>
        <w:spacing w:before="240"/>
        <w:rPr>
          <w:rFonts w:ascii="Arial" w:hAnsi="Arial" w:cs="Arial"/>
          <w:sz w:val="20"/>
          <w:szCs w:val="20"/>
        </w:rPr>
      </w:pPr>
      <w:r w:rsidRPr="00377A34">
        <w:rPr>
          <w:rFonts w:ascii="Arial" w:hAnsi="Arial" w:cs="Arial"/>
          <w:sz w:val="20"/>
          <w:szCs w:val="20"/>
        </w:rPr>
        <w:t xml:space="preserve">Tabell </w:t>
      </w:r>
      <w:r w:rsidR="00114112">
        <w:rPr>
          <w:rFonts w:ascii="Arial" w:hAnsi="Arial" w:cs="Arial"/>
          <w:sz w:val="20"/>
          <w:szCs w:val="20"/>
        </w:rPr>
        <w:t>8</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i Jönköpings län</w:t>
      </w:r>
    </w:p>
    <w:tbl>
      <w:tblPr>
        <w:tblStyle w:val="Enkeltabell2"/>
        <w:tblW w:w="9180" w:type="dxa"/>
        <w:tblLayout w:type="fixed"/>
        <w:tblLook w:val="04A0" w:firstRow="1" w:lastRow="0" w:firstColumn="1" w:lastColumn="0" w:noHBand="0" w:noVBand="1"/>
      </w:tblPr>
      <w:tblGrid>
        <w:gridCol w:w="1668"/>
        <w:gridCol w:w="5811"/>
        <w:gridCol w:w="1701"/>
      </w:tblGrid>
      <w:tr w:rsidR="00193CF4" w:rsidRPr="008265AA" w:rsidTr="001428AA">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193CF4" w:rsidRPr="008265AA" w:rsidRDefault="00193CF4" w:rsidP="001428AA">
            <w:pPr>
              <w:pStyle w:val="Brdtext"/>
              <w:spacing w:after="0"/>
              <w:rPr>
                <w:rFonts w:ascii="Arial" w:hAnsi="Arial" w:cs="Arial"/>
                <w:sz w:val="20"/>
                <w:szCs w:val="20"/>
              </w:rPr>
            </w:pPr>
            <w:r w:rsidRPr="008265AA">
              <w:rPr>
                <w:rFonts w:ascii="Arial" w:hAnsi="Arial" w:cs="Arial"/>
                <w:sz w:val="20"/>
                <w:szCs w:val="20"/>
              </w:rPr>
              <w:t>Arbets-områden</w:t>
            </w:r>
          </w:p>
        </w:tc>
        <w:tc>
          <w:tcPr>
            <w:tcW w:w="5811" w:type="dxa"/>
            <w:tcBorders>
              <w:right w:val="single" w:sz="4" w:space="0" w:color="auto"/>
            </w:tcBorders>
          </w:tcPr>
          <w:p w:rsidR="00193CF4" w:rsidRPr="008265AA" w:rsidRDefault="00193CF4" w:rsidP="00193CF4">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 xml:space="preserve">Länsstyrelsen </w:t>
            </w:r>
            <w:r>
              <w:rPr>
                <w:rFonts w:ascii="Arial" w:hAnsi="Arial" w:cs="Arial"/>
                <w:sz w:val="20"/>
                <w:szCs w:val="20"/>
              </w:rPr>
              <w:t>Jönköpings</w:t>
            </w:r>
            <w:r w:rsidRPr="008265AA">
              <w:rPr>
                <w:rFonts w:ascii="Arial" w:hAnsi="Arial" w:cs="Arial"/>
                <w:sz w:val="20"/>
                <w:szCs w:val="20"/>
              </w:rPr>
              <w:t xml:space="preserve"> läns arbete inom respektive arbetsområde</w:t>
            </w:r>
          </w:p>
        </w:tc>
        <w:tc>
          <w:tcPr>
            <w:tcW w:w="1701" w:type="dxa"/>
            <w:tcBorders>
              <w:right w:val="single" w:sz="4" w:space="0" w:color="auto"/>
            </w:tcBorders>
          </w:tcPr>
          <w:p w:rsidR="00193CF4" w:rsidRPr="008265AA" w:rsidRDefault="00193CF4" w:rsidP="001428AA">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Bedömning per arbetsområde</w:t>
            </w:r>
          </w:p>
        </w:tc>
      </w:tr>
      <w:tr w:rsidR="00193CF4" w:rsidRPr="008265AA" w:rsidTr="00AC196E">
        <w:trPr>
          <w:trHeight w:val="2208"/>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193CF4" w:rsidRPr="008265AA" w:rsidRDefault="00193CF4" w:rsidP="001428AA">
            <w:pPr>
              <w:pStyle w:val="Brdtext"/>
              <w:spacing w:after="0"/>
              <w:rPr>
                <w:rFonts w:ascii="Arial" w:hAnsi="Arial" w:cs="Arial"/>
                <w:sz w:val="20"/>
                <w:szCs w:val="20"/>
              </w:rPr>
            </w:pPr>
            <w:r w:rsidRPr="008265AA">
              <w:rPr>
                <w:rFonts w:ascii="Arial" w:hAnsi="Arial" w:cs="Arial"/>
                <w:sz w:val="20"/>
                <w:szCs w:val="20"/>
              </w:rPr>
              <w:t>Åtgärdsplaner eller motsvarande</w:t>
            </w:r>
          </w:p>
        </w:tc>
        <w:tc>
          <w:tcPr>
            <w:tcW w:w="5811" w:type="dxa"/>
            <w:tcBorders>
              <w:top w:val="single" w:sz="12" w:space="0" w:color="000000"/>
              <w:right w:val="single" w:sz="4" w:space="0" w:color="auto"/>
            </w:tcBorders>
          </w:tcPr>
          <w:p w:rsidR="00193CF4" w:rsidRPr="008265AA" w:rsidRDefault="00193CF4" w:rsidP="00AC196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7F12">
              <w:rPr>
                <w:rFonts w:ascii="Arial" w:hAnsi="Arial" w:cs="Arial"/>
                <w:sz w:val="20"/>
                <w:szCs w:val="20"/>
              </w:rPr>
              <w:t>S</w:t>
            </w:r>
            <w:r w:rsidR="00077F12" w:rsidRPr="00077F12">
              <w:rPr>
                <w:rFonts w:ascii="Arial" w:hAnsi="Arial" w:cs="Arial"/>
                <w:sz w:val="20"/>
                <w:szCs w:val="20"/>
              </w:rPr>
              <w:t>enaste s</w:t>
            </w:r>
            <w:r w:rsidRPr="00077F12">
              <w:rPr>
                <w:rFonts w:ascii="Arial" w:hAnsi="Arial" w:cs="Arial"/>
                <w:sz w:val="20"/>
                <w:szCs w:val="20"/>
              </w:rPr>
              <w:t xml:space="preserve">trategi </w:t>
            </w:r>
            <w:r w:rsidR="00077F12" w:rsidRPr="00077F12">
              <w:rPr>
                <w:rFonts w:ascii="Arial" w:hAnsi="Arial" w:cs="Arial"/>
                <w:sz w:val="20"/>
                <w:szCs w:val="20"/>
              </w:rPr>
              <w:t xml:space="preserve">och åtgärdsplan antogs </w:t>
            </w:r>
            <w:r w:rsidRPr="00077F12">
              <w:rPr>
                <w:rFonts w:ascii="Arial" w:hAnsi="Arial" w:cs="Arial"/>
                <w:sz w:val="20"/>
                <w:szCs w:val="20"/>
              </w:rPr>
              <w:t xml:space="preserve">2010. Under 2014 har länsstyrelsen tagit fram två åtgärdsprogram inom </w:t>
            </w:r>
            <w:r w:rsidR="00077F12" w:rsidRPr="00077F12">
              <w:rPr>
                <w:rFonts w:ascii="Arial" w:hAnsi="Arial" w:cs="Arial"/>
                <w:sz w:val="20"/>
                <w:szCs w:val="20"/>
              </w:rPr>
              <w:t xml:space="preserve">det regionala samverkansorganet </w:t>
            </w:r>
            <w:r w:rsidRPr="00077F12">
              <w:rPr>
                <w:rFonts w:ascii="Arial" w:hAnsi="Arial" w:cs="Arial"/>
                <w:sz w:val="20"/>
                <w:szCs w:val="20"/>
              </w:rPr>
              <w:t>Klimatrådet. Exempel på insatser och åtgärder: årlig klimatkonferens, Tidningen E+, klimatnätverk, seminarier om klimat- och energismarta Jönköpings län.</w:t>
            </w:r>
            <w:r w:rsidR="00077F12">
              <w:rPr>
                <w:rFonts w:ascii="Arial" w:hAnsi="Arial" w:cs="Arial"/>
                <w:sz w:val="20"/>
                <w:szCs w:val="20"/>
              </w:rPr>
              <w:t xml:space="preserve"> </w:t>
            </w:r>
            <w:r w:rsidRPr="00077F12">
              <w:rPr>
                <w:rFonts w:ascii="Arial" w:hAnsi="Arial" w:cs="Arial"/>
                <w:sz w:val="20"/>
                <w:szCs w:val="20"/>
              </w:rPr>
              <w:t xml:space="preserve">Uppföljning är genomförd för flera insatsområden. </w:t>
            </w:r>
            <w:r w:rsidR="00077F12" w:rsidRPr="00077F12">
              <w:rPr>
                <w:rFonts w:ascii="Arial" w:hAnsi="Arial" w:cs="Arial"/>
                <w:sz w:val="20"/>
                <w:szCs w:val="20"/>
              </w:rPr>
              <w:t xml:space="preserve"> Fortsatt arbete inom Klimatrådet att införa ett resultat och uppföljningssystem</w:t>
            </w:r>
            <w:r w:rsidR="00B11535">
              <w:rPr>
                <w:rFonts w:ascii="Arial" w:hAnsi="Arial" w:cs="Arial"/>
                <w:sz w:val="20"/>
                <w:szCs w:val="20"/>
              </w:rPr>
              <w:t>.</w:t>
            </w:r>
          </w:p>
        </w:tc>
        <w:tc>
          <w:tcPr>
            <w:tcW w:w="1701" w:type="dxa"/>
            <w:tcBorders>
              <w:top w:val="single" w:sz="12" w:space="0" w:color="000000"/>
              <w:right w:val="single" w:sz="4" w:space="0" w:color="auto"/>
            </w:tcBorders>
            <w:shd w:val="clear" w:color="auto" w:fill="66FF66"/>
          </w:tcPr>
          <w:p w:rsidR="00193CF4" w:rsidRPr="008265AA" w:rsidRDefault="00193CF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Väl g</w:t>
            </w:r>
            <w:r w:rsidRPr="008265AA">
              <w:rPr>
                <w:rFonts w:ascii="Arial" w:hAnsi="Arial" w:cs="Arial"/>
                <w:sz w:val="20"/>
                <w:szCs w:val="20"/>
              </w:rPr>
              <w:t>odkänd</w:t>
            </w:r>
          </w:p>
          <w:p w:rsidR="00193CF4" w:rsidRPr="008265AA" w:rsidRDefault="00193CF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93CF4" w:rsidRPr="008265AA" w:rsidTr="001428AA">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193CF4" w:rsidRPr="008265AA" w:rsidRDefault="00193CF4" w:rsidP="001428AA">
            <w:pPr>
              <w:pStyle w:val="Brdtext"/>
              <w:spacing w:after="0"/>
              <w:rPr>
                <w:rFonts w:ascii="Arial" w:hAnsi="Arial" w:cs="Arial"/>
                <w:sz w:val="20"/>
                <w:szCs w:val="20"/>
              </w:rPr>
            </w:pPr>
            <w:r w:rsidRPr="008265AA">
              <w:rPr>
                <w:rFonts w:ascii="Arial" w:hAnsi="Arial" w:cs="Arial"/>
                <w:sz w:val="20"/>
                <w:szCs w:val="20"/>
              </w:rPr>
              <w:t>Intern samverkan</w:t>
            </w:r>
          </w:p>
        </w:tc>
        <w:tc>
          <w:tcPr>
            <w:tcW w:w="5811" w:type="dxa"/>
            <w:tcBorders>
              <w:top w:val="single" w:sz="4" w:space="0" w:color="auto"/>
              <w:right w:val="single" w:sz="4" w:space="0" w:color="auto"/>
            </w:tcBorders>
          </w:tcPr>
          <w:p w:rsidR="00193CF4" w:rsidRPr="00077F12" w:rsidRDefault="00077F12" w:rsidP="00E2645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7F12">
              <w:rPr>
                <w:rFonts w:ascii="Arial" w:hAnsi="Arial" w:cs="Arial"/>
                <w:sz w:val="20"/>
                <w:szCs w:val="20"/>
              </w:rPr>
              <w:t>I</w:t>
            </w:r>
            <w:r w:rsidR="00193CF4" w:rsidRPr="00077F12">
              <w:rPr>
                <w:rFonts w:ascii="Arial" w:hAnsi="Arial" w:cs="Arial"/>
                <w:sz w:val="20"/>
                <w:szCs w:val="20"/>
              </w:rPr>
              <w:t>ntern styrgrupp för miljö-, energi-, och klimatarbete</w:t>
            </w:r>
            <w:r w:rsidR="00E2645A">
              <w:rPr>
                <w:rFonts w:ascii="Arial" w:hAnsi="Arial" w:cs="Arial"/>
                <w:sz w:val="20"/>
                <w:szCs w:val="20"/>
              </w:rPr>
              <w:t>s</w:t>
            </w:r>
            <w:r w:rsidR="00AC196E">
              <w:rPr>
                <w:rFonts w:ascii="Arial" w:hAnsi="Arial" w:cs="Arial"/>
                <w:sz w:val="20"/>
                <w:szCs w:val="20"/>
              </w:rPr>
              <w:t xml:space="preserve"> </w:t>
            </w:r>
            <w:r w:rsidR="00E2645A">
              <w:rPr>
                <w:rFonts w:ascii="Arial" w:hAnsi="Arial" w:cs="Arial"/>
                <w:sz w:val="20"/>
                <w:szCs w:val="20"/>
              </w:rPr>
              <w:t>om</w:t>
            </w:r>
            <w:r w:rsidR="00193CF4" w:rsidRPr="00077F12">
              <w:rPr>
                <w:rFonts w:ascii="Arial" w:hAnsi="Arial" w:cs="Arial"/>
                <w:sz w:val="20"/>
                <w:szCs w:val="20"/>
              </w:rPr>
              <w:t xml:space="preserve"> </w:t>
            </w:r>
            <w:r w:rsidRPr="00077F12">
              <w:rPr>
                <w:rFonts w:ascii="Arial" w:hAnsi="Arial" w:cs="Arial"/>
                <w:sz w:val="20"/>
                <w:szCs w:val="20"/>
              </w:rPr>
              <w:t xml:space="preserve">främst </w:t>
            </w:r>
            <w:r w:rsidR="00E2645A">
              <w:rPr>
                <w:rFonts w:ascii="Arial" w:hAnsi="Arial" w:cs="Arial"/>
                <w:sz w:val="20"/>
                <w:szCs w:val="20"/>
              </w:rPr>
              <w:t xml:space="preserve">har </w:t>
            </w:r>
            <w:r w:rsidR="00193CF4" w:rsidRPr="00077F12">
              <w:rPr>
                <w:rFonts w:ascii="Arial" w:hAnsi="Arial" w:cs="Arial"/>
                <w:sz w:val="20"/>
                <w:szCs w:val="20"/>
              </w:rPr>
              <w:t xml:space="preserve">fokuserat på vindkraftsfrågor. </w:t>
            </w:r>
            <w:r w:rsidRPr="00077F12">
              <w:rPr>
                <w:rFonts w:ascii="Arial" w:hAnsi="Arial" w:cs="Arial"/>
                <w:sz w:val="20"/>
                <w:szCs w:val="20"/>
              </w:rPr>
              <w:t>S</w:t>
            </w:r>
            <w:r w:rsidR="00193CF4" w:rsidRPr="00077F12">
              <w:rPr>
                <w:rFonts w:ascii="Arial" w:hAnsi="Arial" w:cs="Arial"/>
                <w:sz w:val="20"/>
                <w:szCs w:val="20"/>
              </w:rPr>
              <w:t xml:space="preserve">amverkan med andra länsstyrelser </w:t>
            </w:r>
            <w:r w:rsidRPr="00077F12">
              <w:rPr>
                <w:rFonts w:ascii="Arial" w:hAnsi="Arial" w:cs="Arial"/>
                <w:sz w:val="20"/>
                <w:szCs w:val="20"/>
              </w:rPr>
              <w:t xml:space="preserve">genom </w:t>
            </w:r>
            <w:r w:rsidR="00193CF4" w:rsidRPr="00077F12">
              <w:rPr>
                <w:rFonts w:ascii="Arial" w:hAnsi="Arial" w:cs="Arial"/>
                <w:sz w:val="20"/>
                <w:szCs w:val="20"/>
              </w:rPr>
              <w:t xml:space="preserve">regionala nätverk (Sydlänen) och nationella nätverksträffar. Länsstyrelsen ingår i arbetsgruppen för Länsstyrelsernas energi- och klimatsamordning (LEKS) och deltar även i </w:t>
            </w:r>
            <w:r w:rsidRPr="00077F12">
              <w:rPr>
                <w:rFonts w:ascii="Arial" w:hAnsi="Arial" w:cs="Arial"/>
                <w:sz w:val="20"/>
                <w:szCs w:val="20"/>
              </w:rPr>
              <w:t>länsstyrelsegemensamma projekt.</w:t>
            </w:r>
          </w:p>
        </w:tc>
        <w:tc>
          <w:tcPr>
            <w:tcW w:w="1701" w:type="dxa"/>
            <w:tcBorders>
              <w:top w:val="single" w:sz="4" w:space="0" w:color="auto"/>
              <w:right w:val="single" w:sz="4" w:space="0" w:color="auto"/>
            </w:tcBorders>
            <w:shd w:val="clear" w:color="auto" w:fill="CCFFCC"/>
          </w:tcPr>
          <w:p w:rsidR="00193CF4" w:rsidRPr="008265AA" w:rsidRDefault="00193CF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p w:rsidR="00193CF4" w:rsidRPr="008265AA" w:rsidRDefault="00193CF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93CF4" w:rsidRPr="008265AA" w:rsidTr="00077F1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193CF4" w:rsidRPr="008265AA" w:rsidRDefault="00193CF4" w:rsidP="001428AA">
            <w:pPr>
              <w:pStyle w:val="Brdtext"/>
              <w:spacing w:after="0"/>
              <w:rPr>
                <w:rFonts w:ascii="Arial" w:hAnsi="Arial" w:cs="Arial"/>
                <w:sz w:val="20"/>
                <w:szCs w:val="20"/>
              </w:rPr>
            </w:pPr>
            <w:r w:rsidRPr="008265AA">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193CF4" w:rsidRPr="00077F12" w:rsidRDefault="00077F12" w:rsidP="00077F1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w:t>
            </w:r>
            <w:r w:rsidR="00193CF4" w:rsidRPr="00077F12">
              <w:rPr>
                <w:rFonts w:ascii="Arial" w:hAnsi="Arial" w:cs="Arial"/>
                <w:sz w:val="20"/>
                <w:szCs w:val="20"/>
              </w:rPr>
              <w:t>änsstyrelsen har i sitt stöd till kommuner i samband med översiktsplanering fört diskussioner kring vikten av att</w:t>
            </w:r>
            <w:r>
              <w:rPr>
                <w:rFonts w:ascii="Arial" w:hAnsi="Arial" w:cs="Arial"/>
                <w:sz w:val="20"/>
                <w:szCs w:val="20"/>
              </w:rPr>
              <w:t xml:space="preserve"> planera för vindkraft.</w:t>
            </w:r>
          </w:p>
        </w:tc>
        <w:tc>
          <w:tcPr>
            <w:tcW w:w="1701" w:type="dxa"/>
            <w:tcBorders>
              <w:top w:val="single" w:sz="4" w:space="0" w:color="auto"/>
              <w:right w:val="single" w:sz="4" w:space="0" w:color="auto"/>
            </w:tcBorders>
            <w:shd w:val="clear" w:color="auto" w:fill="FFFFCC"/>
          </w:tcPr>
          <w:p w:rsidR="00193CF4" w:rsidRPr="008265AA" w:rsidRDefault="00077F12"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Arbete kvarstår</w:t>
            </w:r>
          </w:p>
          <w:p w:rsidR="00193CF4" w:rsidRPr="008265AA" w:rsidRDefault="00193CF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93CF4" w:rsidRPr="008265AA" w:rsidTr="001428AA">
        <w:trPr>
          <w:trHeight w:val="1421"/>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193CF4" w:rsidRPr="008265AA" w:rsidRDefault="00193CF4" w:rsidP="001428AA">
            <w:pPr>
              <w:pStyle w:val="Brdtext"/>
              <w:spacing w:after="0"/>
              <w:rPr>
                <w:rFonts w:ascii="Arial" w:hAnsi="Arial" w:cs="Arial"/>
                <w:sz w:val="20"/>
                <w:szCs w:val="20"/>
              </w:rPr>
            </w:pPr>
            <w:r w:rsidRPr="008265AA">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193CF4" w:rsidRPr="00077F12" w:rsidRDefault="00077F12" w:rsidP="00AC196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7F12">
              <w:rPr>
                <w:rFonts w:ascii="Arial" w:hAnsi="Arial" w:cs="Arial"/>
                <w:sz w:val="20"/>
                <w:szCs w:val="20"/>
              </w:rPr>
              <w:t>A</w:t>
            </w:r>
            <w:r w:rsidR="00193CF4" w:rsidRPr="00077F12">
              <w:rPr>
                <w:rFonts w:ascii="Arial" w:hAnsi="Arial" w:cs="Arial"/>
                <w:sz w:val="20"/>
                <w:szCs w:val="20"/>
              </w:rPr>
              <w:t xml:space="preserve">rbete med forsknings- och utvecklingsprojektet Greencharge </w:t>
            </w:r>
            <w:r w:rsidRPr="00077F12">
              <w:rPr>
                <w:rFonts w:ascii="Arial" w:hAnsi="Arial" w:cs="Arial"/>
                <w:sz w:val="20"/>
                <w:szCs w:val="20"/>
              </w:rPr>
              <w:t xml:space="preserve">som </w:t>
            </w:r>
            <w:r w:rsidR="00193CF4" w:rsidRPr="00077F12">
              <w:rPr>
                <w:rFonts w:ascii="Arial" w:hAnsi="Arial" w:cs="Arial"/>
                <w:sz w:val="20"/>
                <w:szCs w:val="20"/>
              </w:rPr>
              <w:t xml:space="preserve">riktar sig till både kommuner och näringsliv. Den årliga Klimatveckan och Klimatrådets tidning E+ syftar till att uppmärksamma goda initiativ inom näringsliv och kommuner. </w:t>
            </w:r>
            <w:r w:rsidR="00AC196E">
              <w:rPr>
                <w:rFonts w:ascii="Arial" w:hAnsi="Arial" w:cs="Arial"/>
                <w:sz w:val="20"/>
                <w:szCs w:val="20"/>
              </w:rPr>
              <w:t xml:space="preserve">Stöttat kommuner </w:t>
            </w:r>
            <w:r w:rsidRPr="00077F12">
              <w:rPr>
                <w:rFonts w:ascii="Arial" w:hAnsi="Arial" w:cs="Arial"/>
                <w:sz w:val="20"/>
                <w:szCs w:val="20"/>
              </w:rPr>
              <w:t xml:space="preserve">genom projekt, bland annat </w:t>
            </w:r>
            <w:r w:rsidR="00AC196E">
              <w:rPr>
                <w:rFonts w:ascii="Arial" w:hAnsi="Arial" w:cs="Arial"/>
                <w:sz w:val="20"/>
                <w:szCs w:val="20"/>
              </w:rPr>
              <w:t xml:space="preserve">med </w:t>
            </w:r>
            <w:r w:rsidRPr="00077F12">
              <w:rPr>
                <w:rFonts w:ascii="Arial" w:hAnsi="Arial" w:cs="Arial"/>
                <w:sz w:val="20"/>
                <w:szCs w:val="20"/>
              </w:rPr>
              <w:t>fokus på ruttoptimering av transporter inom hemtjänst samt utbildningsinsatser och energieffektiviseringsnätverksträffar.</w:t>
            </w:r>
          </w:p>
        </w:tc>
        <w:tc>
          <w:tcPr>
            <w:tcW w:w="1701" w:type="dxa"/>
            <w:tcBorders>
              <w:top w:val="single" w:sz="4" w:space="0" w:color="auto"/>
              <w:right w:val="single" w:sz="4" w:space="0" w:color="auto"/>
            </w:tcBorders>
            <w:shd w:val="clear" w:color="auto" w:fill="CCFFCC"/>
          </w:tcPr>
          <w:p w:rsidR="00193CF4" w:rsidRPr="008265AA" w:rsidRDefault="00193CF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tc>
      </w:tr>
      <w:tr w:rsidR="00193CF4" w:rsidRPr="008265AA" w:rsidTr="001428AA">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193CF4" w:rsidRPr="008265AA" w:rsidRDefault="00193CF4" w:rsidP="001428AA">
            <w:pPr>
              <w:pStyle w:val="Brdtext"/>
              <w:spacing w:after="0"/>
              <w:rPr>
                <w:rFonts w:ascii="Arial" w:hAnsi="Arial" w:cs="Arial"/>
                <w:sz w:val="20"/>
                <w:szCs w:val="20"/>
              </w:rPr>
            </w:pPr>
            <w:r w:rsidRPr="008265AA">
              <w:rPr>
                <w:rFonts w:ascii="Arial" w:hAnsi="Arial" w:cs="Arial"/>
                <w:sz w:val="20"/>
                <w:szCs w:val="20"/>
              </w:rPr>
              <w:t>Förnybar energi</w:t>
            </w:r>
          </w:p>
        </w:tc>
        <w:tc>
          <w:tcPr>
            <w:tcW w:w="5811" w:type="dxa"/>
            <w:tcBorders>
              <w:top w:val="single" w:sz="4" w:space="0" w:color="auto"/>
              <w:right w:val="single" w:sz="4" w:space="0" w:color="auto"/>
            </w:tcBorders>
          </w:tcPr>
          <w:p w:rsidR="00193CF4" w:rsidRPr="008265AA" w:rsidRDefault="00193CF4" w:rsidP="00193CF4">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Ingått i referensgrupp för kunskapsprojektet Vindval, uppdaterat uppgifter om befintliga och planerade vindkraftsanläggningar i länet i den nationella GIS-databasen Vindbrukskollen, stöd till kommuner i samband med översiktsplanering och vikten av planering för vindkraft.</w:t>
            </w:r>
          </w:p>
        </w:tc>
        <w:tc>
          <w:tcPr>
            <w:tcW w:w="1701" w:type="dxa"/>
            <w:tcBorders>
              <w:top w:val="single" w:sz="4" w:space="0" w:color="auto"/>
              <w:right w:val="single" w:sz="4" w:space="0" w:color="auto"/>
            </w:tcBorders>
            <w:shd w:val="clear" w:color="auto" w:fill="CCFFCC"/>
          </w:tcPr>
          <w:p w:rsidR="00193CF4" w:rsidRPr="008265AA" w:rsidRDefault="00193CF4"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tc>
      </w:tr>
    </w:tbl>
    <w:p w:rsidR="00114112" w:rsidRDefault="00114112" w:rsidP="00114112">
      <w:pPr>
        <w:pStyle w:val="Brdtext"/>
        <w:rPr>
          <w:sz w:val="20"/>
          <w:szCs w:val="20"/>
        </w:rPr>
      </w:pPr>
      <w:r w:rsidRPr="00D01F07">
        <w:rPr>
          <w:sz w:val="20"/>
          <w:szCs w:val="20"/>
        </w:rPr>
        <w:t xml:space="preserve">Kommentar till tabell: </w:t>
      </w:r>
      <w:r w:rsidR="008F3F2B" w:rsidRPr="00D01F07">
        <w:rPr>
          <w:sz w:val="20"/>
          <w:szCs w:val="20"/>
        </w:rPr>
        <w:t>I det regionala samverkansnätverket av länsstyrelser som kallas för Sydlänen ingår följande länsstyrelser:</w:t>
      </w:r>
      <w:r w:rsidR="008F3F2B">
        <w:rPr>
          <w:sz w:val="20"/>
          <w:szCs w:val="20"/>
        </w:rPr>
        <w:t xml:space="preserve"> Blekinge, Gotland, Halland, Jönköping, Kronoberg, Kalmar, Skåne, Västra Götaland och Östergötland.</w:t>
      </w:r>
    </w:p>
    <w:p w:rsidR="00114112" w:rsidRDefault="00114112" w:rsidP="00114112">
      <w:pPr>
        <w:rPr>
          <w:rFonts w:ascii="Arial" w:hAnsi="Arial" w:cs="Arial"/>
          <w:sz w:val="20"/>
          <w:szCs w:val="20"/>
        </w:rPr>
      </w:pPr>
    </w:p>
    <w:p w:rsidR="00114112" w:rsidRDefault="00114112" w:rsidP="00114112">
      <w:pPr>
        <w:rPr>
          <w:rFonts w:ascii="Arial" w:hAnsi="Arial" w:cs="Arial"/>
          <w:b/>
          <w:bCs/>
          <w:iCs/>
          <w:sz w:val="22"/>
          <w:szCs w:val="28"/>
        </w:rPr>
      </w:pPr>
    </w:p>
    <w:p w:rsidR="00114112" w:rsidRDefault="00114112" w:rsidP="00114112">
      <w:pPr>
        <w:pStyle w:val="Rubrik3"/>
      </w:pPr>
      <w:bookmarkStart w:id="35" w:name="_Toc414957369"/>
      <w:r>
        <w:lastRenderedPageBreak/>
        <w:t xml:space="preserve">Samlad bedömning för Länsstyrelsen </w:t>
      </w:r>
      <w:r w:rsidR="00015400">
        <w:t>Jönköpings</w:t>
      </w:r>
      <w:r>
        <w:t xml:space="preserve"> län</w:t>
      </w:r>
      <w:bookmarkEnd w:id="35"/>
    </w:p>
    <w:p w:rsidR="00CC1DD1" w:rsidRDefault="00B86C99" w:rsidP="00CC1DD1">
      <w:pPr>
        <w:pStyle w:val="Brdtext"/>
      </w:pPr>
      <w:r>
        <w:t>Samverkan genom Klimatrådet</w:t>
      </w:r>
      <w:r w:rsidR="00CC1DD1">
        <w:rPr>
          <w:rStyle w:val="Fotnotsreferens"/>
        </w:rPr>
        <w:footnoteReference w:id="6"/>
      </w:r>
      <w:r>
        <w:t xml:space="preserve"> som bildades </w:t>
      </w:r>
      <w:r w:rsidR="00CC1DD1">
        <w:t>2011</w:t>
      </w:r>
      <w:r w:rsidR="00B11535">
        <w:t xml:space="preserve"> med landshövdingen som ordförande</w:t>
      </w:r>
      <w:r w:rsidR="00CE101F">
        <w:t xml:space="preserve"> fortsätter</w:t>
      </w:r>
      <w:r w:rsidR="00B11535">
        <w:t xml:space="preserve"> under året</w:t>
      </w:r>
      <w:r w:rsidR="00CE101F">
        <w:t xml:space="preserve">. </w:t>
      </w:r>
      <w:r w:rsidR="00376674">
        <w:t xml:space="preserve">Närmare 50 organisationer </w:t>
      </w:r>
      <w:r w:rsidR="00CE101F">
        <w:t xml:space="preserve">och över 90 personer </w:t>
      </w:r>
      <w:r w:rsidR="00376674">
        <w:t xml:space="preserve">ingår i Klimatrådets </w:t>
      </w:r>
      <w:r w:rsidR="00CE101F">
        <w:t>olika fokusgrupper</w:t>
      </w:r>
      <w:r w:rsidR="00B11535">
        <w:t>. T</w:t>
      </w:r>
      <w:r w:rsidR="00CE101F">
        <w:t>vå åtgärdsprogram</w:t>
      </w:r>
      <w:r w:rsidR="00B11535">
        <w:t xml:space="preserve"> har tagits fram under året och a</w:t>
      </w:r>
      <w:r w:rsidR="00CE101F">
        <w:t xml:space="preserve">rbetet med att införa ett resultat- och uppföljningssystem som påbörjats 2013 har även </w:t>
      </w:r>
      <w:r w:rsidR="00B11535">
        <w:t xml:space="preserve">det </w:t>
      </w:r>
      <w:r w:rsidR="00CE101F">
        <w:t xml:space="preserve">fortsatt </w:t>
      </w:r>
      <w:r w:rsidR="00B11535">
        <w:t xml:space="preserve">under </w:t>
      </w:r>
      <w:r w:rsidR="00CE101F">
        <w:t>2014.</w:t>
      </w:r>
      <w:r w:rsidR="00B11535">
        <w:t xml:space="preserve"> </w:t>
      </w:r>
    </w:p>
    <w:p w:rsidR="00B223ED" w:rsidRDefault="009E277A" w:rsidP="00041C8E">
      <w:pPr>
        <w:pStyle w:val="Brdtext"/>
      </w:pPr>
      <w:r>
        <w:t xml:space="preserve">Länsstyrelsen har även fortsatt arbetet med forsknings- och utvecklingsprojektet GreenCharge där </w:t>
      </w:r>
      <w:r w:rsidR="00CC646F">
        <w:t>även</w:t>
      </w:r>
      <w:r>
        <w:t xml:space="preserve"> fyra andra länsstyrelser deltar.</w:t>
      </w:r>
      <w:r w:rsidR="000D5673">
        <w:t xml:space="preserve"> </w:t>
      </w:r>
      <w:r w:rsidR="00B223ED">
        <w:t>Inom länsstyrelsens arbete med översiktsplanering sker bland annat diskussioner om vikten att planera för vindkraft</w:t>
      </w:r>
      <w:r w:rsidR="00077F12">
        <w:t xml:space="preserve">. Det finns ytterligare sakområden som länsstyrelsen kan använda sig av för att få än mer genomslag för energi- och klimatfrågor i sin verksamhet </w:t>
      </w:r>
      <w:r w:rsidR="000D5673">
        <w:t xml:space="preserve">och i länet </w:t>
      </w:r>
      <w:r w:rsidR="00077F12">
        <w:t xml:space="preserve">och här finns </w:t>
      </w:r>
      <w:r w:rsidR="000D5673">
        <w:t>därmed utvecklingspotential för länsstyrelsen att arbeta vidare med utifrån vad länsstyrelsen rapporterar till Energimyndigheten.</w:t>
      </w:r>
    </w:p>
    <w:p w:rsidR="00642BDA" w:rsidRPr="00193514" w:rsidRDefault="000D5673" w:rsidP="00642BDA">
      <w:pPr>
        <w:pStyle w:val="Brdtext"/>
      </w:pPr>
      <w:r>
        <w:t xml:space="preserve">Länsstyrelsens arbete med regionala klimat- och energistrategier har utvecklats i en positiv riktning under året. </w:t>
      </w:r>
      <w:r w:rsidR="00015400">
        <w:t xml:space="preserve">Utifrån länsstyrelsernas inrapportering till Energimyndigheten anser Energimyndigheten att Länsstyrelsen </w:t>
      </w:r>
      <w:r w:rsidR="009E2C3C">
        <w:t>Jönköpings</w:t>
      </w:r>
      <w:r w:rsidR="00642BDA">
        <w:t xml:space="preserve"> län har uppfyllt sitt uppdrag men att arbetsinsatsen </w:t>
      </w:r>
      <w:r w:rsidR="001E5B02">
        <w:t xml:space="preserve">ändå </w:t>
      </w:r>
      <w:r w:rsidR="00642BDA">
        <w:t>skulle kunna utökas inom ett arbetsområde för att än mer möta upp mot regleringsbrevsuppdraget.</w:t>
      </w:r>
    </w:p>
    <w:p w:rsidR="00193514" w:rsidRPr="00193514" w:rsidRDefault="00CC1DD1" w:rsidP="00CC1DD1">
      <w:pPr>
        <w:pStyle w:val="Brdtext"/>
      </w:pPr>
      <w:r>
        <w:br w:type="page"/>
      </w:r>
    </w:p>
    <w:p w:rsidR="00382816" w:rsidRDefault="00462016" w:rsidP="00382816">
      <w:pPr>
        <w:pStyle w:val="Rubrik2"/>
      </w:pPr>
      <w:bookmarkStart w:id="36" w:name="_Toc414957370"/>
      <w:r>
        <w:lastRenderedPageBreak/>
        <w:t xml:space="preserve">Länsstyrelsen </w:t>
      </w:r>
      <w:r w:rsidR="00382816">
        <w:t>Kalmar</w:t>
      </w:r>
      <w:r>
        <w:t xml:space="preserve"> län</w:t>
      </w:r>
      <w:bookmarkEnd w:id="36"/>
    </w:p>
    <w:p w:rsidR="00193514" w:rsidRDefault="00193514" w:rsidP="00193514">
      <w:pPr>
        <w:pStyle w:val="Brdtext"/>
      </w:pPr>
    </w:p>
    <w:p w:rsidR="003C1C30" w:rsidRPr="00BA1267" w:rsidRDefault="003C1C30" w:rsidP="003C1C30">
      <w:pPr>
        <w:pStyle w:val="Rubrik3"/>
        <w:spacing w:before="0"/>
      </w:pPr>
      <w:bookmarkStart w:id="37" w:name="_Toc414957371"/>
      <w:r>
        <w:t>Sammanställning och bedömning</w:t>
      </w:r>
      <w:bookmarkEnd w:id="37"/>
    </w:p>
    <w:p w:rsidR="003C1C30" w:rsidRDefault="003C1C30" w:rsidP="003C1C30">
      <w:pPr>
        <w:pStyle w:val="Brdtext"/>
        <w:spacing w:before="240"/>
        <w:rPr>
          <w:rFonts w:ascii="Arial" w:hAnsi="Arial" w:cs="Arial"/>
          <w:sz w:val="20"/>
          <w:szCs w:val="20"/>
        </w:rPr>
      </w:pPr>
      <w:r w:rsidRPr="00377A34">
        <w:rPr>
          <w:rFonts w:ascii="Arial" w:hAnsi="Arial" w:cs="Arial"/>
          <w:sz w:val="20"/>
          <w:szCs w:val="20"/>
        </w:rPr>
        <w:t xml:space="preserve">Tabell </w:t>
      </w:r>
      <w:r w:rsidR="009E2C3C">
        <w:rPr>
          <w:rFonts w:ascii="Arial" w:hAnsi="Arial" w:cs="Arial"/>
          <w:sz w:val="20"/>
          <w:szCs w:val="20"/>
        </w:rPr>
        <w:t>9</w:t>
      </w:r>
      <w:r w:rsidRPr="00377A34">
        <w:rPr>
          <w:rFonts w:ascii="Arial" w:hAnsi="Arial" w:cs="Arial"/>
          <w:sz w:val="20"/>
          <w:szCs w:val="20"/>
        </w:rPr>
        <w:t xml:space="preserve">. Sammanställning och bedömning av arbetet med regionala klimat- och </w:t>
      </w:r>
      <w:r>
        <w:rPr>
          <w:rFonts w:ascii="Arial" w:hAnsi="Arial" w:cs="Arial"/>
          <w:sz w:val="20"/>
          <w:szCs w:val="20"/>
        </w:rPr>
        <w:t>energistrategier, Länsstyrelsen Kalmar län</w:t>
      </w:r>
    </w:p>
    <w:tbl>
      <w:tblPr>
        <w:tblStyle w:val="Enkeltabell2"/>
        <w:tblW w:w="9180" w:type="dxa"/>
        <w:tblLayout w:type="fixed"/>
        <w:tblLook w:val="04A0" w:firstRow="1" w:lastRow="0" w:firstColumn="1" w:lastColumn="0" w:noHBand="0" w:noVBand="1"/>
      </w:tblPr>
      <w:tblGrid>
        <w:gridCol w:w="1668"/>
        <w:gridCol w:w="5811"/>
        <w:gridCol w:w="1701"/>
      </w:tblGrid>
      <w:tr w:rsidR="00835C61" w:rsidRPr="00CD070D" w:rsidTr="001428AA">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835C61" w:rsidRPr="00CD070D" w:rsidRDefault="00835C61" w:rsidP="001428AA">
            <w:pPr>
              <w:pStyle w:val="Brdtext"/>
              <w:spacing w:after="0"/>
              <w:rPr>
                <w:rFonts w:ascii="Arial" w:hAnsi="Arial" w:cs="Arial"/>
                <w:sz w:val="20"/>
                <w:szCs w:val="20"/>
              </w:rPr>
            </w:pPr>
            <w:r w:rsidRPr="00CD070D">
              <w:rPr>
                <w:rFonts w:ascii="Arial" w:hAnsi="Arial" w:cs="Arial"/>
                <w:sz w:val="20"/>
                <w:szCs w:val="20"/>
              </w:rPr>
              <w:t>Arbets-områden</w:t>
            </w:r>
          </w:p>
        </w:tc>
        <w:tc>
          <w:tcPr>
            <w:tcW w:w="5811" w:type="dxa"/>
            <w:tcBorders>
              <w:right w:val="single" w:sz="4" w:space="0" w:color="auto"/>
            </w:tcBorders>
          </w:tcPr>
          <w:p w:rsidR="00835C61" w:rsidRPr="00CD070D" w:rsidRDefault="00835C61" w:rsidP="00835C61">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D070D">
              <w:rPr>
                <w:rFonts w:ascii="Arial" w:hAnsi="Arial" w:cs="Arial"/>
                <w:sz w:val="20"/>
                <w:szCs w:val="20"/>
              </w:rPr>
              <w:t>Länsstyrelsen Kalmars läns arbete inom respektive arbetsområde</w:t>
            </w:r>
          </w:p>
        </w:tc>
        <w:tc>
          <w:tcPr>
            <w:tcW w:w="1701" w:type="dxa"/>
            <w:tcBorders>
              <w:right w:val="single" w:sz="4" w:space="0" w:color="auto"/>
            </w:tcBorders>
          </w:tcPr>
          <w:p w:rsidR="00835C61" w:rsidRPr="00CD070D" w:rsidRDefault="00835C61" w:rsidP="001428AA">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D070D">
              <w:rPr>
                <w:rFonts w:ascii="Arial" w:hAnsi="Arial" w:cs="Arial"/>
                <w:sz w:val="20"/>
                <w:szCs w:val="20"/>
              </w:rPr>
              <w:t>Bedömning per arbetsområde</w:t>
            </w:r>
          </w:p>
        </w:tc>
      </w:tr>
      <w:tr w:rsidR="00835C61" w:rsidRPr="00CD070D" w:rsidTr="00835C61">
        <w:trPr>
          <w:trHeight w:val="2066"/>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835C61" w:rsidRPr="00CD070D" w:rsidRDefault="00835C61" w:rsidP="001428AA">
            <w:pPr>
              <w:pStyle w:val="Brdtext"/>
              <w:spacing w:after="0"/>
              <w:rPr>
                <w:rFonts w:ascii="Arial" w:hAnsi="Arial" w:cs="Arial"/>
                <w:sz w:val="20"/>
                <w:szCs w:val="20"/>
              </w:rPr>
            </w:pPr>
            <w:r w:rsidRPr="00CD070D">
              <w:rPr>
                <w:rFonts w:ascii="Arial" w:hAnsi="Arial" w:cs="Arial"/>
                <w:sz w:val="20"/>
                <w:szCs w:val="20"/>
              </w:rPr>
              <w:t>Åtgärdsplaner eller motsvarande</w:t>
            </w:r>
          </w:p>
        </w:tc>
        <w:tc>
          <w:tcPr>
            <w:tcW w:w="5811" w:type="dxa"/>
            <w:tcBorders>
              <w:top w:val="single" w:sz="12" w:space="0" w:color="000000"/>
              <w:right w:val="single" w:sz="4" w:space="0" w:color="auto"/>
            </w:tcBorders>
          </w:tcPr>
          <w:p w:rsidR="00835C61" w:rsidRPr="00CD070D" w:rsidRDefault="00835C61" w:rsidP="001E5B0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D070D">
              <w:rPr>
                <w:rFonts w:ascii="Arial" w:hAnsi="Arial" w:cs="Arial"/>
                <w:sz w:val="20"/>
                <w:szCs w:val="20"/>
              </w:rPr>
              <w:t>Senaste strategi antogs 2010</w:t>
            </w:r>
            <w:r w:rsidR="00786BD7" w:rsidRPr="00CD070D">
              <w:rPr>
                <w:rFonts w:ascii="Arial" w:hAnsi="Arial" w:cs="Arial"/>
                <w:sz w:val="20"/>
                <w:szCs w:val="20"/>
              </w:rPr>
              <w:t>.</w:t>
            </w:r>
            <w:r w:rsidRPr="00CD070D">
              <w:rPr>
                <w:rFonts w:ascii="Arial" w:hAnsi="Arial" w:cs="Arial"/>
                <w:sz w:val="20"/>
                <w:szCs w:val="20"/>
              </w:rPr>
              <w:t xml:space="preserve"> Länet har en outvecklad åtgärdsplan sedan 2010. Under 2014 har en åtgärdsplan för biogassektorn tagits fram. Klimatkommissionen Kalmar län agerar som styrgrupp för samverkan mellan länsstyrelsen och Regionförbundet Kalmar och övriga medlemmar.</w:t>
            </w:r>
            <w:r w:rsidR="0078067A" w:rsidRPr="00CD070D">
              <w:rPr>
                <w:rFonts w:ascii="Arial" w:hAnsi="Arial" w:cs="Arial"/>
                <w:sz w:val="20"/>
                <w:szCs w:val="20"/>
              </w:rPr>
              <w:t xml:space="preserve"> I referensgruppen har handlingsplan för 2015 års arbete med samhällsbetalda resor tagits fram. Exempel på insatser och åtgärder: modell för klimatkompensering för kommunala tjänsteresor, reseanalyser av kommunpersonalens resor och samordning av uppbyggnad av samlastnin</w:t>
            </w:r>
            <w:r w:rsidR="001E5B02">
              <w:rPr>
                <w:rFonts w:ascii="Arial" w:hAnsi="Arial" w:cs="Arial"/>
                <w:sz w:val="20"/>
                <w:szCs w:val="20"/>
              </w:rPr>
              <w:t>gscentraler för kommunala inköp</w:t>
            </w:r>
            <w:r w:rsidR="0078067A" w:rsidRPr="00CD070D">
              <w:rPr>
                <w:rFonts w:ascii="Arial" w:hAnsi="Arial" w:cs="Arial"/>
                <w:sz w:val="20"/>
                <w:szCs w:val="20"/>
              </w:rPr>
              <w:t>.</w:t>
            </w:r>
          </w:p>
        </w:tc>
        <w:tc>
          <w:tcPr>
            <w:tcW w:w="1701" w:type="dxa"/>
            <w:tcBorders>
              <w:top w:val="single" w:sz="12" w:space="0" w:color="000000"/>
              <w:right w:val="single" w:sz="4" w:space="0" w:color="auto"/>
            </w:tcBorders>
            <w:shd w:val="clear" w:color="auto" w:fill="FFFFCC"/>
          </w:tcPr>
          <w:p w:rsidR="00835C61" w:rsidRPr="00CD070D" w:rsidRDefault="00835C61"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D070D">
              <w:rPr>
                <w:rFonts w:ascii="Arial" w:hAnsi="Arial" w:cs="Arial"/>
                <w:sz w:val="20"/>
                <w:szCs w:val="20"/>
              </w:rPr>
              <w:t>Arbete kvarstår</w:t>
            </w:r>
          </w:p>
          <w:p w:rsidR="00835C61" w:rsidRPr="00CD070D" w:rsidRDefault="00835C61"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835C61" w:rsidRPr="00CD070D" w:rsidTr="0078067A">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835C61" w:rsidRPr="00CD070D" w:rsidRDefault="00835C61" w:rsidP="001428AA">
            <w:pPr>
              <w:pStyle w:val="Brdtext"/>
              <w:spacing w:after="0"/>
              <w:rPr>
                <w:rFonts w:ascii="Arial" w:hAnsi="Arial" w:cs="Arial"/>
                <w:sz w:val="20"/>
                <w:szCs w:val="20"/>
              </w:rPr>
            </w:pPr>
            <w:r w:rsidRPr="00CD070D">
              <w:rPr>
                <w:rFonts w:ascii="Arial" w:hAnsi="Arial" w:cs="Arial"/>
                <w:sz w:val="20"/>
                <w:szCs w:val="20"/>
              </w:rPr>
              <w:t>Intern samverkan</w:t>
            </w:r>
          </w:p>
        </w:tc>
        <w:tc>
          <w:tcPr>
            <w:tcW w:w="5811" w:type="dxa"/>
            <w:tcBorders>
              <w:top w:val="single" w:sz="4" w:space="0" w:color="auto"/>
              <w:right w:val="single" w:sz="4" w:space="0" w:color="auto"/>
            </w:tcBorders>
          </w:tcPr>
          <w:p w:rsidR="00835C61" w:rsidRPr="00CD070D" w:rsidRDefault="0078067A" w:rsidP="004D06C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D070D">
              <w:rPr>
                <w:rFonts w:ascii="Arial" w:hAnsi="Arial" w:cs="Arial"/>
                <w:sz w:val="20"/>
                <w:szCs w:val="20"/>
              </w:rPr>
              <w:t xml:space="preserve">Samverkan med andra länsstyrelser genom bland annat att Klimatkommissionerna i sydost (Kalmar, Kronoberg och Blekinge) har haft ett gemensamt </w:t>
            </w:r>
            <w:r w:rsidR="004D06CE" w:rsidRPr="00CD070D">
              <w:rPr>
                <w:rFonts w:ascii="Arial" w:hAnsi="Arial" w:cs="Arial"/>
                <w:sz w:val="20"/>
                <w:szCs w:val="20"/>
              </w:rPr>
              <w:t xml:space="preserve">möte. </w:t>
            </w:r>
            <w:r w:rsidRPr="00CD070D">
              <w:rPr>
                <w:rFonts w:ascii="Arial" w:hAnsi="Arial" w:cs="Arial"/>
                <w:sz w:val="20"/>
                <w:szCs w:val="20"/>
              </w:rPr>
              <w:t>Bidragit i länsstyrelsegemensamma projekt såsom utbildningsinsatser och GreenCharge om utbyggnad av infrastruktur för elfordon</w:t>
            </w:r>
          </w:p>
        </w:tc>
        <w:tc>
          <w:tcPr>
            <w:tcW w:w="1701" w:type="dxa"/>
            <w:tcBorders>
              <w:top w:val="single" w:sz="4" w:space="0" w:color="auto"/>
              <w:right w:val="single" w:sz="4" w:space="0" w:color="auto"/>
            </w:tcBorders>
            <w:shd w:val="clear" w:color="auto" w:fill="FFCCFF"/>
          </w:tcPr>
          <w:p w:rsidR="00835C61" w:rsidRPr="00CD070D" w:rsidRDefault="0078067A"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D070D">
              <w:rPr>
                <w:rFonts w:ascii="Arial" w:hAnsi="Arial" w:cs="Arial"/>
                <w:sz w:val="20"/>
                <w:szCs w:val="20"/>
              </w:rPr>
              <w:t>Bristfällig information</w:t>
            </w:r>
          </w:p>
          <w:p w:rsidR="00835C61" w:rsidRPr="00CD070D" w:rsidRDefault="00835C61"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835C61" w:rsidRPr="00CD070D" w:rsidTr="00CD070D">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835C61" w:rsidRPr="00CD070D" w:rsidRDefault="00835C61" w:rsidP="001428AA">
            <w:pPr>
              <w:pStyle w:val="Brdtext"/>
              <w:spacing w:after="0"/>
              <w:rPr>
                <w:rFonts w:ascii="Arial" w:hAnsi="Arial" w:cs="Arial"/>
                <w:sz w:val="20"/>
                <w:szCs w:val="20"/>
              </w:rPr>
            </w:pPr>
            <w:r w:rsidRPr="00CD070D">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835C61" w:rsidRPr="00CD070D" w:rsidRDefault="00835C61"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1701" w:type="dxa"/>
            <w:tcBorders>
              <w:top w:val="single" w:sz="4" w:space="0" w:color="auto"/>
              <w:right w:val="single" w:sz="4" w:space="0" w:color="auto"/>
            </w:tcBorders>
            <w:shd w:val="clear" w:color="auto" w:fill="FFCCFF"/>
          </w:tcPr>
          <w:p w:rsidR="00835C61" w:rsidRPr="00CD070D" w:rsidRDefault="00CD070D"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D070D">
              <w:rPr>
                <w:rFonts w:ascii="Arial" w:hAnsi="Arial" w:cs="Arial"/>
                <w:sz w:val="20"/>
                <w:szCs w:val="20"/>
              </w:rPr>
              <w:t>Bristfällig information</w:t>
            </w:r>
          </w:p>
          <w:p w:rsidR="00835C61" w:rsidRPr="00CD070D" w:rsidRDefault="00835C61"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835C61" w:rsidRPr="00CD070D" w:rsidTr="001428AA">
        <w:trPr>
          <w:trHeight w:val="1421"/>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835C61" w:rsidRPr="00CD070D" w:rsidRDefault="00835C61" w:rsidP="001428AA">
            <w:pPr>
              <w:pStyle w:val="Brdtext"/>
              <w:spacing w:after="0"/>
              <w:rPr>
                <w:rFonts w:ascii="Arial" w:hAnsi="Arial" w:cs="Arial"/>
                <w:sz w:val="20"/>
                <w:szCs w:val="20"/>
              </w:rPr>
            </w:pPr>
            <w:r w:rsidRPr="00CD070D">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835C61" w:rsidRPr="00CD070D" w:rsidRDefault="001E5B02" w:rsidP="001E5B0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D070D">
              <w:rPr>
                <w:rFonts w:ascii="Arial" w:hAnsi="Arial" w:cs="Arial"/>
                <w:sz w:val="20"/>
                <w:szCs w:val="20"/>
              </w:rPr>
              <w:t xml:space="preserve">Genom Klimatkommissionens medlemmar sker dialog mellan näringslivet och länsstyrelsen hur klimat- och energiarbetet kan utvecklas, exempelvis inom biogasområdet. </w:t>
            </w:r>
            <w:r>
              <w:rPr>
                <w:rFonts w:ascii="Arial" w:hAnsi="Arial" w:cs="Arial"/>
                <w:sz w:val="20"/>
                <w:szCs w:val="20"/>
              </w:rPr>
              <w:t xml:space="preserve">Stöttat kommuner </w:t>
            </w:r>
            <w:r w:rsidR="00CD070D" w:rsidRPr="00CD070D">
              <w:rPr>
                <w:rFonts w:ascii="Arial" w:hAnsi="Arial" w:cs="Arial"/>
                <w:sz w:val="20"/>
                <w:szCs w:val="20"/>
              </w:rPr>
              <w:t xml:space="preserve">genom olika projekt som bland annat fokuserar på ruttoptimering av transporter inom hemtjänst samt utbildningsinsatser och energieffektiviseringsnätverksträffar. </w:t>
            </w:r>
          </w:p>
        </w:tc>
        <w:tc>
          <w:tcPr>
            <w:tcW w:w="1701" w:type="dxa"/>
            <w:tcBorders>
              <w:top w:val="single" w:sz="4" w:space="0" w:color="auto"/>
              <w:right w:val="single" w:sz="4" w:space="0" w:color="auto"/>
            </w:tcBorders>
            <w:shd w:val="clear" w:color="auto" w:fill="CCFFCC"/>
          </w:tcPr>
          <w:p w:rsidR="00835C61" w:rsidRPr="00CD070D" w:rsidRDefault="00835C61"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D070D">
              <w:rPr>
                <w:rFonts w:ascii="Arial" w:hAnsi="Arial" w:cs="Arial"/>
                <w:sz w:val="20"/>
                <w:szCs w:val="20"/>
              </w:rPr>
              <w:t>Godkänd</w:t>
            </w:r>
          </w:p>
        </w:tc>
      </w:tr>
      <w:tr w:rsidR="00835C61" w:rsidRPr="00CD070D" w:rsidTr="001E5B0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835C61" w:rsidRPr="00CD070D" w:rsidRDefault="00835C61" w:rsidP="001428AA">
            <w:pPr>
              <w:pStyle w:val="Brdtext"/>
              <w:spacing w:after="0"/>
              <w:rPr>
                <w:rFonts w:ascii="Arial" w:hAnsi="Arial" w:cs="Arial"/>
                <w:sz w:val="20"/>
                <w:szCs w:val="20"/>
              </w:rPr>
            </w:pPr>
            <w:r w:rsidRPr="00CD070D">
              <w:rPr>
                <w:rFonts w:ascii="Arial" w:hAnsi="Arial" w:cs="Arial"/>
                <w:sz w:val="20"/>
                <w:szCs w:val="20"/>
              </w:rPr>
              <w:t>Förnybar energi</w:t>
            </w:r>
          </w:p>
        </w:tc>
        <w:tc>
          <w:tcPr>
            <w:tcW w:w="5811" w:type="dxa"/>
            <w:tcBorders>
              <w:top w:val="single" w:sz="4" w:space="0" w:color="auto"/>
              <w:right w:val="single" w:sz="4" w:space="0" w:color="auto"/>
            </w:tcBorders>
          </w:tcPr>
          <w:p w:rsidR="00835C61" w:rsidRPr="00CD070D" w:rsidRDefault="001E5B02"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w:t>
            </w:r>
            <w:r w:rsidRPr="00CD070D">
              <w:rPr>
                <w:rFonts w:ascii="Arial" w:hAnsi="Arial" w:cs="Arial"/>
                <w:sz w:val="20"/>
                <w:szCs w:val="20"/>
              </w:rPr>
              <w:t>töttat framtagning av biogasstrategi</w:t>
            </w:r>
            <w:r>
              <w:rPr>
                <w:rFonts w:ascii="Arial" w:hAnsi="Arial" w:cs="Arial"/>
                <w:sz w:val="20"/>
                <w:szCs w:val="20"/>
              </w:rPr>
              <w:t>.</w:t>
            </w:r>
          </w:p>
        </w:tc>
        <w:tc>
          <w:tcPr>
            <w:tcW w:w="1701" w:type="dxa"/>
            <w:tcBorders>
              <w:top w:val="single" w:sz="4" w:space="0" w:color="auto"/>
              <w:right w:val="single" w:sz="4" w:space="0" w:color="auto"/>
            </w:tcBorders>
            <w:shd w:val="clear" w:color="auto" w:fill="CCFFCC"/>
          </w:tcPr>
          <w:p w:rsidR="00835C61" w:rsidRPr="00CD070D" w:rsidRDefault="001E5B02"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bl>
    <w:p w:rsidR="009E2C3C" w:rsidRDefault="009E2C3C" w:rsidP="009E2C3C">
      <w:pPr>
        <w:rPr>
          <w:rFonts w:ascii="Arial" w:hAnsi="Arial" w:cs="Arial"/>
          <w:sz w:val="20"/>
          <w:szCs w:val="20"/>
        </w:rPr>
      </w:pPr>
    </w:p>
    <w:p w:rsidR="004907D9" w:rsidRDefault="004907D9" w:rsidP="009E2C3C">
      <w:pPr>
        <w:rPr>
          <w:rFonts w:ascii="Arial" w:hAnsi="Arial" w:cs="Arial"/>
          <w:sz w:val="20"/>
          <w:szCs w:val="20"/>
        </w:rPr>
      </w:pPr>
    </w:p>
    <w:p w:rsidR="009E2C3C" w:rsidRDefault="009E2C3C" w:rsidP="009E2C3C">
      <w:pPr>
        <w:rPr>
          <w:rFonts w:ascii="Arial" w:hAnsi="Arial" w:cs="Arial"/>
          <w:b/>
          <w:bCs/>
          <w:iCs/>
          <w:sz w:val="22"/>
          <w:szCs w:val="28"/>
        </w:rPr>
      </w:pPr>
    </w:p>
    <w:p w:rsidR="001E5B02" w:rsidRDefault="001E5B02">
      <w:pPr>
        <w:rPr>
          <w:rFonts w:ascii="Arial" w:hAnsi="Arial" w:cs="Arial"/>
          <w:bCs/>
          <w:i/>
          <w:sz w:val="22"/>
          <w:szCs w:val="26"/>
        </w:rPr>
      </w:pPr>
      <w:r>
        <w:br w:type="page"/>
      </w:r>
    </w:p>
    <w:p w:rsidR="009E2C3C" w:rsidRDefault="009E2C3C" w:rsidP="009E2C3C">
      <w:pPr>
        <w:pStyle w:val="Rubrik3"/>
      </w:pPr>
      <w:bookmarkStart w:id="38" w:name="_Toc414957372"/>
      <w:r>
        <w:lastRenderedPageBreak/>
        <w:t>Samlad bedömning för Länsstyrelsen Kalmar län</w:t>
      </w:r>
      <w:bookmarkEnd w:id="38"/>
    </w:p>
    <w:p w:rsidR="00CD070D" w:rsidRDefault="00CD070D" w:rsidP="003C1C30">
      <w:pPr>
        <w:pStyle w:val="Brdtext"/>
        <w:rPr>
          <w:rFonts w:ascii="Arial" w:hAnsi="Arial" w:cs="Arial"/>
          <w:sz w:val="16"/>
          <w:szCs w:val="16"/>
        </w:rPr>
      </w:pPr>
      <w:r>
        <w:t xml:space="preserve">Energisamordningstjänsten har varit vakant </w:t>
      </w:r>
      <w:r w:rsidR="004907D9">
        <w:t>fram till oktober</w:t>
      </w:r>
      <w:r>
        <w:t xml:space="preserve"> 2014 och lä</w:t>
      </w:r>
      <w:r w:rsidR="009E2C3C">
        <w:t xml:space="preserve">nsstyrelsens arbete </w:t>
      </w:r>
      <w:r>
        <w:t xml:space="preserve">har därmed tappat fart. </w:t>
      </w:r>
      <w:r w:rsidR="00BD0E55">
        <w:t>Klimatkommissionen Kalmar län</w:t>
      </w:r>
      <w:r w:rsidR="00BD0E55">
        <w:rPr>
          <w:rStyle w:val="Fotnotsreferens"/>
        </w:rPr>
        <w:footnoteReference w:id="7"/>
      </w:r>
      <w:r>
        <w:t xml:space="preserve">, har dock fortsatt samordning av energi- och klimatarbetet under året och fokuserat på utökad samverkan, bland annat genom en webbaserad plattform för kommunikation kring insatser och åtgärder. </w:t>
      </w:r>
      <w:r w:rsidR="001E5B02">
        <w:t xml:space="preserve">Utifrån länsstyrelsens rapportering anser Energimyndigheten att det finns förbättringspotential inom arbetsområdet Åtgärdsplaner eller motsvarande då länsstyrelsen skriver att det finns en outvecklad åtgärdsplan. </w:t>
      </w:r>
    </w:p>
    <w:p w:rsidR="003C1C30" w:rsidRDefault="001E5B02" w:rsidP="003C1C30">
      <w:pPr>
        <w:pStyle w:val="Brdtext"/>
      </w:pPr>
      <w:r>
        <w:t xml:space="preserve">Inom arbetsområdet </w:t>
      </w:r>
      <w:r w:rsidR="00CD070D">
        <w:t>Energi- och klimatmål i olika sakområden</w:t>
      </w:r>
      <w:r>
        <w:t xml:space="preserve"> saknas information för att göra en bedömning av arbetet</w:t>
      </w:r>
      <w:r w:rsidR="00CD070D">
        <w:t xml:space="preserve">. Inom arbetsområdet Intern samverkan saknas </w:t>
      </w:r>
      <w:r>
        <w:t xml:space="preserve">även information </w:t>
      </w:r>
      <w:r w:rsidR="005A5006">
        <w:t>om</w:t>
      </w:r>
      <w:r w:rsidR="00CD070D">
        <w:t xml:space="preserve"> hur arbetet med intern samverkan har genomförts under året. </w:t>
      </w:r>
      <w:r w:rsidR="003C1C30">
        <w:t xml:space="preserve">Länsstyrelsen </w:t>
      </w:r>
      <w:r w:rsidR="004D06CE">
        <w:t xml:space="preserve">beskriver dock samverkan med andra länsstyrelser </w:t>
      </w:r>
      <w:r w:rsidR="00693171">
        <w:t>genom bland annat</w:t>
      </w:r>
      <w:r w:rsidR="003C1C30">
        <w:t xml:space="preserve"> forsknings- och utvecklingsprojektet GreenCharge där även fyra andra länsstyrelser deltar.</w:t>
      </w:r>
    </w:p>
    <w:p w:rsidR="009E2C3C" w:rsidRPr="00193514" w:rsidRDefault="009E2C3C" w:rsidP="009E2C3C">
      <w:pPr>
        <w:pStyle w:val="Brdtext"/>
      </w:pPr>
      <w:r>
        <w:t>Utifrån länsstyrelsernas inrapportering till Energimyndigheten anser Energimyndigheten att Länsstyrelsen Kalmars län</w:t>
      </w:r>
      <w:r w:rsidR="004D06CE">
        <w:t xml:space="preserve">s arbete pågår inom flera arbetsområden men att arbetsinsatsen </w:t>
      </w:r>
      <w:r w:rsidR="007605C3">
        <w:t>kan</w:t>
      </w:r>
      <w:r w:rsidR="004D06CE">
        <w:t xml:space="preserve"> utökas för att än mer möta u</w:t>
      </w:r>
      <w:r w:rsidR="001E5B02">
        <w:t>pp mot regleringsbrevsuppdraget.</w:t>
      </w:r>
    </w:p>
    <w:p w:rsidR="00193514" w:rsidRPr="00193514" w:rsidRDefault="00193514" w:rsidP="00193514">
      <w:pPr>
        <w:pStyle w:val="Brdtext"/>
      </w:pPr>
    </w:p>
    <w:p w:rsidR="00051B04" w:rsidRDefault="00051B04">
      <w:pPr>
        <w:rPr>
          <w:rFonts w:ascii="Arial" w:hAnsi="Arial" w:cs="Arial"/>
          <w:b/>
          <w:bCs/>
          <w:iCs/>
          <w:sz w:val="22"/>
          <w:szCs w:val="28"/>
        </w:rPr>
      </w:pPr>
      <w:r>
        <w:br w:type="page"/>
      </w:r>
    </w:p>
    <w:p w:rsidR="00382816" w:rsidRDefault="00462016" w:rsidP="00382816">
      <w:pPr>
        <w:pStyle w:val="Rubrik2"/>
      </w:pPr>
      <w:bookmarkStart w:id="39" w:name="_Toc414957373"/>
      <w:r>
        <w:lastRenderedPageBreak/>
        <w:t xml:space="preserve">Länsstyrelsen i </w:t>
      </w:r>
      <w:r w:rsidR="00382816">
        <w:t>Kronoberg</w:t>
      </w:r>
      <w:r>
        <w:t>s län</w:t>
      </w:r>
      <w:bookmarkEnd w:id="39"/>
    </w:p>
    <w:p w:rsidR="00193514" w:rsidRDefault="00193514" w:rsidP="00193514">
      <w:pPr>
        <w:pStyle w:val="Brdtext"/>
      </w:pPr>
    </w:p>
    <w:p w:rsidR="00193514" w:rsidRPr="00BA1267" w:rsidRDefault="00193514" w:rsidP="00193514">
      <w:pPr>
        <w:pStyle w:val="Rubrik3"/>
        <w:spacing w:before="0"/>
      </w:pPr>
      <w:bookmarkStart w:id="40" w:name="_Toc414957374"/>
      <w:r>
        <w:t>Sammanställning och bedömning</w:t>
      </w:r>
      <w:bookmarkEnd w:id="40"/>
    </w:p>
    <w:p w:rsidR="00193514" w:rsidRDefault="00193514" w:rsidP="00193514">
      <w:pPr>
        <w:pStyle w:val="Brdtext"/>
        <w:rPr>
          <w:rFonts w:ascii="Arial" w:hAnsi="Arial" w:cs="Arial"/>
          <w:sz w:val="20"/>
          <w:szCs w:val="20"/>
        </w:rPr>
      </w:pPr>
      <w:r w:rsidRPr="00193514">
        <w:rPr>
          <w:rFonts w:ascii="Arial" w:hAnsi="Arial" w:cs="Arial"/>
          <w:sz w:val="20"/>
          <w:szCs w:val="20"/>
        </w:rPr>
        <w:t xml:space="preserve">Tabell </w:t>
      </w:r>
      <w:r w:rsidR="00051B04">
        <w:rPr>
          <w:rFonts w:ascii="Arial" w:hAnsi="Arial" w:cs="Arial"/>
          <w:sz w:val="20"/>
          <w:szCs w:val="20"/>
        </w:rPr>
        <w:t>10</w:t>
      </w:r>
      <w:r w:rsidRPr="00193514">
        <w:rPr>
          <w:rFonts w:ascii="Arial" w:hAnsi="Arial" w:cs="Arial"/>
          <w:sz w:val="20"/>
          <w:szCs w:val="20"/>
        </w:rPr>
        <w:t>. Sammanställning och bedömning av arbetet med regionala klimat- och energistrategier,</w:t>
      </w:r>
      <w:r w:rsidR="00051B04">
        <w:rPr>
          <w:rFonts w:ascii="Arial" w:hAnsi="Arial" w:cs="Arial"/>
          <w:sz w:val="20"/>
          <w:szCs w:val="20"/>
        </w:rPr>
        <w:t xml:space="preserve"> Länsstyrelsen i Kronobergs län</w:t>
      </w:r>
    </w:p>
    <w:tbl>
      <w:tblPr>
        <w:tblStyle w:val="Enkeltabell2"/>
        <w:tblW w:w="9180" w:type="dxa"/>
        <w:tblLayout w:type="fixed"/>
        <w:tblLook w:val="04A0" w:firstRow="1" w:lastRow="0" w:firstColumn="1" w:lastColumn="0" w:noHBand="0" w:noVBand="1"/>
      </w:tblPr>
      <w:tblGrid>
        <w:gridCol w:w="1668"/>
        <w:gridCol w:w="5811"/>
        <w:gridCol w:w="1701"/>
      </w:tblGrid>
      <w:tr w:rsidR="004907D9" w:rsidRPr="008265AA" w:rsidTr="001428AA">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4907D9" w:rsidRPr="008265AA" w:rsidRDefault="004907D9" w:rsidP="001428AA">
            <w:pPr>
              <w:pStyle w:val="Brdtext"/>
              <w:spacing w:after="0"/>
              <w:rPr>
                <w:rFonts w:ascii="Arial" w:hAnsi="Arial" w:cs="Arial"/>
                <w:sz w:val="20"/>
                <w:szCs w:val="20"/>
              </w:rPr>
            </w:pPr>
            <w:r w:rsidRPr="008265AA">
              <w:rPr>
                <w:rFonts w:ascii="Arial" w:hAnsi="Arial" w:cs="Arial"/>
                <w:sz w:val="20"/>
                <w:szCs w:val="20"/>
              </w:rPr>
              <w:t>Arbets-områden</w:t>
            </w:r>
          </w:p>
        </w:tc>
        <w:tc>
          <w:tcPr>
            <w:tcW w:w="5811" w:type="dxa"/>
            <w:tcBorders>
              <w:right w:val="single" w:sz="4" w:space="0" w:color="auto"/>
            </w:tcBorders>
          </w:tcPr>
          <w:p w:rsidR="004907D9" w:rsidRPr="008265AA" w:rsidRDefault="004907D9" w:rsidP="004907D9">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 xml:space="preserve">Länsstyrelsen </w:t>
            </w:r>
            <w:r>
              <w:rPr>
                <w:rFonts w:ascii="Arial" w:hAnsi="Arial" w:cs="Arial"/>
                <w:sz w:val="20"/>
                <w:szCs w:val="20"/>
              </w:rPr>
              <w:t>Kronobergs</w:t>
            </w:r>
            <w:r w:rsidRPr="008265AA">
              <w:rPr>
                <w:rFonts w:ascii="Arial" w:hAnsi="Arial" w:cs="Arial"/>
                <w:sz w:val="20"/>
                <w:szCs w:val="20"/>
              </w:rPr>
              <w:t xml:space="preserve"> läns arbete inom respektive arbetsområde</w:t>
            </w:r>
          </w:p>
        </w:tc>
        <w:tc>
          <w:tcPr>
            <w:tcW w:w="1701" w:type="dxa"/>
            <w:tcBorders>
              <w:right w:val="single" w:sz="4" w:space="0" w:color="auto"/>
            </w:tcBorders>
          </w:tcPr>
          <w:p w:rsidR="004907D9" w:rsidRPr="008265AA" w:rsidRDefault="004907D9" w:rsidP="001428AA">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Bedömning per arbetsområde</w:t>
            </w:r>
          </w:p>
        </w:tc>
      </w:tr>
      <w:tr w:rsidR="004907D9" w:rsidRPr="008265AA" w:rsidTr="004907D9">
        <w:trPr>
          <w:trHeight w:val="168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4907D9" w:rsidRPr="008265AA" w:rsidRDefault="004907D9" w:rsidP="001428AA">
            <w:pPr>
              <w:pStyle w:val="Brdtext"/>
              <w:spacing w:after="0"/>
              <w:rPr>
                <w:rFonts w:ascii="Arial" w:hAnsi="Arial" w:cs="Arial"/>
                <w:sz w:val="20"/>
                <w:szCs w:val="20"/>
              </w:rPr>
            </w:pPr>
            <w:r w:rsidRPr="008265AA">
              <w:rPr>
                <w:rFonts w:ascii="Arial" w:hAnsi="Arial" w:cs="Arial"/>
                <w:sz w:val="20"/>
                <w:szCs w:val="20"/>
              </w:rPr>
              <w:t>Åtgärdsplaner eller motsvarande</w:t>
            </w:r>
          </w:p>
        </w:tc>
        <w:tc>
          <w:tcPr>
            <w:tcW w:w="5811" w:type="dxa"/>
            <w:tcBorders>
              <w:top w:val="single" w:sz="12" w:space="0" w:color="000000"/>
              <w:right w:val="single" w:sz="4" w:space="0" w:color="auto"/>
            </w:tcBorders>
          </w:tcPr>
          <w:p w:rsidR="004907D9" w:rsidRPr="004907D9" w:rsidRDefault="004907D9" w:rsidP="004907D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907D9">
              <w:rPr>
                <w:rFonts w:ascii="Arial" w:hAnsi="Arial" w:cs="Arial"/>
                <w:sz w:val="20"/>
                <w:szCs w:val="20"/>
              </w:rPr>
              <w:t>Strategi antogs 2010. Åtgärdsprogram antogs 2012. Under 2014 har länsstyrelsen arbetat vidare med samverkan för att genomföra åtgärdsplanen för klimat- och energi. Framtagning av åtgärdsplan för konsumtion pågår. Plattformen Klimatkommission Kronoberg används främst till samordning mellan länsstyrelsen, Regionförbundet Södra Småland och Energikontor Sydost där årets arbete bland annat fokuserats på att utveckla Miljölöften.</w:t>
            </w:r>
            <w:r>
              <w:rPr>
                <w:rFonts w:ascii="Arial" w:hAnsi="Arial" w:cs="Arial"/>
                <w:sz w:val="20"/>
                <w:szCs w:val="20"/>
              </w:rPr>
              <w:t xml:space="preserve"> Exempel på insatser och åtgärder</w:t>
            </w:r>
            <w:r w:rsidRPr="004907D9">
              <w:rPr>
                <w:rFonts w:ascii="Arial" w:hAnsi="Arial" w:cs="Arial"/>
                <w:sz w:val="20"/>
                <w:szCs w:val="20"/>
              </w:rPr>
              <w:t xml:space="preserve">: </w:t>
            </w:r>
          </w:p>
          <w:p w:rsidR="004907D9" w:rsidRPr="004907D9" w:rsidRDefault="004907D9" w:rsidP="004907D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907D9">
              <w:rPr>
                <w:rFonts w:ascii="Arial" w:hAnsi="Arial" w:cs="Arial"/>
                <w:sz w:val="20"/>
                <w:szCs w:val="20"/>
              </w:rPr>
              <w:t>handlin</w:t>
            </w:r>
            <w:r>
              <w:rPr>
                <w:rFonts w:ascii="Arial" w:hAnsi="Arial" w:cs="Arial"/>
                <w:sz w:val="20"/>
                <w:szCs w:val="20"/>
              </w:rPr>
              <w:t>gsplan för biogas till fordon, projektet t</w:t>
            </w:r>
            <w:r w:rsidRPr="004907D9">
              <w:rPr>
                <w:rFonts w:ascii="Arial" w:hAnsi="Arial" w:cs="Arial"/>
                <w:sz w:val="20"/>
                <w:szCs w:val="20"/>
              </w:rPr>
              <w:t xml:space="preserve">omatkraft, Klimatavtal, utbildningsinsats inom sparsam körning inom </w:t>
            </w:r>
            <w:r w:rsidRPr="00A0367B">
              <w:rPr>
                <w:rFonts w:ascii="Arial" w:hAnsi="Arial" w:cs="Arial"/>
                <w:sz w:val="20"/>
                <w:szCs w:val="20"/>
              </w:rPr>
              <w:t>jordbruk.</w:t>
            </w:r>
            <w:r w:rsidR="00A0367B" w:rsidRPr="00A0367B">
              <w:rPr>
                <w:rFonts w:ascii="Arial" w:hAnsi="Arial" w:cs="Arial"/>
                <w:sz w:val="20"/>
                <w:szCs w:val="20"/>
              </w:rPr>
              <w:t xml:space="preserve"> Uppföljning sker inom miljömålsuppföljningen.</w:t>
            </w:r>
          </w:p>
        </w:tc>
        <w:tc>
          <w:tcPr>
            <w:tcW w:w="1701" w:type="dxa"/>
            <w:tcBorders>
              <w:top w:val="single" w:sz="12" w:space="0" w:color="000000"/>
              <w:right w:val="single" w:sz="4" w:space="0" w:color="auto"/>
            </w:tcBorders>
            <w:shd w:val="clear" w:color="auto" w:fill="CCFFCC"/>
          </w:tcPr>
          <w:p w:rsidR="004907D9" w:rsidRPr="008265AA" w:rsidRDefault="004907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4907D9" w:rsidRPr="008265AA" w:rsidRDefault="004907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4907D9" w:rsidRPr="008265AA" w:rsidTr="004907D9">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4907D9" w:rsidRPr="008265AA" w:rsidRDefault="004907D9" w:rsidP="001428AA">
            <w:pPr>
              <w:pStyle w:val="Brdtext"/>
              <w:spacing w:after="0"/>
              <w:rPr>
                <w:rFonts w:ascii="Arial" w:hAnsi="Arial" w:cs="Arial"/>
                <w:sz w:val="20"/>
                <w:szCs w:val="20"/>
              </w:rPr>
            </w:pPr>
            <w:r w:rsidRPr="008265AA">
              <w:rPr>
                <w:rFonts w:ascii="Arial" w:hAnsi="Arial" w:cs="Arial"/>
                <w:sz w:val="20"/>
                <w:szCs w:val="20"/>
              </w:rPr>
              <w:t>Intern samverkan</w:t>
            </w:r>
          </w:p>
        </w:tc>
        <w:tc>
          <w:tcPr>
            <w:tcW w:w="5811" w:type="dxa"/>
            <w:tcBorders>
              <w:top w:val="single" w:sz="4" w:space="0" w:color="auto"/>
              <w:right w:val="single" w:sz="4" w:space="0" w:color="auto"/>
            </w:tcBorders>
          </w:tcPr>
          <w:p w:rsidR="004907D9" w:rsidRPr="004907D9" w:rsidRDefault="004907D9" w:rsidP="004907D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907D9">
              <w:rPr>
                <w:rFonts w:ascii="Arial" w:hAnsi="Arial" w:cs="Arial"/>
                <w:sz w:val="20"/>
                <w:szCs w:val="20"/>
              </w:rPr>
              <w:t>Samverkan med andra länsstyrelser genom regionala nätverk (Sydlänen) och nationella nätverksträffar. Under året har länsstyrelsen har även bidragit till länsstyrelsegemensamt projekt såsom utbildningsinsats och effektivare klimat- och energiarbete i länsstyrelsernas ledningssystem.</w:t>
            </w:r>
          </w:p>
        </w:tc>
        <w:tc>
          <w:tcPr>
            <w:tcW w:w="1701" w:type="dxa"/>
            <w:tcBorders>
              <w:top w:val="single" w:sz="4" w:space="0" w:color="auto"/>
              <w:right w:val="single" w:sz="4" w:space="0" w:color="auto"/>
            </w:tcBorders>
            <w:shd w:val="clear" w:color="auto" w:fill="FFCCFF"/>
          </w:tcPr>
          <w:p w:rsidR="004907D9" w:rsidRPr="008265AA" w:rsidRDefault="004907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Bristfällig information</w:t>
            </w:r>
          </w:p>
          <w:p w:rsidR="004907D9" w:rsidRPr="008265AA" w:rsidRDefault="004907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4907D9" w:rsidRPr="008265AA" w:rsidTr="004907D9">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4907D9" w:rsidRPr="008265AA" w:rsidRDefault="004907D9" w:rsidP="001428AA">
            <w:pPr>
              <w:pStyle w:val="Brdtext"/>
              <w:spacing w:after="0"/>
              <w:rPr>
                <w:rFonts w:ascii="Arial" w:hAnsi="Arial" w:cs="Arial"/>
                <w:sz w:val="20"/>
                <w:szCs w:val="20"/>
              </w:rPr>
            </w:pPr>
            <w:r w:rsidRPr="008265AA">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4907D9" w:rsidRPr="004907D9" w:rsidRDefault="004907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4907D9">
              <w:rPr>
                <w:rFonts w:ascii="Arial" w:hAnsi="Arial" w:cs="Arial"/>
                <w:sz w:val="20"/>
                <w:szCs w:val="20"/>
              </w:rPr>
              <w:t>Deltagit i framtagning av länets Regionala utvecklingsstrategi där mål och uppföljning inom klimat- och energiområdet har utvecklats. Handläggning av vindkraftsärenden är även ett samordnat arbetsområde där en större informationsinsats har genomförts under 2014. Rådgivning inom landsbygdsprogrammet beaktar energi- och klimataspekter.</w:t>
            </w:r>
          </w:p>
        </w:tc>
        <w:tc>
          <w:tcPr>
            <w:tcW w:w="1701" w:type="dxa"/>
            <w:tcBorders>
              <w:top w:val="single" w:sz="4" w:space="0" w:color="auto"/>
              <w:right w:val="single" w:sz="4" w:space="0" w:color="auto"/>
            </w:tcBorders>
            <w:shd w:val="clear" w:color="auto" w:fill="CCFFCC"/>
          </w:tcPr>
          <w:p w:rsidR="004907D9" w:rsidRPr="008265AA" w:rsidRDefault="004907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4907D9" w:rsidRPr="008265AA" w:rsidRDefault="004907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4907D9" w:rsidRPr="008265AA" w:rsidTr="001428AA">
        <w:trPr>
          <w:trHeight w:val="1421"/>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4907D9" w:rsidRPr="008265AA" w:rsidRDefault="004907D9" w:rsidP="001428AA">
            <w:pPr>
              <w:pStyle w:val="Brdtext"/>
              <w:spacing w:after="0"/>
              <w:rPr>
                <w:rFonts w:ascii="Arial" w:hAnsi="Arial" w:cs="Arial"/>
                <w:sz w:val="20"/>
                <w:szCs w:val="20"/>
              </w:rPr>
            </w:pPr>
            <w:r w:rsidRPr="008265AA">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4907D9" w:rsidRPr="00A0367B" w:rsidRDefault="00A0367B" w:rsidP="00A0367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0367B">
              <w:rPr>
                <w:rFonts w:ascii="Arial" w:hAnsi="Arial" w:cs="Arial"/>
                <w:sz w:val="20"/>
                <w:szCs w:val="20"/>
              </w:rPr>
              <w:t xml:space="preserve">Deltagit i projektet Tomatsmart som fokuserar på restvärmeuppvärmda växthus i syfte att utnyttja restvärme och öka livsmedelproduktion från växthus i länet. Stöttat kommunernas arbete genom energieffektiviseringsnätverk och medfinansiering till Energiting Sydost med tjänstemän och politiker som främsta målgrupp. </w:t>
            </w:r>
          </w:p>
        </w:tc>
        <w:tc>
          <w:tcPr>
            <w:tcW w:w="1701" w:type="dxa"/>
            <w:tcBorders>
              <w:top w:val="single" w:sz="4" w:space="0" w:color="auto"/>
              <w:right w:val="single" w:sz="4" w:space="0" w:color="auto"/>
            </w:tcBorders>
            <w:shd w:val="clear" w:color="auto" w:fill="CCFFCC"/>
          </w:tcPr>
          <w:p w:rsidR="004907D9" w:rsidRPr="008265AA" w:rsidRDefault="004907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tc>
      </w:tr>
      <w:tr w:rsidR="004907D9" w:rsidRPr="008265AA" w:rsidTr="001428AA">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4907D9" w:rsidRPr="008265AA" w:rsidRDefault="004907D9" w:rsidP="001428AA">
            <w:pPr>
              <w:pStyle w:val="Brdtext"/>
              <w:spacing w:after="0"/>
              <w:rPr>
                <w:rFonts w:ascii="Arial" w:hAnsi="Arial" w:cs="Arial"/>
                <w:sz w:val="20"/>
                <w:szCs w:val="20"/>
              </w:rPr>
            </w:pPr>
            <w:r w:rsidRPr="008265AA">
              <w:rPr>
                <w:rFonts w:ascii="Arial" w:hAnsi="Arial" w:cs="Arial"/>
                <w:sz w:val="20"/>
                <w:szCs w:val="20"/>
              </w:rPr>
              <w:t>Förnybar energi</w:t>
            </w:r>
          </w:p>
        </w:tc>
        <w:tc>
          <w:tcPr>
            <w:tcW w:w="5811" w:type="dxa"/>
            <w:tcBorders>
              <w:top w:val="single" w:sz="4" w:space="0" w:color="auto"/>
              <w:right w:val="single" w:sz="4" w:space="0" w:color="auto"/>
            </w:tcBorders>
          </w:tcPr>
          <w:p w:rsidR="004907D9" w:rsidRPr="008265AA" w:rsidRDefault="00A0367B" w:rsidP="00A0367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Genom samordningsinsatser, stöd och utredningar bidragit till att en biogasanläggning kommit till stånd i länet. Handläggning av vindkraftsärenden är ett samordnat arbetsområde.</w:t>
            </w:r>
          </w:p>
        </w:tc>
        <w:tc>
          <w:tcPr>
            <w:tcW w:w="1701" w:type="dxa"/>
            <w:tcBorders>
              <w:top w:val="single" w:sz="4" w:space="0" w:color="auto"/>
              <w:right w:val="single" w:sz="4" w:space="0" w:color="auto"/>
            </w:tcBorders>
            <w:shd w:val="clear" w:color="auto" w:fill="CCFFCC"/>
          </w:tcPr>
          <w:p w:rsidR="004907D9" w:rsidRPr="008265AA" w:rsidRDefault="004907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tc>
      </w:tr>
    </w:tbl>
    <w:p w:rsidR="00051B04" w:rsidRDefault="00051B04" w:rsidP="00051B04">
      <w:pPr>
        <w:pStyle w:val="Brdtext"/>
        <w:rPr>
          <w:sz w:val="20"/>
          <w:szCs w:val="20"/>
        </w:rPr>
      </w:pPr>
      <w:r w:rsidRPr="00D01F07">
        <w:rPr>
          <w:sz w:val="20"/>
          <w:szCs w:val="20"/>
        </w:rPr>
        <w:t>Kommentar till tabell: I det regionala samverkansnätverket av länsstyrelser som kallas för Sydlänen ingår följande länsstyrelser:</w:t>
      </w:r>
      <w:r>
        <w:rPr>
          <w:sz w:val="20"/>
          <w:szCs w:val="20"/>
        </w:rPr>
        <w:t xml:space="preserve"> Blekinge, Gotland, Halland, Jönköping, Kronoberg, Kalmar, Skåne, Västra Götaland och Östergötland.</w:t>
      </w:r>
    </w:p>
    <w:p w:rsidR="00051B04" w:rsidRDefault="00051B04" w:rsidP="00051B04">
      <w:pPr>
        <w:rPr>
          <w:rFonts w:ascii="Arial" w:hAnsi="Arial" w:cs="Arial"/>
          <w:sz w:val="20"/>
          <w:szCs w:val="20"/>
        </w:rPr>
      </w:pPr>
    </w:p>
    <w:p w:rsidR="00051B04" w:rsidRDefault="00051B04" w:rsidP="00051B04">
      <w:pPr>
        <w:rPr>
          <w:rFonts w:ascii="Arial" w:hAnsi="Arial" w:cs="Arial"/>
          <w:b/>
          <w:bCs/>
          <w:iCs/>
          <w:sz w:val="22"/>
          <w:szCs w:val="28"/>
        </w:rPr>
      </w:pPr>
    </w:p>
    <w:p w:rsidR="00051B04" w:rsidRDefault="00051B04" w:rsidP="00051B04">
      <w:pPr>
        <w:pStyle w:val="Rubrik3"/>
      </w:pPr>
      <w:bookmarkStart w:id="41" w:name="_Toc414957375"/>
      <w:r>
        <w:lastRenderedPageBreak/>
        <w:t>Samlad bedömning för Länsstyrelsen i Kronobergs län</w:t>
      </w:r>
      <w:bookmarkEnd w:id="41"/>
    </w:p>
    <w:p w:rsidR="00A0367B" w:rsidRDefault="00A0367B" w:rsidP="00193514">
      <w:pPr>
        <w:pStyle w:val="Brdtext"/>
      </w:pPr>
      <w:r>
        <w:t>Plattformet Klimatkommissionen Kronoberg fortsätter sitt arbete under året och länsstyrelsen har under året fokuserat på att leda det regionala arbetet genom samverkan och skapa förutsättningar för att genomföra den regionala åtgärdsplanen för klimat- och energi. Detta görs bland annat genom att utveckla Miljölöften, frivilliga avsiktsförklaringar. Arbete har även utförts för att komplettera åtgärdsplanen med ett nytt åtgärdsområde om hållbar konsumtion.</w:t>
      </w:r>
    </w:p>
    <w:p w:rsidR="00193514" w:rsidRDefault="005A5006" w:rsidP="005A5006">
      <w:pPr>
        <w:pStyle w:val="Brdtext"/>
      </w:pPr>
      <w:r>
        <w:t>Inom arbetsområdet Intern samverkan saknas information om hur arbetet med intern samverkan har genomförts under året. Länsstyrelsen beskriver dock samverkan med andra länsstyrelser genom bland annat regionala och nationella nätverksträffar samt länsstyrelsegemensamma</w:t>
      </w:r>
      <w:r w:rsidR="00A0367B">
        <w:t xml:space="preserve"> projekt.</w:t>
      </w:r>
    </w:p>
    <w:p w:rsidR="00A0367B" w:rsidRPr="00E368D1" w:rsidRDefault="00A0367B" w:rsidP="00A0367B">
      <w:pPr>
        <w:pStyle w:val="Brdtext"/>
      </w:pPr>
      <w:r>
        <w:t>Länsstyrelsens arbete med regionala klimat- och energ</w:t>
      </w:r>
      <w:r w:rsidR="00135CFC">
        <w:t xml:space="preserve">istrategier har utvecklats under </w:t>
      </w:r>
      <w:r>
        <w:t>året. Utifrån länsstyrelsernas inrapportering till Energimyndigheten anser Energimyndigheten att Länsstyrelsen Kronoberg</w:t>
      </w:r>
      <w:r w:rsidR="00135CFC">
        <w:t>s län har uppfyllt sitt uppdrag men att tillräcklig information inom ett arbetsområde inte möjliggör en fullständig bedömning.</w:t>
      </w:r>
    </w:p>
    <w:p w:rsidR="00A0367B" w:rsidRDefault="00A0367B" w:rsidP="00193514">
      <w:pPr>
        <w:pStyle w:val="Brdtext"/>
      </w:pPr>
    </w:p>
    <w:p w:rsidR="00A0367B" w:rsidRDefault="00A0367B" w:rsidP="00193514">
      <w:pPr>
        <w:pStyle w:val="Brdtext"/>
      </w:pPr>
    </w:p>
    <w:p w:rsidR="00A0367B" w:rsidRDefault="00A0367B" w:rsidP="00193514">
      <w:pPr>
        <w:pStyle w:val="Brdtext"/>
      </w:pPr>
    </w:p>
    <w:p w:rsidR="00A0367B" w:rsidRDefault="00A0367B" w:rsidP="00193514">
      <w:pPr>
        <w:pStyle w:val="Brdtext"/>
      </w:pPr>
    </w:p>
    <w:p w:rsidR="00AB36CE" w:rsidRDefault="00AB36CE"/>
    <w:p w:rsidR="00A0367B" w:rsidRDefault="00A0367B">
      <w:pPr>
        <w:rPr>
          <w:rFonts w:ascii="Arial" w:hAnsi="Arial" w:cs="Arial"/>
          <w:b/>
          <w:bCs/>
          <w:iCs/>
          <w:sz w:val="22"/>
          <w:szCs w:val="28"/>
        </w:rPr>
      </w:pPr>
    </w:p>
    <w:p w:rsidR="000E4E2E" w:rsidRDefault="000E4E2E">
      <w:pPr>
        <w:rPr>
          <w:rFonts w:ascii="Arial" w:hAnsi="Arial" w:cs="Arial"/>
          <w:b/>
          <w:bCs/>
          <w:iCs/>
          <w:sz w:val="22"/>
          <w:szCs w:val="28"/>
        </w:rPr>
      </w:pPr>
      <w:r>
        <w:br w:type="page"/>
      </w:r>
    </w:p>
    <w:p w:rsidR="00382816" w:rsidRDefault="00462016" w:rsidP="00382816">
      <w:pPr>
        <w:pStyle w:val="Rubrik2"/>
      </w:pPr>
      <w:bookmarkStart w:id="42" w:name="_Toc414957376"/>
      <w:r>
        <w:lastRenderedPageBreak/>
        <w:t xml:space="preserve">Länsstyrelsen </w:t>
      </w:r>
      <w:r w:rsidR="00382816">
        <w:t>Norrbotten</w:t>
      </w:r>
      <w:bookmarkEnd w:id="42"/>
    </w:p>
    <w:p w:rsidR="00193514" w:rsidRDefault="00193514" w:rsidP="00193514">
      <w:pPr>
        <w:pStyle w:val="Brdtext"/>
      </w:pPr>
    </w:p>
    <w:p w:rsidR="00193514" w:rsidRPr="00BA1267" w:rsidRDefault="00193514" w:rsidP="00193514">
      <w:pPr>
        <w:pStyle w:val="Rubrik3"/>
        <w:spacing w:before="0"/>
      </w:pPr>
      <w:bookmarkStart w:id="43" w:name="_Toc414957377"/>
      <w:r>
        <w:t>Sammanställning och bedömning</w:t>
      </w:r>
      <w:bookmarkEnd w:id="43"/>
    </w:p>
    <w:p w:rsidR="00193514" w:rsidRDefault="00193514" w:rsidP="00193514">
      <w:pPr>
        <w:pStyle w:val="Brdtext"/>
        <w:rPr>
          <w:rFonts w:ascii="Arial" w:hAnsi="Arial" w:cs="Arial"/>
          <w:sz w:val="20"/>
          <w:szCs w:val="20"/>
        </w:rPr>
      </w:pPr>
      <w:r w:rsidRPr="00193514">
        <w:rPr>
          <w:rFonts w:ascii="Arial" w:hAnsi="Arial" w:cs="Arial"/>
          <w:sz w:val="20"/>
          <w:szCs w:val="20"/>
        </w:rPr>
        <w:t xml:space="preserve">Tabell </w:t>
      </w:r>
      <w:r w:rsidR="005E3441">
        <w:rPr>
          <w:rFonts w:ascii="Arial" w:hAnsi="Arial" w:cs="Arial"/>
          <w:sz w:val="20"/>
          <w:szCs w:val="20"/>
        </w:rPr>
        <w:t>11</w:t>
      </w:r>
      <w:r w:rsidRPr="00193514">
        <w:rPr>
          <w:rFonts w:ascii="Arial" w:hAnsi="Arial" w:cs="Arial"/>
          <w:sz w:val="20"/>
          <w:szCs w:val="20"/>
        </w:rPr>
        <w:t>. Sammanställning och bedömning av arbetet med regionala klimat- och energistrategier,</w:t>
      </w:r>
      <w:r w:rsidR="005E3441">
        <w:rPr>
          <w:rFonts w:ascii="Arial" w:hAnsi="Arial" w:cs="Arial"/>
          <w:sz w:val="20"/>
          <w:szCs w:val="20"/>
        </w:rPr>
        <w:t xml:space="preserve"> Länsstyrelsen Norrbotten</w:t>
      </w:r>
    </w:p>
    <w:tbl>
      <w:tblPr>
        <w:tblStyle w:val="Enkeltabell2"/>
        <w:tblW w:w="9180" w:type="dxa"/>
        <w:tblLayout w:type="fixed"/>
        <w:tblLook w:val="04A0" w:firstRow="1" w:lastRow="0" w:firstColumn="1" w:lastColumn="0" w:noHBand="0" w:noVBand="1"/>
      </w:tblPr>
      <w:tblGrid>
        <w:gridCol w:w="1668"/>
        <w:gridCol w:w="5811"/>
        <w:gridCol w:w="1701"/>
      </w:tblGrid>
      <w:tr w:rsidR="000E4E2E" w:rsidRPr="008265AA" w:rsidTr="001428AA">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0E4E2E" w:rsidRPr="008265AA" w:rsidRDefault="000E4E2E" w:rsidP="001428AA">
            <w:pPr>
              <w:pStyle w:val="Brdtext"/>
              <w:spacing w:after="0"/>
              <w:rPr>
                <w:rFonts w:ascii="Arial" w:hAnsi="Arial" w:cs="Arial"/>
                <w:sz w:val="20"/>
                <w:szCs w:val="20"/>
              </w:rPr>
            </w:pPr>
            <w:r w:rsidRPr="008265AA">
              <w:rPr>
                <w:rFonts w:ascii="Arial" w:hAnsi="Arial" w:cs="Arial"/>
                <w:sz w:val="20"/>
                <w:szCs w:val="20"/>
              </w:rPr>
              <w:t>Arbets-områden</w:t>
            </w:r>
          </w:p>
        </w:tc>
        <w:tc>
          <w:tcPr>
            <w:tcW w:w="5811" w:type="dxa"/>
            <w:tcBorders>
              <w:right w:val="single" w:sz="4" w:space="0" w:color="auto"/>
            </w:tcBorders>
          </w:tcPr>
          <w:p w:rsidR="000E4E2E" w:rsidRPr="008265AA" w:rsidRDefault="000E4E2E" w:rsidP="00712FAB">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 xml:space="preserve">Länsstyrelsen </w:t>
            </w:r>
            <w:r w:rsidR="00712FAB">
              <w:rPr>
                <w:rFonts w:ascii="Arial" w:hAnsi="Arial" w:cs="Arial"/>
                <w:sz w:val="20"/>
                <w:szCs w:val="20"/>
              </w:rPr>
              <w:t>Norrbottens</w:t>
            </w:r>
            <w:r w:rsidRPr="008265AA">
              <w:rPr>
                <w:rFonts w:ascii="Arial" w:hAnsi="Arial" w:cs="Arial"/>
                <w:sz w:val="20"/>
                <w:szCs w:val="20"/>
              </w:rPr>
              <w:t xml:space="preserve"> arbete inom respektive arbetsområde</w:t>
            </w:r>
          </w:p>
        </w:tc>
        <w:tc>
          <w:tcPr>
            <w:tcW w:w="1701" w:type="dxa"/>
            <w:tcBorders>
              <w:right w:val="single" w:sz="4" w:space="0" w:color="auto"/>
            </w:tcBorders>
          </w:tcPr>
          <w:p w:rsidR="000E4E2E" w:rsidRPr="008265AA" w:rsidRDefault="000E4E2E" w:rsidP="001428AA">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Bedömning per arbetsområde</w:t>
            </w:r>
          </w:p>
        </w:tc>
      </w:tr>
      <w:tr w:rsidR="000E4E2E" w:rsidRPr="008265AA" w:rsidTr="001428AA">
        <w:trPr>
          <w:trHeight w:val="168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0E4E2E" w:rsidRPr="00FE4AD9" w:rsidRDefault="000E4E2E" w:rsidP="001428AA">
            <w:pPr>
              <w:pStyle w:val="Brdtext"/>
              <w:spacing w:after="0"/>
              <w:rPr>
                <w:rFonts w:ascii="Arial" w:hAnsi="Arial" w:cs="Arial"/>
                <w:sz w:val="20"/>
                <w:szCs w:val="20"/>
              </w:rPr>
            </w:pPr>
            <w:r w:rsidRPr="00FE4AD9">
              <w:rPr>
                <w:rFonts w:ascii="Arial" w:hAnsi="Arial" w:cs="Arial"/>
                <w:sz w:val="20"/>
                <w:szCs w:val="20"/>
              </w:rPr>
              <w:t>Åtgärdsplaner eller motsvarande</w:t>
            </w:r>
          </w:p>
        </w:tc>
        <w:tc>
          <w:tcPr>
            <w:tcW w:w="5811" w:type="dxa"/>
            <w:tcBorders>
              <w:top w:val="single" w:sz="12" w:space="0" w:color="000000"/>
              <w:right w:val="single" w:sz="4" w:space="0" w:color="auto"/>
            </w:tcBorders>
          </w:tcPr>
          <w:p w:rsidR="000E4E2E" w:rsidRPr="00FE4AD9" w:rsidRDefault="000E4E2E" w:rsidP="008E369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FE4AD9">
              <w:rPr>
                <w:rFonts w:ascii="Arial" w:hAnsi="Arial" w:cs="Arial"/>
                <w:sz w:val="20"/>
                <w:szCs w:val="20"/>
              </w:rPr>
              <w:t>S</w:t>
            </w:r>
            <w:r w:rsidR="00FE4AD9" w:rsidRPr="00FE4AD9">
              <w:rPr>
                <w:rFonts w:ascii="Arial" w:hAnsi="Arial" w:cs="Arial"/>
                <w:sz w:val="20"/>
                <w:szCs w:val="20"/>
              </w:rPr>
              <w:t>enaste s</w:t>
            </w:r>
            <w:r w:rsidRPr="00FE4AD9">
              <w:rPr>
                <w:rFonts w:ascii="Arial" w:hAnsi="Arial" w:cs="Arial"/>
                <w:sz w:val="20"/>
                <w:szCs w:val="20"/>
              </w:rPr>
              <w:t>trategi</w:t>
            </w:r>
            <w:r w:rsidR="008E3693">
              <w:rPr>
                <w:rFonts w:ascii="Arial" w:hAnsi="Arial" w:cs="Arial"/>
                <w:sz w:val="20"/>
                <w:szCs w:val="20"/>
              </w:rPr>
              <w:t xml:space="preserve"> antogs 2013 och åtgärdsprogram finns för 2013-2015. </w:t>
            </w:r>
            <w:r w:rsidR="00A443EA">
              <w:rPr>
                <w:rFonts w:ascii="Arial" w:hAnsi="Arial" w:cs="Arial"/>
                <w:sz w:val="20"/>
                <w:szCs w:val="20"/>
              </w:rPr>
              <w:t xml:space="preserve">Under året arbetet med åtgärdsprogrammet, bland annat i samverkan med Norrbottens läns landsting om innovationsplattform. </w:t>
            </w:r>
            <w:r w:rsidRPr="008E3693">
              <w:rPr>
                <w:rFonts w:ascii="Arial" w:hAnsi="Arial" w:cs="Arial"/>
                <w:sz w:val="20"/>
                <w:szCs w:val="20"/>
              </w:rPr>
              <w:t>Exempel på insatser och åtgärder:</w:t>
            </w:r>
            <w:r w:rsidR="008E3693" w:rsidRPr="008E3693">
              <w:rPr>
                <w:rFonts w:ascii="Arial" w:hAnsi="Arial" w:cs="Arial"/>
                <w:sz w:val="20"/>
                <w:szCs w:val="20"/>
              </w:rPr>
              <w:t xml:space="preserve"> medverkat i MountEE, medverkan i Skogsriket Norrbotten, regionala utvecklingsprojekt med energi- och klimatfrågor, handledning för inventering av växthus, dialoggrupp för Miljö, Energi och Klimat inom North Sweden, nationell referensgrupp för Jordbruksverkets uppföljning av energi och klimat i landsbygdsprogrammet.</w:t>
            </w:r>
            <w:r w:rsidR="00A443EA">
              <w:rPr>
                <w:rFonts w:ascii="Arial" w:hAnsi="Arial" w:cs="Arial"/>
                <w:sz w:val="20"/>
                <w:szCs w:val="20"/>
              </w:rPr>
              <w:t xml:space="preserve"> Förbättrad statistik och uppföljning.</w:t>
            </w:r>
          </w:p>
        </w:tc>
        <w:tc>
          <w:tcPr>
            <w:tcW w:w="1701" w:type="dxa"/>
            <w:tcBorders>
              <w:top w:val="single" w:sz="12" w:space="0" w:color="000000"/>
              <w:right w:val="single" w:sz="4" w:space="0" w:color="auto"/>
            </w:tcBorders>
            <w:shd w:val="clear" w:color="auto" w:fill="CCFFCC"/>
          </w:tcPr>
          <w:p w:rsidR="000E4E2E" w:rsidRPr="008265AA" w:rsidRDefault="000E4E2E"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0E4E2E" w:rsidRPr="008265AA" w:rsidRDefault="000E4E2E"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0E4E2E" w:rsidRPr="008265AA" w:rsidTr="00FE4AD9">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E4E2E" w:rsidRPr="00FE4AD9" w:rsidRDefault="000E4E2E" w:rsidP="001428AA">
            <w:pPr>
              <w:pStyle w:val="Brdtext"/>
              <w:spacing w:after="0"/>
              <w:rPr>
                <w:rFonts w:ascii="Arial" w:hAnsi="Arial" w:cs="Arial"/>
                <w:sz w:val="20"/>
                <w:szCs w:val="20"/>
              </w:rPr>
            </w:pPr>
            <w:r w:rsidRPr="00FE4AD9">
              <w:rPr>
                <w:rFonts w:ascii="Arial" w:hAnsi="Arial" w:cs="Arial"/>
                <w:sz w:val="20"/>
                <w:szCs w:val="20"/>
              </w:rPr>
              <w:t>Intern samverkan</w:t>
            </w:r>
          </w:p>
        </w:tc>
        <w:tc>
          <w:tcPr>
            <w:tcW w:w="5811" w:type="dxa"/>
            <w:tcBorders>
              <w:top w:val="single" w:sz="4" w:space="0" w:color="auto"/>
              <w:right w:val="single" w:sz="4" w:space="0" w:color="auto"/>
            </w:tcBorders>
          </w:tcPr>
          <w:p w:rsidR="000E4E2E" w:rsidRPr="008E3693" w:rsidRDefault="00FE4AD9" w:rsidP="00FE4AD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E3693">
              <w:rPr>
                <w:rFonts w:ascii="Arial" w:hAnsi="Arial" w:cs="Arial"/>
                <w:sz w:val="20"/>
                <w:szCs w:val="20"/>
              </w:rPr>
              <w:t>Intern samverkan har fokuserat på regional utveckling och tillväxt samt fysisk planering. Samverkan med andra länsstyrelser</w:t>
            </w:r>
            <w:r w:rsidR="005D5DC3">
              <w:rPr>
                <w:rFonts w:ascii="Arial" w:hAnsi="Arial" w:cs="Arial"/>
                <w:sz w:val="20"/>
                <w:szCs w:val="20"/>
              </w:rPr>
              <w:t xml:space="preserve"> har</w:t>
            </w:r>
            <w:r w:rsidRPr="008E3693">
              <w:rPr>
                <w:rFonts w:ascii="Arial" w:hAnsi="Arial" w:cs="Arial"/>
                <w:sz w:val="20"/>
                <w:szCs w:val="20"/>
              </w:rPr>
              <w:t xml:space="preserve"> bland annat </w:t>
            </w:r>
            <w:r w:rsidR="000F3EA9">
              <w:rPr>
                <w:rFonts w:ascii="Arial" w:hAnsi="Arial" w:cs="Arial"/>
                <w:sz w:val="20"/>
                <w:szCs w:val="20"/>
              </w:rPr>
              <w:t xml:space="preserve">skett </w:t>
            </w:r>
            <w:r w:rsidRPr="008E3693">
              <w:rPr>
                <w:rFonts w:ascii="Arial" w:hAnsi="Arial" w:cs="Arial"/>
                <w:sz w:val="20"/>
                <w:szCs w:val="20"/>
              </w:rPr>
              <w:t>genom arbete med Barentssamarbete tillsammans med Västerbottens länsstyrelse och deltagande på nat</w:t>
            </w:r>
            <w:r w:rsidR="005D5DC3">
              <w:rPr>
                <w:rFonts w:ascii="Arial" w:hAnsi="Arial" w:cs="Arial"/>
                <w:sz w:val="20"/>
                <w:szCs w:val="20"/>
              </w:rPr>
              <w:t>ionella nätverksträffar. Bidragit inom</w:t>
            </w:r>
            <w:r w:rsidRPr="008E3693">
              <w:rPr>
                <w:rFonts w:ascii="Arial" w:hAnsi="Arial" w:cs="Arial"/>
                <w:sz w:val="20"/>
                <w:szCs w:val="20"/>
              </w:rPr>
              <w:t xml:space="preserve"> länsstyrelsegemensamt projekt med fokus på att ta fram en handbok för kontroll av hur energifrågor kan beaktas inom översiktsplaneringen.</w:t>
            </w:r>
          </w:p>
        </w:tc>
        <w:tc>
          <w:tcPr>
            <w:tcW w:w="1701" w:type="dxa"/>
            <w:tcBorders>
              <w:top w:val="single" w:sz="4" w:space="0" w:color="auto"/>
              <w:right w:val="single" w:sz="4" w:space="0" w:color="auto"/>
            </w:tcBorders>
            <w:shd w:val="clear" w:color="auto" w:fill="CCFFCC"/>
          </w:tcPr>
          <w:p w:rsidR="000E4E2E" w:rsidRPr="008265AA" w:rsidRDefault="00FE4AD9"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0E4E2E" w:rsidRPr="008265AA" w:rsidRDefault="000E4E2E"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0E4E2E" w:rsidRPr="008265AA" w:rsidTr="001428AA">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E4E2E" w:rsidRPr="008265AA" w:rsidRDefault="000E4E2E" w:rsidP="001428AA">
            <w:pPr>
              <w:pStyle w:val="Brdtext"/>
              <w:spacing w:after="0"/>
              <w:rPr>
                <w:rFonts w:ascii="Arial" w:hAnsi="Arial" w:cs="Arial"/>
                <w:sz w:val="20"/>
                <w:szCs w:val="20"/>
              </w:rPr>
            </w:pPr>
            <w:r w:rsidRPr="008265AA">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0E4E2E" w:rsidRPr="008E3693" w:rsidRDefault="00FC146A"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K</w:t>
            </w:r>
            <w:r w:rsidR="008E3693" w:rsidRPr="008E3693">
              <w:rPr>
                <w:rFonts w:ascii="Arial" w:hAnsi="Arial" w:cs="Arial"/>
                <w:sz w:val="20"/>
                <w:szCs w:val="20"/>
              </w:rPr>
              <w:t>unskapsöverföring och utbildningsinsatser till länets aktörer inom områdena transporter och fysisk planering i syfte att ge energifrågorna utrymme inom infrastrukturplanering på lokal och regional nivå.</w:t>
            </w:r>
            <w:r>
              <w:rPr>
                <w:rFonts w:ascii="Arial" w:hAnsi="Arial" w:cs="Arial"/>
                <w:sz w:val="20"/>
                <w:szCs w:val="20"/>
              </w:rPr>
              <w:t xml:space="preserve"> </w:t>
            </w:r>
            <w:r w:rsidR="00EA1107">
              <w:rPr>
                <w:rFonts w:ascii="Arial" w:hAnsi="Arial" w:cs="Arial"/>
                <w:sz w:val="20"/>
                <w:szCs w:val="20"/>
              </w:rPr>
              <w:t>Arbete med att säkerställa att energifrågorna prioriteras vid bedömningar av projektansökningar.</w:t>
            </w:r>
          </w:p>
        </w:tc>
        <w:tc>
          <w:tcPr>
            <w:tcW w:w="1701" w:type="dxa"/>
            <w:tcBorders>
              <w:top w:val="single" w:sz="4" w:space="0" w:color="auto"/>
              <w:right w:val="single" w:sz="4" w:space="0" w:color="auto"/>
            </w:tcBorders>
            <w:shd w:val="clear" w:color="auto" w:fill="CCFFCC"/>
          </w:tcPr>
          <w:p w:rsidR="000E4E2E" w:rsidRPr="008265AA" w:rsidRDefault="000E4E2E"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0E4E2E" w:rsidRPr="008265AA" w:rsidRDefault="000E4E2E"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0E4E2E" w:rsidRPr="008265AA" w:rsidTr="001428AA">
        <w:trPr>
          <w:trHeight w:val="1421"/>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0E4E2E" w:rsidRPr="008265AA" w:rsidRDefault="000E4E2E" w:rsidP="001428AA">
            <w:pPr>
              <w:pStyle w:val="Brdtext"/>
              <w:spacing w:after="0"/>
              <w:rPr>
                <w:rFonts w:ascii="Arial" w:hAnsi="Arial" w:cs="Arial"/>
                <w:sz w:val="20"/>
                <w:szCs w:val="20"/>
              </w:rPr>
            </w:pPr>
            <w:r w:rsidRPr="008265AA">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0E4E2E" w:rsidRPr="008E3693" w:rsidRDefault="005D5DC3" w:rsidP="005D5DC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Stöttat kommuner </w:t>
            </w:r>
            <w:r w:rsidR="008E3693" w:rsidRPr="008E3693">
              <w:rPr>
                <w:rFonts w:ascii="Arial" w:hAnsi="Arial" w:cs="Arial"/>
                <w:sz w:val="20"/>
                <w:szCs w:val="20"/>
              </w:rPr>
              <w:t xml:space="preserve">genom </w:t>
            </w:r>
            <w:r w:rsidR="00FC146A" w:rsidRPr="008E3693">
              <w:rPr>
                <w:rFonts w:ascii="Arial" w:hAnsi="Arial" w:cs="Arial"/>
                <w:sz w:val="20"/>
                <w:szCs w:val="20"/>
              </w:rPr>
              <w:t>utbildningsinsatser</w:t>
            </w:r>
            <w:r w:rsidR="00FC146A">
              <w:rPr>
                <w:rFonts w:ascii="Arial" w:hAnsi="Arial" w:cs="Arial"/>
                <w:sz w:val="20"/>
                <w:szCs w:val="20"/>
              </w:rPr>
              <w:t>,</w:t>
            </w:r>
            <w:r w:rsidR="00FC146A" w:rsidRPr="008E3693">
              <w:rPr>
                <w:rFonts w:ascii="Arial" w:hAnsi="Arial" w:cs="Arial"/>
                <w:sz w:val="20"/>
                <w:szCs w:val="20"/>
              </w:rPr>
              <w:t xml:space="preserve"> </w:t>
            </w:r>
            <w:r w:rsidR="00FC146A">
              <w:rPr>
                <w:rFonts w:ascii="Arial" w:hAnsi="Arial" w:cs="Arial"/>
                <w:sz w:val="20"/>
                <w:szCs w:val="20"/>
              </w:rPr>
              <w:t>energieffektiviseringsnätverk</w:t>
            </w:r>
            <w:r w:rsidR="008E3693" w:rsidRPr="008E3693">
              <w:rPr>
                <w:rFonts w:ascii="Arial" w:hAnsi="Arial" w:cs="Arial"/>
                <w:sz w:val="20"/>
                <w:szCs w:val="20"/>
              </w:rPr>
              <w:t xml:space="preserve"> och att bistå i projektet CoopEnergy </w:t>
            </w:r>
            <w:r w:rsidR="00EA1107">
              <w:rPr>
                <w:rFonts w:ascii="Arial" w:hAnsi="Arial" w:cs="Arial"/>
                <w:sz w:val="20"/>
                <w:szCs w:val="20"/>
              </w:rPr>
              <w:t>för</w:t>
            </w:r>
            <w:r w:rsidR="008E3693" w:rsidRPr="008E3693">
              <w:rPr>
                <w:rFonts w:ascii="Arial" w:hAnsi="Arial" w:cs="Arial"/>
                <w:sz w:val="20"/>
                <w:szCs w:val="20"/>
              </w:rPr>
              <w:t xml:space="preserve"> att få fler kommuner att ansluta sig till Borgmästaravtal. Påbörjat arbete att sjösätta åtgärdsprogram som tagits fram tillsammans med Norrbottens läns landsting i syfte för att förbättra innovationsklimatet inom grön tillväxt. </w:t>
            </w:r>
          </w:p>
        </w:tc>
        <w:tc>
          <w:tcPr>
            <w:tcW w:w="1701" w:type="dxa"/>
            <w:tcBorders>
              <w:top w:val="single" w:sz="4" w:space="0" w:color="auto"/>
              <w:right w:val="single" w:sz="4" w:space="0" w:color="auto"/>
            </w:tcBorders>
            <w:shd w:val="clear" w:color="auto" w:fill="CCFFCC"/>
          </w:tcPr>
          <w:p w:rsidR="000E4E2E" w:rsidRPr="008265AA" w:rsidRDefault="000E4E2E"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265AA">
              <w:rPr>
                <w:rFonts w:ascii="Arial" w:hAnsi="Arial" w:cs="Arial"/>
                <w:sz w:val="20"/>
                <w:szCs w:val="20"/>
              </w:rPr>
              <w:t>Godkänd</w:t>
            </w:r>
          </w:p>
        </w:tc>
      </w:tr>
      <w:tr w:rsidR="000E4E2E" w:rsidRPr="008265AA" w:rsidTr="001428AA">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E4E2E" w:rsidRPr="008265AA" w:rsidRDefault="000E4E2E" w:rsidP="001428AA">
            <w:pPr>
              <w:pStyle w:val="Brdtext"/>
              <w:spacing w:after="0"/>
              <w:rPr>
                <w:rFonts w:ascii="Arial" w:hAnsi="Arial" w:cs="Arial"/>
                <w:sz w:val="20"/>
                <w:szCs w:val="20"/>
              </w:rPr>
            </w:pPr>
            <w:r w:rsidRPr="008265AA">
              <w:rPr>
                <w:rFonts w:ascii="Arial" w:hAnsi="Arial" w:cs="Arial"/>
                <w:sz w:val="20"/>
                <w:szCs w:val="20"/>
              </w:rPr>
              <w:t>Förnybar energi</w:t>
            </w:r>
          </w:p>
        </w:tc>
        <w:tc>
          <w:tcPr>
            <w:tcW w:w="5811" w:type="dxa"/>
            <w:tcBorders>
              <w:top w:val="single" w:sz="4" w:space="0" w:color="auto"/>
              <w:right w:val="single" w:sz="4" w:space="0" w:color="auto"/>
            </w:tcBorders>
          </w:tcPr>
          <w:p w:rsidR="000E4E2E" w:rsidRPr="0007062F" w:rsidRDefault="00A443EA" w:rsidP="00A443E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062F">
              <w:rPr>
                <w:rFonts w:ascii="Arial" w:hAnsi="Arial" w:cs="Arial"/>
                <w:sz w:val="20"/>
                <w:szCs w:val="20"/>
              </w:rPr>
              <w:t xml:space="preserve">Tagit fram </w:t>
            </w:r>
            <w:r w:rsidR="008E3693" w:rsidRPr="0007062F">
              <w:rPr>
                <w:rFonts w:ascii="Arial" w:hAnsi="Arial" w:cs="Arial"/>
                <w:sz w:val="20"/>
                <w:szCs w:val="20"/>
              </w:rPr>
              <w:t>modell för hantering av markanvändningskonflikter och möjligheter till regional tillväxt i samband med vindkraftsetablering</w:t>
            </w:r>
            <w:r w:rsidRPr="0007062F">
              <w:rPr>
                <w:rFonts w:ascii="Arial" w:hAnsi="Arial" w:cs="Arial"/>
                <w:sz w:val="20"/>
                <w:szCs w:val="20"/>
              </w:rPr>
              <w:t xml:space="preserve"> </w:t>
            </w:r>
            <w:r w:rsidR="008E3693" w:rsidRPr="0007062F">
              <w:rPr>
                <w:rFonts w:ascii="Arial" w:hAnsi="Arial" w:cs="Arial"/>
                <w:sz w:val="20"/>
                <w:szCs w:val="20"/>
              </w:rPr>
              <w:t>i samarbete med Vattenfall Vind</w:t>
            </w:r>
            <w:r w:rsidRPr="0007062F">
              <w:rPr>
                <w:rFonts w:ascii="Arial" w:hAnsi="Arial" w:cs="Arial"/>
                <w:sz w:val="20"/>
                <w:szCs w:val="20"/>
              </w:rPr>
              <w:t>. Underlag och förutsättningar för solenergilösningar i länet.</w:t>
            </w:r>
          </w:p>
        </w:tc>
        <w:tc>
          <w:tcPr>
            <w:tcW w:w="1701" w:type="dxa"/>
            <w:tcBorders>
              <w:top w:val="single" w:sz="4" w:space="0" w:color="auto"/>
              <w:right w:val="single" w:sz="4" w:space="0" w:color="auto"/>
            </w:tcBorders>
            <w:shd w:val="clear" w:color="auto" w:fill="CCFFCC"/>
          </w:tcPr>
          <w:p w:rsidR="000E4E2E" w:rsidRPr="0007062F" w:rsidRDefault="000E4E2E"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07062F">
              <w:rPr>
                <w:rFonts w:ascii="Arial" w:hAnsi="Arial" w:cs="Arial"/>
                <w:sz w:val="20"/>
                <w:szCs w:val="20"/>
              </w:rPr>
              <w:t>Godkänd</w:t>
            </w:r>
          </w:p>
        </w:tc>
      </w:tr>
    </w:tbl>
    <w:p w:rsidR="00250321" w:rsidRDefault="00250321"/>
    <w:p w:rsidR="00EA1107" w:rsidRDefault="00EA1107"/>
    <w:p w:rsidR="00EA1107" w:rsidRDefault="00EA1107"/>
    <w:p w:rsidR="00EA1107" w:rsidRDefault="00EA1107"/>
    <w:p w:rsidR="00EA1107" w:rsidRDefault="00EA1107"/>
    <w:p w:rsidR="00EA1107" w:rsidRDefault="00EA1107" w:rsidP="00EA1107">
      <w:pPr>
        <w:pStyle w:val="Rubrik3"/>
      </w:pPr>
      <w:bookmarkStart w:id="44" w:name="_Toc414957378"/>
      <w:r>
        <w:lastRenderedPageBreak/>
        <w:t>Samlad bedömning för Länsstyrelsen Norrbotten</w:t>
      </w:r>
      <w:bookmarkEnd w:id="44"/>
    </w:p>
    <w:p w:rsidR="00E13BD3" w:rsidRDefault="00E13BD3" w:rsidP="00EA1107">
      <w:pPr>
        <w:pStyle w:val="Brdtext"/>
      </w:pPr>
      <w:r>
        <w:t>Län</w:t>
      </w:r>
      <w:r w:rsidR="00F93B18">
        <w:t>sstyrelsen har under året arbeta</w:t>
      </w:r>
      <w:r>
        <w:t xml:space="preserve">t med de åtgärder som specificeras i åtgärdsprogrammet med särskilt fokus på samordning mellan regional och kommunal nivå och förbättrad statistik och uppföljning av arbetet. </w:t>
      </w:r>
    </w:p>
    <w:p w:rsidR="00E13BD3" w:rsidRDefault="00E13BD3" w:rsidP="00E13BD3">
      <w:pPr>
        <w:pStyle w:val="Brdtext"/>
      </w:pPr>
      <w:r>
        <w:t xml:space="preserve">Länsstyrelsen har </w:t>
      </w:r>
      <w:r w:rsidRPr="00D30F31">
        <w:t>stärkt arbetet med intern samverkan ino</w:t>
      </w:r>
      <w:r>
        <w:t>m flera av länsstyrelsens olika sakområden och insatser och åtgärder har genomförts under året, både med fokus externt i länet och inom länsstyrelsens interna arbete med att utveckla energi- och klimatarbetet i främst inom fysisk planering och regional utveckling och tillväxt.</w:t>
      </w:r>
    </w:p>
    <w:p w:rsidR="00EA1107" w:rsidRPr="00E368D1" w:rsidRDefault="00EA1107" w:rsidP="00E13BD3">
      <w:pPr>
        <w:pStyle w:val="Brdtext"/>
      </w:pPr>
      <w:r>
        <w:t xml:space="preserve">Länsstyrelsens arbete med regionala klimat- och energistrategier har utvecklats i en positiv riktning under året. Utifrån länsstyrelsernas inrapportering till Energimyndigheten anser Energimyndigheten att Länsstyrelsen </w:t>
      </w:r>
      <w:r w:rsidR="00E13BD3">
        <w:t>Norrbotten</w:t>
      </w:r>
      <w:r w:rsidR="00C51623">
        <w:t xml:space="preserve"> har uppfyllt sitt uppdrag.</w:t>
      </w:r>
    </w:p>
    <w:p w:rsidR="00EA1107" w:rsidRDefault="00EA1107">
      <w:pPr>
        <w:rPr>
          <w:rFonts w:ascii="Arial" w:hAnsi="Arial" w:cs="Arial"/>
          <w:b/>
          <w:bCs/>
          <w:iCs/>
          <w:sz w:val="22"/>
          <w:szCs w:val="28"/>
        </w:rPr>
      </w:pPr>
    </w:p>
    <w:p w:rsidR="005C351E" w:rsidRDefault="005C351E">
      <w:pPr>
        <w:rPr>
          <w:rFonts w:ascii="Arial" w:hAnsi="Arial" w:cs="Arial"/>
          <w:b/>
          <w:bCs/>
          <w:iCs/>
          <w:sz w:val="22"/>
          <w:szCs w:val="28"/>
        </w:rPr>
      </w:pPr>
      <w:r>
        <w:br w:type="page"/>
      </w:r>
    </w:p>
    <w:p w:rsidR="00382816" w:rsidRDefault="00462016" w:rsidP="00382816">
      <w:pPr>
        <w:pStyle w:val="Rubrik2"/>
      </w:pPr>
      <w:bookmarkStart w:id="45" w:name="_Toc414957379"/>
      <w:r>
        <w:lastRenderedPageBreak/>
        <w:t xml:space="preserve">Länsstyrelsen </w:t>
      </w:r>
      <w:r w:rsidR="00382816">
        <w:t>Skåne</w:t>
      </w:r>
      <w:bookmarkEnd w:id="45"/>
    </w:p>
    <w:p w:rsidR="00193514" w:rsidRDefault="00193514" w:rsidP="00193514">
      <w:pPr>
        <w:pStyle w:val="Brdtext"/>
      </w:pPr>
    </w:p>
    <w:p w:rsidR="00193514" w:rsidRPr="00BA1267" w:rsidRDefault="00193514" w:rsidP="00193514">
      <w:pPr>
        <w:pStyle w:val="Rubrik3"/>
        <w:spacing w:before="0"/>
      </w:pPr>
      <w:bookmarkStart w:id="46" w:name="_Toc414957380"/>
      <w:r>
        <w:t>Sammanställning och bedömning</w:t>
      </w:r>
      <w:bookmarkEnd w:id="46"/>
    </w:p>
    <w:p w:rsidR="00193514" w:rsidRDefault="00193514" w:rsidP="00193514">
      <w:pPr>
        <w:pStyle w:val="Brdtext"/>
        <w:rPr>
          <w:rFonts w:ascii="Arial" w:hAnsi="Arial" w:cs="Arial"/>
          <w:sz w:val="20"/>
          <w:szCs w:val="20"/>
        </w:rPr>
      </w:pPr>
      <w:r w:rsidRPr="00193514">
        <w:rPr>
          <w:rFonts w:ascii="Arial" w:hAnsi="Arial" w:cs="Arial"/>
          <w:sz w:val="20"/>
          <w:szCs w:val="20"/>
        </w:rPr>
        <w:t xml:space="preserve">Tabell </w:t>
      </w:r>
      <w:r w:rsidR="00444F03">
        <w:rPr>
          <w:rFonts w:ascii="Arial" w:hAnsi="Arial" w:cs="Arial"/>
          <w:sz w:val="20"/>
          <w:szCs w:val="20"/>
        </w:rPr>
        <w:t>12</w:t>
      </w:r>
      <w:r w:rsidRPr="00193514">
        <w:rPr>
          <w:rFonts w:ascii="Arial" w:hAnsi="Arial" w:cs="Arial"/>
          <w:sz w:val="20"/>
          <w:szCs w:val="20"/>
        </w:rPr>
        <w:t>. Sammanställning och bedömning av arbetet med regionala klimat- och energistrategier,</w:t>
      </w:r>
      <w:r w:rsidR="00444F03">
        <w:rPr>
          <w:rFonts w:ascii="Arial" w:hAnsi="Arial" w:cs="Arial"/>
          <w:sz w:val="20"/>
          <w:szCs w:val="20"/>
        </w:rPr>
        <w:t xml:space="preserve"> Länsstyrelsen Skåne</w:t>
      </w:r>
    </w:p>
    <w:tbl>
      <w:tblPr>
        <w:tblStyle w:val="Enkeltabell2"/>
        <w:tblW w:w="9180" w:type="dxa"/>
        <w:tblLayout w:type="fixed"/>
        <w:tblLook w:val="04A0" w:firstRow="1" w:lastRow="0" w:firstColumn="1" w:lastColumn="0" w:noHBand="0" w:noVBand="1"/>
      </w:tblPr>
      <w:tblGrid>
        <w:gridCol w:w="1668"/>
        <w:gridCol w:w="5811"/>
        <w:gridCol w:w="1701"/>
      </w:tblGrid>
      <w:tr w:rsidR="00712FAB" w:rsidRPr="00893AF2" w:rsidTr="001428AA">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712FAB" w:rsidRPr="00893AF2" w:rsidRDefault="00712FAB" w:rsidP="001428AA">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712FAB" w:rsidRPr="00893AF2" w:rsidRDefault="00712FAB" w:rsidP="00F53791">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 xml:space="preserve">Länsstyrelsen </w:t>
            </w:r>
            <w:r w:rsidR="00F53791" w:rsidRPr="00893AF2">
              <w:rPr>
                <w:rFonts w:ascii="Arial" w:hAnsi="Arial" w:cs="Arial"/>
                <w:sz w:val="20"/>
                <w:szCs w:val="20"/>
              </w:rPr>
              <w:t>Skånes</w:t>
            </w:r>
            <w:r w:rsidRPr="00893AF2">
              <w:rPr>
                <w:rFonts w:ascii="Arial" w:hAnsi="Arial" w:cs="Arial"/>
                <w:sz w:val="20"/>
                <w:szCs w:val="20"/>
              </w:rPr>
              <w:t xml:space="preserve"> arbete inom respektive arbetsområde</w:t>
            </w:r>
          </w:p>
        </w:tc>
        <w:tc>
          <w:tcPr>
            <w:tcW w:w="1701" w:type="dxa"/>
            <w:tcBorders>
              <w:right w:val="single" w:sz="4" w:space="0" w:color="auto"/>
            </w:tcBorders>
          </w:tcPr>
          <w:p w:rsidR="00712FAB" w:rsidRPr="00893AF2" w:rsidRDefault="00712FAB" w:rsidP="001428AA">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712FAB" w:rsidRPr="00893AF2" w:rsidTr="00F53791">
        <w:trPr>
          <w:trHeight w:val="168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712FAB" w:rsidRPr="00893AF2" w:rsidRDefault="00712FAB" w:rsidP="001428AA">
            <w:pPr>
              <w:pStyle w:val="Brdtext"/>
              <w:spacing w:after="0"/>
              <w:rPr>
                <w:rFonts w:ascii="Arial" w:hAnsi="Arial" w:cs="Arial"/>
                <w:sz w:val="20"/>
                <w:szCs w:val="20"/>
              </w:rPr>
            </w:pPr>
            <w:r w:rsidRPr="00893AF2">
              <w:rPr>
                <w:rFonts w:ascii="Arial" w:hAnsi="Arial" w:cs="Arial"/>
                <w:sz w:val="20"/>
                <w:szCs w:val="20"/>
              </w:rPr>
              <w:t>Åtgärdsplaner eller motsvarande</w:t>
            </w:r>
          </w:p>
        </w:tc>
        <w:tc>
          <w:tcPr>
            <w:tcW w:w="5811" w:type="dxa"/>
            <w:tcBorders>
              <w:top w:val="single" w:sz="12" w:space="0" w:color="000000"/>
              <w:right w:val="single" w:sz="4" w:space="0" w:color="auto"/>
            </w:tcBorders>
          </w:tcPr>
          <w:p w:rsidR="00F53791" w:rsidRPr="00893AF2" w:rsidRDefault="00712FAB" w:rsidP="00893AF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 xml:space="preserve">Senaste strategi och åtgärdsplan antogs 2013. Fler detaljerade åtgärdsprogram tas fram 2015. </w:t>
            </w:r>
            <w:r w:rsidR="00F53791" w:rsidRPr="00893AF2">
              <w:rPr>
                <w:rFonts w:ascii="Arial" w:hAnsi="Arial" w:cs="Arial"/>
                <w:sz w:val="20"/>
                <w:szCs w:val="20"/>
              </w:rPr>
              <w:t>S</w:t>
            </w:r>
            <w:r w:rsidRPr="00893AF2">
              <w:rPr>
                <w:rFonts w:ascii="Arial" w:hAnsi="Arial" w:cs="Arial"/>
                <w:sz w:val="20"/>
                <w:szCs w:val="20"/>
              </w:rPr>
              <w:t xml:space="preserve">amverkansplattformen Klimatsamverkan Skåne </w:t>
            </w:r>
            <w:r w:rsidR="00F53791" w:rsidRPr="00893AF2">
              <w:rPr>
                <w:rFonts w:ascii="Arial" w:hAnsi="Arial" w:cs="Arial"/>
                <w:sz w:val="20"/>
                <w:szCs w:val="20"/>
              </w:rPr>
              <w:t>fortsätter</w:t>
            </w:r>
            <w:r w:rsidR="00893AF2">
              <w:rPr>
                <w:rFonts w:ascii="Arial" w:hAnsi="Arial" w:cs="Arial"/>
                <w:sz w:val="20"/>
                <w:szCs w:val="20"/>
              </w:rPr>
              <w:t xml:space="preserve">. Även </w:t>
            </w:r>
            <w:r w:rsidR="00F53791" w:rsidRPr="00893AF2">
              <w:rPr>
                <w:rFonts w:ascii="Arial" w:hAnsi="Arial" w:cs="Arial"/>
                <w:sz w:val="20"/>
                <w:szCs w:val="20"/>
              </w:rPr>
              <w:t xml:space="preserve">samordning genom </w:t>
            </w:r>
            <w:r w:rsidR="00893AF2">
              <w:rPr>
                <w:rFonts w:ascii="Arial" w:hAnsi="Arial" w:cs="Arial"/>
                <w:sz w:val="20"/>
                <w:szCs w:val="20"/>
              </w:rPr>
              <w:t>ytterligare</w:t>
            </w:r>
            <w:r w:rsidR="00F53791" w:rsidRPr="00893AF2">
              <w:rPr>
                <w:rFonts w:ascii="Arial" w:hAnsi="Arial" w:cs="Arial"/>
                <w:sz w:val="20"/>
                <w:szCs w:val="20"/>
              </w:rPr>
              <w:t xml:space="preserve"> nätverk. Exempel på insatser och åtgärder: Inventering av spillvärmepotential hos skå</w:t>
            </w:r>
            <w:r w:rsidR="00893AF2">
              <w:rPr>
                <w:rFonts w:ascii="Arial" w:hAnsi="Arial" w:cs="Arial"/>
                <w:sz w:val="20"/>
                <w:szCs w:val="20"/>
              </w:rPr>
              <w:t xml:space="preserve">nska företag, Skåne Energiting, </w:t>
            </w:r>
            <w:r w:rsidR="00F53791" w:rsidRPr="00893AF2">
              <w:rPr>
                <w:rFonts w:ascii="Arial" w:hAnsi="Arial" w:cs="Arial"/>
                <w:sz w:val="20"/>
                <w:szCs w:val="20"/>
              </w:rPr>
              <w:t>medverkan i Hållbar utveckling Skåne.  Uppföljning av flera insatsområden är genomförd. Länsstyrelsen arbetar med att utveckla verktyg för at</w:t>
            </w:r>
            <w:r w:rsidR="001428AA" w:rsidRPr="00893AF2">
              <w:rPr>
                <w:rFonts w:ascii="Arial" w:hAnsi="Arial" w:cs="Arial"/>
                <w:sz w:val="20"/>
                <w:szCs w:val="20"/>
              </w:rPr>
              <w:t xml:space="preserve">t utvärdera mål. </w:t>
            </w:r>
            <w:r w:rsidR="00F53791" w:rsidRPr="00893AF2">
              <w:rPr>
                <w:rFonts w:ascii="Arial" w:hAnsi="Arial" w:cs="Arial"/>
                <w:sz w:val="20"/>
                <w:szCs w:val="20"/>
              </w:rPr>
              <w:t xml:space="preserve">Energibalans för Skåne genomförs årligen. </w:t>
            </w:r>
          </w:p>
        </w:tc>
        <w:tc>
          <w:tcPr>
            <w:tcW w:w="1701" w:type="dxa"/>
            <w:tcBorders>
              <w:top w:val="single" w:sz="12" w:space="0" w:color="000000"/>
              <w:right w:val="single" w:sz="4" w:space="0" w:color="auto"/>
            </w:tcBorders>
            <w:shd w:val="clear" w:color="auto" w:fill="66FF66"/>
          </w:tcPr>
          <w:p w:rsidR="00712FAB" w:rsidRPr="00893AF2" w:rsidRDefault="00F53791"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Väl godkänd</w:t>
            </w:r>
          </w:p>
          <w:p w:rsidR="00712FAB" w:rsidRPr="00893AF2" w:rsidRDefault="00712FAB"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712FAB" w:rsidRPr="00893AF2" w:rsidTr="001428AA">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712FAB" w:rsidRPr="00893AF2" w:rsidRDefault="00712FAB" w:rsidP="001428AA">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712FAB" w:rsidRPr="00893AF2" w:rsidRDefault="00712FAB" w:rsidP="00712FA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Intern energigrupp där enhets- och avdelningschefer deltar.  Även samverkan med andra länsstyrelser genom deltagande på regionala (Sydlänen) och nationella nätverksträffar. Länsstyrelsen anordnade även nationell konferens för samtliga länsstyrelser om hur organisationerna arbetar med näringsliv och energieffektivisering. Deltar i styr- och arbetsgrupp för Länsstyrelsernas energi- och klimatsamordning (LEKS).</w:t>
            </w:r>
          </w:p>
        </w:tc>
        <w:tc>
          <w:tcPr>
            <w:tcW w:w="1701" w:type="dxa"/>
            <w:tcBorders>
              <w:top w:val="single" w:sz="4" w:space="0" w:color="auto"/>
              <w:right w:val="single" w:sz="4" w:space="0" w:color="auto"/>
            </w:tcBorders>
            <w:shd w:val="clear" w:color="auto" w:fill="CCFFCC"/>
          </w:tcPr>
          <w:p w:rsidR="00712FAB" w:rsidRPr="00893AF2" w:rsidRDefault="00712FAB"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712FAB" w:rsidRPr="00893AF2" w:rsidRDefault="00712FAB"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712FAB" w:rsidRPr="00893AF2" w:rsidTr="001428AA">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712FAB" w:rsidRPr="00893AF2" w:rsidRDefault="00712FAB" w:rsidP="001428AA">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712FAB" w:rsidRPr="00893AF2" w:rsidRDefault="008C0617" w:rsidP="0091587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F</w:t>
            </w:r>
            <w:r w:rsidR="001428AA" w:rsidRPr="00893AF2">
              <w:rPr>
                <w:rFonts w:ascii="Arial" w:hAnsi="Arial" w:cs="Arial"/>
                <w:sz w:val="20"/>
                <w:szCs w:val="20"/>
              </w:rPr>
              <w:t>okuserat enh</w:t>
            </w:r>
            <w:r w:rsidR="00915877">
              <w:rPr>
                <w:rFonts w:ascii="Arial" w:hAnsi="Arial" w:cs="Arial"/>
                <w:sz w:val="20"/>
                <w:szCs w:val="20"/>
              </w:rPr>
              <w:t>eterna för tillsyn och prövning</w:t>
            </w:r>
            <w:r w:rsidR="001428AA" w:rsidRPr="00893AF2">
              <w:rPr>
                <w:rFonts w:ascii="Arial" w:hAnsi="Arial" w:cs="Arial"/>
                <w:sz w:val="20"/>
                <w:szCs w:val="20"/>
              </w:rPr>
              <w:t xml:space="preserve">. Energitillsyn på samtliga verksamheter och krävt in energikartläggningar och åtgärdsplaner för energieffektivisering. Energivillkor i prövning har tagits fram. </w:t>
            </w:r>
            <w:r w:rsidRPr="00893AF2">
              <w:rPr>
                <w:rFonts w:ascii="Arial" w:hAnsi="Arial" w:cs="Arial"/>
                <w:sz w:val="20"/>
                <w:szCs w:val="20"/>
              </w:rPr>
              <w:t>U</w:t>
            </w:r>
            <w:r w:rsidR="001428AA" w:rsidRPr="00893AF2">
              <w:rPr>
                <w:rFonts w:ascii="Arial" w:hAnsi="Arial" w:cs="Arial"/>
                <w:sz w:val="20"/>
                <w:szCs w:val="20"/>
              </w:rPr>
              <w:t xml:space="preserve">tvecklat ärendehandläggning inom samhällsplanering </w:t>
            </w:r>
            <w:r w:rsidRPr="00893AF2">
              <w:rPr>
                <w:rFonts w:ascii="Arial" w:hAnsi="Arial" w:cs="Arial"/>
                <w:sz w:val="20"/>
                <w:szCs w:val="20"/>
              </w:rPr>
              <w:t xml:space="preserve">med </w:t>
            </w:r>
            <w:r w:rsidR="001428AA" w:rsidRPr="00893AF2">
              <w:rPr>
                <w:rFonts w:ascii="Arial" w:hAnsi="Arial" w:cs="Arial"/>
                <w:sz w:val="20"/>
                <w:szCs w:val="20"/>
              </w:rPr>
              <w:t>fokus p</w:t>
            </w:r>
            <w:r w:rsidRPr="00893AF2">
              <w:rPr>
                <w:rFonts w:ascii="Arial" w:hAnsi="Arial" w:cs="Arial"/>
                <w:sz w:val="20"/>
                <w:szCs w:val="20"/>
              </w:rPr>
              <w:t xml:space="preserve">å klimatsmart samhällsplanering och </w:t>
            </w:r>
            <w:r w:rsidR="001428AA" w:rsidRPr="00893AF2">
              <w:rPr>
                <w:rFonts w:ascii="Arial" w:hAnsi="Arial" w:cs="Arial"/>
                <w:sz w:val="20"/>
                <w:szCs w:val="20"/>
              </w:rPr>
              <w:t>bättre tillgång på planeringsunderlag för kommunerna.</w:t>
            </w:r>
          </w:p>
        </w:tc>
        <w:tc>
          <w:tcPr>
            <w:tcW w:w="1701" w:type="dxa"/>
            <w:tcBorders>
              <w:top w:val="single" w:sz="4" w:space="0" w:color="auto"/>
              <w:right w:val="single" w:sz="4" w:space="0" w:color="auto"/>
            </w:tcBorders>
            <w:shd w:val="clear" w:color="auto" w:fill="CCFFCC"/>
          </w:tcPr>
          <w:p w:rsidR="00712FAB" w:rsidRPr="00893AF2" w:rsidRDefault="00712FAB"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712FAB" w:rsidRPr="00893AF2" w:rsidRDefault="00712FAB"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712FAB" w:rsidRPr="00893AF2" w:rsidTr="001428AA">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712FAB" w:rsidRPr="00893AF2" w:rsidRDefault="00712FAB" w:rsidP="001428AA">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712FAB" w:rsidRPr="00893AF2" w:rsidRDefault="001428AA"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 xml:space="preserve">Bidragit till kompetensutvecklande insatser för energi- och industriföretag genom att utreda möjligheter till samverkan för att tillvarata spillvärme. Stöttat kommunernas arbete genom bland annat energieffektiviseringsnätverk och kompetenshöjning för kommunala upphandlare om energikrav i upphandling. </w:t>
            </w:r>
          </w:p>
        </w:tc>
        <w:tc>
          <w:tcPr>
            <w:tcW w:w="1701" w:type="dxa"/>
            <w:tcBorders>
              <w:top w:val="single" w:sz="4" w:space="0" w:color="auto"/>
              <w:right w:val="single" w:sz="4" w:space="0" w:color="auto"/>
            </w:tcBorders>
            <w:shd w:val="clear" w:color="auto" w:fill="CCFFCC"/>
          </w:tcPr>
          <w:p w:rsidR="00712FAB" w:rsidRPr="00893AF2" w:rsidRDefault="00712FAB"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tc>
      </w:tr>
      <w:tr w:rsidR="00712FAB" w:rsidRPr="00893AF2" w:rsidTr="001428AA">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712FAB" w:rsidRPr="00893AF2" w:rsidRDefault="00712FAB" w:rsidP="001428AA">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712FAB" w:rsidRPr="00893AF2" w:rsidRDefault="001428AA"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U</w:t>
            </w:r>
            <w:r w:rsidR="00F53791" w:rsidRPr="00893AF2">
              <w:rPr>
                <w:rFonts w:ascii="Arial" w:hAnsi="Arial" w:cs="Arial"/>
                <w:sz w:val="20"/>
                <w:szCs w:val="20"/>
              </w:rPr>
              <w:t>tbildningsinsatser för att bedöma l</w:t>
            </w:r>
            <w:r w:rsidRPr="00893AF2">
              <w:rPr>
                <w:rFonts w:ascii="Arial" w:hAnsi="Arial" w:cs="Arial"/>
                <w:sz w:val="20"/>
                <w:szCs w:val="20"/>
              </w:rPr>
              <w:t xml:space="preserve">önsamhet i solenergi, </w:t>
            </w:r>
            <w:r w:rsidR="00F53791" w:rsidRPr="00893AF2">
              <w:rPr>
                <w:rFonts w:ascii="Arial" w:hAnsi="Arial" w:cs="Arial"/>
                <w:sz w:val="20"/>
                <w:szCs w:val="20"/>
              </w:rPr>
              <w:t xml:space="preserve">handledning för ekonomiska beräkningar på solenergi, </w:t>
            </w:r>
            <w:r w:rsidRPr="00893AF2">
              <w:rPr>
                <w:rFonts w:ascii="Arial" w:hAnsi="Arial" w:cs="Arial"/>
                <w:sz w:val="20"/>
                <w:szCs w:val="20"/>
              </w:rPr>
              <w:t>f</w:t>
            </w:r>
            <w:r w:rsidR="00F53791" w:rsidRPr="00893AF2">
              <w:rPr>
                <w:rFonts w:ascii="Arial" w:hAnsi="Arial" w:cs="Arial"/>
                <w:sz w:val="20"/>
                <w:szCs w:val="20"/>
              </w:rPr>
              <w:t>ärdplan för biogas</w:t>
            </w:r>
            <w:r w:rsidRPr="00893AF2">
              <w:rPr>
                <w:rFonts w:ascii="Arial" w:hAnsi="Arial" w:cs="Arial"/>
                <w:sz w:val="20"/>
                <w:szCs w:val="20"/>
              </w:rPr>
              <w:t xml:space="preserve">, </w:t>
            </w:r>
            <w:r w:rsidR="00F53791" w:rsidRPr="00893AF2">
              <w:rPr>
                <w:rFonts w:ascii="Arial" w:hAnsi="Arial" w:cs="Arial"/>
                <w:sz w:val="20"/>
                <w:szCs w:val="20"/>
              </w:rPr>
              <w:t>utbildning om solcellsinstallationer, medverkan och finansiering av Biogas Syd</w:t>
            </w:r>
            <w:r w:rsidRPr="00893AF2">
              <w:rPr>
                <w:rFonts w:ascii="Arial" w:hAnsi="Arial" w:cs="Arial"/>
                <w:sz w:val="20"/>
                <w:szCs w:val="20"/>
              </w:rPr>
              <w:t>.</w:t>
            </w:r>
          </w:p>
        </w:tc>
        <w:tc>
          <w:tcPr>
            <w:tcW w:w="1701" w:type="dxa"/>
            <w:tcBorders>
              <w:top w:val="single" w:sz="4" w:space="0" w:color="auto"/>
              <w:right w:val="single" w:sz="4" w:space="0" w:color="auto"/>
            </w:tcBorders>
            <w:shd w:val="clear" w:color="auto" w:fill="CCFFCC"/>
          </w:tcPr>
          <w:p w:rsidR="00712FAB" w:rsidRPr="00893AF2" w:rsidRDefault="00712FAB" w:rsidP="001428A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tc>
      </w:tr>
    </w:tbl>
    <w:p w:rsidR="00212788" w:rsidRPr="00986AC8" w:rsidRDefault="00212788" w:rsidP="00212788">
      <w:pPr>
        <w:pStyle w:val="Brdtext"/>
        <w:rPr>
          <w:sz w:val="20"/>
          <w:szCs w:val="20"/>
        </w:rPr>
      </w:pPr>
      <w:r w:rsidRPr="00D01F07">
        <w:rPr>
          <w:sz w:val="20"/>
          <w:szCs w:val="20"/>
        </w:rPr>
        <w:t xml:space="preserve">Kommentar till tabell: I det regionala samverkansnätverket av länsstyrelser som kallas för </w:t>
      </w:r>
      <w:r>
        <w:rPr>
          <w:sz w:val="20"/>
          <w:szCs w:val="20"/>
        </w:rPr>
        <w:t>Sydlänen</w:t>
      </w:r>
      <w:r w:rsidRPr="00986AC8">
        <w:rPr>
          <w:sz w:val="20"/>
          <w:szCs w:val="20"/>
        </w:rPr>
        <w:t xml:space="preserve"> ingår följande länsstyrelser: </w:t>
      </w:r>
      <w:r>
        <w:rPr>
          <w:sz w:val="20"/>
          <w:szCs w:val="20"/>
        </w:rPr>
        <w:t>Blekinge, Gotland, Halland, Jönköping, Kronoberg, Kalmar, Skåne, Västra Götaland och Östergötland.</w:t>
      </w:r>
    </w:p>
    <w:p w:rsidR="00193514" w:rsidRDefault="00193514" w:rsidP="00193514">
      <w:pPr>
        <w:pStyle w:val="Brdtext"/>
      </w:pPr>
    </w:p>
    <w:p w:rsidR="00AF7081" w:rsidRDefault="00AF7081" w:rsidP="00AF7081">
      <w:pPr>
        <w:pStyle w:val="Rubrik3"/>
      </w:pPr>
      <w:bookmarkStart w:id="47" w:name="_Toc414957381"/>
      <w:r>
        <w:lastRenderedPageBreak/>
        <w:t>Samlad bedömning för Länsstyrelsen Skåne</w:t>
      </w:r>
      <w:bookmarkEnd w:id="47"/>
    </w:p>
    <w:p w:rsidR="00712FAB" w:rsidRPr="001379CC" w:rsidRDefault="001379CC" w:rsidP="001379CC">
      <w:pPr>
        <w:pStyle w:val="Brdtext"/>
      </w:pPr>
      <w:r w:rsidRPr="001379CC">
        <w:t xml:space="preserve">Klimatsamverkan Skåne, med roterande ordförandeskap mellan länsstyrelsen, Region Skåne och Kommunförbundet Skåne bildades 2010 och arbetet fortsätter under året. Fokus har varit </w:t>
      </w:r>
      <w:r w:rsidR="00F53791" w:rsidRPr="001379CC">
        <w:t>koordinering av insatser och projekt som bedrivs av de olika organisationerna. Länsstyrelsen arbetar också med samordning genom nätverk för energisamordnare, miljöstrateger, logistikplanerare, upphandlingsjurister, miljöinspektörer, energi- och klimatrådgivare samt nätverk för biogasutveckling i Skåne.</w:t>
      </w:r>
      <w:r w:rsidR="009B375B">
        <w:t xml:space="preserve"> Vidare arbetar länsstyrelsen även med verktyg för att utvärdera länets energi- och klimatmål.</w:t>
      </w:r>
    </w:p>
    <w:p w:rsidR="001379CC" w:rsidRPr="001379CC" w:rsidRDefault="001379CC" w:rsidP="001379CC">
      <w:pPr>
        <w:pStyle w:val="Brdtext"/>
      </w:pPr>
      <w:r>
        <w:t>Länsstyrelsen har genomfört flera insatser och åtgärder. Länsstyrelsen har bland annat växlat upp arbetet inom</w:t>
      </w:r>
      <w:r w:rsidRPr="001379CC">
        <w:t xml:space="preserve"> enheterna för tillsyn och prövning</w:t>
      </w:r>
      <w:r>
        <w:t xml:space="preserve"> med e</w:t>
      </w:r>
      <w:r w:rsidRPr="001379CC">
        <w:t xml:space="preserve">nergitillsyn på </w:t>
      </w:r>
      <w:r>
        <w:t>samtliga verksamheter där</w:t>
      </w:r>
      <w:r w:rsidRPr="001379CC">
        <w:t xml:space="preserve"> energikartläggningar och åtgärdsplaner för energieffektivisering</w:t>
      </w:r>
      <w:r>
        <w:t xml:space="preserve"> krävts in</w:t>
      </w:r>
      <w:r w:rsidRPr="001379CC">
        <w:t xml:space="preserve">. </w:t>
      </w:r>
    </w:p>
    <w:p w:rsidR="00AF7081" w:rsidRPr="00E368D1" w:rsidRDefault="00AF7081" w:rsidP="001379CC">
      <w:pPr>
        <w:pStyle w:val="Brdtext"/>
      </w:pPr>
      <w:r w:rsidRPr="001379CC">
        <w:t>Länsstyrelsens arbete med regionala klimat- och energistrategier har utvecklats</w:t>
      </w:r>
      <w:r>
        <w:t xml:space="preserve"> i en mycket positiv riktning under året. Utifrån länsstyrelsernas inrapportering till Energimyndigheten anser Energimyndigheten att Länsstyrelsen </w:t>
      </w:r>
      <w:r w:rsidR="00841B6B">
        <w:t>Skåne</w:t>
      </w:r>
      <w:r>
        <w:t xml:space="preserve"> har uppfyllt sitt uppdrag.</w:t>
      </w:r>
    </w:p>
    <w:p w:rsidR="00712FAB" w:rsidRDefault="00712FAB" w:rsidP="00193514">
      <w:pPr>
        <w:pStyle w:val="Brdtext"/>
      </w:pPr>
    </w:p>
    <w:p w:rsidR="00712FAB" w:rsidRPr="00193514" w:rsidRDefault="00712FAB" w:rsidP="00193514">
      <w:pPr>
        <w:pStyle w:val="Brdtext"/>
      </w:pPr>
    </w:p>
    <w:p w:rsidR="00CA0F65" w:rsidRDefault="00CA0F65">
      <w:pPr>
        <w:rPr>
          <w:rFonts w:ascii="Arial" w:hAnsi="Arial" w:cs="Arial"/>
          <w:b/>
          <w:bCs/>
          <w:iCs/>
          <w:sz w:val="22"/>
          <w:szCs w:val="28"/>
        </w:rPr>
      </w:pPr>
      <w:r>
        <w:br w:type="page"/>
      </w:r>
    </w:p>
    <w:p w:rsidR="00382816" w:rsidRDefault="00462016" w:rsidP="00382816">
      <w:pPr>
        <w:pStyle w:val="Rubrik2"/>
      </w:pPr>
      <w:bookmarkStart w:id="48" w:name="_Toc414957382"/>
      <w:r>
        <w:lastRenderedPageBreak/>
        <w:t xml:space="preserve">Länsstyrelsen </w:t>
      </w:r>
      <w:r w:rsidR="00382816">
        <w:t>Stockholm</w:t>
      </w:r>
      <w:bookmarkEnd w:id="48"/>
    </w:p>
    <w:p w:rsidR="00193514" w:rsidRDefault="00193514" w:rsidP="00193514">
      <w:pPr>
        <w:pStyle w:val="Brdtext"/>
      </w:pPr>
    </w:p>
    <w:p w:rsidR="00193514" w:rsidRPr="00BA1267" w:rsidRDefault="00193514" w:rsidP="00193514">
      <w:pPr>
        <w:pStyle w:val="Rubrik3"/>
        <w:spacing w:before="0"/>
      </w:pPr>
      <w:bookmarkStart w:id="49" w:name="_Toc414957383"/>
      <w:r>
        <w:t>Sammanställning och bedömning</w:t>
      </w:r>
      <w:bookmarkEnd w:id="49"/>
    </w:p>
    <w:p w:rsidR="00193514" w:rsidRDefault="00193514" w:rsidP="00193514">
      <w:pPr>
        <w:pStyle w:val="Brdtext"/>
        <w:rPr>
          <w:rFonts w:ascii="Arial" w:hAnsi="Arial" w:cs="Arial"/>
          <w:sz w:val="20"/>
          <w:szCs w:val="20"/>
        </w:rPr>
      </w:pPr>
      <w:r w:rsidRPr="00193514">
        <w:rPr>
          <w:rFonts w:ascii="Arial" w:hAnsi="Arial" w:cs="Arial"/>
          <w:sz w:val="20"/>
          <w:szCs w:val="20"/>
        </w:rPr>
        <w:t xml:space="preserve">Tabell </w:t>
      </w:r>
      <w:r w:rsidR="003E14F3">
        <w:rPr>
          <w:rFonts w:ascii="Arial" w:hAnsi="Arial" w:cs="Arial"/>
          <w:sz w:val="20"/>
          <w:szCs w:val="20"/>
        </w:rPr>
        <w:t>13</w:t>
      </w:r>
      <w:r w:rsidRPr="00193514">
        <w:rPr>
          <w:rFonts w:ascii="Arial" w:hAnsi="Arial" w:cs="Arial"/>
          <w:sz w:val="20"/>
          <w:szCs w:val="20"/>
        </w:rPr>
        <w:t>. Sammanställning och bedömning av arbetet med regionala klimat- och energistrategier,</w:t>
      </w:r>
      <w:r w:rsidR="003E14F3">
        <w:rPr>
          <w:rFonts w:ascii="Arial" w:hAnsi="Arial" w:cs="Arial"/>
          <w:sz w:val="20"/>
          <w:szCs w:val="20"/>
        </w:rPr>
        <w:t xml:space="preserve"> Länsstyrelsen Stockholm</w:t>
      </w:r>
    </w:p>
    <w:tbl>
      <w:tblPr>
        <w:tblStyle w:val="Enkeltabell2"/>
        <w:tblW w:w="9180" w:type="dxa"/>
        <w:tblLayout w:type="fixed"/>
        <w:tblLook w:val="04A0" w:firstRow="1" w:lastRow="0" w:firstColumn="1" w:lastColumn="0" w:noHBand="0" w:noVBand="1"/>
      </w:tblPr>
      <w:tblGrid>
        <w:gridCol w:w="1668"/>
        <w:gridCol w:w="5811"/>
        <w:gridCol w:w="1701"/>
      </w:tblGrid>
      <w:tr w:rsidR="00CA0F65" w:rsidRPr="00C51623"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CA0F65" w:rsidRPr="00C51623" w:rsidRDefault="00CA0F65" w:rsidP="00E778D2">
            <w:pPr>
              <w:pStyle w:val="Brdtext"/>
              <w:spacing w:after="0"/>
              <w:rPr>
                <w:rFonts w:ascii="Arial" w:hAnsi="Arial" w:cs="Arial"/>
                <w:sz w:val="20"/>
                <w:szCs w:val="20"/>
              </w:rPr>
            </w:pPr>
            <w:r w:rsidRPr="00C51623">
              <w:rPr>
                <w:rFonts w:ascii="Arial" w:hAnsi="Arial" w:cs="Arial"/>
                <w:sz w:val="20"/>
                <w:szCs w:val="20"/>
              </w:rPr>
              <w:t>Arbets-områden</w:t>
            </w:r>
          </w:p>
        </w:tc>
        <w:tc>
          <w:tcPr>
            <w:tcW w:w="5811" w:type="dxa"/>
            <w:tcBorders>
              <w:right w:val="single" w:sz="4" w:space="0" w:color="auto"/>
            </w:tcBorders>
          </w:tcPr>
          <w:p w:rsidR="00CA0F65" w:rsidRPr="00C51623" w:rsidRDefault="00CA0F65" w:rsidP="00CA0F65">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Länsstyrelsen Stockholms arbete inom respektive arbetsområde</w:t>
            </w:r>
          </w:p>
        </w:tc>
        <w:tc>
          <w:tcPr>
            <w:tcW w:w="1701" w:type="dxa"/>
            <w:tcBorders>
              <w:right w:val="single" w:sz="4" w:space="0" w:color="auto"/>
            </w:tcBorders>
          </w:tcPr>
          <w:p w:rsidR="00CA0F65" w:rsidRPr="00C51623" w:rsidRDefault="00CA0F65"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Bedömning per arbetsområde</w:t>
            </w:r>
          </w:p>
        </w:tc>
      </w:tr>
      <w:tr w:rsidR="00CA0F65" w:rsidRPr="00C51623" w:rsidTr="00CA0F65">
        <w:trPr>
          <w:trHeight w:val="1681"/>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CA0F65" w:rsidRPr="00C51623" w:rsidRDefault="00CA0F65" w:rsidP="00E778D2">
            <w:pPr>
              <w:pStyle w:val="Brdtext"/>
              <w:spacing w:after="0"/>
              <w:rPr>
                <w:rFonts w:ascii="Arial" w:hAnsi="Arial" w:cs="Arial"/>
                <w:sz w:val="20"/>
                <w:szCs w:val="20"/>
              </w:rPr>
            </w:pPr>
            <w:r w:rsidRPr="00C51623">
              <w:rPr>
                <w:rFonts w:ascii="Arial" w:hAnsi="Arial" w:cs="Arial"/>
                <w:sz w:val="20"/>
                <w:szCs w:val="20"/>
              </w:rPr>
              <w:t>Åtgärdsplaner eller motsvarande</w:t>
            </w:r>
          </w:p>
        </w:tc>
        <w:tc>
          <w:tcPr>
            <w:tcW w:w="5811" w:type="dxa"/>
            <w:tcBorders>
              <w:top w:val="single" w:sz="12" w:space="0" w:color="000000"/>
              <w:right w:val="single" w:sz="4" w:space="0" w:color="auto"/>
            </w:tcBorders>
          </w:tcPr>
          <w:p w:rsidR="00CA0F65" w:rsidRPr="00C51623" w:rsidRDefault="00CA0F65" w:rsidP="00C5162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Senaste strategi antogs 2013. Förslag på åtgärder anges i strategin. Respektive aktör tar fram en åtgärdsplan. Under 2014 har arbetet med att utveckla åtgärder som utgår från strategins åtgärdsområden påbörjats. Exempel på insatser och åtgärder: framtagning av regional cykelplan, förstudie om cykelturism, mobility management projekt och klimatcertifierat landbruk. Uppföljning av flera insatsområden är genomförd och årlig uppföljning görs inom miljömålsuppföljning</w:t>
            </w:r>
            <w:r w:rsidR="00C51623" w:rsidRPr="00C51623">
              <w:rPr>
                <w:rStyle w:val="Kommentarsreferens"/>
                <w:sz w:val="20"/>
                <w:szCs w:val="20"/>
              </w:rPr>
              <w:t>.</w:t>
            </w:r>
          </w:p>
        </w:tc>
        <w:tc>
          <w:tcPr>
            <w:tcW w:w="1701" w:type="dxa"/>
            <w:tcBorders>
              <w:top w:val="single" w:sz="12" w:space="0" w:color="000000"/>
              <w:right w:val="single" w:sz="4" w:space="0" w:color="auto"/>
            </w:tcBorders>
            <w:shd w:val="clear" w:color="auto" w:fill="CCFFCC"/>
          </w:tcPr>
          <w:p w:rsidR="00CA0F65" w:rsidRPr="00C51623" w:rsidRDefault="00CA0F65"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Godkänd</w:t>
            </w:r>
          </w:p>
        </w:tc>
      </w:tr>
      <w:tr w:rsidR="00CA0F65" w:rsidRPr="00C51623" w:rsidTr="00E778D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CA0F65" w:rsidRPr="00C51623" w:rsidRDefault="00CA0F65" w:rsidP="00E778D2">
            <w:pPr>
              <w:pStyle w:val="Brdtext"/>
              <w:spacing w:after="0"/>
              <w:rPr>
                <w:rFonts w:ascii="Arial" w:hAnsi="Arial" w:cs="Arial"/>
                <w:sz w:val="20"/>
                <w:szCs w:val="20"/>
              </w:rPr>
            </w:pPr>
            <w:r w:rsidRPr="00C51623">
              <w:rPr>
                <w:rFonts w:ascii="Arial" w:hAnsi="Arial" w:cs="Arial"/>
                <w:sz w:val="20"/>
                <w:szCs w:val="20"/>
              </w:rPr>
              <w:t>Intern samverkan</w:t>
            </w:r>
          </w:p>
        </w:tc>
        <w:tc>
          <w:tcPr>
            <w:tcW w:w="5811" w:type="dxa"/>
            <w:tcBorders>
              <w:top w:val="single" w:sz="4" w:space="0" w:color="auto"/>
              <w:right w:val="single" w:sz="4" w:space="0" w:color="auto"/>
            </w:tcBorders>
          </w:tcPr>
          <w:p w:rsidR="00CA0F65" w:rsidRPr="00C51623" w:rsidRDefault="00CA0F65" w:rsidP="009B375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 xml:space="preserve">Utveckling av intern samverkan inom verksamhetsområden främst kopplat till översiktsplanering, infrastrukturplanering och tillväxt. Även samverkan med andra länsstyrelser genom samverkan med Uppsala, Örebro, Västmanland och Södermanland samt genom deltagande på nationella nätverksträffar. Bidrar </w:t>
            </w:r>
            <w:r w:rsidR="009B375B">
              <w:rPr>
                <w:rFonts w:ascii="Arial" w:hAnsi="Arial" w:cs="Arial"/>
                <w:sz w:val="20"/>
                <w:szCs w:val="20"/>
              </w:rPr>
              <w:t>inom</w:t>
            </w:r>
            <w:r w:rsidRPr="00C51623">
              <w:rPr>
                <w:rFonts w:ascii="Arial" w:hAnsi="Arial" w:cs="Arial"/>
                <w:sz w:val="20"/>
                <w:szCs w:val="20"/>
              </w:rPr>
              <w:t xml:space="preserve"> länsstyrelsegemensamma projekt med fokus på bland annat utbildningsmaterial för kommuner i strategiskt klimat- och energiarbete</w:t>
            </w:r>
          </w:p>
        </w:tc>
        <w:tc>
          <w:tcPr>
            <w:tcW w:w="1701" w:type="dxa"/>
            <w:tcBorders>
              <w:top w:val="single" w:sz="4" w:space="0" w:color="auto"/>
              <w:right w:val="single" w:sz="4" w:space="0" w:color="auto"/>
            </w:tcBorders>
            <w:shd w:val="clear" w:color="auto" w:fill="CCFFCC"/>
          </w:tcPr>
          <w:p w:rsidR="00CA0F65" w:rsidRPr="00C51623" w:rsidRDefault="00CA0F65"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Godkänd</w:t>
            </w:r>
          </w:p>
          <w:p w:rsidR="00CA0F65" w:rsidRPr="00C51623" w:rsidRDefault="00CA0F65"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CA0F65" w:rsidRPr="00C51623" w:rsidTr="00E778D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CA0F65" w:rsidRPr="00C51623" w:rsidRDefault="00CA0F65" w:rsidP="00E778D2">
            <w:pPr>
              <w:pStyle w:val="Brdtext"/>
              <w:spacing w:after="0"/>
              <w:rPr>
                <w:rFonts w:ascii="Arial" w:hAnsi="Arial" w:cs="Arial"/>
                <w:sz w:val="20"/>
                <w:szCs w:val="20"/>
              </w:rPr>
            </w:pPr>
            <w:r w:rsidRPr="00C51623">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CA0F65" w:rsidRPr="00C51623" w:rsidRDefault="00CA0F65" w:rsidP="009B375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Länsstyrelsen har under året deltagit i förstudien ”Tillväxtskapande hållbar samhällsplanering”. Även utarbetat en regional cykelplan. Deltagit i förstudie om regional färdplan 2050 som ska ge stöd till att minska klimatutsläpp i regionen till exempel genom ökad andel kollektivtrafikresande, nödvändiga investeringar i infrastruktur.</w:t>
            </w:r>
          </w:p>
        </w:tc>
        <w:tc>
          <w:tcPr>
            <w:tcW w:w="1701" w:type="dxa"/>
            <w:tcBorders>
              <w:top w:val="single" w:sz="4" w:space="0" w:color="auto"/>
              <w:right w:val="single" w:sz="4" w:space="0" w:color="auto"/>
            </w:tcBorders>
            <w:shd w:val="clear" w:color="auto" w:fill="CCFFCC"/>
          </w:tcPr>
          <w:p w:rsidR="00CA0F65" w:rsidRPr="00C51623" w:rsidRDefault="00CA0F65"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Godkänd</w:t>
            </w:r>
          </w:p>
          <w:p w:rsidR="00CA0F65" w:rsidRPr="00C51623" w:rsidRDefault="00CA0F65"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CA0F65" w:rsidRPr="00C51623" w:rsidTr="00E778D2">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CA0F65" w:rsidRPr="00C51623" w:rsidRDefault="00CA0F65" w:rsidP="00E778D2">
            <w:pPr>
              <w:pStyle w:val="Brdtext"/>
              <w:spacing w:after="0"/>
              <w:rPr>
                <w:rFonts w:ascii="Arial" w:hAnsi="Arial" w:cs="Arial"/>
                <w:sz w:val="20"/>
                <w:szCs w:val="20"/>
              </w:rPr>
            </w:pPr>
            <w:r w:rsidRPr="00C51623">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CA0F65" w:rsidRPr="00C51623" w:rsidRDefault="00CA0F65" w:rsidP="009B375B">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Länsstyrelsen har finansierat projekt med inriktning mot näringsliv såsom regionalt samarbete kring introduktion av vätgastankstation och bränslecellsbilar i Stockholms län och kartläggning av tillväxtpotential och kompetensbehov inom miljöteknik.</w:t>
            </w:r>
            <w:r w:rsidR="009B375B">
              <w:rPr>
                <w:rFonts w:ascii="Arial" w:hAnsi="Arial" w:cs="Arial"/>
                <w:sz w:val="20"/>
                <w:szCs w:val="20"/>
              </w:rPr>
              <w:t xml:space="preserve"> Stöttat kommuner</w:t>
            </w:r>
            <w:r w:rsidR="009B375B" w:rsidRPr="00C51623">
              <w:rPr>
                <w:rFonts w:ascii="Arial" w:hAnsi="Arial" w:cs="Arial"/>
                <w:sz w:val="20"/>
                <w:szCs w:val="20"/>
              </w:rPr>
              <w:t xml:space="preserve"> genom utbildningsinsatser och energieffektiviseringsnätverk, arbete med samordnade varutransporter samt samarbete med den kommunala</w:t>
            </w:r>
            <w:r w:rsidR="009B375B">
              <w:rPr>
                <w:rFonts w:ascii="Arial" w:hAnsi="Arial" w:cs="Arial"/>
                <w:sz w:val="20"/>
                <w:szCs w:val="20"/>
              </w:rPr>
              <w:t xml:space="preserve"> energi- och klimatrådgivningen.</w:t>
            </w:r>
          </w:p>
        </w:tc>
        <w:tc>
          <w:tcPr>
            <w:tcW w:w="1701" w:type="dxa"/>
            <w:tcBorders>
              <w:top w:val="single" w:sz="4" w:space="0" w:color="auto"/>
              <w:right w:val="single" w:sz="4" w:space="0" w:color="auto"/>
            </w:tcBorders>
            <w:shd w:val="clear" w:color="auto" w:fill="CCFFCC"/>
          </w:tcPr>
          <w:p w:rsidR="00CA0F65" w:rsidRPr="00C51623" w:rsidRDefault="00CA0F65"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Godkänd</w:t>
            </w:r>
          </w:p>
        </w:tc>
      </w:tr>
      <w:tr w:rsidR="00CA0F65" w:rsidRPr="00C51623" w:rsidTr="00E778D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CA0F65" w:rsidRPr="00C51623" w:rsidRDefault="00CA0F65" w:rsidP="00E778D2">
            <w:pPr>
              <w:pStyle w:val="Brdtext"/>
              <w:spacing w:after="0"/>
              <w:rPr>
                <w:rFonts w:ascii="Arial" w:hAnsi="Arial" w:cs="Arial"/>
                <w:sz w:val="20"/>
                <w:szCs w:val="20"/>
              </w:rPr>
            </w:pPr>
            <w:r w:rsidRPr="00C51623">
              <w:rPr>
                <w:rFonts w:ascii="Arial" w:hAnsi="Arial" w:cs="Arial"/>
                <w:sz w:val="20"/>
                <w:szCs w:val="20"/>
              </w:rPr>
              <w:t>Förnybar energi</w:t>
            </w:r>
          </w:p>
        </w:tc>
        <w:tc>
          <w:tcPr>
            <w:tcW w:w="5811" w:type="dxa"/>
            <w:tcBorders>
              <w:top w:val="single" w:sz="4" w:space="0" w:color="auto"/>
              <w:right w:val="single" w:sz="4" w:space="0" w:color="auto"/>
            </w:tcBorders>
          </w:tcPr>
          <w:p w:rsidR="00CA0F65" w:rsidRPr="00C51623" w:rsidRDefault="005479F6" w:rsidP="00CA0F6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F</w:t>
            </w:r>
            <w:r w:rsidR="00CA0F65" w:rsidRPr="00C51623">
              <w:rPr>
                <w:rFonts w:ascii="Arial" w:hAnsi="Arial" w:cs="Arial"/>
                <w:sz w:val="20"/>
                <w:szCs w:val="20"/>
              </w:rPr>
              <w:t>inansierat projekt för främjande av förnybar energi</w:t>
            </w:r>
            <w:r w:rsidRPr="00C51623">
              <w:rPr>
                <w:rFonts w:ascii="Arial" w:hAnsi="Arial" w:cs="Arial"/>
                <w:sz w:val="20"/>
                <w:szCs w:val="20"/>
              </w:rPr>
              <w:t xml:space="preserve"> såsom småskaliga modeller av vind-, våg- och solkraft,</w:t>
            </w:r>
            <w:r w:rsidR="00CA0F65" w:rsidRPr="00C51623">
              <w:rPr>
                <w:rFonts w:ascii="Arial" w:hAnsi="Arial" w:cs="Arial"/>
                <w:sz w:val="20"/>
                <w:szCs w:val="20"/>
              </w:rPr>
              <w:t xml:space="preserve"> studieresor om solceller inom lantbruket</w:t>
            </w:r>
            <w:r w:rsidRPr="00C51623">
              <w:rPr>
                <w:rFonts w:ascii="Arial" w:hAnsi="Arial" w:cs="Arial"/>
                <w:sz w:val="20"/>
                <w:szCs w:val="20"/>
              </w:rPr>
              <w:t>.</w:t>
            </w:r>
          </w:p>
        </w:tc>
        <w:tc>
          <w:tcPr>
            <w:tcW w:w="1701" w:type="dxa"/>
            <w:tcBorders>
              <w:top w:val="single" w:sz="4" w:space="0" w:color="auto"/>
              <w:right w:val="single" w:sz="4" w:space="0" w:color="auto"/>
            </w:tcBorders>
            <w:shd w:val="clear" w:color="auto" w:fill="CCFFCC"/>
          </w:tcPr>
          <w:p w:rsidR="00CA0F65" w:rsidRPr="00C51623" w:rsidRDefault="00CA0F65"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C51623">
              <w:rPr>
                <w:rFonts w:ascii="Arial" w:hAnsi="Arial" w:cs="Arial"/>
                <w:sz w:val="20"/>
                <w:szCs w:val="20"/>
              </w:rPr>
              <w:t>Godkänd</w:t>
            </w:r>
          </w:p>
        </w:tc>
      </w:tr>
    </w:tbl>
    <w:p w:rsidR="00CA0F65" w:rsidRDefault="00CA0F65" w:rsidP="00193514">
      <w:pPr>
        <w:pStyle w:val="Brdtext"/>
        <w:rPr>
          <w:rFonts w:ascii="Arial" w:hAnsi="Arial" w:cs="Arial"/>
          <w:sz w:val="20"/>
          <w:szCs w:val="20"/>
        </w:rPr>
      </w:pPr>
    </w:p>
    <w:p w:rsidR="003E14F3" w:rsidRPr="00193514" w:rsidRDefault="003E14F3" w:rsidP="00193514">
      <w:pPr>
        <w:pStyle w:val="Brdtext"/>
        <w:rPr>
          <w:rFonts w:ascii="Arial" w:hAnsi="Arial" w:cs="Arial"/>
          <w:sz w:val="20"/>
          <w:szCs w:val="20"/>
        </w:rPr>
      </w:pPr>
    </w:p>
    <w:p w:rsidR="00193514" w:rsidRPr="00193514" w:rsidRDefault="00193514" w:rsidP="00193514">
      <w:pPr>
        <w:pStyle w:val="Brdtext"/>
      </w:pPr>
    </w:p>
    <w:p w:rsidR="00CA0F65" w:rsidRDefault="00CA0F65" w:rsidP="00CA0F65">
      <w:pPr>
        <w:pStyle w:val="Rubrik3"/>
      </w:pPr>
      <w:bookmarkStart w:id="50" w:name="_Toc414957384"/>
      <w:r>
        <w:lastRenderedPageBreak/>
        <w:t>Samlad bedömning för Länsstyrelsen Stockholm</w:t>
      </w:r>
      <w:bookmarkEnd w:id="50"/>
    </w:p>
    <w:p w:rsidR="00CA0F65" w:rsidRPr="00FE5109" w:rsidRDefault="00CA0F65" w:rsidP="00014FD1">
      <w:pPr>
        <w:pStyle w:val="Brdtext"/>
      </w:pPr>
      <w:r w:rsidRPr="00FE5109">
        <w:t>Det regionala miljömålsrådet används som styrgrupp för arbetet att utveckla åtgärder utifrån strategins åtgärdsområden.</w:t>
      </w:r>
      <w:r w:rsidR="005479F6" w:rsidRPr="00FE5109">
        <w:t xml:space="preserve"> Under året har länsstyrelsen</w:t>
      </w:r>
      <w:r w:rsidR="00FE5109">
        <w:t xml:space="preserve"> arbetat med att </w:t>
      </w:r>
      <w:r w:rsidR="005479F6" w:rsidRPr="00FE5109">
        <w:t>utveckla åtgärder som utgår från strategins åtgärdsområden.</w:t>
      </w:r>
    </w:p>
    <w:p w:rsidR="009B375B" w:rsidRDefault="00CA0F65" w:rsidP="009B375B">
      <w:pPr>
        <w:pStyle w:val="Brdtext"/>
      </w:pPr>
      <w:r>
        <w:t xml:space="preserve">Länsstyrelsen har genomfört flera insatser och åtgärder. Länsstyrelsen har bland </w:t>
      </w:r>
      <w:r w:rsidRPr="005479F6">
        <w:t>annat</w:t>
      </w:r>
      <w:r w:rsidR="009B375B">
        <w:t xml:space="preserve"> arbetat med cykelfrämjande åtgärder. Under året lanserade en regional</w:t>
      </w:r>
      <w:r w:rsidR="005479F6">
        <w:t xml:space="preserve"> cykelplan vilken arbetats fram i samverkan med bland annat länets kommuner</w:t>
      </w:r>
      <w:r w:rsidR="00FE5109">
        <w:t>.</w:t>
      </w:r>
      <w:r w:rsidR="009B375B">
        <w:t xml:space="preserve"> Den regionala cykelplanen ligger till grund för prioriteringar i länsplanen.</w:t>
      </w:r>
    </w:p>
    <w:p w:rsidR="00CA0F65" w:rsidRPr="00E368D1" w:rsidRDefault="00CA0F65" w:rsidP="00014FD1">
      <w:pPr>
        <w:pStyle w:val="Brdtext"/>
      </w:pPr>
      <w:r w:rsidRPr="001379CC">
        <w:t>Länsstyrelsens arbete med regionala klimat- och energistrategier har utvecklats</w:t>
      </w:r>
      <w:r>
        <w:t xml:space="preserve"> i en positiv riktning under året. Utifrån länsstyrelsernas inrapportering till Energimyndigheten anser Energimyndigheten att Länsstyrelsen Stockholm har uppfyllt sitt uppdrag.</w:t>
      </w:r>
    </w:p>
    <w:p w:rsidR="00CA0F65" w:rsidRDefault="00CA0F65" w:rsidP="00014FD1">
      <w:pPr>
        <w:pStyle w:val="Brdtext"/>
        <w:rPr>
          <w:rFonts w:ascii="Arial" w:hAnsi="Arial" w:cs="Arial"/>
          <w:b/>
          <w:bCs/>
          <w:iCs/>
          <w:sz w:val="22"/>
          <w:szCs w:val="28"/>
        </w:rPr>
      </w:pPr>
      <w:r>
        <w:br w:type="page"/>
      </w:r>
    </w:p>
    <w:p w:rsidR="00377A34" w:rsidRDefault="00462016" w:rsidP="00CA5F0A">
      <w:pPr>
        <w:pStyle w:val="Rubrik2"/>
      </w:pPr>
      <w:bookmarkStart w:id="51" w:name="_Toc414957385"/>
      <w:r>
        <w:lastRenderedPageBreak/>
        <w:t xml:space="preserve">Länsstyrelsen </w:t>
      </w:r>
      <w:r w:rsidR="00382816">
        <w:t>Södermanland</w:t>
      </w:r>
      <w:r>
        <w:t>s län</w:t>
      </w:r>
      <w:bookmarkEnd w:id="51"/>
    </w:p>
    <w:p w:rsidR="00BA1267" w:rsidRDefault="00BA1267" w:rsidP="00CA5F0A">
      <w:pPr>
        <w:pStyle w:val="Rubrik3"/>
      </w:pPr>
    </w:p>
    <w:p w:rsidR="00BA1267" w:rsidRPr="00BA1267" w:rsidRDefault="00CA5F0A" w:rsidP="00BA1267">
      <w:pPr>
        <w:pStyle w:val="Rubrik3"/>
        <w:spacing w:before="0"/>
      </w:pPr>
      <w:bookmarkStart w:id="52" w:name="_Toc414957386"/>
      <w:r>
        <w:t>Sammanställning och bedömning</w:t>
      </w:r>
      <w:bookmarkEnd w:id="52"/>
    </w:p>
    <w:p w:rsidR="00014FD1" w:rsidRDefault="00377A34" w:rsidP="00BA1267">
      <w:pPr>
        <w:pStyle w:val="Brdtext"/>
        <w:spacing w:before="240"/>
        <w:rPr>
          <w:rFonts w:ascii="Arial" w:hAnsi="Arial" w:cs="Arial"/>
          <w:sz w:val="20"/>
          <w:szCs w:val="20"/>
        </w:rPr>
      </w:pPr>
      <w:r w:rsidRPr="00377A34">
        <w:rPr>
          <w:rFonts w:ascii="Arial" w:hAnsi="Arial" w:cs="Arial"/>
          <w:sz w:val="20"/>
          <w:szCs w:val="20"/>
        </w:rPr>
        <w:t xml:space="preserve">Tabell </w:t>
      </w:r>
      <w:r w:rsidR="005C3A29">
        <w:rPr>
          <w:rFonts w:ascii="Arial" w:hAnsi="Arial" w:cs="Arial"/>
          <w:sz w:val="20"/>
          <w:szCs w:val="20"/>
        </w:rPr>
        <w:t>14</w:t>
      </w:r>
      <w:r w:rsidRPr="00377A34">
        <w:rPr>
          <w:rFonts w:ascii="Arial" w:hAnsi="Arial" w:cs="Arial"/>
          <w:sz w:val="20"/>
          <w:szCs w:val="20"/>
        </w:rPr>
        <w:t xml:space="preserve">. Sammanställning och bedömning av arbetet med regionala klimat- och </w:t>
      </w:r>
      <w:r w:rsidR="00BA1267">
        <w:rPr>
          <w:rFonts w:ascii="Arial" w:hAnsi="Arial" w:cs="Arial"/>
          <w:sz w:val="20"/>
          <w:szCs w:val="20"/>
        </w:rPr>
        <w:t>energistrategier, Länsstyrelsen</w:t>
      </w:r>
      <w:r w:rsidRPr="00377A34">
        <w:rPr>
          <w:rFonts w:ascii="Arial" w:hAnsi="Arial" w:cs="Arial"/>
          <w:sz w:val="20"/>
          <w:szCs w:val="20"/>
        </w:rPr>
        <w:t xml:space="preserve"> Södermanlands län</w:t>
      </w:r>
    </w:p>
    <w:tbl>
      <w:tblPr>
        <w:tblStyle w:val="Enkeltabell2"/>
        <w:tblW w:w="9180" w:type="dxa"/>
        <w:tblLayout w:type="fixed"/>
        <w:tblLook w:val="04A0" w:firstRow="1" w:lastRow="0" w:firstColumn="1" w:lastColumn="0" w:noHBand="0" w:noVBand="1"/>
      </w:tblPr>
      <w:tblGrid>
        <w:gridCol w:w="1668"/>
        <w:gridCol w:w="5811"/>
        <w:gridCol w:w="1701"/>
      </w:tblGrid>
      <w:tr w:rsidR="00014FD1" w:rsidRPr="00893AF2"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014FD1" w:rsidRPr="00893AF2" w:rsidRDefault="00014FD1" w:rsidP="00E778D2">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014FD1" w:rsidRPr="00CA0F65" w:rsidRDefault="00014FD1" w:rsidP="00014FD1">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A0F65">
              <w:rPr>
                <w:rFonts w:ascii="Arial" w:hAnsi="Arial" w:cs="Arial"/>
                <w:sz w:val="20"/>
                <w:szCs w:val="20"/>
              </w:rPr>
              <w:t xml:space="preserve">Länsstyrelsen </w:t>
            </w:r>
            <w:r>
              <w:rPr>
                <w:rFonts w:ascii="Arial" w:hAnsi="Arial" w:cs="Arial"/>
                <w:sz w:val="20"/>
                <w:szCs w:val="20"/>
              </w:rPr>
              <w:t>Södermanlands läns</w:t>
            </w:r>
            <w:r w:rsidRPr="00CA0F65">
              <w:rPr>
                <w:rFonts w:ascii="Arial" w:hAnsi="Arial" w:cs="Arial"/>
                <w:sz w:val="20"/>
                <w:szCs w:val="20"/>
              </w:rPr>
              <w:t xml:space="preserve"> arbete inom respektive arbetsområde</w:t>
            </w:r>
          </w:p>
        </w:tc>
        <w:tc>
          <w:tcPr>
            <w:tcW w:w="1701" w:type="dxa"/>
            <w:tcBorders>
              <w:right w:val="single" w:sz="4" w:space="0" w:color="auto"/>
            </w:tcBorders>
          </w:tcPr>
          <w:p w:rsidR="00014FD1" w:rsidRPr="00893AF2" w:rsidRDefault="00014FD1"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014FD1" w:rsidRPr="00893AF2" w:rsidTr="00E61826">
        <w:trPr>
          <w:trHeight w:val="140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014FD1" w:rsidRPr="00007690" w:rsidRDefault="00014FD1" w:rsidP="00E778D2">
            <w:pPr>
              <w:pStyle w:val="Brdtext"/>
              <w:spacing w:after="0"/>
              <w:rPr>
                <w:rFonts w:ascii="Arial" w:hAnsi="Arial" w:cs="Arial"/>
                <w:sz w:val="20"/>
                <w:szCs w:val="20"/>
              </w:rPr>
            </w:pPr>
            <w:r w:rsidRPr="00007690">
              <w:rPr>
                <w:rFonts w:ascii="Arial" w:hAnsi="Arial" w:cs="Arial"/>
                <w:sz w:val="20"/>
                <w:szCs w:val="20"/>
              </w:rPr>
              <w:t>Åtgärdsplaner eller motsvarande</w:t>
            </w:r>
          </w:p>
        </w:tc>
        <w:tc>
          <w:tcPr>
            <w:tcW w:w="5811" w:type="dxa"/>
            <w:tcBorders>
              <w:top w:val="single" w:sz="12" w:space="0" w:color="000000"/>
              <w:right w:val="single" w:sz="4" w:space="0" w:color="auto"/>
            </w:tcBorders>
          </w:tcPr>
          <w:p w:rsidR="00014FD1" w:rsidRPr="00007690" w:rsidRDefault="00452C4E" w:rsidP="00452C4E">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Strategi antogs 2012</w:t>
            </w:r>
            <w:r w:rsidR="00014FD1" w:rsidRPr="00007690">
              <w:rPr>
                <w:rFonts w:ascii="Arial" w:hAnsi="Arial" w:cs="Arial"/>
                <w:sz w:val="20"/>
                <w:szCs w:val="20"/>
              </w:rPr>
              <w:t>. Arbete med åtgärdsplan påbörjades 2012 och har färdigställts under 2014, beslut fattas 2015. Arbete med att bilda ett miljö- och klimatråd har pågått under 2014. Exempel på insatser och åtgärder: transportprojekt, projekt om lågenergihusbyggnader, ko</w:t>
            </w:r>
            <w:r w:rsidR="00E61826" w:rsidRPr="00007690">
              <w:rPr>
                <w:rFonts w:ascii="Arial" w:hAnsi="Arial" w:cs="Arial"/>
                <w:sz w:val="20"/>
                <w:szCs w:val="20"/>
              </w:rPr>
              <w:t>nferens om biobaserat samhälle.</w:t>
            </w:r>
            <w:r w:rsidR="00875B4B">
              <w:rPr>
                <w:rFonts w:ascii="Arial" w:hAnsi="Arial" w:cs="Arial"/>
                <w:sz w:val="20"/>
                <w:szCs w:val="20"/>
              </w:rPr>
              <w:t xml:space="preserve"> Uppföljning inom flera insatsområden.</w:t>
            </w:r>
          </w:p>
        </w:tc>
        <w:tc>
          <w:tcPr>
            <w:tcW w:w="1701" w:type="dxa"/>
            <w:tcBorders>
              <w:top w:val="single" w:sz="12" w:space="0" w:color="000000"/>
              <w:right w:val="single" w:sz="4" w:space="0" w:color="auto"/>
            </w:tcBorders>
            <w:shd w:val="clear" w:color="auto" w:fill="CCFFCC"/>
          </w:tcPr>
          <w:p w:rsidR="00014FD1" w:rsidRPr="00893AF2" w:rsidRDefault="00014FD1"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014FD1" w:rsidRPr="00893AF2" w:rsidTr="00E778D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14FD1" w:rsidRPr="00893AF2" w:rsidRDefault="00014FD1" w:rsidP="00E778D2">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014FD1" w:rsidRPr="00CA0F65" w:rsidRDefault="00E61826" w:rsidP="00CF3DD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Internt har samverkan främst utvecklats med samhällsbyggnadsenheten och landsbygdsenheten samt inom området klimatanpassning. Tvärsektoriell samverkan genom arbete som sker inom ramen för åtgärdsprogram för miljömål. Samverkan med andra länsstyrelser genom regionala (Mälarlän) och nationel</w:t>
            </w:r>
            <w:r w:rsidR="00CF3DD8">
              <w:rPr>
                <w:rFonts w:ascii="Arial" w:hAnsi="Arial" w:cs="Arial"/>
                <w:sz w:val="20"/>
                <w:szCs w:val="20"/>
              </w:rPr>
              <w:t xml:space="preserve">la nätverksträffar. Bidrar inom </w:t>
            </w:r>
            <w:r>
              <w:rPr>
                <w:rFonts w:ascii="Arial" w:hAnsi="Arial" w:cs="Arial"/>
                <w:sz w:val="20"/>
                <w:szCs w:val="20"/>
              </w:rPr>
              <w:t>länsstyrelsegemensamma projekt.</w:t>
            </w:r>
          </w:p>
        </w:tc>
        <w:tc>
          <w:tcPr>
            <w:tcW w:w="1701" w:type="dxa"/>
            <w:tcBorders>
              <w:top w:val="single" w:sz="4" w:space="0" w:color="auto"/>
              <w:right w:val="single" w:sz="4" w:space="0" w:color="auto"/>
            </w:tcBorders>
            <w:shd w:val="clear" w:color="auto" w:fill="CCFFCC"/>
          </w:tcPr>
          <w:p w:rsidR="00014FD1" w:rsidRPr="00893AF2" w:rsidRDefault="00014FD1"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014FD1" w:rsidRPr="00893AF2" w:rsidRDefault="00014FD1"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014FD1" w:rsidRPr="00893AF2" w:rsidTr="00E778D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14FD1" w:rsidRPr="00893AF2" w:rsidRDefault="00014FD1" w:rsidP="00E778D2">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014FD1" w:rsidRPr="00CA0F65" w:rsidRDefault="00E61826" w:rsidP="00014FD1">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Bedömningar av översiktsplaner utifrån klimat- och energiaspekter, samrådsmöten om översiktsplaner. Även diskussioner kring regionala kriterier för landsbygdsprogrammet inom de delar som berör energieffektivisering, förnybar energi och utsläpp av växthusgaser.</w:t>
            </w:r>
          </w:p>
        </w:tc>
        <w:tc>
          <w:tcPr>
            <w:tcW w:w="1701" w:type="dxa"/>
            <w:tcBorders>
              <w:top w:val="single" w:sz="4" w:space="0" w:color="auto"/>
              <w:right w:val="single" w:sz="4" w:space="0" w:color="auto"/>
            </w:tcBorders>
            <w:shd w:val="clear" w:color="auto" w:fill="CCFFCC"/>
          </w:tcPr>
          <w:p w:rsidR="00014FD1" w:rsidRPr="00893AF2" w:rsidRDefault="00014FD1"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014FD1" w:rsidRPr="00893AF2" w:rsidRDefault="00014FD1"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014FD1" w:rsidRPr="00893AF2" w:rsidTr="00CF3DD8">
        <w:trPr>
          <w:trHeight w:val="973"/>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014FD1" w:rsidRPr="00893AF2" w:rsidRDefault="00014FD1" w:rsidP="00E778D2">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014FD1" w:rsidRPr="00CA0F65" w:rsidRDefault="00CF3DD8" w:rsidP="00CF3DD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Stöttat kommuner </w:t>
            </w:r>
            <w:r w:rsidR="00007690">
              <w:rPr>
                <w:rFonts w:ascii="Arial" w:hAnsi="Arial" w:cs="Arial"/>
                <w:sz w:val="20"/>
                <w:szCs w:val="20"/>
              </w:rPr>
              <w:t>genom energieffektiviseringsnätverk, utbildningsinsatser samt transportprojekt om fossiloberoende fordonsflotta.</w:t>
            </w:r>
          </w:p>
        </w:tc>
        <w:tc>
          <w:tcPr>
            <w:tcW w:w="1701" w:type="dxa"/>
            <w:tcBorders>
              <w:top w:val="single" w:sz="4" w:space="0" w:color="auto"/>
              <w:right w:val="single" w:sz="4" w:space="0" w:color="auto"/>
            </w:tcBorders>
            <w:shd w:val="clear" w:color="auto" w:fill="FFFFCC"/>
          </w:tcPr>
          <w:p w:rsidR="00014FD1" w:rsidRPr="00893AF2" w:rsidRDefault="00007690"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Arbete kvarstår</w:t>
            </w:r>
          </w:p>
        </w:tc>
      </w:tr>
      <w:tr w:rsidR="00014FD1" w:rsidRPr="00893AF2" w:rsidTr="00E778D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014FD1" w:rsidRPr="00893AF2" w:rsidRDefault="00014FD1" w:rsidP="00E778D2">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014FD1" w:rsidRPr="00CA0F65" w:rsidRDefault="00026D7D"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Seminariedag om produktion och användning av förnybar energi i lantbruket, delta i referensgrupp för projektet Vindkraft Öst som syftar till ökad produktion och konsumtion av vindkraft samt utveckla kunskapen om vindkraft i regionen.</w:t>
            </w:r>
          </w:p>
        </w:tc>
        <w:tc>
          <w:tcPr>
            <w:tcW w:w="1701" w:type="dxa"/>
            <w:tcBorders>
              <w:top w:val="single" w:sz="4" w:space="0" w:color="auto"/>
              <w:right w:val="single" w:sz="4" w:space="0" w:color="auto"/>
            </w:tcBorders>
            <w:shd w:val="clear" w:color="auto" w:fill="CCFFCC"/>
          </w:tcPr>
          <w:p w:rsidR="00014FD1" w:rsidRPr="00893AF2" w:rsidRDefault="00014FD1"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tc>
      </w:tr>
    </w:tbl>
    <w:p w:rsidR="00014FD1" w:rsidRDefault="00014FD1" w:rsidP="00BA1267">
      <w:pPr>
        <w:pStyle w:val="Brdtext"/>
        <w:spacing w:before="240"/>
        <w:rPr>
          <w:rFonts w:ascii="Arial" w:hAnsi="Arial" w:cs="Arial"/>
          <w:sz w:val="20"/>
          <w:szCs w:val="20"/>
        </w:rPr>
      </w:pPr>
    </w:p>
    <w:p w:rsidR="00377A34" w:rsidRDefault="00377A34" w:rsidP="00377A34">
      <w:pPr>
        <w:rPr>
          <w:rFonts w:ascii="Arial" w:hAnsi="Arial" w:cs="Arial"/>
          <w:b/>
          <w:bCs/>
          <w:iCs/>
          <w:sz w:val="22"/>
          <w:szCs w:val="28"/>
        </w:rPr>
      </w:pPr>
    </w:p>
    <w:p w:rsidR="00014FD1" w:rsidRDefault="00014FD1" w:rsidP="00014FD1">
      <w:pPr>
        <w:pStyle w:val="Rubrik3"/>
      </w:pPr>
    </w:p>
    <w:p w:rsidR="00014FD1" w:rsidRDefault="00014FD1" w:rsidP="00014FD1">
      <w:pPr>
        <w:pStyle w:val="Rubrik3"/>
      </w:pPr>
    </w:p>
    <w:p w:rsidR="00014FD1" w:rsidRDefault="00014FD1" w:rsidP="00014FD1">
      <w:pPr>
        <w:pStyle w:val="Rubrik3"/>
      </w:pPr>
    </w:p>
    <w:p w:rsidR="00014FD1" w:rsidRDefault="00014FD1">
      <w:pPr>
        <w:rPr>
          <w:rFonts w:ascii="Arial" w:hAnsi="Arial" w:cs="Arial"/>
          <w:bCs/>
          <w:i/>
          <w:sz w:val="22"/>
          <w:szCs w:val="26"/>
        </w:rPr>
      </w:pPr>
      <w:r>
        <w:br w:type="page"/>
      </w:r>
    </w:p>
    <w:p w:rsidR="00014FD1" w:rsidRDefault="00014FD1" w:rsidP="00014FD1">
      <w:pPr>
        <w:pStyle w:val="Rubrik3"/>
      </w:pPr>
      <w:bookmarkStart w:id="53" w:name="_Toc414957387"/>
      <w:r>
        <w:lastRenderedPageBreak/>
        <w:t xml:space="preserve">Samlad bedömning för Länsstyrelsen </w:t>
      </w:r>
      <w:r w:rsidR="00026D7D">
        <w:t>Södermanlands län</w:t>
      </w:r>
      <w:bookmarkEnd w:id="53"/>
    </w:p>
    <w:p w:rsidR="006748BE" w:rsidRDefault="006748BE" w:rsidP="006748BE">
      <w:pPr>
        <w:pStyle w:val="Brdtext"/>
      </w:pPr>
      <w:r>
        <w:t xml:space="preserve">Arbetet med åtgärdsplanen går framåt i länet. Arbetet med åtgärdsplan påbörjades 2012 och </w:t>
      </w:r>
      <w:r w:rsidR="00CF3DD8">
        <w:t xml:space="preserve">har tagits fram </w:t>
      </w:r>
      <w:r>
        <w:t>som en del av åtgärdsprogrammet för milj</w:t>
      </w:r>
      <w:r w:rsidR="00CF3DD8">
        <w:t>ömålen. Åtgärdsplanen är inte beslutad under 2014, men länsstyrelsen anger att beslut</w:t>
      </w:r>
      <w:r>
        <w:t xml:space="preserve"> kommer att fattas under</w:t>
      </w:r>
      <w:r w:rsidR="00CF3DD8">
        <w:t xml:space="preserve"> våren</w:t>
      </w:r>
      <w:r>
        <w:t xml:space="preserve"> 2015. Länsstyrelsen arbet</w:t>
      </w:r>
      <w:r w:rsidR="00D7073A">
        <w:t xml:space="preserve">at med att förankra strategin </w:t>
      </w:r>
      <w:r>
        <w:t>och åtgärdsplan</w:t>
      </w:r>
      <w:r w:rsidR="00D7073A">
        <w:t>en</w:t>
      </w:r>
      <w:r>
        <w:t xml:space="preserve"> </w:t>
      </w:r>
      <w:r w:rsidR="00D7073A">
        <w:t>för</w:t>
      </w:r>
      <w:r>
        <w:t xml:space="preserve"> att externa aktörer ska känna ägarskap till åtgärder</w:t>
      </w:r>
      <w:r w:rsidR="00D7073A">
        <w:t>na</w:t>
      </w:r>
      <w:r>
        <w:t>. För att få en samsyn och en delaktighet gällande miljö- och klimatutmaningarna i regionen har arbetet med att bilda ett miljö- och klimatråd för Sörmland pågått under 2014</w:t>
      </w:r>
      <w:r>
        <w:rPr>
          <w:rStyle w:val="Fotnotsreferens"/>
        </w:rPr>
        <w:footnoteReference w:id="8"/>
      </w:r>
      <w:r>
        <w:t xml:space="preserve">. </w:t>
      </w:r>
    </w:p>
    <w:p w:rsidR="006748BE" w:rsidRDefault="00007690" w:rsidP="006748BE">
      <w:pPr>
        <w:pStyle w:val="Brdtext"/>
      </w:pPr>
      <w:r>
        <w:t xml:space="preserve">Länsstyrelsen arbetar med olika insatser </w:t>
      </w:r>
      <w:r w:rsidR="00D7073A">
        <w:t xml:space="preserve">och åtgärder och har under året. Utifrån länsstyrelsens rapportering anser Energimyndigheten att arbetet kan utökas </w:t>
      </w:r>
      <w:r>
        <w:t>inom området Stöd till näringsliv och kommuner avseende arbetet med målgruppen näringsliv.</w:t>
      </w:r>
      <w:r w:rsidR="00D7073A">
        <w:t xml:space="preserve"> </w:t>
      </w:r>
      <w:r w:rsidR="006748BE">
        <w:t>Det är ett en målgrupp som särskilt omnämns i länsstyrelsens uppdrag avseende regionala klimat- och energistrategier.</w:t>
      </w:r>
    </w:p>
    <w:p w:rsidR="00C33532" w:rsidRPr="00DA3A25" w:rsidRDefault="00DA3A25" w:rsidP="00DA3A25">
      <w:pPr>
        <w:pStyle w:val="Brdtext"/>
      </w:pPr>
      <w:r w:rsidRPr="001379CC">
        <w:t>Länsstyrelsens arbete med regionala klimat- och energistrategier har utvecklats</w:t>
      </w:r>
      <w:r>
        <w:t xml:space="preserve"> under året. </w:t>
      </w:r>
      <w:r w:rsidR="006748BE">
        <w:t>Utifrån länsstyrelsernas inrapportering till Energimyndigheten anser Energimyndigheten att Länsstyrelsen Södermanlands län till sto</w:t>
      </w:r>
      <w:r w:rsidR="00632E27">
        <w:t>r del har uppfyllt sitt uppdrag men att arbetsinsatsen skulle kunna utökas inom ett arbetsområde för att än mer möta upp mot regleringsbrevsuppdraget.</w:t>
      </w: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6748BE" w:rsidRDefault="006748BE">
      <w:pPr>
        <w:rPr>
          <w:rFonts w:ascii="Arial" w:hAnsi="Arial" w:cs="Arial"/>
          <w:b/>
          <w:bCs/>
          <w:iCs/>
          <w:sz w:val="22"/>
          <w:szCs w:val="28"/>
        </w:rPr>
      </w:pPr>
    </w:p>
    <w:p w:rsidR="00382816" w:rsidRDefault="00462016" w:rsidP="00382816">
      <w:pPr>
        <w:pStyle w:val="Rubrik2"/>
      </w:pPr>
      <w:bookmarkStart w:id="54" w:name="_Toc414957388"/>
      <w:r>
        <w:lastRenderedPageBreak/>
        <w:t xml:space="preserve">Länsstyrelsen </w:t>
      </w:r>
      <w:r w:rsidR="00382816">
        <w:t>Uppsala</w:t>
      </w:r>
      <w:r>
        <w:t xml:space="preserve"> län</w:t>
      </w:r>
      <w:bookmarkEnd w:id="54"/>
    </w:p>
    <w:p w:rsidR="00193514" w:rsidRPr="00BA1267" w:rsidRDefault="00193514" w:rsidP="00193514">
      <w:pPr>
        <w:pStyle w:val="Rubrik3"/>
        <w:spacing w:before="0"/>
      </w:pPr>
      <w:bookmarkStart w:id="55" w:name="_Toc414957389"/>
      <w:r>
        <w:t>Sammanställning och bedömning</w:t>
      </w:r>
      <w:bookmarkEnd w:id="55"/>
    </w:p>
    <w:p w:rsidR="00193514" w:rsidRDefault="00193514" w:rsidP="00193514">
      <w:pPr>
        <w:pStyle w:val="Brdtext"/>
        <w:rPr>
          <w:rFonts w:ascii="Arial" w:hAnsi="Arial" w:cs="Arial"/>
          <w:sz w:val="20"/>
          <w:szCs w:val="20"/>
        </w:rPr>
      </w:pPr>
      <w:r w:rsidRPr="00193514">
        <w:rPr>
          <w:rFonts w:ascii="Arial" w:hAnsi="Arial" w:cs="Arial"/>
          <w:sz w:val="20"/>
          <w:szCs w:val="20"/>
        </w:rPr>
        <w:t xml:space="preserve">Tabell </w:t>
      </w:r>
      <w:r w:rsidR="00452C4E">
        <w:rPr>
          <w:rFonts w:ascii="Arial" w:hAnsi="Arial" w:cs="Arial"/>
          <w:sz w:val="20"/>
          <w:szCs w:val="20"/>
        </w:rPr>
        <w:t>15</w:t>
      </w:r>
      <w:r w:rsidRPr="00193514">
        <w:rPr>
          <w:rFonts w:ascii="Arial" w:hAnsi="Arial" w:cs="Arial"/>
          <w:sz w:val="20"/>
          <w:szCs w:val="20"/>
        </w:rPr>
        <w:t>. Sammanställning och bedömning av arbetet med regionala klimat- och energistrategier,</w:t>
      </w:r>
      <w:r w:rsidR="00C33532">
        <w:rPr>
          <w:rFonts w:ascii="Arial" w:hAnsi="Arial" w:cs="Arial"/>
          <w:sz w:val="20"/>
          <w:szCs w:val="20"/>
        </w:rPr>
        <w:t xml:space="preserve"> Länsstyrelsen Uppsala län</w:t>
      </w:r>
    </w:p>
    <w:tbl>
      <w:tblPr>
        <w:tblStyle w:val="Enkeltabell2"/>
        <w:tblW w:w="9180" w:type="dxa"/>
        <w:tblLayout w:type="fixed"/>
        <w:tblLook w:val="04A0" w:firstRow="1" w:lastRow="0" w:firstColumn="1" w:lastColumn="0" w:noHBand="0" w:noVBand="1"/>
      </w:tblPr>
      <w:tblGrid>
        <w:gridCol w:w="1668"/>
        <w:gridCol w:w="5811"/>
        <w:gridCol w:w="1701"/>
      </w:tblGrid>
      <w:tr w:rsidR="00452C4E" w:rsidRPr="00893AF2"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452C4E" w:rsidRPr="00893AF2" w:rsidRDefault="00452C4E" w:rsidP="00E778D2">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452C4E" w:rsidRPr="00CA0F65" w:rsidRDefault="00452C4E" w:rsidP="00452C4E">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A0F65">
              <w:rPr>
                <w:rFonts w:ascii="Arial" w:hAnsi="Arial" w:cs="Arial"/>
                <w:sz w:val="20"/>
                <w:szCs w:val="20"/>
              </w:rPr>
              <w:t xml:space="preserve">Länsstyrelsen </w:t>
            </w:r>
            <w:r>
              <w:rPr>
                <w:rFonts w:ascii="Arial" w:hAnsi="Arial" w:cs="Arial"/>
                <w:sz w:val="20"/>
                <w:szCs w:val="20"/>
              </w:rPr>
              <w:t>Uppsala läns</w:t>
            </w:r>
            <w:r w:rsidRPr="00CA0F65">
              <w:rPr>
                <w:rFonts w:ascii="Arial" w:hAnsi="Arial" w:cs="Arial"/>
                <w:sz w:val="20"/>
                <w:szCs w:val="20"/>
              </w:rPr>
              <w:t xml:space="preserve"> arbete inom respektive arbetsområde</w:t>
            </w:r>
          </w:p>
        </w:tc>
        <w:tc>
          <w:tcPr>
            <w:tcW w:w="1701" w:type="dxa"/>
            <w:tcBorders>
              <w:right w:val="single" w:sz="4" w:space="0" w:color="auto"/>
            </w:tcBorders>
          </w:tcPr>
          <w:p w:rsidR="00452C4E" w:rsidRPr="00893AF2" w:rsidRDefault="00452C4E"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452C4E" w:rsidRPr="00893AF2" w:rsidTr="00E778D2">
        <w:trPr>
          <w:trHeight w:val="140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452C4E" w:rsidRPr="00007690" w:rsidRDefault="00452C4E" w:rsidP="00E778D2">
            <w:pPr>
              <w:pStyle w:val="Brdtext"/>
              <w:spacing w:after="0"/>
              <w:rPr>
                <w:rFonts w:ascii="Arial" w:hAnsi="Arial" w:cs="Arial"/>
                <w:sz w:val="20"/>
                <w:szCs w:val="20"/>
              </w:rPr>
            </w:pPr>
            <w:r w:rsidRPr="00007690">
              <w:rPr>
                <w:rFonts w:ascii="Arial" w:hAnsi="Arial" w:cs="Arial"/>
                <w:sz w:val="20"/>
                <w:szCs w:val="20"/>
              </w:rPr>
              <w:t>Åtgärdsplaner eller motsvarande</w:t>
            </w:r>
          </w:p>
        </w:tc>
        <w:tc>
          <w:tcPr>
            <w:tcW w:w="5811" w:type="dxa"/>
            <w:tcBorders>
              <w:top w:val="single" w:sz="12" w:space="0" w:color="000000"/>
              <w:right w:val="single" w:sz="4" w:space="0" w:color="auto"/>
            </w:tcBorders>
          </w:tcPr>
          <w:p w:rsidR="00452C4E" w:rsidRPr="00007690" w:rsidRDefault="00452C4E" w:rsidP="00EC27AD">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Senaste strategi </w:t>
            </w:r>
            <w:r w:rsidR="00EC27AD">
              <w:rPr>
                <w:rFonts w:ascii="Arial" w:hAnsi="Arial" w:cs="Arial"/>
                <w:sz w:val="20"/>
                <w:szCs w:val="20"/>
              </w:rPr>
              <w:t xml:space="preserve">och åtgärdsplan </w:t>
            </w:r>
            <w:r>
              <w:rPr>
                <w:rFonts w:ascii="Arial" w:hAnsi="Arial" w:cs="Arial"/>
                <w:sz w:val="20"/>
                <w:szCs w:val="20"/>
              </w:rPr>
              <w:t xml:space="preserve">antogs </w:t>
            </w:r>
            <w:r w:rsidR="00EC27AD" w:rsidRPr="00EC27AD">
              <w:rPr>
                <w:rFonts w:ascii="Arial" w:hAnsi="Arial" w:cs="Arial"/>
                <w:sz w:val="20"/>
                <w:szCs w:val="20"/>
              </w:rPr>
              <w:t>2011</w:t>
            </w:r>
            <w:r w:rsidR="00EC27AD">
              <w:rPr>
                <w:rFonts w:ascii="Arial" w:hAnsi="Arial" w:cs="Arial"/>
                <w:sz w:val="20"/>
                <w:szCs w:val="20"/>
              </w:rPr>
              <w:t xml:space="preserve">. </w:t>
            </w:r>
            <w:r w:rsidR="00262C5D">
              <w:rPr>
                <w:rFonts w:ascii="Arial" w:hAnsi="Arial" w:cs="Arial"/>
                <w:sz w:val="20"/>
                <w:szCs w:val="20"/>
              </w:rPr>
              <w:t xml:space="preserve">Samordning arbetsplattformen Energinod Uppsala. </w:t>
            </w:r>
            <w:r w:rsidR="00EC27AD">
              <w:rPr>
                <w:rFonts w:ascii="Arial" w:hAnsi="Arial" w:cs="Arial"/>
                <w:sz w:val="20"/>
                <w:szCs w:val="20"/>
              </w:rPr>
              <w:t xml:space="preserve">Exempel på insatser och åtgärder: </w:t>
            </w:r>
            <w:r w:rsidR="00B66651">
              <w:rPr>
                <w:rFonts w:ascii="Arial" w:hAnsi="Arial" w:cs="Arial"/>
                <w:sz w:val="20"/>
                <w:szCs w:val="20"/>
              </w:rPr>
              <w:t>effektivare användning av arbetsmaskiner,</w:t>
            </w:r>
            <w:r w:rsidR="00262C5D">
              <w:rPr>
                <w:rFonts w:ascii="Arial" w:hAnsi="Arial" w:cs="Arial"/>
                <w:sz w:val="20"/>
                <w:szCs w:val="20"/>
              </w:rPr>
              <w:t xml:space="preserve"> samverkansprojekt om energihushållning och förnybar elproduktion, </w:t>
            </w:r>
            <w:r w:rsidR="00B02156">
              <w:rPr>
                <w:rFonts w:ascii="Arial" w:hAnsi="Arial" w:cs="Arial"/>
                <w:sz w:val="20"/>
                <w:szCs w:val="20"/>
              </w:rPr>
              <w:t xml:space="preserve">projekt om uppförande av passivhus, </w:t>
            </w:r>
            <w:r w:rsidR="00262C5D">
              <w:rPr>
                <w:rFonts w:ascii="Arial" w:hAnsi="Arial" w:cs="Arial"/>
                <w:sz w:val="20"/>
                <w:szCs w:val="20"/>
              </w:rPr>
              <w:t>projekt om energ</w:t>
            </w:r>
            <w:r w:rsidR="00562E14">
              <w:rPr>
                <w:rFonts w:ascii="Arial" w:hAnsi="Arial" w:cs="Arial"/>
                <w:sz w:val="20"/>
                <w:szCs w:val="20"/>
              </w:rPr>
              <w:t xml:space="preserve">ieffektivisering och belysning. </w:t>
            </w:r>
            <w:r w:rsidR="00262C5D">
              <w:rPr>
                <w:rFonts w:ascii="Arial" w:hAnsi="Arial" w:cs="Arial"/>
                <w:sz w:val="20"/>
                <w:szCs w:val="20"/>
              </w:rPr>
              <w:t>Uppföljning har skett inom några insatsområden.</w:t>
            </w:r>
            <w:r w:rsidR="00562E14">
              <w:rPr>
                <w:rFonts w:ascii="Arial" w:hAnsi="Arial" w:cs="Arial"/>
                <w:sz w:val="20"/>
                <w:szCs w:val="20"/>
              </w:rPr>
              <w:t xml:space="preserve"> Klimatbokslut för länets arbete 2013-2014 har tagits fram.</w:t>
            </w:r>
          </w:p>
        </w:tc>
        <w:tc>
          <w:tcPr>
            <w:tcW w:w="1701" w:type="dxa"/>
            <w:tcBorders>
              <w:top w:val="single" w:sz="12" w:space="0" w:color="000000"/>
              <w:right w:val="single" w:sz="4" w:space="0" w:color="auto"/>
            </w:tcBorders>
            <w:shd w:val="clear" w:color="auto" w:fill="CCFFCC"/>
          </w:tcPr>
          <w:p w:rsidR="00452C4E" w:rsidRPr="00893AF2" w:rsidRDefault="00452C4E"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452C4E" w:rsidRPr="00893AF2" w:rsidTr="00E778D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452C4E" w:rsidRPr="00893AF2" w:rsidRDefault="00452C4E" w:rsidP="00E778D2">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452C4E" w:rsidRPr="00CA0F65" w:rsidRDefault="00562E14" w:rsidP="006C4C94">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Samverkan med olika enheter inom länsstyrelsen, bland annat om energitillsyn, energieffektivisering, regional utveckling genom ny klimat- och energiteknik samt inom Landsbygdsprogrammet. Samverkan med andra länsstyrelser genom möten med Stockholm, Södermanland, Örebro och Västmanlands län. Även deltagande på nation</w:t>
            </w:r>
            <w:r w:rsidR="006C4C94">
              <w:rPr>
                <w:rFonts w:ascii="Arial" w:hAnsi="Arial" w:cs="Arial"/>
                <w:sz w:val="20"/>
                <w:szCs w:val="20"/>
              </w:rPr>
              <w:t xml:space="preserve">ella nätverksträffar och bidragit inom </w:t>
            </w:r>
            <w:r>
              <w:rPr>
                <w:rFonts w:ascii="Arial" w:hAnsi="Arial" w:cs="Arial"/>
                <w:sz w:val="20"/>
                <w:szCs w:val="20"/>
              </w:rPr>
              <w:t>länsstyrelsegemensamma projekt.</w:t>
            </w:r>
          </w:p>
        </w:tc>
        <w:tc>
          <w:tcPr>
            <w:tcW w:w="1701" w:type="dxa"/>
            <w:tcBorders>
              <w:top w:val="single" w:sz="4" w:space="0" w:color="auto"/>
              <w:right w:val="single" w:sz="4" w:space="0" w:color="auto"/>
            </w:tcBorders>
            <w:shd w:val="clear" w:color="auto" w:fill="CCFFCC"/>
          </w:tcPr>
          <w:p w:rsidR="00452C4E" w:rsidRPr="00893AF2" w:rsidRDefault="00452C4E"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452C4E" w:rsidRPr="00893AF2" w:rsidRDefault="00452C4E"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452C4E" w:rsidRPr="00893AF2" w:rsidTr="00E778D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452C4E" w:rsidRPr="00893AF2" w:rsidRDefault="00452C4E" w:rsidP="00E778D2">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452C4E" w:rsidRPr="00CA0F65" w:rsidRDefault="00ED3829" w:rsidP="00ED3829">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Fokuserat på energi- och klimatfrågor vid miljöprövning. Tillsynprojekt för energieffektivisering i olika verksamheter. Upphandlingsmanual för kurser i sparsam körning i lantbruket.</w:t>
            </w:r>
          </w:p>
        </w:tc>
        <w:tc>
          <w:tcPr>
            <w:tcW w:w="1701" w:type="dxa"/>
            <w:tcBorders>
              <w:top w:val="single" w:sz="4" w:space="0" w:color="auto"/>
              <w:right w:val="single" w:sz="4" w:space="0" w:color="auto"/>
            </w:tcBorders>
            <w:shd w:val="clear" w:color="auto" w:fill="CCFFCC"/>
          </w:tcPr>
          <w:p w:rsidR="00452C4E" w:rsidRPr="00893AF2" w:rsidRDefault="00452C4E"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452C4E" w:rsidRPr="00893AF2" w:rsidRDefault="00452C4E"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452C4E" w:rsidRPr="00893AF2" w:rsidTr="00ED3829">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452C4E" w:rsidRPr="00893AF2" w:rsidRDefault="00452C4E" w:rsidP="00E778D2">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452C4E" w:rsidRPr="00CA0F65" w:rsidRDefault="006C4C94" w:rsidP="006C4C94">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Stöttat kommuner </w:t>
            </w:r>
            <w:r w:rsidR="00452C4E">
              <w:rPr>
                <w:rFonts w:ascii="Arial" w:hAnsi="Arial" w:cs="Arial"/>
                <w:sz w:val="20"/>
                <w:szCs w:val="20"/>
              </w:rPr>
              <w:t xml:space="preserve">genom energieffektiviseringsnätverk, utbildningsinsatser samt </w:t>
            </w:r>
            <w:r w:rsidR="00D0443E">
              <w:rPr>
                <w:rFonts w:ascii="Arial" w:hAnsi="Arial" w:cs="Arial"/>
                <w:sz w:val="20"/>
                <w:szCs w:val="20"/>
              </w:rPr>
              <w:t>belysningsprojekt. Drivit projekt om utbyggnad av solkraft som riktar sig till både offentliga och privata fastighetsägare. Ingår i nätverk för innovationsfrågor och cleantech där bland annat utvecklingsföretag medverkar.</w:t>
            </w:r>
          </w:p>
        </w:tc>
        <w:tc>
          <w:tcPr>
            <w:tcW w:w="1701" w:type="dxa"/>
            <w:tcBorders>
              <w:top w:val="single" w:sz="4" w:space="0" w:color="auto"/>
              <w:right w:val="single" w:sz="4" w:space="0" w:color="auto"/>
            </w:tcBorders>
            <w:shd w:val="clear" w:color="auto" w:fill="CCFFCC"/>
          </w:tcPr>
          <w:p w:rsidR="00452C4E" w:rsidRPr="00893AF2" w:rsidRDefault="00ED3829"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452C4E" w:rsidRPr="00893AF2" w:rsidTr="006C4C94">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452C4E" w:rsidRPr="00893AF2" w:rsidRDefault="00452C4E" w:rsidP="00E778D2">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452C4E" w:rsidRPr="00CA0F65" w:rsidRDefault="000F3EA9" w:rsidP="00B66651">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Genomfört en f</w:t>
            </w:r>
            <w:r w:rsidR="00B66651">
              <w:rPr>
                <w:rFonts w:ascii="Arial" w:hAnsi="Arial" w:cs="Arial"/>
                <w:sz w:val="20"/>
                <w:szCs w:val="20"/>
              </w:rPr>
              <w:t>örstudie av möjligheter för energilagring av el från vindkraftverk i kombination med solceller</w:t>
            </w:r>
            <w:r>
              <w:rPr>
                <w:rFonts w:ascii="Arial" w:hAnsi="Arial" w:cs="Arial"/>
                <w:sz w:val="20"/>
                <w:szCs w:val="20"/>
              </w:rPr>
              <w:t xml:space="preserve"> samt</w:t>
            </w:r>
            <w:r w:rsidR="00B66651">
              <w:rPr>
                <w:rFonts w:ascii="Arial" w:hAnsi="Arial" w:cs="Arial"/>
                <w:sz w:val="20"/>
                <w:szCs w:val="20"/>
              </w:rPr>
              <w:t xml:space="preserve"> </w:t>
            </w:r>
            <w:r w:rsidR="00D0443E">
              <w:rPr>
                <w:rFonts w:ascii="Arial" w:hAnsi="Arial" w:cs="Arial"/>
                <w:sz w:val="20"/>
                <w:szCs w:val="20"/>
              </w:rPr>
              <w:t xml:space="preserve">anordnat </w:t>
            </w:r>
            <w:r>
              <w:rPr>
                <w:rFonts w:ascii="Arial" w:hAnsi="Arial" w:cs="Arial"/>
                <w:sz w:val="20"/>
                <w:szCs w:val="20"/>
              </w:rPr>
              <w:t xml:space="preserve">en </w:t>
            </w:r>
            <w:r w:rsidR="00D0443E">
              <w:rPr>
                <w:rFonts w:ascii="Arial" w:hAnsi="Arial" w:cs="Arial"/>
                <w:sz w:val="20"/>
                <w:szCs w:val="20"/>
              </w:rPr>
              <w:t>solelsmässa.</w:t>
            </w:r>
            <w:r w:rsidR="009F3B60">
              <w:rPr>
                <w:rFonts w:ascii="Arial" w:hAnsi="Arial" w:cs="Arial"/>
                <w:sz w:val="20"/>
                <w:szCs w:val="20"/>
              </w:rPr>
              <w:t xml:space="preserve"> Informationsspridning av planeringsunderlag och riksintresseområden för vindbruk</w:t>
            </w:r>
            <w:r w:rsidR="00E778D2">
              <w:rPr>
                <w:rFonts w:ascii="Arial" w:hAnsi="Arial" w:cs="Arial"/>
                <w:sz w:val="20"/>
                <w:szCs w:val="20"/>
              </w:rPr>
              <w:t>, finansierat projekt för förnybar energi.</w:t>
            </w:r>
          </w:p>
        </w:tc>
        <w:tc>
          <w:tcPr>
            <w:tcW w:w="1701" w:type="dxa"/>
            <w:tcBorders>
              <w:top w:val="single" w:sz="4" w:space="0" w:color="auto"/>
              <w:right w:val="single" w:sz="4" w:space="0" w:color="auto"/>
            </w:tcBorders>
            <w:shd w:val="clear" w:color="auto" w:fill="66FF66"/>
          </w:tcPr>
          <w:p w:rsidR="00452C4E" w:rsidRPr="00893AF2" w:rsidRDefault="006C4C94"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Väl godkänd</w:t>
            </w:r>
          </w:p>
        </w:tc>
      </w:tr>
    </w:tbl>
    <w:p w:rsidR="00452C4E" w:rsidRDefault="00452C4E" w:rsidP="00452C4E">
      <w:pPr>
        <w:pStyle w:val="Brdtext"/>
        <w:spacing w:before="240"/>
        <w:rPr>
          <w:rFonts w:ascii="Arial" w:hAnsi="Arial" w:cs="Arial"/>
          <w:sz w:val="20"/>
          <w:szCs w:val="20"/>
        </w:rPr>
      </w:pPr>
    </w:p>
    <w:p w:rsidR="00452C4E" w:rsidRDefault="00452C4E" w:rsidP="00452C4E">
      <w:pPr>
        <w:rPr>
          <w:rFonts w:ascii="Arial" w:hAnsi="Arial" w:cs="Arial"/>
          <w:b/>
          <w:bCs/>
          <w:iCs/>
          <w:sz w:val="22"/>
          <w:szCs w:val="28"/>
        </w:rPr>
      </w:pPr>
    </w:p>
    <w:p w:rsidR="00452C4E" w:rsidRDefault="00452C4E" w:rsidP="00452C4E">
      <w:pPr>
        <w:pStyle w:val="Rubrik3"/>
      </w:pPr>
    </w:p>
    <w:p w:rsidR="00452C4E" w:rsidRDefault="00452C4E" w:rsidP="00452C4E">
      <w:pPr>
        <w:pStyle w:val="Rubrik3"/>
      </w:pPr>
    </w:p>
    <w:p w:rsidR="00452C4E" w:rsidRDefault="00452C4E" w:rsidP="00452C4E">
      <w:pPr>
        <w:rPr>
          <w:rFonts w:ascii="Arial" w:hAnsi="Arial" w:cs="Arial"/>
          <w:bCs/>
          <w:i/>
          <w:sz w:val="22"/>
          <w:szCs w:val="26"/>
        </w:rPr>
      </w:pPr>
      <w:r>
        <w:br w:type="page"/>
      </w:r>
    </w:p>
    <w:p w:rsidR="00452C4E" w:rsidRDefault="00452C4E" w:rsidP="00452C4E">
      <w:pPr>
        <w:pStyle w:val="Rubrik3"/>
      </w:pPr>
      <w:bookmarkStart w:id="56" w:name="_Toc414957390"/>
      <w:r>
        <w:lastRenderedPageBreak/>
        <w:t>Samlad bedömning för Länsstyrelsen Uppsala län</w:t>
      </w:r>
      <w:bookmarkEnd w:id="56"/>
    </w:p>
    <w:p w:rsidR="00262C5D" w:rsidRPr="00E778D2" w:rsidRDefault="00E778D2" w:rsidP="00E778D2">
      <w:pPr>
        <w:pStyle w:val="Brdtext"/>
      </w:pPr>
      <w:r w:rsidRPr="00E778D2">
        <w:t xml:space="preserve">Under året har länsstyrelsen samordnat det regionala arbetet </w:t>
      </w:r>
      <w:r w:rsidR="00262C5D" w:rsidRPr="00E778D2">
        <w:t>genom arbetsplattformen Energinod Uppsala</w:t>
      </w:r>
      <w:r w:rsidR="00262C5D">
        <w:rPr>
          <w:rStyle w:val="Fotnotsreferens"/>
          <w:rFonts w:ascii="Arial" w:hAnsi="Arial" w:cs="Arial"/>
          <w:sz w:val="20"/>
          <w:szCs w:val="20"/>
        </w:rPr>
        <w:footnoteReference w:id="9"/>
      </w:r>
      <w:r>
        <w:rPr>
          <w:rFonts w:ascii="Arial" w:hAnsi="Arial" w:cs="Arial"/>
          <w:sz w:val="20"/>
          <w:szCs w:val="20"/>
        </w:rPr>
        <w:t xml:space="preserve">. </w:t>
      </w:r>
      <w:r w:rsidR="00C02E46">
        <w:t>Länsstyrelsen har arbetat</w:t>
      </w:r>
      <w:r w:rsidRPr="00E778D2">
        <w:t xml:space="preserve"> för att </w:t>
      </w:r>
      <w:r w:rsidR="00262C5D" w:rsidRPr="00E778D2">
        <w:t>intensifiera och samordna länets klimat- och energiarbete.</w:t>
      </w:r>
    </w:p>
    <w:p w:rsidR="00C02E46" w:rsidRDefault="00452C4E" w:rsidP="00452C4E">
      <w:pPr>
        <w:pStyle w:val="Brdtext"/>
        <w:rPr>
          <w:sz w:val="23"/>
          <w:szCs w:val="23"/>
        </w:rPr>
      </w:pPr>
      <w:r w:rsidRPr="00E778D2">
        <w:t>Länsstyrelsen arbetar med olika insatser</w:t>
      </w:r>
      <w:r>
        <w:t xml:space="preserve"> och åtgärd</w:t>
      </w:r>
      <w:r w:rsidR="00E778D2">
        <w:t>er och har under året</w:t>
      </w:r>
      <w:r w:rsidR="00955D6C">
        <w:t>.</w:t>
      </w:r>
      <w:r w:rsidR="00C02E46">
        <w:t xml:space="preserve"> Länsstyrelsen har </w:t>
      </w:r>
      <w:r w:rsidR="00955D6C">
        <w:t>bland annat</w:t>
      </w:r>
      <w:r w:rsidR="00C02E46">
        <w:t xml:space="preserve"> anordnat Sveriges första solelsmässa med inriktning mot stora och små fastighetsägare, bygg- och fastighetsutvecklingsföretag och ägare av solelanläggningar i syfte att </w:t>
      </w:r>
      <w:r w:rsidR="00C02E46">
        <w:rPr>
          <w:sz w:val="23"/>
          <w:szCs w:val="23"/>
        </w:rPr>
        <w:t xml:space="preserve">öka installationstakten av solcellsanläggningar i länet. </w:t>
      </w:r>
    </w:p>
    <w:p w:rsidR="00452C4E" w:rsidRDefault="00B73E86" w:rsidP="00452C4E">
      <w:pPr>
        <w:pStyle w:val="Brdtext"/>
      </w:pPr>
      <w:r w:rsidRPr="001379CC">
        <w:t>Länsstyrelsens arbete med regionala klimat- och energistrategier har utvecklats</w:t>
      </w:r>
      <w:r>
        <w:t xml:space="preserve"> mycket positivt under året. </w:t>
      </w:r>
      <w:r w:rsidR="00452C4E">
        <w:t>Utifrån länsstyrelsernas inrapportering till Energimyndigheten anser Energimyndigheten att Länsstyrelsen Uppsala län har uppfyllt sitt uppdrag.</w:t>
      </w:r>
    </w:p>
    <w:p w:rsidR="00C33532" w:rsidRPr="00193514" w:rsidRDefault="00C33532" w:rsidP="00193514">
      <w:pPr>
        <w:pStyle w:val="Brdtext"/>
        <w:rPr>
          <w:rFonts w:ascii="Arial" w:hAnsi="Arial" w:cs="Arial"/>
          <w:sz w:val="20"/>
          <w:szCs w:val="20"/>
        </w:rPr>
      </w:pPr>
    </w:p>
    <w:p w:rsidR="00193514" w:rsidRDefault="00193514" w:rsidP="00193514">
      <w:pPr>
        <w:pStyle w:val="Brdtext"/>
      </w:pPr>
    </w:p>
    <w:p w:rsidR="00C33532" w:rsidRPr="00193514" w:rsidRDefault="00C33532" w:rsidP="00193514">
      <w:pPr>
        <w:pStyle w:val="Brdtext"/>
      </w:pPr>
    </w:p>
    <w:p w:rsidR="00452C4E" w:rsidRDefault="00452C4E">
      <w:pPr>
        <w:rPr>
          <w:rFonts w:ascii="Arial" w:hAnsi="Arial" w:cs="Arial"/>
          <w:b/>
          <w:bCs/>
          <w:iCs/>
          <w:sz w:val="22"/>
          <w:szCs w:val="28"/>
        </w:rPr>
      </w:pPr>
      <w:r>
        <w:br w:type="page"/>
      </w:r>
    </w:p>
    <w:p w:rsidR="00382816" w:rsidRDefault="00462016" w:rsidP="00382816">
      <w:pPr>
        <w:pStyle w:val="Rubrik2"/>
      </w:pPr>
      <w:bookmarkStart w:id="57" w:name="_Toc414957391"/>
      <w:r>
        <w:lastRenderedPageBreak/>
        <w:t xml:space="preserve">Länsstyrelsen </w:t>
      </w:r>
      <w:r w:rsidR="00382816">
        <w:t>Värmland</w:t>
      </w:r>
      <w:bookmarkEnd w:id="57"/>
    </w:p>
    <w:p w:rsidR="00193514" w:rsidRPr="00BA1267" w:rsidRDefault="00193514" w:rsidP="00193514">
      <w:pPr>
        <w:pStyle w:val="Rubrik3"/>
        <w:spacing w:before="0"/>
      </w:pPr>
      <w:bookmarkStart w:id="58" w:name="_Toc414957392"/>
      <w:r>
        <w:t>Sammanställning och bedömning</w:t>
      </w:r>
      <w:bookmarkEnd w:id="58"/>
    </w:p>
    <w:p w:rsidR="00E778D2" w:rsidRDefault="00193514" w:rsidP="00E778D2">
      <w:pPr>
        <w:pStyle w:val="Brdtext"/>
        <w:rPr>
          <w:rFonts w:ascii="Arial" w:hAnsi="Arial" w:cs="Arial"/>
          <w:sz w:val="20"/>
          <w:szCs w:val="20"/>
        </w:rPr>
      </w:pPr>
      <w:r w:rsidRPr="00193514">
        <w:rPr>
          <w:rFonts w:ascii="Arial" w:hAnsi="Arial" w:cs="Arial"/>
          <w:sz w:val="20"/>
          <w:szCs w:val="20"/>
        </w:rPr>
        <w:t xml:space="preserve">Tabell </w:t>
      </w:r>
      <w:r w:rsidR="00E778D2">
        <w:rPr>
          <w:rFonts w:ascii="Arial" w:hAnsi="Arial" w:cs="Arial"/>
          <w:sz w:val="20"/>
          <w:szCs w:val="20"/>
        </w:rPr>
        <w:t>16</w:t>
      </w:r>
      <w:r w:rsidRPr="00193514">
        <w:rPr>
          <w:rFonts w:ascii="Arial" w:hAnsi="Arial" w:cs="Arial"/>
          <w:sz w:val="20"/>
          <w:szCs w:val="20"/>
        </w:rPr>
        <w:t>. Sammanställning och bedömning av arbetet med regionala klimat- och energistrategier,</w:t>
      </w:r>
      <w:r w:rsidR="00E778D2">
        <w:rPr>
          <w:rFonts w:ascii="Arial" w:hAnsi="Arial" w:cs="Arial"/>
          <w:sz w:val="20"/>
          <w:szCs w:val="20"/>
        </w:rPr>
        <w:t xml:space="preserve"> Länsstyrelsen Värmland</w:t>
      </w:r>
    </w:p>
    <w:tbl>
      <w:tblPr>
        <w:tblStyle w:val="Enkeltabell2"/>
        <w:tblW w:w="9180" w:type="dxa"/>
        <w:tblLayout w:type="fixed"/>
        <w:tblLook w:val="04A0" w:firstRow="1" w:lastRow="0" w:firstColumn="1" w:lastColumn="0" w:noHBand="0" w:noVBand="1"/>
      </w:tblPr>
      <w:tblGrid>
        <w:gridCol w:w="1668"/>
        <w:gridCol w:w="5811"/>
        <w:gridCol w:w="1701"/>
      </w:tblGrid>
      <w:tr w:rsidR="00E778D2" w:rsidRPr="00893AF2"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E778D2" w:rsidRPr="00CA0F65"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A0F65">
              <w:rPr>
                <w:rFonts w:ascii="Arial" w:hAnsi="Arial" w:cs="Arial"/>
                <w:sz w:val="20"/>
                <w:szCs w:val="20"/>
              </w:rPr>
              <w:t xml:space="preserve">Länsstyrelsen </w:t>
            </w:r>
            <w:r>
              <w:rPr>
                <w:rFonts w:ascii="Arial" w:hAnsi="Arial" w:cs="Arial"/>
                <w:sz w:val="20"/>
                <w:szCs w:val="20"/>
              </w:rPr>
              <w:t>Värmlands</w:t>
            </w:r>
            <w:r w:rsidRPr="00CA0F65">
              <w:rPr>
                <w:rFonts w:ascii="Arial" w:hAnsi="Arial" w:cs="Arial"/>
                <w:sz w:val="20"/>
                <w:szCs w:val="20"/>
              </w:rPr>
              <w:t xml:space="preserve"> arbete inom respektive arbetsområde</w:t>
            </w:r>
          </w:p>
        </w:tc>
        <w:tc>
          <w:tcPr>
            <w:tcW w:w="1701" w:type="dxa"/>
            <w:tcBorders>
              <w:right w:val="single" w:sz="4" w:space="0" w:color="auto"/>
            </w:tcBorders>
          </w:tcPr>
          <w:p w:rsidR="00E778D2" w:rsidRPr="00893AF2"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E778D2" w:rsidRPr="00893AF2" w:rsidTr="00E778D2">
        <w:trPr>
          <w:trHeight w:val="140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E778D2" w:rsidRPr="00007690" w:rsidRDefault="00E778D2" w:rsidP="00E778D2">
            <w:pPr>
              <w:pStyle w:val="Brdtext"/>
              <w:spacing w:after="0"/>
              <w:rPr>
                <w:rFonts w:ascii="Arial" w:hAnsi="Arial" w:cs="Arial"/>
                <w:sz w:val="20"/>
                <w:szCs w:val="20"/>
              </w:rPr>
            </w:pPr>
            <w:r w:rsidRPr="00007690">
              <w:rPr>
                <w:rFonts w:ascii="Arial" w:hAnsi="Arial" w:cs="Arial"/>
                <w:sz w:val="20"/>
                <w:szCs w:val="20"/>
              </w:rPr>
              <w:t>Åtgärdsplaner eller motsvarande</w:t>
            </w:r>
          </w:p>
        </w:tc>
        <w:tc>
          <w:tcPr>
            <w:tcW w:w="5811" w:type="dxa"/>
            <w:tcBorders>
              <w:top w:val="single" w:sz="12" w:space="0" w:color="000000"/>
              <w:right w:val="single" w:sz="4" w:space="0" w:color="auto"/>
            </w:tcBorders>
          </w:tcPr>
          <w:p w:rsidR="00E778D2" w:rsidRPr="00007690" w:rsidRDefault="00585006" w:rsidP="009746EC">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Senaste strategin antogs 2013. Arbete med åtgärdsplan har pågått sedan 2012 och beslutas januari 2015. </w:t>
            </w:r>
            <w:r w:rsidR="009746EC">
              <w:rPr>
                <w:rFonts w:ascii="Arial" w:hAnsi="Arial" w:cs="Arial"/>
                <w:sz w:val="20"/>
                <w:szCs w:val="20"/>
              </w:rPr>
              <w:t xml:space="preserve">Förankring har </w:t>
            </w:r>
            <w:r w:rsidR="009746EC" w:rsidRPr="000B226D">
              <w:rPr>
                <w:rFonts w:ascii="Arial" w:hAnsi="Arial" w:cs="Arial"/>
                <w:sz w:val="20"/>
                <w:szCs w:val="20"/>
              </w:rPr>
              <w:t>ske</w:t>
            </w:r>
            <w:r w:rsidR="009746EC">
              <w:rPr>
                <w:rFonts w:ascii="Arial" w:hAnsi="Arial" w:cs="Arial"/>
                <w:sz w:val="20"/>
                <w:szCs w:val="20"/>
              </w:rPr>
              <w:t>tt</w:t>
            </w:r>
            <w:r w:rsidR="009746EC" w:rsidRPr="000B226D">
              <w:rPr>
                <w:rFonts w:ascii="Arial" w:hAnsi="Arial" w:cs="Arial"/>
                <w:sz w:val="20"/>
                <w:szCs w:val="20"/>
              </w:rPr>
              <w:t xml:space="preserve"> i olika konstellationer av berörda aktörer</w:t>
            </w:r>
            <w:r w:rsidR="009746EC">
              <w:rPr>
                <w:rFonts w:ascii="Arial" w:hAnsi="Arial" w:cs="Arial"/>
                <w:sz w:val="20"/>
                <w:szCs w:val="20"/>
              </w:rPr>
              <w:t xml:space="preserve"> </w:t>
            </w:r>
            <w:r>
              <w:rPr>
                <w:rFonts w:ascii="Arial" w:hAnsi="Arial" w:cs="Arial"/>
                <w:sz w:val="20"/>
                <w:szCs w:val="20"/>
              </w:rPr>
              <w:t xml:space="preserve">under året samt </w:t>
            </w:r>
            <w:r w:rsidR="009746EC">
              <w:rPr>
                <w:rFonts w:ascii="Arial" w:hAnsi="Arial" w:cs="Arial"/>
                <w:sz w:val="20"/>
                <w:szCs w:val="20"/>
              </w:rPr>
              <w:t xml:space="preserve">genom </w:t>
            </w:r>
            <w:r>
              <w:rPr>
                <w:rFonts w:ascii="Arial" w:hAnsi="Arial" w:cs="Arial"/>
                <w:sz w:val="20"/>
                <w:szCs w:val="20"/>
              </w:rPr>
              <w:t>remissrunda.</w:t>
            </w:r>
            <w:r w:rsidR="00695D28">
              <w:rPr>
                <w:rFonts w:ascii="Arial" w:hAnsi="Arial" w:cs="Arial"/>
                <w:sz w:val="20"/>
                <w:szCs w:val="20"/>
              </w:rPr>
              <w:t xml:space="preserve"> Exempel på insatser och åtgärder: Projektet pendla grönt, Green Planet Week, utbildning markanvändning och klimat.</w:t>
            </w:r>
          </w:p>
        </w:tc>
        <w:tc>
          <w:tcPr>
            <w:tcW w:w="1701" w:type="dxa"/>
            <w:tcBorders>
              <w:top w:val="single" w:sz="12" w:space="0" w:color="000000"/>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E778D2" w:rsidRPr="00CA0F65" w:rsidRDefault="00585006" w:rsidP="005518D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Samtliga enhetschefer har under året tagit fram riktlinjer för det fortsatta klimat- och energiarbetet. Diskussioner har förts om potentialen att utveckla arbetet inom energitillsyn och inom samhällsplanering. Samverkan med andra länsstyrelser genom deltagande på nationella nätverksträffar och bidrag </w:t>
            </w:r>
            <w:r w:rsidR="005518D3">
              <w:rPr>
                <w:rFonts w:ascii="Arial" w:hAnsi="Arial" w:cs="Arial"/>
                <w:sz w:val="20"/>
                <w:szCs w:val="20"/>
              </w:rPr>
              <w:t>inom</w:t>
            </w:r>
            <w:r>
              <w:rPr>
                <w:rFonts w:ascii="Arial" w:hAnsi="Arial" w:cs="Arial"/>
                <w:sz w:val="20"/>
                <w:szCs w:val="20"/>
              </w:rPr>
              <w:t xml:space="preserve"> länsstyrelsegemensamma projekt.</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E778D2" w:rsidRPr="00CA0F65" w:rsidRDefault="00B3692A" w:rsidP="00B3692A">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Tagit fram checklista och genomfört utbildningsinsats för kommunala miljöinspektörer. Beakta energi- och klimatfrågor vid samrådsmöten och plangranskningar. Samverkan mellan samhällsplanering, tillsyn och klimat- och energi vid vindkraftsfrågor. Klimat- och energikompetens beaktas vid projekt- och företagsstöd och landsbygdsutvecklingsprojekt.</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E778D2" w:rsidRPr="00CA0F65" w:rsidRDefault="00695D28" w:rsidP="005518D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Medfinansierar kompetensutveckling och mentorskap för landhandlare avseende klimat- och energi. Klimatråd som forum för näringslivskontakter.</w:t>
            </w:r>
            <w:r w:rsidR="005518D3">
              <w:rPr>
                <w:rFonts w:ascii="Arial" w:hAnsi="Arial" w:cs="Arial"/>
                <w:sz w:val="20"/>
                <w:szCs w:val="20"/>
              </w:rPr>
              <w:t xml:space="preserve"> Stöttat kommuner genom bland annat energieffektiviseringsnätverk, kartläggning av kommuner och landstings energiarbete samt utbildningsinsatser.</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E778D2" w:rsidRPr="00CA0F65" w:rsidRDefault="00695D28"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Nätverk för vindkraft har startats av länsstyrelsen. Granskat tillägg till översiktsplaner som gjorts avseende vindkraft. </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tc>
      </w:tr>
    </w:tbl>
    <w:p w:rsidR="00E778D2" w:rsidRDefault="00E778D2" w:rsidP="00E778D2">
      <w:pPr>
        <w:pStyle w:val="Brdtext"/>
        <w:spacing w:before="240"/>
        <w:rPr>
          <w:rFonts w:ascii="Arial" w:hAnsi="Arial" w:cs="Arial"/>
          <w:sz w:val="20"/>
          <w:szCs w:val="20"/>
        </w:rPr>
      </w:pPr>
    </w:p>
    <w:p w:rsidR="00E778D2" w:rsidRDefault="00E778D2" w:rsidP="00E778D2">
      <w:pPr>
        <w:rPr>
          <w:rFonts w:ascii="Arial" w:hAnsi="Arial" w:cs="Arial"/>
          <w:b/>
          <w:bCs/>
          <w:iCs/>
          <w:sz w:val="22"/>
          <w:szCs w:val="28"/>
        </w:rPr>
      </w:pPr>
    </w:p>
    <w:p w:rsidR="00E778D2" w:rsidRDefault="00E778D2" w:rsidP="00E778D2">
      <w:pPr>
        <w:pStyle w:val="Rubrik3"/>
      </w:pPr>
    </w:p>
    <w:p w:rsidR="00E778D2" w:rsidRDefault="00E778D2" w:rsidP="00E778D2">
      <w:pPr>
        <w:pStyle w:val="Rubrik3"/>
      </w:pPr>
    </w:p>
    <w:p w:rsidR="00E778D2" w:rsidRDefault="00E778D2" w:rsidP="00E778D2">
      <w:pPr>
        <w:rPr>
          <w:rFonts w:ascii="Arial" w:hAnsi="Arial" w:cs="Arial"/>
          <w:bCs/>
          <w:i/>
          <w:sz w:val="22"/>
          <w:szCs w:val="26"/>
        </w:rPr>
      </w:pPr>
      <w:r>
        <w:br w:type="page"/>
      </w:r>
    </w:p>
    <w:p w:rsidR="00E778D2" w:rsidRDefault="00E778D2" w:rsidP="00E778D2">
      <w:pPr>
        <w:pStyle w:val="Rubrik3"/>
      </w:pPr>
      <w:bookmarkStart w:id="59" w:name="_Toc414957393"/>
      <w:r>
        <w:lastRenderedPageBreak/>
        <w:t>Samlad bedömning för Länsstyrelsen Värmland</w:t>
      </w:r>
      <w:bookmarkEnd w:id="59"/>
    </w:p>
    <w:p w:rsidR="00695D28" w:rsidRDefault="00E778D2" w:rsidP="00E778D2">
      <w:pPr>
        <w:pStyle w:val="Brdtext"/>
        <w:rPr>
          <w:rStyle w:val="Fotnotsreferens"/>
          <w:rFonts w:ascii="Arial" w:hAnsi="Arial" w:cs="Arial"/>
          <w:sz w:val="20"/>
          <w:szCs w:val="20"/>
        </w:rPr>
      </w:pPr>
      <w:r w:rsidRPr="00E778D2">
        <w:t xml:space="preserve">Under året har länsstyrelsen </w:t>
      </w:r>
      <w:r w:rsidR="00695D28">
        <w:t>arbetat med att ta fram en handlingsplan för den regionala klimat- och energistrategin som togs fram 2013.</w:t>
      </w:r>
      <w:r w:rsidR="008B7DDD">
        <w:t xml:space="preserve"> Åtgärdsplanen är inte beslutad under 2014, men länsstyrelsen anger att beslut kommer att fattas under våren 2015.</w:t>
      </w:r>
      <w:r w:rsidR="00695D28">
        <w:t xml:space="preserve"> Arbetet har förankrats löpande med lokala och regionala aktörer och länsstyrelsen har även haft en offentlig remissomg</w:t>
      </w:r>
      <w:r w:rsidR="00156B2D">
        <w:t>ång med svar från bland annat kommuner, Regionförbund, näringsliv och statliga myndigheter.</w:t>
      </w:r>
    </w:p>
    <w:p w:rsidR="007106AB" w:rsidRDefault="00E778D2" w:rsidP="00E778D2">
      <w:pPr>
        <w:pStyle w:val="Brdtext"/>
      </w:pPr>
      <w:r w:rsidRPr="00E778D2">
        <w:t>Länsstyrelsen arbetar med olika insatser</w:t>
      </w:r>
      <w:r w:rsidR="007106AB">
        <w:t xml:space="preserve"> och åtgärder. U</w:t>
      </w:r>
      <w:r>
        <w:t xml:space="preserve">nder året </w:t>
      </w:r>
      <w:r w:rsidR="007106AB">
        <w:t>har länsstyrelsen bland annat arbetat med att utveckla det interna arbetet och ta fram riktlinjer för det regionala klimat- och energiarbetet under kommande år.</w:t>
      </w:r>
    </w:p>
    <w:p w:rsidR="00E778D2" w:rsidRDefault="008B7DDD" w:rsidP="00E778D2">
      <w:pPr>
        <w:pStyle w:val="Brdtext"/>
      </w:pPr>
      <w:r w:rsidRPr="001379CC">
        <w:t>Länsstyrelsens arbete med regionala klimat- och energistrategier har utvecklats</w:t>
      </w:r>
      <w:r>
        <w:t xml:space="preserve"> positivt under året. </w:t>
      </w:r>
      <w:r w:rsidR="00E778D2">
        <w:t>Utifrån länsstyrelsernas inrapportering till Energimyndigheten anser Energimyndigheten att Länsstyrelsen Vär</w:t>
      </w:r>
      <w:r w:rsidR="00C51623">
        <w:t>mland har uppfyllt sitt uppdrag.</w:t>
      </w:r>
    </w:p>
    <w:p w:rsidR="00E778D2" w:rsidRPr="00193514" w:rsidRDefault="00E778D2" w:rsidP="00193514">
      <w:pPr>
        <w:pStyle w:val="Brdtext"/>
        <w:rPr>
          <w:rFonts w:ascii="Arial" w:hAnsi="Arial" w:cs="Arial"/>
          <w:sz w:val="20"/>
          <w:szCs w:val="20"/>
        </w:rPr>
      </w:pPr>
    </w:p>
    <w:p w:rsidR="00193514" w:rsidRPr="00193514" w:rsidRDefault="00193514" w:rsidP="00193514">
      <w:pPr>
        <w:pStyle w:val="Brdtext"/>
      </w:pPr>
    </w:p>
    <w:p w:rsidR="00A77647" w:rsidRDefault="00A77647">
      <w:pPr>
        <w:rPr>
          <w:rFonts w:ascii="Arial" w:hAnsi="Arial" w:cs="Arial"/>
          <w:b/>
          <w:bCs/>
          <w:iCs/>
          <w:sz w:val="22"/>
          <w:szCs w:val="28"/>
        </w:rPr>
      </w:pPr>
      <w:r>
        <w:br w:type="page"/>
      </w:r>
    </w:p>
    <w:p w:rsidR="00382816" w:rsidRDefault="00462016" w:rsidP="00382816">
      <w:pPr>
        <w:pStyle w:val="Rubrik2"/>
      </w:pPr>
      <w:bookmarkStart w:id="60" w:name="_Toc414957394"/>
      <w:r>
        <w:lastRenderedPageBreak/>
        <w:t xml:space="preserve">Länsstyrelsen </w:t>
      </w:r>
      <w:r w:rsidR="00382816">
        <w:t>Västerbotten</w:t>
      </w:r>
      <w:bookmarkEnd w:id="60"/>
    </w:p>
    <w:p w:rsidR="00193514" w:rsidRPr="00BA1267" w:rsidRDefault="00193514" w:rsidP="00193514">
      <w:pPr>
        <w:pStyle w:val="Rubrik3"/>
        <w:spacing w:before="0"/>
      </w:pPr>
      <w:bookmarkStart w:id="61" w:name="_Toc414957395"/>
      <w:r>
        <w:t>Sammanställning och bedömning</w:t>
      </w:r>
      <w:bookmarkEnd w:id="61"/>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Pr>
          <w:rFonts w:ascii="Arial" w:hAnsi="Arial" w:cs="Arial"/>
          <w:sz w:val="20"/>
          <w:szCs w:val="20"/>
        </w:rPr>
        <w:t>17</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Västerbotten</w:t>
      </w:r>
    </w:p>
    <w:tbl>
      <w:tblPr>
        <w:tblStyle w:val="Enkeltabell2"/>
        <w:tblW w:w="9180" w:type="dxa"/>
        <w:tblLayout w:type="fixed"/>
        <w:tblLook w:val="04A0" w:firstRow="1" w:lastRow="0" w:firstColumn="1" w:lastColumn="0" w:noHBand="0" w:noVBand="1"/>
      </w:tblPr>
      <w:tblGrid>
        <w:gridCol w:w="1668"/>
        <w:gridCol w:w="5811"/>
        <w:gridCol w:w="1701"/>
      </w:tblGrid>
      <w:tr w:rsidR="00E778D2" w:rsidRPr="00893AF2"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E778D2" w:rsidRPr="00CA0F65"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A0F65">
              <w:rPr>
                <w:rFonts w:ascii="Arial" w:hAnsi="Arial" w:cs="Arial"/>
                <w:sz w:val="20"/>
                <w:szCs w:val="20"/>
              </w:rPr>
              <w:t xml:space="preserve">Länsstyrelsen </w:t>
            </w:r>
            <w:r>
              <w:rPr>
                <w:rFonts w:ascii="Arial" w:hAnsi="Arial" w:cs="Arial"/>
                <w:sz w:val="20"/>
                <w:szCs w:val="20"/>
              </w:rPr>
              <w:t>Västerbottens</w:t>
            </w:r>
            <w:r w:rsidRPr="00CA0F65">
              <w:rPr>
                <w:rFonts w:ascii="Arial" w:hAnsi="Arial" w:cs="Arial"/>
                <w:sz w:val="20"/>
                <w:szCs w:val="20"/>
              </w:rPr>
              <w:t xml:space="preserve"> arbete inom respektive arbetsområde</w:t>
            </w:r>
          </w:p>
        </w:tc>
        <w:tc>
          <w:tcPr>
            <w:tcW w:w="1701" w:type="dxa"/>
            <w:tcBorders>
              <w:right w:val="single" w:sz="4" w:space="0" w:color="auto"/>
            </w:tcBorders>
          </w:tcPr>
          <w:p w:rsidR="00E778D2" w:rsidRPr="00893AF2"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E778D2" w:rsidRPr="00893AF2" w:rsidTr="00E27AB8">
        <w:trPr>
          <w:trHeight w:val="140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E778D2" w:rsidRPr="00007690" w:rsidRDefault="00E778D2" w:rsidP="00E778D2">
            <w:pPr>
              <w:pStyle w:val="Brdtext"/>
              <w:spacing w:after="0"/>
              <w:rPr>
                <w:rFonts w:ascii="Arial" w:hAnsi="Arial" w:cs="Arial"/>
                <w:sz w:val="20"/>
                <w:szCs w:val="20"/>
              </w:rPr>
            </w:pPr>
            <w:r w:rsidRPr="00007690">
              <w:rPr>
                <w:rFonts w:ascii="Arial" w:hAnsi="Arial" w:cs="Arial"/>
                <w:sz w:val="20"/>
                <w:szCs w:val="20"/>
              </w:rPr>
              <w:t>Åtgärdsplaner eller motsvarande</w:t>
            </w:r>
          </w:p>
        </w:tc>
        <w:tc>
          <w:tcPr>
            <w:tcW w:w="5811" w:type="dxa"/>
            <w:tcBorders>
              <w:top w:val="single" w:sz="12" w:space="0" w:color="000000"/>
              <w:right w:val="single" w:sz="4" w:space="0" w:color="auto"/>
            </w:tcBorders>
          </w:tcPr>
          <w:p w:rsidR="00E778D2" w:rsidRDefault="00A77647"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Strategin antogs 2012. Åtgärdsplan togs fram under 2014. I samverkansrådet Klimatrådet Västerbotten har under året arbetat med dialog och förankring kring åtgärdsplanen</w:t>
            </w:r>
            <w:r w:rsidR="000F3EA9">
              <w:rPr>
                <w:rFonts w:ascii="Arial" w:hAnsi="Arial" w:cs="Arial"/>
                <w:sz w:val="20"/>
                <w:szCs w:val="20"/>
              </w:rPr>
              <w:t xml:space="preserve"> samt l</w:t>
            </w:r>
            <w:r w:rsidR="00E27AB8">
              <w:rPr>
                <w:rFonts w:ascii="Arial" w:hAnsi="Arial" w:cs="Arial"/>
                <w:sz w:val="20"/>
                <w:szCs w:val="20"/>
              </w:rPr>
              <w:t>yft fram regionala klimatambassadörer för att få ett större genomslag för klimat- och energiarbetet i länet.</w:t>
            </w:r>
          </w:p>
          <w:p w:rsidR="00A77647" w:rsidRDefault="00A77647"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Exempel på insatser och åtgärder: kända klimatambassadörer, Hållbarhetsvecka, Ecoefficient Community, Nätverk hållbart byggande i kallt klimat, sammanställning goda exempel.</w:t>
            </w:r>
          </w:p>
          <w:p w:rsidR="00A77647" w:rsidRPr="00007690" w:rsidRDefault="00A77647"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Uppföljning genomförd för flera insatsområden.</w:t>
            </w:r>
          </w:p>
        </w:tc>
        <w:tc>
          <w:tcPr>
            <w:tcW w:w="1701" w:type="dxa"/>
            <w:tcBorders>
              <w:top w:val="single" w:sz="12" w:space="0" w:color="000000"/>
              <w:right w:val="single" w:sz="4" w:space="0" w:color="auto"/>
            </w:tcBorders>
            <w:shd w:val="clear" w:color="auto" w:fill="66FF66"/>
          </w:tcPr>
          <w:p w:rsidR="00E778D2" w:rsidRPr="00893AF2" w:rsidRDefault="00E27AB8"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Väl godkänd</w:t>
            </w:r>
          </w:p>
        </w:tc>
      </w:tr>
      <w:tr w:rsidR="00E778D2" w:rsidRPr="00893AF2" w:rsidTr="00E778D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E778D2" w:rsidRPr="00CA0F65" w:rsidRDefault="00B67C7D" w:rsidP="00B67C7D">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Internt Klimatråd med samtliga enhetschefer och personal som arbetar med klimat- och energifrågor under ledning av länsrådet. Länsstyrelsen har även en intern arbetsgrupp. Samverkan med andra länsstyrelser genom Energisamverkan Norr och deltagande på nationella nätverksträffar. Bidrag till länsstyrelsegemensamma projekt såsom utbildningsinsatser.</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E778D2" w:rsidRPr="00CA0F65" w:rsidRDefault="00EC79A6"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Utbildningsinsats inom tillsyn av egenkontroll av energihushållning för handläggare på länsstyrelsen och på kommunal nivå. Stöd vid framtagning och revidering av översiktsplaner samt planeringsunderlag, påbörjat utveckling av riktlinjer för granskning fysisk planering i länet. Samhällsutvecklingsdagar. Insatser för jordbrukets energiomställning.</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E778D2" w:rsidRPr="00CA0F65" w:rsidRDefault="001360B4" w:rsidP="001360B4">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Sammanställt goda exempel inom affärsdriven miljöutveckling i länet. </w:t>
            </w:r>
            <w:r w:rsidR="00B67C7D">
              <w:rPr>
                <w:rFonts w:ascii="Arial" w:hAnsi="Arial" w:cs="Arial"/>
                <w:sz w:val="20"/>
                <w:szCs w:val="20"/>
              </w:rPr>
              <w:t>Västerbottens Hållbarhetsvecka med deltagande från både näringsliv och kommuner.</w:t>
            </w:r>
            <w:r>
              <w:rPr>
                <w:rFonts w:ascii="Arial" w:hAnsi="Arial" w:cs="Arial"/>
                <w:sz w:val="20"/>
                <w:szCs w:val="20"/>
              </w:rPr>
              <w:t xml:space="preserve"> Stöttat kommuner genom utbildningsinsatser, finansiering av projekt med koppling till strategin.</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E778D2" w:rsidRPr="00CA0F65" w:rsidRDefault="001360B4"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Spridnings av planeringsunderlag som tagits fram i tidigare projekt Vindbruk.</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tc>
      </w:tr>
    </w:tbl>
    <w:p w:rsidR="00E778D2" w:rsidRDefault="00E778D2" w:rsidP="00E778D2">
      <w:pPr>
        <w:pStyle w:val="Brdtext"/>
        <w:spacing w:before="240"/>
        <w:rPr>
          <w:rFonts w:ascii="Arial" w:hAnsi="Arial" w:cs="Arial"/>
          <w:sz w:val="20"/>
          <w:szCs w:val="20"/>
        </w:rPr>
      </w:pPr>
    </w:p>
    <w:p w:rsidR="00E778D2" w:rsidRDefault="00E778D2" w:rsidP="00E778D2">
      <w:pPr>
        <w:rPr>
          <w:rFonts w:ascii="Arial" w:hAnsi="Arial" w:cs="Arial"/>
          <w:b/>
          <w:bCs/>
          <w:iCs/>
          <w:sz w:val="22"/>
          <w:szCs w:val="28"/>
        </w:rPr>
      </w:pPr>
    </w:p>
    <w:p w:rsidR="00E778D2" w:rsidRDefault="00E778D2" w:rsidP="00E778D2">
      <w:pPr>
        <w:rPr>
          <w:rFonts w:ascii="Arial" w:hAnsi="Arial" w:cs="Arial"/>
          <w:bCs/>
          <w:i/>
          <w:sz w:val="22"/>
          <w:szCs w:val="26"/>
        </w:rPr>
      </w:pPr>
    </w:p>
    <w:p w:rsidR="00EC79A6" w:rsidRDefault="00EC79A6">
      <w:pPr>
        <w:rPr>
          <w:rFonts w:ascii="Arial" w:hAnsi="Arial" w:cs="Arial"/>
          <w:bCs/>
          <w:i/>
          <w:sz w:val="22"/>
          <w:szCs w:val="26"/>
        </w:rPr>
      </w:pPr>
      <w:r>
        <w:br w:type="page"/>
      </w:r>
    </w:p>
    <w:p w:rsidR="00E778D2" w:rsidRDefault="00E778D2" w:rsidP="00E778D2">
      <w:pPr>
        <w:pStyle w:val="Rubrik3"/>
      </w:pPr>
      <w:bookmarkStart w:id="62" w:name="_Toc414957396"/>
      <w:r>
        <w:lastRenderedPageBreak/>
        <w:t>Samlad bedömning för Länsstyrelsen Västerbotten</w:t>
      </w:r>
      <w:bookmarkEnd w:id="62"/>
    </w:p>
    <w:p w:rsidR="00EC79A6" w:rsidRDefault="00EC79A6" w:rsidP="00E778D2">
      <w:pPr>
        <w:pStyle w:val="Brdtext"/>
      </w:pPr>
      <w:r>
        <w:t>Under året har länsstyrelsen arbetet med förankring och dialog kring åtgärdsplanen i samverkansrådet Klimatrådet</w:t>
      </w:r>
      <w:r>
        <w:rPr>
          <w:rStyle w:val="Fotnotsreferens"/>
        </w:rPr>
        <w:footnoteReference w:id="10"/>
      </w:r>
      <w:r>
        <w:t xml:space="preserve"> som bildades redan 2011. Under året har även Klimatrådet utsett tre Klimatambassadörer</w:t>
      </w:r>
      <w:r w:rsidR="00AE0344">
        <w:t xml:space="preserve"> vilket är ett nytt grepp i det regionala klimat- och energiarbetet</w:t>
      </w:r>
      <w:r w:rsidR="005F2E35">
        <w:t>. Klimatambassadörerna är kända regionalt och nationellt och ska verka</w:t>
      </w:r>
      <w:r>
        <w:t xml:space="preserve"> för att </w:t>
      </w:r>
      <w:r w:rsidR="005F2E35">
        <w:t xml:space="preserve">än mer </w:t>
      </w:r>
      <w:r>
        <w:t>uppmärksamma klimat-, energi-, och miljöfrågor</w:t>
      </w:r>
      <w:r w:rsidR="005F2E35">
        <w:t xml:space="preserve"> i länet.</w:t>
      </w:r>
    </w:p>
    <w:p w:rsidR="00EC79A6" w:rsidRDefault="00E778D2" w:rsidP="00E778D2">
      <w:pPr>
        <w:pStyle w:val="Brdtext"/>
      </w:pPr>
      <w:r w:rsidRPr="00E778D2">
        <w:t>Länsstyrelsen arbetar med olika insatser</w:t>
      </w:r>
      <w:r w:rsidR="00EC79A6">
        <w:t xml:space="preserve"> och åtgärder. U</w:t>
      </w:r>
      <w:r>
        <w:t xml:space="preserve">nder året </w:t>
      </w:r>
      <w:r w:rsidR="00EC79A6">
        <w:t xml:space="preserve">har länsstyrelsen </w:t>
      </w:r>
      <w:r>
        <w:t xml:space="preserve">bland annat arbetat med </w:t>
      </w:r>
      <w:r w:rsidR="00EC79A6">
        <w:t>jordbrukets energiomställning där Landsbygdsprogrammet och den regionala klimat- och energistrategin är sty</w:t>
      </w:r>
      <w:r w:rsidR="006865D2">
        <w:t>rande. S</w:t>
      </w:r>
      <w:r w:rsidR="00EC79A6">
        <w:t>töd till kurser i energi- och klimatrådgivning på gårdsnivå har beviljats för att påskynda utveckling mot mer energieffektiva lösningar.</w:t>
      </w:r>
    </w:p>
    <w:p w:rsidR="00E778D2" w:rsidRDefault="00E27AB8" w:rsidP="00E778D2">
      <w:pPr>
        <w:pStyle w:val="Brdtext"/>
      </w:pPr>
      <w:r w:rsidRPr="001379CC">
        <w:t>Länsstyrelsens arbete med regionala klimat- och energistrategier har utvecklats</w:t>
      </w:r>
      <w:r>
        <w:t xml:space="preserve"> i en mycket positiv riktning under året. </w:t>
      </w:r>
      <w:r w:rsidR="00E778D2">
        <w:t xml:space="preserve">Utifrån länsstyrelsernas inrapportering till Energimyndigheten anser Energimyndigheten att Länsstyrelsen Västerbotten </w:t>
      </w:r>
      <w:r w:rsidR="00C51623">
        <w:t>har uppfyllt sitt uppdrag.</w:t>
      </w:r>
    </w:p>
    <w:p w:rsidR="00193514" w:rsidRPr="00193514" w:rsidRDefault="00193514" w:rsidP="00193514">
      <w:pPr>
        <w:pStyle w:val="Brdtext"/>
      </w:pPr>
    </w:p>
    <w:p w:rsidR="00E778D2" w:rsidRDefault="00E778D2">
      <w:pPr>
        <w:rPr>
          <w:rFonts w:ascii="Arial" w:hAnsi="Arial" w:cs="Arial"/>
          <w:b/>
          <w:bCs/>
          <w:iCs/>
          <w:sz w:val="22"/>
          <w:szCs w:val="28"/>
        </w:rPr>
      </w:pPr>
      <w:r>
        <w:br w:type="page"/>
      </w:r>
    </w:p>
    <w:p w:rsidR="00382816" w:rsidRDefault="00462016" w:rsidP="00382816">
      <w:pPr>
        <w:pStyle w:val="Rubrik2"/>
      </w:pPr>
      <w:bookmarkStart w:id="63" w:name="_Toc414957397"/>
      <w:r>
        <w:lastRenderedPageBreak/>
        <w:t xml:space="preserve">Länsstyrelsen </w:t>
      </w:r>
      <w:r w:rsidR="00382816">
        <w:t>Västernorrland</w:t>
      </w:r>
      <w:bookmarkEnd w:id="63"/>
    </w:p>
    <w:p w:rsidR="00193514" w:rsidRPr="00BA1267" w:rsidRDefault="00193514" w:rsidP="00193514">
      <w:pPr>
        <w:pStyle w:val="Rubrik3"/>
        <w:spacing w:before="0"/>
      </w:pPr>
      <w:bookmarkStart w:id="64" w:name="_Toc414957398"/>
      <w:r>
        <w:t>Sammanställning och bedömning</w:t>
      </w:r>
      <w:bookmarkEnd w:id="64"/>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Pr>
          <w:rFonts w:ascii="Arial" w:hAnsi="Arial" w:cs="Arial"/>
          <w:sz w:val="20"/>
          <w:szCs w:val="20"/>
        </w:rPr>
        <w:t>18</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Västernorrland</w:t>
      </w:r>
    </w:p>
    <w:tbl>
      <w:tblPr>
        <w:tblStyle w:val="Enkeltabell2"/>
        <w:tblW w:w="9180" w:type="dxa"/>
        <w:tblLayout w:type="fixed"/>
        <w:tblLook w:val="04A0" w:firstRow="1" w:lastRow="0" w:firstColumn="1" w:lastColumn="0" w:noHBand="0" w:noVBand="1"/>
      </w:tblPr>
      <w:tblGrid>
        <w:gridCol w:w="1668"/>
        <w:gridCol w:w="5811"/>
        <w:gridCol w:w="1701"/>
      </w:tblGrid>
      <w:tr w:rsidR="00E778D2" w:rsidRPr="00893AF2"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E778D2" w:rsidRPr="00CA0F65"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A0F65">
              <w:rPr>
                <w:rFonts w:ascii="Arial" w:hAnsi="Arial" w:cs="Arial"/>
                <w:sz w:val="20"/>
                <w:szCs w:val="20"/>
              </w:rPr>
              <w:t xml:space="preserve">Länsstyrelsen </w:t>
            </w:r>
            <w:r>
              <w:rPr>
                <w:rFonts w:ascii="Arial" w:hAnsi="Arial" w:cs="Arial"/>
                <w:sz w:val="20"/>
                <w:szCs w:val="20"/>
              </w:rPr>
              <w:t>Västernorrland</w:t>
            </w:r>
            <w:r w:rsidRPr="00CA0F65">
              <w:rPr>
                <w:rFonts w:ascii="Arial" w:hAnsi="Arial" w:cs="Arial"/>
                <w:sz w:val="20"/>
                <w:szCs w:val="20"/>
              </w:rPr>
              <w:t xml:space="preserve"> arbete inom respektive arbetsområde</w:t>
            </w:r>
          </w:p>
        </w:tc>
        <w:tc>
          <w:tcPr>
            <w:tcW w:w="1701" w:type="dxa"/>
            <w:tcBorders>
              <w:right w:val="single" w:sz="4" w:space="0" w:color="auto"/>
            </w:tcBorders>
          </w:tcPr>
          <w:p w:rsidR="00E778D2" w:rsidRPr="00893AF2"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E778D2" w:rsidRPr="00893AF2" w:rsidTr="002647A0">
        <w:trPr>
          <w:trHeight w:val="140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E778D2" w:rsidRPr="00007690" w:rsidRDefault="00E778D2" w:rsidP="00E778D2">
            <w:pPr>
              <w:pStyle w:val="Brdtext"/>
              <w:spacing w:after="0"/>
              <w:rPr>
                <w:rFonts w:ascii="Arial" w:hAnsi="Arial" w:cs="Arial"/>
                <w:sz w:val="20"/>
                <w:szCs w:val="20"/>
              </w:rPr>
            </w:pPr>
            <w:r w:rsidRPr="00007690">
              <w:rPr>
                <w:rFonts w:ascii="Arial" w:hAnsi="Arial" w:cs="Arial"/>
                <w:sz w:val="20"/>
                <w:szCs w:val="20"/>
              </w:rPr>
              <w:t>Åtgärdsplaner eller motsvarande</w:t>
            </w:r>
          </w:p>
        </w:tc>
        <w:tc>
          <w:tcPr>
            <w:tcW w:w="5811" w:type="dxa"/>
            <w:tcBorders>
              <w:top w:val="single" w:sz="12" w:space="0" w:color="000000"/>
              <w:right w:val="single" w:sz="4" w:space="0" w:color="auto"/>
            </w:tcBorders>
          </w:tcPr>
          <w:p w:rsidR="00425F17" w:rsidRPr="00007690" w:rsidRDefault="00FF1B8B" w:rsidP="00476341">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Strategin antogs 2008. Under 2014 har arbetet fokuserat på aktiviteter kopplat till energi- och klimatstrategin. </w:t>
            </w:r>
            <w:r w:rsidR="00425F17">
              <w:rPr>
                <w:rFonts w:ascii="Arial" w:hAnsi="Arial" w:cs="Arial"/>
                <w:sz w:val="20"/>
                <w:szCs w:val="20"/>
              </w:rPr>
              <w:t>E</w:t>
            </w:r>
            <w:r w:rsidR="000F3EA9">
              <w:rPr>
                <w:rFonts w:ascii="Arial" w:hAnsi="Arial" w:cs="Arial"/>
                <w:sz w:val="20"/>
                <w:szCs w:val="20"/>
              </w:rPr>
              <w:t>n e</w:t>
            </w:r>
            <w:r w:rsidR="00425F17">
              <w:rPr>
                <w:rFonts w:ascii="Arial" w:hAnsi="Arial" w:cs="Arial"/>
                <w:sz w:val="20"/>
                <w:szCs w:val="20"/>
              </w:rPr>
              <w:t>nergi- och klimatgrupp</w:t>
            </w:r>
            <w:r w:rsidR="00476341">
              <w:rPr>
                <w:rFonts w:ascii="Arial" w:hAnsi="Arial" w:cs="Arial"/>
                <w:sz w:val="20"/>
                <w:szCs w:val="20"/>
              </w:rPr>
              <w:t xml:space="preserve"> har prioriterat arbetet med att färdigställa en hand</w:t>
            </w:r>
            <w:r w:rsidR="00B00243">
              <w:rPr>
                <w:rFonts w:ascii="Arial" w:hAnsi="Arial" w:cs="Arial"/>
                <w:sz w:val="20"/>
                <w:szCs w:val="20"/>
              </w:rPr>
              <w:t>lingsplan för energi- och klimatåtgärder</w:t>
            </w:r>
            <w:r w:rsidR="00425F17">
              <w:rPr>
                <w:rFonts w:ascii="Arial" w:hAnsi="Arial" w:cs="Arial"/>
                <w:sz w:val="20"/>
                <w:szCs w:val="20"/>
              </w:rPr>
              <w:t xml:space="preserve">. Exempel på insatser och åtgärder: </w:t>
            </w:r>
            <w:r w:rsidR="00B00243">
              <w:rPr>
                <w:rFonts w:ascii="Arial" w:hAnsi="Arial" w:cs="Arial"/>
                <w:sz w:val="20"/>
                <w:szCs w:val="20"/>
              </w:rPr>
              <w:t>diskussioner om energi- och klimatfrågor inom regionalt strukturfondsprogram, utveckling av kryogen teknik för produktion av fossilfritt fordonsbränsle.</w:t>
            </w:r>
            <w:r w:rsidR="00AA2860">
              <w:rPr>
                <w:rFonts w:ascii="Arial" w:hAnsi="Arial" w:cs="Arial"/>
                <w:sz w:val="20"/>
                <w:szCs w:val="20"/>
              </w:rPr>
              <w:t xml:space="preserve"> Up</w:t>
            </w:r>
            <w:r w:rsidR="002647A0">
              <w:rPr>
                <w:rFonts w:ascii="Arial" w:hAnsi="Arial" w:cs="Arial"/>
                <w:sz w:val="20"/>
                <w:szCs w:val="20"/>
              </w:rPr>
              <w:t>pföljning har inte genomförts på projekt eller insatsnivå</w:t>
            </w:r>
            <w:r w:rsidR="00AA2860">
              <w:rPr>
                <w:rFonts w:ascii="Arial" w:hAnsi="Arial" w:cs="Arial"/>
                <w:sz w:val="20"/>
                <w:szCs w:val="20"/>
              </w:rPr>
              <w:t>.</w:t>
            </w:r>
          </w:p>
        </w:tc>
        <w:tc>
          <w:tcPr>
            <w:tcW w:w="1701" w:type="dxa"/>
            <w:tcBorders>
              <w:top w:val="single" w:sz="12" w:space="0" w:color="000000"/>
              <w:right w:val="single" w:sz="4" w:space="0" w:color="auto"/>
            </w:tcBorders>
            <w:shd w:val="clear" w:color="auto" w:fill="FFFFCC"/>
          </w:tcPr>
          <w:p w:rsidR="00E778D2" w:rsidRPr="00893AF2" w:rsidRDefault="002647A0"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Arbete kvarstår</w:t>
            </w:r>
          </w:p>
        </w:tc>
      </w:tr>
      <w:tr w:rsidR="00E778D2" w:rsidRPr="00893AF2" w:rsidTr="00476341">
        <w:trPr>
          <w:trHeight w:val="69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E778D2" w:rsidRPr="00CA0F65" w:rsidRDefault="006C08C9"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Intern styrgrupp för energi- och klimatarbetet. </w:t>
            </w:r>
            <w:r w:rsidR="007534D7">
              <w:rPr>
                <w:rFonts w:ascii="Arial" w:hAnsi="Arial" w:cs="Arial"/>
                <w:sz w:val="20"/>
                <w:szCs w:val="20"/>
              </w:rPr>
              <w:t>Samverkan med andra länsstyrelser genom</w:t>
            </w:r>
            <w:r>
              <w:rPr>
                <w:rFonts w:ascii="Arial" w:hAnsi="Arial" w:cs="Arial"/>
                <w:sz w:val="20"/>
                <w:szCs w:val="20"/>
              </w:rPr>
              <w:t xml:space="preserve"> regionala (Energisamverkan Norr).</w:t>
            </w:r>
          </w:p>
        </w:tc>
        <w:tc>
          <w:tcPr>
            <w:tcW w:w="1701" w:type="dxa"/>
            <w:tcBorders>
              <w:top w:val="single" w:sz="4" w:space="0" w:color="auto"/>
              <w:right w:val="single" w:sz="4" w:space="0" w:color="auto"/>
            </w:tcBorders>
            <w:shd w:val="clear" w:color="auto" w:fill="CCFFCC"/>
          </w:tcPr>
          <w:p w:rsidR="00E778D2" w:rsidRPr="00893AF2" w:rsidRDefault="00476341"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E778D2" w:rsidRPr="00CA0F65" w:rsidRDefault="00C811A1" w:rsidP="00B0024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Tagit fram </w:t>
            </w:r>
            <w:r w:rsidR="00B00243">
              <w:rPr>
                <w:rFonts w:ascii="Arial" w:hAnsi="Arial" w:cs="Arial"/>
                <w:sz w:val="20"/>
                <w:szCs w:val="20"/>
              </w:rPr>
              <w:t>länstra</w:t>
            </w:r>
            <w:r w:rsidR="003F2247">
              <w:rPr>
                <w:rFonts w:ascii="Arial" w:hAnsi="Arial" w:cs="Arial"/>
                <w:sz w:val="20"/>
                <w:szCs w:val="20"/>
              </w:rPr>
              <w:t>ns</w:t>
            </w:r>
            <w:r w:rsidR="00B00243">
              <w:rPr>
                <w:rFonts w:ascii="Arial" w:hAnsi="Arial" w:cs="Arial"/>
                <w:sz w:val="20"/>
                <w:szCs w:val="20"/>
              </w:rPr>
              <w:t>por</w:t>
            </w:r>
            <w:r w:rsidR="006C08C9">
              <w:rPr>
                <w:rFonts w:ascii="Arial" w:hAnsi="Arial" w:cs="Arial"/>
                <w:sz w:val="20"/>
                <w:szCs w:val="20"/>
              </w:rPr>
              <w:t>tplan</w:t>
            </w:r>
            <w:r>
              <w:rPr>
                <w:rFonts w:ascii="Arial" w:hAnsi="Arial" w:cs="Arial"/>
                <w:sz w:val="20"/>
                <w:szCs w:val="20"/>
              </w:rPr>
              <w:t xml:space="preserve"> med fokus</w:t>
            </w:r>
            <w:r w:rsidR="006C08C9">
              <w:rPr>
                <w:rFonts w:ascii="Arial" w:hAnsi="Arial" w:cs="Arial"/>
                <w:sz w:val="20"/>
                <w:szCs w:val="20"/>
              </w:rPr>
              <w:t xml:space="preserve"> på åtgärder kopplat till kollektivtrafik och gång- och cykelåtgärder. Projektägare för projektet Nya Ostkustbanan</w:t>
            </w:r>
            <w:r w:rsidR="00CF3651">
              <w:rPr>
                <w:rFonts w:ascii="Arial" w:hAnsi="Arial" w:cs="Arial"/>
                <w:sz w:val="20"/>
                <w:szCs w:val="20"/>
              </w:rPr>
              <w:t xml:space="preserve"> för kapacitetsökning och långsiktigt hållbar lösning.</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E778D2" w:rsidRPr="00CA0F65" w:rsidRDefault="00BA0F68"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 samarbete med Energikontoret initierat och påbörjat ett nätverk för små och medelstora företag i syfte att förbättra samverkan och genomföra utbildningsinsatser inom energieffektivisering. Stöttat kommuner genom planering av projekt om hållbara resor</w:t>
            </w:r>
            <w:r w:rsidR="006865D2">
              <w:rPr>
                <w:rFonts w:ascii="Arial" w:hAnsi="Arial" w:cs="Arial"/>
                <w:sz w:val="20"/>
                <w:szCs w:val="20"/>
              </w:rPr>
              <w:t>.</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E778D2" w:rsidRPr="00CA0F65" w:rsidRDefault="003F2247" w:rsidP="003F2247">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Projekt såsom att utveckla biobaserade produkter, kemikalier och biodrivmedel samt industriell restvätgas som fordonsmedel</w:t>
            </w:r>
            <w:r w:rsidR="000F3EA9">
              <w:rPr>
                <w:rFonts w:ascii="Arial" w:hAnsi="Arial" w:cs="Arial"/>
                <w:sz w:val="20"/>
                <w:szCs w:val="20"/>
              </w:rPr>
              <w:t>.</w:t>
            </w:r>
          </w:p>
        </w:tc>
        <w:tc>
          <w:tcPr>
            <w:tcW w:w="1701" w:type="dxa"/>
            <w:tcBorders>
              <w:top w:val="single" w:sz="4" w:space="0" w:color="auto"/>
              <w:right w:val="single" w:sz="4" w:space="0" w:color="auto"/>
            </w:tcBorders>
            <w:shd w:val="clear" w:color="auto" w:fill="CCFFCC"/>
          </w:tcPr>
          <w:p w:rsidR="00E778D2" w:rsidRPr="00893AF2" w:rsidRDefault="00B00243"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bl>
    <w:p w:rsidR="007534D7" w:rsidRPr="00986AC8" w:rsidRDefault="007534D7" w:rsidP="007534D7">
      <w:pPr>
        <w:pStyle w:val="Brdtext"/>
        <w:rPr>
          <w:sz w:val="20"/>
          <w:szCs w:val="20"/>
        </w:rPr>
      </w:pPr>
      <w:r w:rsidRPr="00D01F07">
        <w:rPr>
          <w:sz w:val="20"/>
          <w:szCs w:val="20"/>
        </w:rPr>
        <w:t xml:space="preserve">Kommentar till tabell: I det regionala samverkansnätverket som kallas för </w:t>
      </w:r>
      <w:r>
        <w:rPr>
          <w:sz w:val="20"/>
          <w:szCs w:val="20"/>
        </w:rPr>
        <w:t>Energisamverkan Norr</w:t>
      </w:r>
      <w:r w:rsidRPr="00986AC8">
        <w:rPr>
          <w:sz w:val="20"/>
          <w:szCs w:val="20"/>
        </w:rPr>
        <w:t xml:space="preserve"> ingår följande länsstyrelser:</w:t>
      </w:r>
      <w:r>
        <w:rPr>
          <w:sz w:val="20"/>
          <w:szCs w:val="20"/>
        </w:rPr>
        <w:t xml:space="preserve"> Norrbotten, Västerbotten, Jämtland, Västernorrland.</w:t>
      </w:r>
    </w:p>
    <w:p w:rsidR="00E778D2" w:rsidRDefault="00E778D2" w:rsidP="00E778D2">
      <w:pPr>
        <w:pStyle w:val="Brdtext"/>
        <w:spacing w:before="240"/>
        <w:rPr>
          <w:rFonts w:ascii="Arial" w:hAnsi="Arial" w:cs="Arial"/>
          <w:sz w:val="20"/>
          <w:szCs w:val="20"/>
        </w:rPr>
      </w:pPr>
    </w:p>
    <w:p w:rsidR="00E778D2" w:rsidRDefault="00E778D2" w:rsidP="00E778D2">
      <w:pPr>
        <w:rPr>
          <w:rFonts w:ascii="Arial" w:hAnsi="Arial" w:cs="Arial"/>
          <w:b/>
          <w:bCs/>
          <w:iCs/>
          <w:sz w:val="22"/>
          <w:szCs w:val="28"/>
        </w:rPr>
      </w:pPr>
    </w:p>
    <w:p w:rsidR="00E778D2" w:rsidRDefault="00E778D2" w:rsidP="00E778D2">
      <w:pPr>
        <w:pStyle w:val="Rubrik3"/>
      </w:pPr>
    </w:p>
    <w:p w:rsidR="00E778D2" w:rsidRDefault="00E778D2" w:rsidP="00E778D2">
      <w:pPr>
        <w:pStyle w:val="Rubrik3"/>
      </w:pPr>
    </w:p>
    <w:p w:rsidR="00E778D2" w:rsidRDefault="00E778D2" w:rsidP="00E778D2">
      <w:pPr>
        <w:rPr>
          <w:rFonts w:ascii="Arial" w:hAnsi="Arial" w:cs="Arial"/>
          <w:bCs/>
          <w:i/>
          <w:sz w:val="22"/>
          <w:szCs w:val="26"/>
        </w:rPr>
      </w:pPr>
      <w:r>
        <w:br w:type="page"/>
      </w:r>
    </w:p>
    <w:p w:rsidR="00E778D2" w:rsidRDefault="00E778D2" w:rsidP="00E778D2">
      <w:pPr>
        <w:pStyle w:val="Rubrik3"/>
      </w:pPr>
      <w:bookmarkStart w:id="65" w:name="_Toc414957399"/>
      <w:r>
        <w:lastRenderedPageBreak/>
        <w:t>Samlad bedömning för Länsstyrelsen Västernorrland</w:t>
      </w:r>
      <w:bookmarkEnd w:id="65"/>
    </w:p>
    <w:p w:rsidR="00F20F63" w:rsidRPr="00E778D2" w:rsidRDefault="00BA0F68" w:rsidP="00E778D2">
      <w:pPr>
        <w:pStyle w:val="Brdtext"/>
      </w:pPr>
      <w:r>
        <w:t>Energisamordningstjänsten har varit vakant fram till hösten 2014 och länsstyrelsens arbete har därmed tappat fart.</w:t>
      </w:r>
      <w:r w:rsidRPr="00E778D2">
        <w:t xml:space="preserve"> </w:t>
      </w:r>
      <w:r w:rsidR="00476341">
        <w:t xml:space="preserve">Under året har länsstyrelsen initierat </w:t>
      </w:r>
      <w:r w:rsidR="003F2247">
        <w:t>en Energi- och klimatgrupp</w:t>
      </w:r>
      <w:r w:rsidR="003F2247">
        <w:rPr>
          <w:rStyle w:val="Fotnotsreferens"/>
        </w:rPr>
        <w:footnoteReference w:id="11"/>
      </w:r>
      <w:r w:rsidR="00476341">
        <w:t xml:space="preserve"> </w:t>
      </w:r>
      <w:r w:rsidR="003F2247">
        <w:t>som har</w:t>
      </w:r>
      <w:r w:rsidR="00476341">
        <w:t xml:space="preserve"> prioriterat arbetet med att arbeta fram en handlings</w:t>
      </w:r>
      <w:r w:rsidR="003F2247">
        <w:t>plan för energi- och klimat som</w:t>
      </w:r>
      <w:r w:rsidR="00476341">
        <w:t xml:space="preserve"> en del i genomförandet av länets regionala utvecklingsstrategi.</w:t>
      </w:r>
      <w:r w:rsidR="002647A0">
        <w:t xml:space="preserve"> Inom arbetsområdet Åtgärdsplan eller motsvarande anser Energimyndigheten därmed att arbetsinsatsen kan utökas för att än mer möta upp mot uppdraget.</w:t>
      </w:r>
    </w:p>
    <w:p w:rsidR="00F31157" w:rsidRDefault="00E778D2" w:rsidP="00E778D2">
      <w:pPr>
        <w:pStyle w:val="Brdtext"/>
      </w:pPr>
      <w:r w:rsidRPr="00E778D2">
        <w:t xml:space="preserve">Länsstyrelsen </w:t>
      </w:r>
      <w:r>
        <w:t xml:space="preserve">har under året bland annat arbetat med </w:t>
      </w:r>
      <w:r w:rsidR="00BA0F68">
        <w:t xml:space="preserve">att planera ett projekt om hållbara resor som syftar till att via ett strukturfondsprojekt utveckla tjänste- och arbetsresorna i länets kommuner och landsting. </w:t>
      </w:r>
      <w:r w:rsidR="002647A0">
        <w:t>L</w:t>
      </w:r>
      <w:r w:rsidR="00F31157">
        <w:t xml:space="preserve">änsstyrelsen </w:t>
      </w:r>
      <w:r w:rsidR="002647A0">
        <w:t>har även</w:t>
      </w:r>
      <w:r w:rsidR="00F31157">
        <w:t xml:space="preserve"> arbetat med projekt ”Framtidens bioraffinaderi” där företag, akademiker och offentliga aktörer inom utvecklingsområdet bidrar till att utveckla biobaserade produkter, kemikalier och biodrivmedel samt nya energilösningar och råvarusystem.</w:t>
      </w:r>
    </w:p>
    <w:p w:rsidR="002647A0" w:rsidRPr="00DA3A25" w:rsidRDefault="002647A0" w:rsidP="002647A0">
      <w:pPr>
        <w:pStyle w:val="Brdtext"/>
      </w:pPr>
      <w:r w:rsidRPr="001379CC">
        <w:t>Länsstyrelsens arbete med regionala klimat- och energistrategier har utvecklats</w:t>
      </w:r>
      <w:r>
        <w:t xml:space="preserve"> under året. </w:t>
      </w:r>
      <w:r w:rsidR="00E778D2">
        <w:t xml:space="preserve">Utifrån länsstyrelsernas inrapportering till Energimyndigheten anser Energimyndigheten att Länsstyrelsen Västernorrland till </w:t>
      </w:r>
      <w:r w:rsidR="00476341">
        <w:t>stor</w:t>
      </w:r>
      <w:r w:rsidR="00F20F63">
        <w:t xml:space="preserve"> del </w:t>
      </w:r>
      <w:r w:rsidR="00E778D2">
        <w:t xml:space="preserve">har uppfyllt sitt </w:t>
      </w:r>
      <w:r>
        <w:t>uppdrag men att arbetsinsatsen skulle kunna utökas inom ett arbetsområde för att än mer möta upp mot regleringsbrevsuppdraget.</w:t>
      </w:r>
    </w:p>
    <w:p w:rsidR="002647A0" w:rsidRDefault="002647A0" w:rsidP="00E778D2">
      <w:pPr>
        <w:pStyle w:val="Brdtext"/>
      </w:pPr>
    </w:p>
    <w:p w:rsidR="00E778D2" w:rsidRPr="00193514" w:rsidRDefault="00E778D2" w:rsidP="00193514">
      <w:pPr>
        <w:pStyle w:val="Brdtext"/>
        <w:rPr>
          <w:rFonts w:ascii="Arial" w:hAnsi="Arial" w:cs="Arial"/>
          <w:sz w:val="20"/>
          <w:szCs w:val="20"/>
        </w:rPr>
      </w:pPr>
    </w:p>
    <w:p w:rsidR="00193514" w:rsidRPr="00193514" w:rsidRDefault="00193514" w:rsidP="00193514">
      <w:pPr>
        <w:pStyle w:val="Brdtext"/>
      </w:pPr>
    </w:p>
    <w:p w:rsidR="00F31157" w:rsidRDefault="00F31157">
      <w:pPr>
        <w:rPr>
          <w:rFonts w:ascii="Arial" w:hAnsi="Arial" w:cs="Arial"/>
          <w:b/>
          <w:bCs/>
          <w:iCs/>
          <w:sz w:val="22"/>
          <w:szCs w:val="28"/>
        </w:rPr>
      </w:pPr>
      <w:r>
        <w:br w:type="page"/>
      </w:r>
    </w:p>
    <w:p w:rsidR="00382816" w:rsidRDefault="00462016" w:rsidP="00382816">
      <w:pPr>
        <w:pStyle w:val="Rubrik2"/>
      </w:pPr>
      <w:bookmarkStart w:id="66" w:name="_Toc414957400"/>
      <w:r>
        <w:lastRenderedPageBreak/>
        <w:t xml:space="preserve">Länsstyrelsen </w:t>
      </w:r>
      <w:r w:rsidR="00382816">
        <w:t>Västmanland</w:t>
      </w:r>
      <w:r>
        <w:t>s län</w:t>
      </w:r>
      <w:bookmarkEnd w:id="66"/>
    </w:p>
    <w:p w:rsidR="00193514" w:rsidRPr="00BA1267" w:rsidRDefault="00193514" w:rsidP="00193514">
      <w:pPr>
        <w:pStyle w:val="Rubrik3"/>
        <w:spacing w:before="0"/>
      </w:pPr>
      <w:bookmarkStart w:id="67" w:name="_Toc414957401"/>
      <w:r>
        <w:t>Sammanställning och bedömning</w:t>
      </w:r>
      <w:bookmarkEnd w:id="67"/>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sidR="008F1322">
        <w:rPr>
          <w:rFonts w:ascii="Arial" w:hAnsi="Arial" w:cs="Arial"/>
          <w:sz w:val="20"/>
          <w:szCs w:val="20"/>
        </w:rPr>
        <w:t>19</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Västmanlands län</w:t>
      </w:r>
    </w:p>
    <w:tbl>
      <w:tblPr>
        <w:tblStyle w:val="Enkeltabell2"/>
        <w:tblW w:w="9180" w:type="dxa"/>
        <w:tblLayout w:type="fixed"/>
        <w:tblLook w:val="04A0" w:firstRow="1" w:lastRow="0" w:firstColumn="1" w:lastColumn="0" w:noHBand="0" w:noVBand="1"/>
      </w:tblPr>
      <w:tblGrid>
        <w:gridCol w:w="1668"/>
        <w:gridCol w:w="5811"/>
        <w:gridCol w:w="1701"/>
      </w:tblGrid>
      <w:tr w:rsidR="00E778D2" w:rsidRPr="00893AF2"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E778D2" w:rsidRPr="00CA0F65"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A0F65">
              <w:rPr>
                <w:rFonts w:ascii="Arial" w:hAnsi="Arial" w:cs="Arial"/>
                <w:sz w:val="20"/>
                <w:szCs w:val="20"/>
              </w:rPr>
              <w:t xml:space="preserve">Länsstyrelsen </w:t>
            </w:r>
            <w:r>
              <w:rPr>
                <w:rFonts w:ascii="Arial" w:hAnsi="Arial" w:cs="Arial"/>
                <w:sz w:val="20"/>
                <w:szCs w:val="20"/>
              </w:rPr>
              <w:t>Västmanlands läns</w:t>
            </w:r>
            <w:r w:rsidRPr="00CA0F65">
              <w:rPr>
                <w:rFonts w:ascii="Arial" w:hAnsi="Arial" w:cs="Arial"/>
                <w:sz w:val="20"/>
                <w:szCs w:val="20"/>
              </w:rPr>
              <w:t xml:space="preserve"> arbete inom respektive arbetsområde</w:t>
            </w:r>
          </w:p>
        </w:tc>
        <w:tc>
          <w:tcPr>
            <w:tcW w:w="1701" w:type="dxa"/>
            <w:tcBorders>
              <w:right w:val="single" w:sz="4" w:space="0" w:color="auto"/>
            </w:tcBorders>
          </w:tcPr>
          <w:p w:rsidR="00E778D2" w:rsidRPr="00893AF2"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E778D2" w:rsidRPr="00893AF2" w:rsidTr="00DE7DE0">
        <w:trPr>
          <w:trHeight w:val="140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E778D2" w:rsidRPr="00007690" w:rsidRDefault="00E778D2" w:rsidP="00E778D2">
            <w:pPr>
              <w:pStyle w:val="Brdtext"/>
              <w:spacing w:after="0"/>
              <w:rPr>
                <w:rFonts w:ascii="Arial" w:hAnsi="Arial" w:cs="Arial"/>
                <w:sz w:val="20"/>
                <w:szCs w:val="20"/>
              </w:rPr>
            </w:pPr>
            <w:r w:rsidRPr="00007690">
              <w:rPr>
                <w:rFonts w:ascii="Arial" w:hAnsi="Arial" w:cs="Arial"/>
                <w:sz w:val="20"/>
                <w:szCs w:val="20"/>
              </w:rPr>
              <w:t>Åtgärdsplaner eller motsvarande</w:t>
            </w:r>
          </w:p>
        </w:tc>
        <w:tc>
          <w:tcPr>
            <w:tcW w:w="5811" w:type="dxa"/>
            <w:tcBorders>
              <w:top w:val="single" w:sz="12" w:space="0" w:color="000000"/>
              <w:right w:val="single" w:sz="4" w:space="0" w:color="auto"/>
            </w:tcBorders>
          </w:tcPr>
          <w:p w:rsidR="00E778D2" w:rsidRDefault="00930BD8"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Senaste strategi antogs 2014 då revidering skedde. </w:t>
            </w:r>
            <w:r w:rsidR="00BC3C4D">
              <w:rPr>
                <w:rFonts w:ascii="Arial" w:hAnsi="Arial" w:cs="Arial"/>
                <w:sz w:val="20"/>
                <w:szCs w:val="20"/>
              </w:rPr>
              <w:t>Åtgärdsområden utgår från Färdplan 2050.</w:t>
            </w:r>
          </w:p>
          <w:p w:rsidR="00783644" w:rsidRPr="00007690" w:rsidRDefault="00783644"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Exempel på insatser och åtgärder: Idéforum för hållbar utveckling, regionala strukturfondsprogramet och energieffektivisering, Affärsplan Västmanland.</w:t>
            </w:r>
            <w:r w:rsidR="00AA7F07">
              <w:rPr>
                <w:rFonts w:ascii="Arial" w:hAnsi="Arial" w:cs="Arial"/>
                <w:sz w:val="20"/>
                <w:szCs w:val="20"/>
              </w:rPr>
              <w:t xml:space="preserve"> Uppföljning inte genomförd men planerad.</w:t>
            </w:r>
          </w:p>
        </w:tc>
        <w:tc>
          <w:tcPr>
            <w:tcW w:w="1701" w:type="dxa"/>
            <w:tcBorders>
              <w:top w:val="single" w:sz="12" w:space="0" w:color="000000"/>
              <w:right w:val="single" w:sz="4" w:space="0" w:color="auto"/>
            </w:tcBorders>
            <w:shd w:val="clear" w:color="auto" w:fill="FFFFCC"/>
          </w:tcPr>
          <w:p w:rsidR="00E778D2" w:rsidRPr="00893AF2" w:rsidRDefault="000B65BB"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Arbete kvarstår</w:t>
            </w:r>
          </w:p>
        </w:tc>
      </w:tr>
      <w:tr w:rsidR="00E778D2" w:rsidRPr="00893AF2" w:rsidTr="00E778D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E778D2" w:rsidRPr="00CA0F65" w:rsidRDefault="00930BD8"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Intern energigrupp som arbetar med energiomställning och integrering av länsstyrelsens sakområden. Samverkan med andra länsstyrelser sker genom</w:t>
            </w:r>
            <w:r w:rsidR="00783644">
              <w:rPr>
                <w:rFonts w:ascii="Arial" w:hAnsi="Arial" w:cs="Arial"/>
                <w:sz w:val="20"/>
                <w:szCs w:val="20"/>
              </w:rPr>
              <w:t xml:space="preserve"> regionala nätverk (Mälarlänen) och länsstyrelsegemensamma projekt.</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E778D2" w:rsidRPr="00CA0F65" w:rsidRDefault="00853898" w:rsidP="00FE05EF">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Pågående projekt om att lyfta energifrågan i samband med tillsyn på tillståndspliktiga verksamheter. Inom Greppa Näringen erbjuds lantbrukare kostnadsfri rådgivning om bland annat klimatfrågor. Den nya regionala infrastrukturplanen har ett större fokus på cykel och kollektivtrafik. </w:t>
            </w:r>
            <w:r w:rsidR="009F149B">
              <w:rPr>
                <w:rFonts w:ascii="Arial" w:hAnsi="Arial" w:cs="Arial"/>
                <w:sz w:val="20"/>
                <w:szCs w:val="20"/>
              </w:rPr>
              <w:t>Inom fysisk planering görs b</w:t>
            </w:r>
            <w:r>
              <w:rPr>
                <w:rFonts w:ascii="Arial" w:hAnsi="Arial" w:cs="Arial"/>
                <w:sz w:val="20"/>
                <w:szCs w:val="20"/>
              </w:rPr>
              <w:t>edömn</w:t>
            </w:r>
            <w:r w:rsidR="009F149B">
              <w:rPr>
                <w:rFonts w:ascii="Arial" w:hAnsi="Arial" w:cs="Arial"/>
                <w:sz w:val="20"/>
                <w:szCs w:val="20"/>
              </w:rPr>
              <w:t xml:space="preserve">ingar av </w:t>
            </w:r>
            <w:r>
              <w:rPr>
                <w:rFonts w:ascii="Arial" w:hAnsi="Arial" w:cs="Arial"/>
                <w:sz w:val="20"/>
                <w:szCs w:val="20"/>
              </w:rPr>
              <w:t>plan</w:t>
            </w:r>
            <w:r w:rsidR="009F149B">
              <w:rPr>
                <w:rFonts w:ascii="Arial" w:hAnsi="Arial" w:cs="Arial"/>
                <w:sz w:val="20"/>
                <w:szCs w:val="20"/>
              </w:rPr>
              <w:t>e</w:t>
            </w:r>
            <w:r w:rsidR="00FE05EF">
              <w:rPr>
                <w:rFonts w:ascii="Arial" w:hAnsi="Arial" w:cs="Arial"/>
                <w:sz w:val="20"/>
                <w:szCs w:val="20"/>
              </w:rPr>
              <w:t>r med</w:t>
            </w:r>
            <w:r>
              <w:rPr>
                <w:rFonts w:ascii="Arial" w:hAnsi="Arial" w:cs="Arial"/>
                <w:sz w:val="20"/>
                <w:szCs w:val="20"/>
              </w:rPr>
              <w:t xml:space="preserve"> </w:t>
            </w:r>
            <w:r w:rsidR="00FE05EF">
              <w:rPr>
                <w:rFonts w:ascii="Arial" w:hAnsi="Arial" w:cs="Arial"/>
                <w:sz w:val="20"/>
                <w:szCs w:val="20"/>
              </w:rPr>
              <w:t>fokus på</w:t>
            </w:r>
            <w:r>
              <w:rPr>
                <w:rFonts w:ascii="Arial" w:hAnsi="Arial" w:cs="Arial"/>
                <w:sz w:val="20"/>
                <w:szCs w:val="20"/>
              </w:rPr>
              <w:t xml:space="preserve"> bland annat på energiomställning.</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E778D2" w:rsidRPr="00CA0F65" w:rsidRDefault="00AA7F07"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Samarbete med </w:t>
            </w:r>
            <w:r w:rsidR="00914850">
              <w:rPr>
                <w:rFonts w:ascii="Arial" w:hAnsi="Arial" w:cs="Arial"/>
                <w:sz w:val="20"/>
                <w:szCs w:val="20"/>
              </w:rPr>
              <w:t xml:space="preserve">banker för utveckling av metodstöd vid rådgivning. </w:t>
            </w:r>
            <w:r w:rsidR="00783644">
              <w:rPr>
                <w:rFonts w:ascii="Arial" w:hAnsi="Arial" w:cs="Arial"/>
                <w:sz w:val="20"/>
                <w:szCs w:val="20"/>
              </w:rPr>
              <w:t xml:space="preserve">Även arbete med Affärsplan Västmanland med energifokus. </w:t>
            </w:r>
            <w:r w:rsidR="00930BD8">
              <w:rPr>
                <w:rFonts w:ascii="Arial" w:hAnsi="Arial" w:cs="Arial"/>
                <w:sz w:val="20"/>
                <w:szCs w:val="20"/>
              </w:rPr>
              <w:t xml:space="preserve">Stöttat kommuner genom energieffektiviseringsnätverk, utbildningsinsatser, </w:t>
            </w:r>
            <w:r w:rsidR="00783644">
              <w:rPr>
                <w:rFonts w:ascii="Arial" w:hAnsi="Arial" w:cs="Arial"/>
                <w:sz w:val="20"/>
                <w:szCs w:val="20"/>
              </w:rPr>
              <w:t>rådgivning och projekt om plan för fossilfri fordonsflotta</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E778D2" w:rsidRPr="00CA0F65" w:rsidRDefault="00783644" w:rsidP="00783644">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Temadag om solceller. Planering av seminarium för att stimulera fastighetsägare att investera i solceller. Stöd till Biogas Öst. Medverkat i Energikontorets arbete med Vindkraft Öst (referensgruppsmöten).</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tc>
      </w:tr>
    </w:tbl>
    <w:p w:rsidR="00E778D2" w:rsidRDefault="00E778D2" w:rsidP="00E778D2">
      <w:pPr>
        <w:pStyle w:val="Brdtext"/>
        <w:spacing w:before="240"/>
        <w:rPr>
          <w:rFonts w:ascii="Arial" w:hAnsi="Arial" w:cs="Arial"/>
          <w:sz w:val="20"/>
          <w:szCs w:val="20"/>
        </w:rPr>
      </w:pPr>
    </w:p>
    <w:p w:rsidR="00E778D2" w:rsidRDefault="00E778D2" w:rsidP="00E778D2">
      <w:pPr>
        <w:rPr>
          <w:rFonts w:ascii="Arial" w:hAnsi="Arial" w:cs="Arial"/>
          <w:b/>
          <w:bCs/>
          <w:iCs/>
          <w:sz w:val="22"/>
          <w:szCs w:val="28"/>
        </w:rPr>
      </w:pPr>
    </w:p>
    <w:p w:rsidR="00E778D2" w:rsidRDefault="00E778D2" w:rsidP="00E778D2">
      <w:pPr>
        <w:pStyle w:val="Rubrik3"/>
      </w:pPr>
    </w:p>
    <w:p w:rsidR="00E778D2" w:rsidRDefault="00E778D2" w:rsidP="00E778D2">
      <w:pPr>
        <w:pStyle w:val="Rubrik3"/>
      </w:pPr>
    </w:p>
    <w:p w:rsidR="00E778D2" w:rsidRDefault="00E778D2" w:rsidP="00E778D2">
      <w:pPr>
        <w:rPr>
          <w:rFonts w:ascii="Arial" w:hAnsi="Arial" w:cs="Arial"/>
          <w:bCs/>
          <w:i/>
          <w:sz w:val="22"/>
          <w:szCs w:val="26"/>
        </w:rPr>
      </w:pPr>
      <w:r>
        <w:br w:type="page"/>
      </w:r>
    </w:p>
    <w:p w:rsidR="00E778D2" w:rsidRDefault="00E778D2" w:rsidP="00E778D2">
      <w:pPr>
        <w:pStyle w:val="Rubrik3"/>
      </w:pPr>
      <w:bookmarkStart w:id="68" w:name="_Toc414957402"/>
      <w:r>
        <w:lastRenderedPageBreak/>
        <w:t>Samlad bedömning för Länsstyrelsen Västmanlands län</w:t>
      </w:r>
      <w:bookmarkEnd w:id="68"/>
    </w:p>
    <w:p w:rsidR="00AA7F07" w:rsidRDefault="00930BD8" w:rsidP="00914850">
      <w:pPr>
        <w:pStyle w:val="Brdtext"/>
      </w:pPr>
      <w:r w:rsidRPr="00930BD8">
        <w:t>Under året har länsstyrelsen</w:t>
      </w:r>
      <w:r w:rsidR="00F770E6">
        <w:t xml:space="preserve"> </w:t>
      </w:r>
      <w:r w:rsidR="00AA7F07">
        <w:t>arbetat med att revidera</w:t>
      </w:r>
      <w:r w:rsidRPr="00930BD8">
        <w:t xml:space="preserve"> den regionala klimat- och energistrategin. Strategin är en del av det regionala utvecklingsprogrammet för att visa att regional utveckling och klimat hänger ihop.</w:t>
      </w:r>
      <w:r w:rsidR="00F770E6">
        <w:t xml:space="preserve"> </w:t>
      </w:r>
      <w:r w:rsidR="00AA7F07">
        <w:t>Utifrån länsstyrelsens rapportering anser Energimyndigheten att det kan finnas utvecklingspotential avseende uppföljning av insatser och åtgärder då länsstyrelsen anger att uppföljning är planerad inom ramen för uppdraget men att det ännu inte har genomförts uppföljning.</w:t>
      </w:r>
    </w:p>
    <w:p w:rsidR="00914850" w:rsidRPr="00914850" w:rsidRDefault="00E778D2" w:rsidP="00914850">
      <w:pPr>
        <w:pStyle w:val="Brdtext"/>
      </w:pPr>
      <w:r w:rsidRPr="00930BD8">
        <w:t xml:space="preserve">Länsstyrelsen arbetar med olika insatser och åtgärder och har under året bland </w:t>
      </w:r>
      <w:r w:rsidR="00914850">
        <w:t xml:space="preserve">annat samarbetat </w:t>
      </w:r>
      <w:r w:rsidR="00914850" w:rsidRPr="00914850">
        <w:t xml:space="preserve">med sex </w:t>
      </w:r>
      <w:r w:rsidR="00AA7F07">
        <w:t xml:space="preserve">stycken </w:t>
      </w:r>
      <w:r w:rsidR="00914850" w:rsidRPr="00914850">
        <w:t>banker om att utveckla och testa ett metodstöd som ska användas vid rådgivning till kunder i samband med byggprojekt för att identifiera risker och möjligheter med klimatanpassning och energiomställning</w:t>
      </w:r>
    </w:p>
    <w:p w:rsidR="00AA7F07" w:rsidRPr="00DA3A25" w:rsidRDefault="00AA7F07" w:rsidP="00AA7F07">
      <w:pPr>
        <w:pStyle w:val="Brdtext"/>
      </w:pPr>
      <w:r w:rsidRPr="001379CC">
        <w:t>Länsstyrelsens arbete med regionala klimat- och energistrategier har utvecklats</w:t>
      </w:r>
      <w:r>
        <w:t xml:space="preserve"> under året. </w:t>
      </w:r>
      <w:r w:rsidR="00E778D2" w:rsidRPr="00914850">
        <w:t>Utifrån länsstyrel</w:t>
      </w:r>
      <w:r w:rsidR="00E778D2">
        <w:t>sernas inrapportering till Energimyndigheten anser Energimyndigheten att Länsstyrelsen Västmanlands län till sto</w:t>
      </w:r>
      <w:r>
        <w:t>r del har uppfyllt sitt uppdrag men att arbetsinsatsen skulle kunna utökas inom ett arbetsområde för att än mer möta upp mot regleringsbrevsuppdraget.</w:t>
      </w:r>
    </w:p>
    <w:p w:rsidR="00AA7F07" w:rsidRPr="00AA7F07" w:rsidRDefault="00AA7F07"/>
    <w:p w:rsidR="00AA7F07" w:rsidRDefault="00AA7F07">
      <w:pPr>
        <w:rPr>
          <w:rFonts w:ascii="Arial" w:hAnsi="Arial" w:cs="Arial"/>
          <w:b/>
          <w:bCs/>
          <w:iCs/>
          <w:sz w:val="22"/>
          <w:szCs w:val="28"/>
        </w:rPr>
      </w:pPr>
      <w:r>
        <w:br w:type="page"/>
      </w:r>
    </w:p>
    <w:p w:rsidR="00382816" w:rsidRDefault="00462016" w:rsidP="00382816">
      <w:pPr>
        <w:pStyle w:val="Rubrik2"/>
      </w:pPr>
      <w:bookmarkStart w:id="69" w:name="_Toc414957403"/>
      <w:r>
        <w:lastRenderedPageBreak/>
        <w:t xml:space="preserve">Länsstyrelsen </w:t>
      </w:r>
      <w:r w:rsidR="00382816">
        <w:t>Västra Götaland</w:t>
      </w:r>
      <w:r>
        <w:t>s län</w:t>
      </w:r>
      <w:bookmarkEnd w:id="69"/>
    </w:p>
    <w:p w:rsidR="00193514" w:rsidRPr="00BA1267" w:rsidRDefault="00193514" w:rsidP="00193514">
      <w:pPr>
        <w:pStyle w:val="Rubrik3"/>
        <w:spacing w:before="0"/>
      </w:pPr>
      <w:bookmarkStart w:id="70" w:name="_Toc414957404"/>
      <w:r>
        <w:t>Sammanställning och bedömning</w:t>
      </w:r>
      <w:bookmarkEnd w:id="70"/>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sidR="008F1322">
        <w:rPr>
          <w:rFonts w:ascii="Arial" w:hAnsi="Arial" w:cs="Arial"/>
          <w:sz w:val="20"/>
          <w:szCs w:val="20"/>
        </w:rPr>
        <w:t>20</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Västra Götalands län</w:t>
      </w:r>
    </w:p>
    <w:tbl>
      <w:tblPr>
        <w:tblStyle w:val="Enkeltabell2"/>
        <w:tblW w:w="9180" w:type="dxa"/>
        <w:tblLayout w:type="fixed"/>
        <w:tblLook w:val="04A0" w:firstRow="1" w:lastRow="0" w:firstColumn="1" w:lastColumn="0" w:noHBand="0" w:noVBand="1"/>
      </w:tblPr>
      <w:tblGrid>
        <w:gridCol w:w="1668"/>
        <w:gridCol w:w="5811"/>
        <w:gridCol w:w="1701"/>
      </w:tblGrid>
      <w:tr w:rsidR="00E778D2" w:rsidRPr="00893AF2"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E778D2" w:rsidRPr="00CA0F65"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A0F65">
              <w:rPr>
                <w:rFonts w:ascii="Arial" w:hAnsi="Arial" w:cs="Arial"/>
                <w:sz w:val="20"/>
                <w:szCs w:val="20"/>
              </w:rPr>
              <w:t xml:space="preserve">Länsstyrelsen </w:t>
            </w:r>
            <w:r>
              <w:rPr>
                <w:rFonts w:ascii="Arial" w:hAnsi="Arial" w:cs="Arial"/>
                <w:sz w:val="20"/>
                <w:szCs w:val="20"/>
              </w:rPr>
              <w:t>Västra Götalands läns</w:t>
            </w:r>
            <w:r w:rsidRPr="00CA0F65">
              <w:rPr>
                <w:rFonts w:ascii="Arial" w:hAnsi="Arial" w:cs="Arial"/>
                <w:sz w:val="20"/>
                <w:szCs w:val="20"/>
              </w:rPr>
              <w:t xml:space="preserve"> arbete inom respektive arbetsområde</w:t>
            </w:r>
          </w:p>
        </w:tc>
        <w:tc>
          <w:tcPr>
            <w:tcW w:w="1701" w:type="dxa"/>
            <w:tcBorders>
              <w:right w:val="single" w:sz="4" w:space="0" w:color="auto"/>
            </w:tcBorders>
          </w:tcPr>
          <w:p w:rsidR="00E778D2" w:rsidRPr="00893AF2"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E778D2" w:rsidRPr="00893AF2" w:rsidTr="00E778D2">
        <w:trPr>
          <w:trHeight w:val="140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E778D2" w:rsidRPr="00007690" w:rsidRDefault="00E778D2" w:rsidP="00E778D2">
            <w:pPr>
              <w:pStyle w:val="Brdtext"/>
              <w:spacing w:after="0"/>
              <w:rPr>
                <w:rFonts w:ascii="Arial" w:hAnsi="Arial" w:cs="Arial"/>
                <w:sz w:val="20"/>
                <w:szCs w:val="20"/>
              </w:rPr>
            </w:pPr>
            <w:r w:rsidRPr="00007690">
              <w:rPr>
                <w:rFonts w:ascii="Arial" w:hAnsi="Arial" w:cs="Arial"/>
                <w:sz w:val="20"/>
                <w:szCs w:val="20"/>
              </w:rPr>
              <w:t>Åtgärdsplaner eller motsvarande</w:t>
            </w:r>
          </w:p>
        </w:tc>
        <w:tc>
          <w:tcPr>
            <w:tcW w:w="5811" w:type="dxa"/>
            <w:tcBorders>
              <w:top w:val="single" w:sz="12" w:space="0" w:color="000000"/>
              <w:right w:val="single" w:sz="4" w:space="0" w:color="auto"/>
            </w:tcBorders>
          </w:tcPr>
          <w:p w:rsidR="00E54994" w:rsidRPr="00007690" w:rsidRDefault="00C36F8F" w:rsidP="00CF788C">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Senaste strategi </w:t>
            </w:r>
            <w:r w:rsidR="001F5799">
              <w:rPr>
                <w:rFonts w:ascii="Arial" w:hAnsi="Arial" w:cs="Arial"/>
                <w:sz w:val="20"/>
                <w:szCs w:val="20"/>
              </w:rPr>
              <w:t>är e</w:t>
            </w:r>
            <w:r w:rsidR="00CF788C">
              <w:rPr>
                <w:rFonts w:ascii="Arial" w:hAnsi="Arial" w:cs="Arial"/>
                <w:sz w:val="20"/>
                <w:szCs w:val="20"/>
              </w:rPr>
              <w:t>n del av länets strategi för tillväxt och utveckling</w:t>
            </w:r>
            <w:r>
              <w:rPr>
                <w:rFonts w:ascii="Arial" w:hAnsi="Arial" w:cs="Arial"/>
                <w:sz w:val="20"/>
                <w:szCs w:val="20"/>
              </w:rPr>
              <w:t>. Handlingsplan</w:t>
            </w:r>
            <w:r w:rsidR="00E54994">
              <w:rPr>
                <w:rFonts w:ascii="Arial" w:hAnsi="Arial" w:cs="Arial"/>
                <w:sz w:val="20"/>
                <w:szCs w:val="20"/>
              </w:rPr>
              <w:t xml:space="preserve"> togs fram 2013. </w:t>
            </w:r>
            <w:r w:rsidR="00C52009">
              <w:rPr>
                <w:rFonts w:ascii="Arial" w:hAnsi="Arial" w:cs="Arial"/>
                <w:sz w:val="20"/>
                <w:szCs w:val="20"/>
              </w:rPr>
              <w:t xml:space="preserve">Samverkan med Västra Götalandsregionen om Strategiska Vägval för 2030 pågår. Även förslag till regionala miljömål har tagits fram under året. </w:t>
            </w:r>
            <w:r>
              <w:rPr>
                <w:rFonts w:ascii="Arial" w:hAnsi="Arial" w:cs="Arial"/>
                <w:sz w:val="20"/>
                <w:szCs w:val="20"/>
              </w:rPr>
              <w:t>Exempel på insatser och åtgärder: samverkan elladdinfrastruktur och mobilitet, Urbana stationssamhällen, energieffektivisering i byggnader, Energieffektiva VA-pumpsystem.</w:t>
            </w:r>
            <w:r w:rsidR="00C52009">
              <w:rPr>
                <w:rFonts w:ascii="Arial" w:hAnsi="Arial" w:cs="Arial"/>
                <w:sz w:val="20"/>
                <w:szCs w:val="20"/>
              </w:rPr>
              <w:t xml:space="preserve"> </w:t>
            </w:r>
            <w:r w:rsidR="00E54994">
              <w:rPr>
                <w:rFonts w:ascii="Arial" w:hAnsi="Arial" w:cs="Arial"/>
                <w:sz w:val="20"/>
                <w:szCs w:val="20"/>
              </w:rPr>
              <w:t>Uppföljning genomförd för flera insatsområden.</w:t>
            </w:r>
          </w:p>
        </w:tc>
        <w:tc>
          <w:tcPr>
            <w:tcW w:w="1701" w:type="dxa"/>
            <w:tcBorders>
              <w:top w:val="single" w:sz="12" w:space="0" w:color="000000"/>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E778D2" w:rsidRPr="00CA0F65" w:rsidRDefault="0059580F"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Arbetet inom länsstyrelsens olika sakområden har fördjupats.  Samarbetet mellan energi-, klimatpåverkan, miljömål och klimatanpassning har systematiserats. Samarbete med andra länsstyrelser sker genom deltagande på nationella nätverksträffar samt länsstyrelsegemensamma projekt.</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E778D2" w:rsidRPr="00CA0F65" w:rsidRDefault="0059580F"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Energiutbildning för miljöskyddshandläggare och en tillsynsvecka med energitema har planerats. Olika projekt har stöttat energismart samhällsplanering, bland annat genom utbildningar och pilotprojekt. Energi- och klimatfrågor utpekat fokusområde för 2015 års arbete av hantering av planärenden. Landsbygdsprogrammet har flera områden som inriktas mot energi- och klimatarbete. </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E778D2" w:rsidRPr="00CA0F65" w:rsidRDefault="0059580F"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Projektet Infragreen och Ecoast riktar sig till både näringsliv och kommuner. Stöttat kommuner genom energieffektiviseringsnätverk och utbildningsinsatser och projekt om bland annat solcellsinstallationer och energieffektivisering i VA-pumpsystem.</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E778D2" w:rsidRPr="00CA0F65" w:rsidRDefault="00C36F8F"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Yttrande och stöd till kommuner i deras arbete med vindbruksplaner, Potentialbedömningar av solceller, Huvudman för Vinbrukskollen, Havet som resurs för marin strömkraft, Power Väst, Biogas Väst, Sol i Väst, projektet Lövskogar vid Åsunden. </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tc>
      </w:tr>
    </w:tbl>
    <w:p w:rsidR="00E778D2" w:rsidRDefault="00E778D2" w:rsidP="00E778D2">
      <w:pPr>
        <w:pStyle w:val="Brdtext"/>
        <w:spacing w:before="240"/>
        <w:rPr>
          <w:rFonts w:ascii="Arial" w:hAnsi="Arial" w:cs="Arial"/>
          <w:sz w:val="20"/>
          <w:szCs w:val="20"/>
        </w:rPr>
      </w:pPr>
    </w:p>
    <w:p w:rsidR="00E778D2" w:rsidRDefault="00E778D2" w:rsidP="00E778D2">
      <w:pPr>
        <w:rPr>
          <w:rFonts w:ascii="Arial" w:hAnsi="Arial" w:cs="Arial"/>
          <w:b/>
          <w:bCs/>
          <w:iCs/>
          <w:sz w:val="22"/>
          <w:szCs w:val="28"/>
        </w:rPr>
      </w:pPr>
    </w:p>
    <w:p w:rsidR="00E778D2" w:rsidRDefault="00E778D2" w:rsidP="00E778D2">
      <w:pPr>
        <w:pStyle w:val="Rubrik3"/>
      </w:pPr>
    </w:p>
    <w:p w:rsidR="00E778D2" w:rsidRDefault="00E778D2" w:rsidP="00E778D2">
      <w:pPr>
        <w:pStyle w:val="Rubrik3"/>
      </w:pPr>
    </w:p>
    <w:p w:rsidR="00E778D2" w:rsidRDefault="00E778D2" w:rsidP="00E778D2">
      <w:pPr>
        <w:rPr>
          <w:rFonts w:ascii="Arial" w:hAnsi="Arial" w:cs="Arial"/>
          <w:bCs/>
          <w:i/>
          <w:sz w:val="22"/>
          <w:szCs w:val="26"/>
        </w:rPr>
      </w:pPr>
      <w:r>
        <w:br w:type="page"/>
      </w:r>
    </w:p>
    <w:p w:rsidR="00E778D2" w:rsidRDefault="00E778D2" w:rsidP="00E778D2">
      <w:pPr>
        <w:pStyle w:val="Rubrik3"/>
      </w:pPr>
      <w:bookmarkStart w:id="71" w:name="_Toc414957405"/>
      <w:r>
        <w:lastRenderedPageBreak/>
        <w:t>Samlad bedömning för Länsstyrelsen Västra Götalands län</w:t>
      </w:r>
      <w:bookmarkEnd w:id="71"/>
    </w:p>
    <w:p w:rsidR="00EE5AE1" w:rsidRDefault="00EE5AE1" w:rsidP="00E778D2">
      <w:pPr>
        <w:pStyle w:val="Brdtext"/>
      </w:pPr>
      <w:r>
        <w:t xml:space="preserve">Under året har länsstyrelsen </w:t>
      </w:r>
      <w:r w:rsidR="00C52009">
        <w:t>fördjupat samarbetet med Västra Götalandsregionen i den gemensamma processen Strategiska Vägval 2030. Ett handlingsprogram</w:t>
      </w:r>
      <w:r w:rsidR="005F0963">
        <w:t xml:space="preserve"> </w:t>
      </w:r>
      <w:r w:rsidR="00C52009">
        <w:t xml:space="preserve">för hur länets aktörer ska nå klimatvisionen om en fossiloberoende ekonomi 2030 är under framtagning. I samverkan med Västra Götalandsregionen och Skogsstyrelsen har även ett förslag till regionala miljömål tagits fram och remissrunda har genomförts under året. </w:t>
      </w:r>
      <w:r w:rsidR="004D6CC0">
        <w:t>St</w:t>
      </w:r>
      <w:r w:rsidR="005F0963">
        <w:t>r</w:t>
      </w:r>
      <w:r w:rsidR="004D6CC0">
        <w:t xml:space="preserve">ategiska </w:t>
      </w:r>
      <w:r w:rsidR="00C52009">
        <w:t>Vägval 2030 och förslag till miljömål utgår från länets strategi för tillväxt och utveckling (RUP).</w:t>
      </w:r>
    </w:p>
    <w:p w:rsidR="00E778D2" w:rsidRDefault="0098679A" w:rsidP="00E778D2">
      <w:pPr>
        <w:pStyle w:val="Brdtext"/>
      </w:pPr>
      <w:r w:rsidRPr="001379CC">
        <w:t>Länsstyrelsens arbete med regionala klimat- och energistrategier har utvecklats</w:t>
      </w:r>
      <w:r>
        <w:t xml:space="preserve"> i en positiv riktning under året. </w:t>
      </w:r>
      <w:r w:rsidR="00E778D2">
        <w:t>Utifrån länsstyrelsernas inrapportering till Energimyndigheten anser Energimyndigheten att Länsstyrelsen Västra Götalands lä</w:t>
      </w:r>
      <w:r w:rsidR="00BC1424">
        <w:t xml:space="preserve">n </w:t>
      </w:r>
      <w:r w:rsidR="00C51623">
        <w:t>har uppfyllt sitt uppdrag.</w:t>
      </w:r>
    </w:p>
    <w:p w:rsidR="00193514" w:rsidRPr="00193514" w:rsidRDefault="00193514" w:rsidP="00193514">
      <w:pPr>
        <w:pStyle w:val="Brdtext"/>
      </w:pPr>
    </w:p>
    <w:p w:rsidR="00E778D2" w:rsidRDefault="00E778D2">
      <w:pPr>
        <w:rPr>
          <w:rFonts w:ascii="Arial" w:hAnsi="Arial" w:cs="Arial"/>
          <w:b/>
          <w:bCs/>
          <w:iCs/>
          <w:sz w:val="22"/>
          <w:szCs w:val="28"/>
        </w:rPr>
      </w:pPr>
      <w:r>
        <w:br w:type="page"/>
      </w:r>
    </w:p>
    <w:p w:rsidR="00382816" w:rsidRDefault="00462016" w:rsidP="00382816">
      <w:pPr>
        <w:pStyle w:val="Rubrik2"/>
      </w:pPr>
      <w:bookmarkStart w:id="72" w:name="_Toc414957406"/>
      <w:r>
        <w:lastRenderedPageBreak/>
        <w:t xml:space="preserve">Länsstyrelsen </w:t>
      </w:r>
      <w:r w:rsidR="00382816">
        <w:t>Örebro</w:t>
      </w:r>
      <w:r>
        <w:t xml:space="preserve"> län</w:t>
      </w:r>
      <w:bookmarkEnd w:id="72"/>
    </w:p>
    <w:p w:rsidR="00193514" w:rsidRPr="00BA1267" w:rsidRDefault="00193514" w:rsidP="00193514">
      <w:pPr>
        <w:pStyle w:val="Rubrik3"/>
        <w:spacing w:before="0"/>
      </w:pPr>
      <w:bookmarkStart w:id="73" w:name="_Toc414957407"/>
      <w:r>
        <w:t>Sammanställning och bedömning</w:t>
      </w:r>
      <w:bookmarkEnd w:id="73"/>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sidR="008F1322">
        <w:rPr>
          <w:rFonts w:ascii="Arial" w:hAnsi="Arial" w:cs="Arial"/>
          <w:sz w:val="20"/>
          <w:szCs w:val="20"/>
        </w:rPr>
        <w:t>21</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Örebro län</w:t>
      </w:r>
    </w:p>
    <w:tbl>
      <w:tblPr>
        <w:tblStyle w:val="Enkeltabell2"/>
        <w:tblW w:w="9180" w:type="dxa"/>
        <w:tblLayout w:type="fixed"/>
        <w:tblLook w:val="04A0" w:firstRow="1" w:lastRow="0" w:firstColumn="1" w:lastColumn="0" w:noHBand="0" w:noVBand="1"/>
      </w:tblPr>
      <w:tblGrid>
        <w:gridCol w:w="1668"/>
        <w:gridCol w:w="5811"/>
        <w:gridCol w:w="1701"/>
      </w:tblGrid>
      <w:tr w:rsidR="00E778D2" w:rsidRPr="00893AF2"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E778D2" w:rsidRPr="00CA0F65"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A0F65">
              <w:rPr>
                <w:rFonts w:ascii="Arial" w:hAnsi="Arial" w:cs="Arial"/>
                <w:sz w:val="20"/>
                <w:szCs w:val="20"/>
              </w:rPr>
              <w:t xml:space="preserve">Länsstyrelsen </w:t>
            </w:r>
            <w:r>
              <w:rPr>
                <w:rFonts w:ascii="Arial" w:hAnsi="Arial" w:cs="Arial"/>
                <w:sz w:val="20"/>
                <w:szCs w:val="20"/>
              </w:rPr>
              <w:t>Örebro läns</w:t>
            </w:r>
            <w:r w:rsidRPr="00CA0F65">
              <w:rPr>
                <w:rFonts w:ascii="Arial" w:hAnsi="Arial" w:cs="Arial"/>
                <w:sz w:val="20"/>
                <w:szCs w:val="20"/>
              </w:rPr>
              <w:t xml:space="preserve"> arbete inom respektive arbetsområde</w:t>
            </w:r>
          </w:p>
        </w:tc>
        <w:tc>
          <w:tcPr>
            <w:tcW w:w="1701" w:type="dxa"/>
            <w:tcBorders>
              <w:right w:val="single" w:sz="4" w:space="0" w:color="auto"/>
            </w:tcBorders>
          </w:tcPr>
          <w:p w:rsidR="00E778D2" w:rsidRPr="00893AF2"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E778D2" w:rsidRPr="00893AF2" w:rsidTr="00E778D2">
        <w:trPr>
          <w:trHeight w:val="140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E778D2" w:rsidRPr="00007690" w:rsidRDefault="00E778D2" w:rsidP="00E778D2">
            <w:pPr>
              <w:pStyle w:val="Brdtext"/>
              <w:spacing w:after="0"/>
              <w:rPr>
                <w:rFonts w:ascii="Arial" w:hAnsi="Arial" w:cs="Arial"/>
                <w:sz w:val="20"/>
                <w:szCs w:val="20"/>
              </w:rPr>
            </w:pPr>
            <w:r w:rsidRPr="00007690">
              <w:rPr>
                <w:rFonts w:ascii="Arial" w:hAnsi="Arial" w:cs="Arial"/>
                <w:sz w:val="20"/>
                <w:szCs w:val="20"/>
              </w:rPr>
              <w:t>Åtgärdsplaner eller motsvarande</w:t>
            </w:r>
          </w:p>
        </w:tc>
        <w:tc>
          <w:tcPr>
            <w:tcW w:w="5811" w:type="dxa"/>
            <w:tcBorders>
              <w:top w:val="single" w:sz="12" w:space="0" w:color="000000"/>
              <w:right w:val="single" w:sz="4" w:space="0" w:color="auto"/>
            </w:tcBorders>
          </w:tcPr>
          <w:p w:rsidR="006D5864" w:rsidRDefault="006D5864"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Senaste strategi antogs 2012. Åtgär</w:t>
            </w:r>
            <w:r w:rsidR="002613CA">
              <w:rPr>
                <w:rFonts w:ascii="Arial" w:hAnsi="Arial" w:cs="Arial"/>
                <w:sz w:val="20"/>
                <w:szCs w:val="20"/>
              </w:rPr>
              <w:t xml:space="preserve">dsplan reviderades senast 2012. </w:t>
            </w:r>
            <w:r w:rsidR="002613CA" w:rsidRPr="000B226D">
              <w:rPr>
                <w:rFonts w:ascii="Arial" w:hAnsi="Arial" w:cs="Arial"/>
                <w:sz w:val="20"/>
                <w:szCs w:val="20"/>
              </w:rPr>
              <w:t>Samverkan kring energi- och klimatfrågor sker i olika konstellationer av berörda aktörer</w:t>
            </w:r>
            <w:r w:rsidR="002613CA">
              <w:rPr>
                <w:rFonts w:ascii="Arial" w:hAnsi="Arial" w:cs="Arial"/>
                <w:sz w:val="20"/>
                <w:szCs w:val="20"/>
              </w:rPr>
              <w:t xml:space="preserve">. </w:t>
            </w:r>
            <w:r>
              <w:rPr>
                <w:rFonts w:ascii="Arial" w:hAnsi="Arial" w:cs="Arial"/>
                <w:sz w:val="20"/>
                <w:szCs w:val="20"/>
              </w:rPr>
              <w:t>Exempel på insatser och åtgärder: Utdelnings av energipris, Årlig energi- och klimatdialog, Energieffektiviseringsrådets beredningsgrupp</w:t>
            </w:r>
            <w:r w:rsidR="000602EE">
              <w:rPr>
                <w:rFonts w:ascii="Arial" w:hAnsi="Arial" w:cs="Arial"/>
                <w:sz w:val="20"/>
                <w:szCs w:val="20"/>
              </w:rPr>
              <w:t>, Digital agenda inklusive energi- och klimatmål.</w:t>
            </w:r>
          </w:p>
          <w:p w:rsidR="006D5864" w:rsidRPr="00007690" w:rsidRDefault="006D5864"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Uppföljning genomförd för flera insatsområden. Har under året följt upp åtgärdsprogrammet.</w:t>
            </w:r>
          </w:p>
        </w:tc>
        <w:tc>
          <w:tcPr>
            <w:tcW w:w="1701" w:type="dxa"/>
            <w:tcBorders>
              <w:top w:val="single" w:sz="12" w:space="0" w:color="000000"/>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E778D2" w:rsidRPr="00CA0F65" w:rsidRDefault="0036624D" w:rsidP="0036624D">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Tvärsektoriell grupp för integrering av energi- och klimatfrågor i sakområden. </w:t>
            </w:r>
            <w:r w:rsidR="006D5864">
              <w:rPr>
                <w:rFonts w:ascii="Arial" w:hAnsi="Arial" w:cs="Arial"/>
                <w:sz w:val="20"/>
                <w:szCs w:val="20"/>
              </w:rPr>
              <w:t xml:space="preserve">Energi- och klimatprogram utgör grund för verksamhetsplanering. </w:t>
            </w:r>
            <w:r>
              <w:rPr>
                <w:rFonts w:ascii="Arial" w:hAnsi="Arial" w:cs="Arial"/>
                <w:sz w:val="20"/>
                <w:szCs w:val="20"/>
              </w:rPr>
              <w:t>Energisamordnaren bjuder även med ytterligare länsstyrelserepresentanter till nationella nätverksträffar mellan länsstyrelsernas energisamordnare.</w:t>
            </w:r>
            <w:r w:rsidRPr="00391EE7">
              <w:rPr>
                <w:rFonts w:ascii="Arial" w:hAnsi="Arial" w:cs="Arial"/>
                <w:sz w:val="20"/>
                <w:szCs w:val="20"/>
              </w:rPr>
              <w:t xml:space="preserve"> </w:t>
            </w:r>
            <w:r w:rsidR="006D5864">
              <w:rPr>
                <w:rFonts w:ascii="Arial" w:hAnsi="Arial" w:cs="Arial"/>
                <w:sz w:val="20"/>
                <w:szCs w:val="20"/>
              </w:rPr>
              <w:t xml:space="preserve">Samverkan med andra länsstyrelser genom </w:t>
            </w:r>
            <w:r>
              <w:rPr>
                <w:rFonts w:ascii="Arial" w:hAnsi="Arial" w:cs="Arial"/>
                <w:sz w:val="20"/>
                <w:szCs w:val="20"/>
              </w:rPr>
              <w:t xml:space="preserve">regionala (Mellansverige) och </w:t>
            </w:r>
            <w:r w:rsidR="006D5864">
              <w:rPr>
                <w:rFonts w:ascii="Arial" w:hAnsi="Arial" w:cs="Arial"/>
                <w:sz w:val="20"/>
                <w:szCs w:val="20"/>
              </w:rPr>
              <w:t>nationella nätverksträffar och länsstyrelsegemensamma projekt. Deltar i styr- och arbetsgrupp för Länsstyrelsernas energi- och klimatsamordning (LEKS).</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E778D2" w:rsidRPr="00CA0F65" w:rsidRDefault="0036624D" w:rsidP="009D47B6">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Inom landsbygdsrådgivningen har informationsinsatser och kurser med bäring p</w:t>
            </w:r>
            <w:r w:rsidR="009D47B6">
              <w:rPr>
                <w:rFonts w:ascii="Arial" w:hAnsi="Arial" w:cs="Arial"/>
                <w:sz w:val="20"/>
                <w:szCs w:val="20"/>
              </w:rPr>
              <w:t>å energi och klimat genomförts. Fysisk planering som fokusområde under året</w:t>
            </w:r>
            <w:r w:rsidR="005F0963">
              <w:rPr>
                <w:rFonts w:ascii="Arial" w:hAnsi="Arial" w:cs="Arial"/>
                <w:sz w:val="20"/>
                <w:szCs w:val="20"/>
              </w:rPr>
              <w:t xml:space="preserve">s </w:t>
            </w:r>
            <w:r w:rsidR="009D47B6">
              <w:rPr>
                <w:rFonts w:ascii="Arial" w:hAnsi="Arial" w:cs="Arial"/>
                <w:sz w:val="20"/>
                <w:szCs w:val="20"/>
              </w:rPr>
              <w:t>energi- och klimatdagar och arbete med energi- och klimatfrågor pågår inom arbetet med översiktsplanering och planeringsunderlag. I projekt om energieffektiva avloppsreningsverk tillvaratas underlagsmaterial som samlats in i tillsynskampanj.</w:t>
            </w:r>
            <w:r w:rsidR="00B035E5">
              <w:rPr>
                <w:rFonts w:ascii="Arial" w:hAnsi="Arial" w:cs="Arial"/>
                <w:sz w:val="20"/>
                <w:szCs w:val="20"/>
              </w:rPr>
              <w:t xml:space="preserve"> Energi- och klimatfrågor har integrerats i landsbygdsprogram.</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E778D2" w:rsidRPr="00CA0F65" w:rsidRDefault="009D47B6" w:rsidP="00B035E5">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Projekt kring </w:t>
            </w:r>
            <w:r w:rsidR="00B035E5">
              <w:rPr>
                <w:rFonts w:ascii="Arial" w:hAnsi="Arial" w:cs="Arial"/>
                <w:sz w:val="20"/>
                <w:szCs w:val="20"/>
              </w:rPr>
              <w:t>energieffektivisering</w:t>
            </w:r>
            <w:r>
              <w:rPr>
                <w:rFonts w:ascii="Arial" w:hAnsi="Arial" w:cs="Arial"/>
                <w:sz w:val="20"/>
                <w:szCs w:val="20"/>
              </w:rPr>
              <w:t xml:space="preserve"> i servicestrategiska </w:t>
            </w:r>
            <w:r w:rsidR="00B035E5">
              <w:rPr>
                <w:rFonts w:ascii="Arial" w:hAnsi="Arial" w:cs="Arial"/>
                <w:sz w:val="20"/>
                <w:szCs w:val="20"/>
              </w:rPr>
              <w:t>livsmedelsbutiker. Klimatfrågor integrera</w:t>
            </w:r>
            <w:r w:rsidR="005F0963">
              <w:rPr>
                <w:rFonts w:ascii="Arial" w:hAnsi="Arial" w:cs="Arial"/>
                <w:sz w:val="20"/>
                <w:szCs w:val="20"/>
              </w:rPr>
              <w:t>s</w:t>
            </w:r>
            <w:r w:rsidR="00B035E5">
              <w:rPr>
                <w:rFonts w:ascii="Arial" w:hAnsi="Arial" w:cs="Arial"/>
                <w:sz w:val="20"/>
                <w:szCs w:val="20"/>
              </w:rPr>
              <w:t xml:space="preserve"> i länsstyrelsens rådgivning till lantbruksföretag. Stöttat kommuner genom utbildningsinsatser och projekt om bland annat belysning och förbättrad uppföljning.</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E778D2" w:rsidRPr="00CA0F65" w:rsidRDefault="009D47B6"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Vägledning kring vindkra</w:t>
            </w:r>
            <w:r w:rsidR="00B035E5">
              <w:rPr>
                <w:rFonts w:ascii="Arial" w:hAnsi="Arial" w:cs="Arial"/>
                <w:sz w:val="20"/>
                <w:szCs w:val="20"/>
              </w:rPr>
              <w:t>ftsetablering har färdigställts, informationsinsatser om solceller och egen produktion av el</w:t>
            </w:r>
            <w:r w:rsidR="005F0963">
              <w:rPr>
                <w:rFonts w:ascii="Arial" w:hAnsi="Arial" w:cs="Arial"/>
                <w:sz w:val="20"/>
                <w:szCs w:val="20"/>
              </w:rPr>
              <w:t xml:space="preserve"> har genomförts.</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tc>
      </w:tr>
    </w:tbl>
    <w:p w:rsidR="00E778D2" w:rsidRDefault="00E778D2" w:rsidP="00E778D2">
      <w:pPr>
        <w:pStyle w:val="Brdtext"/>
        <w:spacing w:before="240"/>
        <w:rPr>
          <w:rFonts w:ascii="Arial" w:hAnsi="Arial" w:cs="Arial"/>
          <w:sz w:val="20"/>
          <w:szCs w:val="20"/>
        </w:rPr>
      </w:pPr>
    </w:p>
    <w:p w:rsidR="00E778D2" w:rsidRDefault="00E778D2" w:rsidP="00E778D2">
      <w:pPr>
        <w:rPr>
          <w:rFonts w:ascii="Arial" w:hAnsi="Arial" w:cs="Arial"/>
          <w:b/>
          <w:bCs/>
          <w:iCs/>
          <w:sz w:val="22"/>
          <w:szCs w:val="28"/>
        </w:rPr>
      </w:pPr>
    </w:p>
    <w:p w:rsidR="00E778D2" w:rsidRDefault="00E778D2" w:rsidP="00E778D2">
      <w:pPr>
        <w:rPr>
          <w:rFonts w:ascii="Arial" w:hAnsi="Arial" w:cs="Arial"/>
          <w:bCs/>
          <w:i/>
          <w:sz w:val="22"/>
          <w:szCs w:val="26"/>
        </w:rPr>
      </w:pPr>
      <w:r>
        <w:br w:type="page"/>
      </w:r>
    </w:p>
    <w:p w:rsidR="00E778D2" w:rsidRDefault="00E778D2" w:rsidP="00E778D2">
      <w:pPr>
        <w:pStyle w:val="Rubrik3"/>
      </w:pPr>
      <w:bookmarkStart w:id="74" w:name="_Toc414957408"/>
      <w:r>
        <w:lastRenderedPageBreak/>
        <w:t>Samlad bedömning för Länsstyrelsen Örebro län</w:t>
      </w:r>
      <w:bookmarkEnd w:id="74"/>
    </w:p>
    <w:p w:rsidR="0036624D" w:rsidRDefault="0036624D" w:rsidP="00E778D2">
      <w:pPr>
        <w:pStyle w:val="Brdtext"/>
      </w:pPr>
      <w:r>
        <w:t xml:space="preserve">Under </w:t>
      </w:r>
      <w:r w:rsidR="000602EE">
        <w:t>året har länsstyrelsen arbetat med samverkan genom konferenser, utbildningar och nätverk. Ett exempel är Örebro klimatarena som är ett nätverk för näringsliv. Ett annat exempel är Energi- och klimatdagarna där berörda aktörer under årets samlades kring tre prioriterade teman: fysisk planering, konsumtion och energieffektiva fastigheter.</w:t>
      </w:r>
      <w:r w:rsidR="00535627">
        <w:t xml:space="preserve"> Under året har uppföljning</w:t>
      </w:r>
      <w:r>
        <w:t xml:space="preserve"> av åtgärdsarbetet ske</w:t>
      </w:r>
      <w:r w:rsidR="00535627">
        <w:t>tt</w:t>
      </w:r>
      <w:r>
        <w:t xml:space="preserve"> med</w:t>
      </w:r>
      <w:r w:rsidR="00535627">
        <w:t xml:space="preserve"> hjälp av</w:t>
      </w:r>
      <w:r>
        <w:t xml:space="preserve"> rapportörer </w:t>
      </w:r>
      <w:r w:rsidR="00535627">
        <w:t>inom länsstyrelsens berörda sakområden.</w:t>
      </w:r>
    </w:p>
    <w:p w:rsidR="00535627" w:rsidRDefault="00535627" w:rsidP="00E778D2">
      <w:pPr>
        <w:pStyle w:val="Brdtext"/>
      </w:pPr>
      <w:r>
        <w:t>Länsstyrelsen har under året arbetat med flera olika insatser och åtgärder. Bland annat ett projekt för att underlätta samåkning på landsbygden och arbetar med uppföljning av genomförda mobilitetsprojekt.</w:t>
      </w:r>
    </w:p>
    <w:p w:rsidR="00193514" w:rsidRPr="00193514" w:rsidRDefault="00535627" w:rsidP="00193514">
      <w:pPr>
        <w:pStyle w:val="Brdtext"/>
      </w:pPr>
      <w:r w:rsidRPr="001379CC">
        <w:t>Länsstyrelsens arbete med regionala klimat- och energistrategier har utvecklats</w:t>
      </w:r>
      <w:r>
        <w:t xml:space="preserve"> i en positiv riktning under året. </w:t>
      </w:r>
      <w:r w:rsidR="00E778D2">
        <w:t xml:space="preserve">Utifrån länsstyrelsernas inrapportering till Energimyndigheten anser Energimyndigheten att Länsstyrelsen Örebro län </w:t>
      </w:r>
      <w:r w:rsidR="00C51623">
        <w:t>har uppfyllt sitt uppdrag.</w:t>
      </w:r>
    </w:p>
    <w:p w:rsidR="004D6CC0" w:rsidRDefault="004D6CC0">
      <w:pPr>
        <w:rPr>
          <w:rFonts w:ascii="Arial" w:hAnsi="Arial" w:cs="Arial"/>
          <w:b/>
          <w:bCs/>
          <w:iCs/>
          <w:sz w:val="22"/>
          <w:szCs w:val="28"/>
        </w:rPr>
      </w:pPr>
      <w:r>
        <w:br w:type="page"/>
      </w:r>
    </w:p>
    <w:p w:rsidR="00382816" w:rsidRDefault="00462016" w:rsidP="00382816">
      <w:pPr>
        <w:pStyle w:val="Rubrik2"/>
      </w:pPr>
      <w:bookmarkStart w:id="75" w:name="_Toc414957409"/>
      <w:r>
        <w:lastRenderedPageBreak/>
        <w:t xml:space="preserve">Länsstyrelsen </w:t>
      </w:r>
      <w:r w:rsidR="00382816">
        <w:t>Östergötland</w:t>
      </w:r>
      <w:bookmarkEnd w:id="75"/>
    </w:p>
    <w:p w:rsidR="00193514" w:rsidRPr="00BA1267" w:rsidRDefault="00193514" w:rsidP="00193514">
      <w:pPr>
        <w:pStyle w:val="Rubrik3"/>
        <w:spacing w:before="0"/>
      </w:pPr>
      <w:bookmarkStart w:id="76" w:name="_Toc414957410"/>
      <w:r>
        <w:t>Sammanställning och bedömning</w:t>
      </w:r>
      <w:bookmarkEnd w:id="76"/>
    </w:p>
    <w:p w:rsidR="00E778D2" w:rsidRDefault="00E778D2" w:rsidP="00E778D2">
      <w:pPr>
        <w:pStyle w:val="Brdtext"/>
        <w:rPr>
          <w:rFonts w:ascii="Arial" w:hAnsi="Arial" w:cs="Arial"/>
          <w:sz w:val="20"/>
          <w:szCs w:val="20"/>
        </w:rPr>
      </w:pPr>
      <w:r w:rsidRPr="00193514">
        <w:rPr>
          <w:rFonts w:ascii="Arial" w:hAnsi="Arial" w:cs="Arial"/>
          <w:sz w:val="20"/>
          <w:szCs w:val="20"/>
        </w:rPr>
        <w:t xml:space="preserve">Tabell </w:t>
      </w:r>
      <w:r>
        <w:rPr>
          <w:rFonts w:ascii="Arial" w:hAnsi="Arial" w:cs="Arial"/>
          <w:sz w:val="20"/>
          <w:szCs w:val="20"/>
        </w:rPr>
        <w:t>2</w:t>
      </w:r>
      <w:r w:rsidR="008F1322">
        <w:rPr>
          <w:rFonts w:ascii="Arial" w:hAnsi="Arial" w:cs="Arial"/>
          <w:sz w:val="20"/>
          <w:szCs w:val="20"/>
        </w:rPr>
        <w:t>2</w:t>
      </w:r>
      <w:r w:rsidRPr="00193514">
        <w:rPr>
          <w:rFonts w:ascii="Arial" w:hAnsi="Arial" w:cs="Arial"/>
          <w:sz w:val="20"/>
          <w:szCs w:val="20"/>
        </w:rPr>
        <w:t>. Sammanställning och bedömning av arbetet med regionala klimat- och energistrategier,</w:t>
      </w:r>
      <w:r>
        <w:rPr>
          <w:rFonts w:ascii="Arial" w:hAnsi="Arial" w:cs="Arial"/>
          <w:sz w:val="20"/>
          <w:szCs w:val="20"/>
        </w:rPr>
        <w:t xml:space="preserve"> Länsstyrelsen Östergötland</w:t>
      </w:r>
    </w:p>
    <w:tbl>
      <w:tblPr>
        <w:tblStyle w:val="Enkeltabell2"/>
        <w:tblW w:w="9180" w:type="dxa"/>
        <w:tblLayout w:type="fixed"/>
        <w:tblLook w:val="04A0" w:firstRow="1" w:lastRow="0" w:firstColumn="1" w:lastColumn="0" w:noHBand="0" w:noVBand="1"/>
      </w:tblPr>
      <w:tblGrid>
        <w:gridCol w:w="1668"/>
        <w:gridCol w:w="5811"/>
        <w:gridCol w:w="1701"/>
      </w:tblGrid>
      <w:tr w:rsidR="00E778D2" w:rsidRPr="00893AF2" w:rsidTr="00E778D2">
        <w:trPr>
          <w:cnfStyle w:val="100000000000" w:firstRow="1" w:lastRow="0" w:firstColumn="0" w:lastColumn="0" w:oddVBand="0" w:evenVBand="0" w:oddHBand="0" w:evenHBand="0" w:firstRowFirstColumn="0" w:firstRowLastColumn="0" w:lastRowFirstColumn="0" w:lastRowLastColumn="0"/>
          <w:trHeight w:val="550"/>
        </w:trPr>
        <w:tc>
          <w:tcPr>
            <w:cnfStyle w:val="001000000000" w:firstRow="0" w:lastRow="0" w:firstColumn="1" w:lastColumn="0" w:oddVBand="0" w:evenVBand="0" w:oddHBand="0" w:evenHBand="0" w:firstRowFirstColumn="0" w:firstRowLastColumn="0" w:lastRowFirstColumn="0" w:lastRowLastColumn="0"/>
            <w:tcW w:w="1668" w:type="dxa"/>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Arbets-områden</w:t>
            </w:r>
          </w:p>
        </w:tc>
        <w:tc>
          <w:tcPr>
            <w:tcW w:w="5811" w:type="dxa"/>
            <w:tcBorders>
              <w:right w:val="single" w:sz="4" w:space="0" w:color="auto"/>
            </w:tcBorders>
          </w:tcPr>
          <w:p w:rsidR="00E778D2" w:rsidRPr="00CA0F65"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CA0F65">
              <w:rPr>
                <w:rFonts w:ascii="Arial" w:hAnsi="Arial" w:cs="Arial"/>
                <w:sz w:val="20"/>
                <w:szCs w:val="20"/>
              </w:rPr>
              <w:t xml:space="preserve">Länsstyrelsen </w:t>
            </w:r>
            <w:r>
              <w:rPr>
                <w:rFonts w:ascii="Arial" w:hAnsi="Arial" w:cs="Arial"/>
                <w:sz w:val="20"/>
                <w:szCs w:val="20"/>
              </w:rPr>
              <w:t>Östergötland läns</w:t>
            </w:r>
            <w:r w:rsidRPr="00CA0F65">
              <w:rPr>
                <w:rFonts w:ascii="Arial" w:hAnsi="Arial" w:cs="Arial"/>
                <w:sz w:val="20"/>
                <w:szCs w:val="20"/>
              </w:rPr>
              <w:t xml:space="preserve"> arbete inom respektive arbetsområde</w:t>
            </w:r>
          </w:p>
        </w:tc>
        <w:tc>
          <w:tcPr>
            <w:tcW w:w="1701" w:type="dxa"/>
            <w:tcBorders>
              <w:right w:val="single" w:sz="4" w:space="0" w:color="auto"/>
            </w:tcBorders>
          </w:tcPr>
          <w:p w:rsidR="00E778D2" w:rsidRPr="00893AF2" w:rsidRDefault="00E778D2" w:rsidP="00E778D2">
            <w:pPr>
              <w:pStyle w:val="Brdtext"/>
              <w:spacing w:after="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Bedömning per arbetsområde</w:t>
            </w:r>
          </w:p>
        </w:tc>
      </w:tr>
      <w:tr w:rsidR="00E778D2" w:rsidRPr="00893AF2" w:rsidTr="00E778D2">
        <w:trPr>
          <w:trHeight w:val="1407"/>
        </w:trPr>
        <w:tc>
          <w:tcPr>
            <w:cnfStyle w:val="001000000000" w:firstRow="0" w:lastRow="0" w:firstColumn="1" w:lastColumn="0" w:oddVBand="0" w:evenVBand="0" w:oddHBand="0" w:evenHBand="0" w:firstRowFirstColumn="0" w:firstRowLastColumn="0" w:lastRowFirstColumn="0" w:lastRowLastColumn="0"/>
            <w:tcW w:w="1668" w:type="dxa"/>
            <w:tcBorders>
              <w:top w:val="single" w:sz="12" w:space="0" w:color="000000"/>
            </w:tcBorders>
          </w:tcPr>
          <w:p w:rsidR="00E778D2" w:rsidRPr="00007690" w:rsidRDefault="00E778D2" w:rsidP="00E778D2">
            <w:pPr>
              <w:pStyle w:val="Brdtext"/>
              <w:spacing w:after="0"/>
              <w:rPr>
                <w:rFonts w:ascii="Arial" w:hAnsi="Arial" w:cs="Arial"/>
                <w:sz w:val="20"/>
                <w:szCs w:val="20"/>
              </w:rPr>
            </w:pPr>
            <w:r w:rsidRPr="00007690">
              <w:rPr>
                <w:rFonts w:ascii="Arial" w:hAnsi="Arial" w:cs="Arial"/>
                <w:sz w:val="20"/>
                <w:szCs w:val="20"/>
              </w:rPr>
              <w:t>Åtgärdsplaner eller motsvarande</w:t>
            </w:r>
          </w:p>
        </w:tc>
        <w:tc>
          <w:tcPr>
            <w:tcW w:w="5811" w:type="dxa"/>
            <w:tcBorders>
              <w:top w:val="single" w:sz="12" w:space="0" w:color="000000"/>
              <w:right w:val="single" w:sz="4" w:space="0" w:color="auto"/>
            </w:tcBorders>
          </w:tcPr>
          <w:p w:rsidR="00E778D2" w:rsidRDefault="00E75517"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Strategi antogs 2008. Åtgärdsprogram beslutades 2014 efter samverkansprocess.</w:t>
            </w:r>
          </w:p>
          <w:p w:rsidR="00E75517" w:rsidRPr="00007690" w:rsidRDefault="00E75517" w:rsidP="00301818">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Exempel på insatser och åtgärder: Klimatsamling 2014,</w:t>
            </w:r>
            <w:r w:rsidR="00B15E42">
              <w:rPr>
                <w:rFonts w:ascii="Arial" w:hAnsi="Arial" w:cs="Arial"/>
                <w:sz w:val="20"/>
                <w:szCs w:val="20"/>
              </w:rPr>
              <w:t xml:space="preserve"> medverkan i Regionförbundets process ”Smart specialisering om prioriterade områden för regionala utvecklingsmedel, </w:t>
            </w:r>
            <w:r w:rsidR="00B06CD5">
              <w:rPr>
                <w:rFonts w:ascii="Arial" w:hAnsi="Arial" w:cs="Arial"/>
                <w:sz w:val="20"/>
                <w:szCs w:val="20"/>
              </w:rPr>
              <w:t xml:space="preserve">diskussion om fossiloberoende transporter, förstudie godstransporter, </w:t>
            </w:r>
            <w:r w:rsidR="00301818">
              <w:rPr>
                <w:rFonts w:ascii="Arial" w:hAnsi="Arial" w:cs="Arial"/>
                <w:sz w:val="20"/>
                <w:szCs w:val="20"/>
              </w:rPr>
              <w:t xml:space="preserve">Environmentally driven business development. </w:t>
            </w:r>
            <w:r>
              <w:rPr>
                <w:rFonts w:ascii="Arial" w:hAnsi="Arial" w:cs="Arial"/>
                <w:sz w:val="20"/>
                <w:szCs w:val="20"/>
              </w:rPr>
              <w:t>Uppföljning genomförd för flera insatsområden.</w:t>
            </w:r>
          </w:p>
        </w:tc>
        <w:tc>
          <w:tcPr>
            <w:tcW w:w="1701" w:type="dxa"/>
            <w:tcBorders>
              <w:top w:val="single" w:sz="12" w:space="0" w:color="000000"/>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125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Intern samverkan</w:t>
            </w:r>
          </w:p>
        </w:tc>
        <w:tc>
          <w:tcPr>
            <w:tcW w:w="5811" w:type="dxa"/>
            <w:tcBorders>
              <w:top w:val="single" w:sz="4" w:space="0" w:color="auto"/>
              <w:right w:val="single" w:sz="4" w:space="0" w:color="auto"/>
            </w:tcBorders>
          </w:tcPr>
          <w:p w:rsidR="00E778D2" w:rsidRPr="00CA0F65" w:rsidRDefault="005F32C9"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Intern miljö- och klimatberedning som leds av landshövding. Medverkar gör enhetschefer och handläggare. Det regionala åtgärdsprogrammet har bidragit till intern samverkan mellan enheter. Samverkan med andra länsstyrelser sker genom nationella nätverksträffar. Länsstyrelsen är värdlän för projektet Länsstyrelsernas energi- och klimatsamordning (LEKS) och länsrådet har under året utsetts till ansvarigt länsråd för energi- och klimatfrågorna.</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B15E42">
        <w:trPr>
          <w:trHeight w:val="1010"/>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Energi- och klimatmål i olika sakområden</w:t>
            </w:r>
          </w:p>
        </w:tc>
        <w:tc>
          <w:tcPr>
            <w:tcW w:w="5811" w:type="dxa"/>
            <w:tcBorders>
              <w:top w:val="single" w:sz="4" w:space="0" w:color="auto"/>
              <w:right w:val="single" w:sz="4" w:space="0" w:color="auto"/>
            </w:tcBorders>
          </w:tcPr>
          <w:p w:rsidR="00E778D2" w:rsidRPr="00CA0F65" w:rsidRDefault="00B15E42" w:rsidP="00C51623">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Vid antagandet av åtgärdsprogrammet för åtog sig länsstyrelsen</w:t>
            </w:r>
            <w:r w:rsidR="00C51623">
              <w:rPr>
                <w:rFonts w:ascii="Arial" w:hAnsi="Arial" w:cs="Arial"/>
                <w:sz w:val="20"/>
                <w:szCs w:val="20"/>
              </w:rPr>
              <w:t>s</w:t>
            </w:r>
            <w:r>
              <w:rPr>
                <w:rFonts w:ascii="Arial" w:hAnsi="Arial" w:cs="Arial"/>
                <w:sz w:val="20"/>
                <w:szCs w:val="20"/>
              </w:rPr>
              <w:t xml:space="preserve"> sakområden/enheter sig även åtgärder ur programmet. Dessa utgör delar av verksamhetsplaneringen hos enheterna med prioritering och tidssättning för insatser.</w:t>
            </w:r>
          </w:p>
        </w:tc>
        <w:tc>
          <w:tcPr>
            <w:tcW w:w="1701" w:type="dxa"/>
            <w:tcBorders>
              <w:top w:val="single" w:sz="4" w:space="0" w:color="auto"/>
              <w:right w:val="single" w:sz="4" w:space="0" w:color="auto"/>
            </w:tcBorders>
            <w:shd w:val="clear" w:color="auto" w:fill="66FF66"/>
          </w:tcPr>
          <w:p w:rsidR="00E778D2" w:rsidRPr="00893AF2" w:rsidRDefault="00B15E4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Väl godkänd</w:t>
            </w:r>
          </w:p>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E778D2" w:rsidRPr="00893AF2" w:rsidTr="00E778D2">
        <w:trPr>
          <w:trHeight w:val="1152"/>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bottom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Stöd till näringsliv och kommuner</w:t>
            </w:r>
          </w:p>
        </w:tc>
        <w:tc>
          <w:tcPr>
            <w:tcW w:w="5811" w:type="dxa"/>
            <w:tcBorders>
              <w:top w:val="single" w:sz="4" w:space="0" w:color="auto"/>
              <w:bottom w:val="single" w:sz="4" w:space="0" w:color="auto"/>
              <w:right w:val="single" w:sz="4" w:space="0" w:color="auto"/>
            </w:tcBorders>
          </w:tcPr>
          <w:p w:rsidR="00E778D2" w:rsidRPr="00CA0F65" w:rsidRDefault="00B15E42" w:rsidP="00B15E4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Länsstyrelsen har sammankallat nätverket för energieffektivisering i processindustrin. Stöttat kommuner genom energieffektiviseringsnätverk, utbildningsinsatser och genom projekt för bland annat energi- och klimataspekter i kommunal upphandling</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Godkänd</w:t>
            </w:r>
          </w:p>
        </w:tc>
      </w:tr>
      <w:tr w:rsidR="00E778D2" w:rsidRPr="00893AF2" w:rsidTr="00E778D2">
        <w:trPr>
          <w:trHeight w:val="265"/>
        </w:trPr>
        <w:tc>
          <w:tcPr>
            <w:cnfStyle w:val="001000000000" w:firstRow="0" w:lastRow="0" w:firstColumn="1" w:lastColumn="0" w:oddVBand="0" w:evenVBand="0" w:oddHBand="0" w:evenHBand="0" w:firstRowFirstColumn="0" w:firstRowLastColumn="0" w:lastRowFirstColumn="0" w:lastRowLastColumn="0"/>
            <w:tcW w:w="1668" w:type="dxa"/>
            <w:tcBorders>
              <w:top w:val="single" w:sz="4" w:space="0" w:color="auto"/>
            </w:tcBorders>
          </w:tcPr>
          <w:p w:rsidR="00E778D2" w:rsidRPr="00893AF2" w:rsidRDefault="00E778D2" w:rsidP="00E778D2">
            <w:pPr>
              <w:pStyle w:val="Brdtext"/>
              <w:spacing w:after="0"/>
              <w:rPr>
                <w:rFonts w:ascii="Arial" w:hAnsi="Arial" w:cs="Arial"/>
                <w:sz w:val="20"/>
                <w:szCs w:val="20"/>
              </w:rPr>
            </w:pPr>
            <w:r w:rsidRPr="00893AF2">
              <w:rPr>
                <w:rFonts w:ascii="Arial" w:hAnsi="Arial" w:cs="Arial"/>
                <w:sz w:val="20"/>
                <w:szCs w:val="20"/>
              </w:rPr>
              <w:t>Förnybar energi</w:t>
            </w:r>
          </w:p>
        </w:tc>
        <w:tc>
          <w:tcPr>
            <w:tcW w:w="5811" w:type="dxa"/>
            <w:tcBorders>
              <w:top w:val="single" w:sz="4" w:space="0" w:color="auto"/>
              <w:right w:val="single" w:sz="4" w:space="0" w:color="auto"/>
            </w:tcBorders>
          </w:tcPr>
          <w:p w:rsidR="00E778D2" w:rsidRPr="00CA0F65" w:rsidRDefault="00B06CD5"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Medarrangör för E-week där länsstyrelsen höll i utmaningsmöte med tema ”Hur skapar vi förutsättningar för att ställa om transportsektorn till förnybar energi i regionen?”. Förstudie om lönsamma affärer inom solel.</w:t>
            </w:r>
          </w:p>
        </w:tc>
        <w:tc>
          <w:tcPr>
            <w:tcW w:w="1701" w:type="dxa"/>
            <w:tcBorders>
              <w:top w:val="single" w:sz="4" w:space="0" w:color="auto"/>
              <w:right w:val="single" w:sz="4" w:space="0" w:color="auto"/>
            </w:tcBorders>
            <w:shd w:val="clear" w:color="auto" w:fill="CCFFCC"/>
          </w:tcPr>
          <w:p w:rsidR="00E778D2" w:rsidRPr="00893AF2" w:rsidRDefault="00E778D2" w:rsidP="00E778D2">
            <w:pPr>
              <w:pStyle w:val="Brdtext"/>
              <w:spacing w:after="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893AF2">
              <w:rPr>
                <w:rFonts w:ascii="Arial" w:hAnsi="Arial" w:cs="Arial"/>
                <w:sz w:val="20"/>
                <w:szCs w:val="20"/>
              </w:rPr>
              <w:t>Godkänd</w:t>
            </w:r>
          </w:p>
        </w:tc>
      </w:tr>
    </w:tbl>
    <w:p w:rsidR="00E778D2" w:rsidRDefault="00E778D2" w:rsidP="00E778D2">
      <w:pPr>
        <w:rPr>
          <w:rFonts w:ascii="Arial" w:hAnsi="Arial" w:cs="Arial"/>
          <w:bCs/>
          <w:i/>
          <w:sz w:val="22"/>
          <w:szCs w:val="26"/>
        </w:rPr>
      </w:pPr>
    </w:p>
    <w:p w:rsidR="00FE480E" w:rsidRDefault="00FE480E">
      <w:pPr>
        <w:rPr>
          <w:rFonts w:ascii="Arial" w:hAnsi="Arial" w:cs="Arial"/>
          <w:bCs/>
          <w:i/>
          <w:sz w:val="22"/>
          <w:szCs w:val="26"/>
        </w:rPr>
      </w:pPr>
      <w:r>
        <w:br w:type="page"/>
      </w:r>
    </w:p>
    <w:p w:rsidR="00193514" w:rsidRPr="00193514" w:rsidRDefault="00E778D2" w:rsidP="004D6CC0">
      <w:pPr>
        <w:pStyle w:val="Rubrik3"/>
      </w:pPr>
      <w:bookmarkStart w:id="77" w:name="_Toc414957411"/>
      <w:r>
        <w:lastRenderedPageBreak/>
        <w:t>Samlad bedömning för Länsstyrelsen Östergötland</w:t>
      </w:r>
      <w:bookmarkEnd w:id="77"/>
    </w:p>
    <w:p w:rsidR="00B734C4" w:rsidRDefault="00FE480E" w:rsidP="007C6CE7">
      <w:pPr>
        <w:pStyle w:val="Brdtext"/>
      </w:pPr>
      <w:r>
        <w:t>E</w:t>
      </w:r>
      <w:r w:rsidR="007C6CE7">
        <w:t>nergi- och klimatråd</w:t>
      </w:r>
      <w:r>
        <w:t>et</w:t>
      </w:r>
      <w:r w:rsidR="004D6CC0">
        <w:rPr>
          <w:rStyle w:val="Fotnotsreferens"/>
        </w:rPr>
        <w:footnoteReference w:id="12"/>
      </w:r>
      <w:r>
        <w:t>,</w:t>
      </w:r>
      <w:r w:rsidR="007C6CE7">
        <w:t xml:space="preserve"> skapades 2008 som en referensgrupp </w:t>
      </w:r>
      <w:r>
        <w:t>för</w:t>
      </w:r>
      <w:r w:rsidR="007C6CE7">
        <w:t xml:space="preserve"> arbetet med att ta fram den regionala klimat- och energistrategin.</w:t>
      </w:r>
      <w:r w:rsidR="00E75517">
        <w:t xml:space="preserve"> </w:t>
      </w:r>
      <w:r w:rsidR="007C6CE7">
        <w:t>Rådet</w:t>
      </w:r>
      <w:r>
        <w:t xml:space="preserve"> leds av landshövdingen</w:t>
      </w:r>
      <w:r w:rsidR="007C6CE7">
        <w:t xml:space="preserve"> </w:t>
      </w:r>
      <w:r>
        <w:t xml:space="preserve">och </w:t>
      </w:r>
      <w:r w:rsidR="007C6CE7">
        <w:t>har fortsatt sitt ar</w:t>
      </w:r>
      <w:r w:rsidR="004D6CC0">
        <w:t>bete som en samverkande aktör.</w:t>
      </w:r>
      <w:r w:rsidR="00E75517">
        <w:t xml:space="preserve"> Länsstyrelsen har under året beslutat om ett regionalt åtgärdsprogram där Begränsad klimatpåverkan ingår och utgör en del i den regionala klimat- och energistrategin. Länsstyrelsen har fokuserat på att få länets aktörer att aktivt göra åtaganden ur åtgärdsprogrammet.</w:t>
      </w:r>
      <w:r>
        <w:t xml:space="preserve"> </w:t>
      </w:r>
    </w:p>
    <w:p w:rsidR="003061F2" w:rsidRDefault="00FE480E" w:rsidP="007C6CE7">
      <w:pPr>
        <w:pStyle w:val="Brdtext"/>
      </w:pPr>
      <w:r>
        <w:t>Insatser har även genomförts inom länsstyrelsen där intern samverkan har stärkts. Detta då länsstyrelsens olika sakområden har tagit ansvar för delar av åtgärdsprogrammet och planerat för att arbetet ska få genomslag inom den ordinarie verksamhetsplaneringen.</w:t>
      </w:r>
    </w:p>
    <w:p w:rsidR="00E778D2" w:rsidRDefault="008F13C3" w:rsidP="00E778D2">
      <w:pPr>
        <w:pStyle w:val="Brdtext"/>
      </w:pPr>
      <w:r w:rsidRPr="001379CC">
        <w:t>Länsstyrelsens arbete med regionala klimat- och energistrategier har utvecklats</w:t>
      </w:r>
      <w:r>
        <w:t xml:space="preserve"> i en mycket positiv riktning under året. </w:t>
      </w:r>
      <w:r w:rsidR="00E778D2">
        <w:t>Utifrån länsstyrelsernas inrapportering till Energimyndigheten anser Energimyndigheten att Läns</w:t>
      </w:r>
      <w:r>
        <w:t xml:space="preserve">styrelsen Östergötland län </w:t>
      </w:r>
      <w:r w:rsidR="00C51623">
        <w:t>har uppfyllt sitt uppdrag.</w:t>
      </w:r>
    </w:p>
    <w:p w:rsidR="001836A7" w:rsidRDefault="001836A7" w:rsidP="007C6CE7">
      <w:pPr>
        <w:pStyle w:val="Brdtext"/>
      </w:pPr>
    </w:p>
    <w:p w:rsidR="00F83401" w:rsidRDefault="00F83401" w:rsidP="00707F5C">
      <w:pPr>
        <w:pStyle w:val="Brdtext"/>
      </w:pPr>
    </w:p>
    <w:p w:rsidR="00585006" w:rsidRDefault="00585006">
      <w:pPr>
        <w:rPr>
          <w:rFonts w:ascii="Arial" w:hAnsi="Arial" w:cs="Arial"/>
          <w:b/>
          <w:bCs/>
          <w:kern w:val="32"/>
          <w:sz w:val="28"/>
          <w:szCs w:val="32"/>
        </w:rPr>
      </w:pPr>
      <w:r>
        <w:br w:type="page"/>
      </w:r>
    </w:p>
    <w:p w:rsidR="00BE42F3" w:rsidRDefault="00387214" w:rsidP="00387214">
      <w:pPr>
        <w:pStyle w:val="Rubrik1"/>
        <w:numPr>
          <w:ilvl w:val="0"/>
          <w:numId w:val="13"/>
        </w:numPr>
      </w:pPr>
      <w:bookmarkStart w:id="78" w:name="_Toc414957412"/>
      <w:r>
        <w:lastRenderedPageBreak/>
        <w:t>Översikt bedömningar</w:t>
      </w:r>
      <w:bookmarkEnd w:id="78"/>
      <w:r>
        <w:t xml:space="preserve"> </w:t>
      </w:r>
    </w:p>
    <w:p w:rsidR="002A6805" w:rsidRPr="002A6805" w:rsidRDefault="00250992" w:rsidP="002A6805">
      <w:pPr>
        <w:pStyle w:val="Brdtext"/>
      </w:pPr>
      <w:r>
        <w:t xml:space="preserve">Energimyndigheten har sammanställt en </w:t>
      </w:r>
      <w:r w:rsidR="000162BB">
        <w:t>översikt som inkluderar</w:t>
      </w:r>
      <w:r>
        <w:t xml:space="preserve"> bedömningar av arbetet med regionala klimat- och energistrategier under 2014 för samtliga länsstyrelse, se nedan.</w:t>
      </w:r>
    </w:p>
    <w:p w:rsidR="00387214" w:rsidRDefault="002A6805" w:rsidP="002A6805">
      <w:pPr>
        <w:pStyle w:val="Brdtext"/>
        <w:spacing w:before="240"/>
        <w:rPr>
          <w:rFonts w:ascii="Arial" w:hAnsi="Arial" w:cs="Arial"/>
          <w:sz w:val="20"/>
          <w:szCs w:val="20"/>
        </w:rPr>
      </w:pPr>
      <w:r w:rsidRPr="00377A34">
        <w:rPr>
          <w:rFonts w:ascii="Arial" w:hAnsi="Arial" w:cs="Arial"/>
          <w:sz w:val="20"/>
          <w:szCs w:val="20"/>
        </w:rPr>
        <w:t xml:space="preserve">Tabell </w:t>
      </w:r>
      <w:r w:rsidR="008F1322">
        <w:rPr>
          <w:rFonts w:ascii="Arial" w:hAnsi="Arial" w:cs="Arial"/>
          <w:sz w:val="20"/>
          <w:szCs w:val="20"/>
        </w:rPr>
        <w:t>23</w:t>
      </w:r>
      <w:r>
        <w:rPr>
          <w:rFonts w:ascii="Arial" w:hAnsi="Arial" w:cs="Arial"/>
          <w:sz w:val="20"/>
          <w:szCs w:val="20"/>
        </w:rPr>
        <w:t xml:space="preserve">. </w:t>
      </w:r>
      <w:r w:rsidR="00923799">
        <w:rPr>
          <w:rFonts w:ascii="Arial" w:hAnsi="Arial" w:cs="Arial"/>
          <w:sz w:val="20"/>
          <w:szCs w:val="20"/>
        </w:rPr>
        <w:t xml:space="preserve">Översikt bedömningar, </w:t>
      </w:r>
      <w:r>
        <w:rPr>
          <w:rFonts w:ascii="Arial" w:hAnsi="Arial" w:cs="Arial"/>
          <w:sz w:val="20"/>
          <w:szCs w:val="20"/>
        </w:rPr>
        <w:t>samtliga län</w:t>
      </w:r>
      <w:r w:rsidR="000162BB">
        <w:rPr>
          <w:rFonts w:ascii="Arial" w:hAnsi="Arial" w:cs="Arial"/>
          <w:sz w:val="20"/>
          <w:szCs w:val="20"/>
        </w:rPr>
        <w:t>sstyrelser</w:t>
      </w:r>
    </w:p>
    <w:tbl>
      <w:tblPr>
        <w:tblStyle w:val="Tabellrutnt"/>
        <w:tblW w:w="5631" w:type="pct"/>
        <w:tblLayout w:type="fixed"/>
        <w:tblLook w:val="04A0" w:firstRow="1" w:lastRow="0" w:firstColumn="1" w:lastColumn="0" w:noHBand="0" w:noVBand="1"/>
      </w:tblPr>
      <w:tblGrid>
        <w:gridCol w:w="1818"/>
        <w:gridCol w:w="1552"/>
        <w:gridCol w:w="1421"/>
        <w:gridCol w:w="1557"/>
        <w:gridCol w:w="1561"/>
        <w:gridCol w:w="1272"/>
      </w:tblGrid>
      <w:tr w:rsidR="008F1322" w:rsidRPr="00387214" w:rsidTr="007E24BF">
        <w:tc>
          <w:tcPr>
            <w:tcW w:w="990" w:type="pct"/>
          </w:tcPr>
          <w:p w:rsidR="00837471" w:rsidRPr="00387214" w:rsidRDefault="00837471" w:rsidP="00914850">
            <w:pPr>
              <w:pStyle w:val="Brdtext"/>
              <w:rPr>
                <w:rFonts w:ascii="Arial" w:hAnsi="Arial" w:cs="Arial"/>
                <w:b/>
                <w:sz w:val="20"/>
                <w:szCs w:val="20"/>
              </w:rPr>
            </w:pPr>
          </w:p>
        </w:tc>
        <w:tc>
          <w:tcPr>
            <w:tcW w:w="845"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Åtgärds</w:t>
            </w:r>
            <w:r w:rsidR="008F1322">
              <w:rPr>
                <w:rFonts w:ascii="Arial" w:hAnsi="Arial" w:cs="Arial"/>
                <w:b/>
                <w:sz w:val="20"/>
                <w:szCs w:val="20"/>
              </w:rPr>
              <w:t>-</w:t>
            </w:r>
            <w:r w:rsidRPr="00387214">
              <w:rPr>
                <w:rFonts w:ascii="Arial" w:hAnsi="Arial" w:cs="Arial"/>
                <w:b/>
                <w:sz w:val="20"/>
                <w:szCs w:val="20"/>
              </w:rPr>
              <w:t>planer eller motsvarande</w:t>
            </w:r>
          </w:p>
        </w:tc>
        <w:tc>
          <w:tcPr>
            <w:tcW w:w="774"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Intern samverkan</w:t>
            </w:r>
          </w:p>
        </w:tc>
        <w:tc>
          <w:tcPr>
            <w:tcW w:w="848" w:type="pct"/>
          </w:tcPr>
          <w:p w:rsidR="00837471" w:rsidRPr="00387214" w:rsidRDefault="00837471" w:rsidP="008F1322">
            <w:pPr>
              <w:pStyle w:val="Brdtext"/>
              <w:rPr>
                <w:rFonts w:ascii="Arial" w:hAnsi="Arial" w:cs="Arial"/>
                <w:b/>
                <w:sz w:val="20"/>
                <w:szCs w:val="20"/>
              </w:rPr>
            </w:pPr>
            <w:r w:rsidRPr="00387214">
              <w:rPr>
                <w:rFonts w:ascii="Arial" w:hAnsi="Arial" w:cs="Arial"/>
                <w:b/>
                <w:sz w:val="20"/>
                <w:szCs w:val="20"/>
              </w:rPr>
              <w:t>Energi- och klimatmål i sak</w:t>
            </w:r>
            <w:r w:rsidR="008F1322">
              <w:rPr>
                <w:rFonts w:ascii="Arial" w:hAnsi="Arial" w:cs="Arial"/>
                <w:b/>
                <w:sz w:val="20"/>
                <w:szCs w:val="20"/>
              </w:rPr>
              <w:t>-</w:t>
            </w:r>
            <w:r w:rsidRPr="00387214">
              <w:rPr>
                <w:rFonts w:ascii="Arial" w:hAnsi="Arial" w:cs="Arial"/>
                <w:b/>
                <w:sz w:val="20"/>
                <w:szCs w:val="20"/>
              </w:rPr>
              <w:t>verksamhe</w:t>
            </w:r>
            <w:r>
              <w:rPr>
                <w:rFonts w:ascii="Arial" w:hAnsi="Arial" w:cs="Arial"/>
                <w:b/>
                <w:sz w:val="20"/>
                <w:szCs w:val="20"/>
              </w:rPr>
              <w:t>t</w:t>
            </w:r>
          </w:p>
        </w:tc>
        <w:tc>
          <w:tcPr>
            <w:tcW w:w="85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Stöd till näringsliv och kommuner</w:t>
            </w:r>
          </w:p>
        </w:tc>
        <w:tc>
          <w:tcPr>
            <w:tcW w:w="693"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Förnybar energi</w:t>
            </w:r>
          </w:p>
        </w:tc>
      </w:tr>
      <w:tr w:rsidR="008F1322" w:rsidRPr="00387214" w:rsidTr="007E24BF">
        <w:trPr>
          <w:trHeight w:val="352"/>
        </w:trPr>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Blekinge</w:t>
            </w:r>
          </w:p>
        </w:tc>
        <w:tc>
          <w:tcPr>
            <w:tcW w:w="845" w:type="pct"/>
            <w:shd w:val="clear" w:color="auto" w:fill="CCFFCC"/>
            <w:vAlign w:val="bottom"/>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66FF66"/>
            <w:vAlign w:val="center"/>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Väl godkänd</w:t>
            </w:r>
          </w:p>
        </w:tc>
        <w:tc>
          <w:tcPr>
            <w:tcW w:w="848" w:type="pct"/>
            <w:shd w:val="clear" w:color="auto" w:fill="CCFFCC"/>
            <w:vAlign w:val="center"/>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Dalarna</w:t>
            </w:r>
          </w:p>
        </w:tc>
        <w:tc>
          <w:tcPr>
            <w:tcW w:w="845" w:type="pct"/>
            <w:shd w:val="clear" w:color="auto" w:fill="66FF66"/>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Väl 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 xml:space="preserve">Godkänd </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Gotland</w:t>
            </w:r>
          </w:p>
        </w:tc>
        <w:tc>
          <w:tcPr>
            <w:tcW w:w="845" w:type="pct"/>
            <w:shd w:val="clear" w:color="auto" w:fill="FF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Arbete kvarstår</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FF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Arbete kvarstår</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Gävleborg</w:t>
            </w:r>
          </w:p>
        </w:tc>
        <w:tc>
          <w:tcPr>
            <w:tcW w:w="845" w:type="pct"/>
            <w:shd w:val="clear" w:color="auto" w:fill="FF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Arbete kvarstår</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Halland</w:t>
            </w:r>
          </w:p>
        </w:tc>
        <w:tc>
          <w:tcPr>
            <w:tcW w:w="845"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Jämtland</w:t>
            </w:r>
          </w:p>
        </w:tc>
        <w:tc>
          <w:tcPr>
            <w:tcW w:w="845" w:type="pct"/>
            <w:shd w:val="clear" w:color="auto" w:fill="66FF66"/>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Väl 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Jönköping</w:t>
            </w:r>
          </w:p>
        </w:tc>
        <w:tc>
          <w:tcPr>
            <w:tcW w:w="845" w:type="pct"/>
            <w:shd w:val="clear" w:color="auto" w:fill="66FF66"/>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Väl 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FF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Arbete kvarstår</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Kalmar</w:t>
            </w:r>
          </w:p>
        </w:tc>
        <w:tc>
          <w:tcPr>
            <w:tcW w:w="845" w:type="pct"/>
            <w:shd w:val="clear" w:color="auto" w:fill="FF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Arbete kvarstår</w:t>
            </w:r>
          </w:p>
        </w:tc>
        <w:tc>
          <w:tcPr>
            <w:tcW w:w="774" w:type="pct"/>
            <w:shd w:val="clear" w:color="auto" w:fill="FFCCFF"/>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Bristfällig info</w:t>
            </w:r>
          </w:p>
        </w:tc>
        <w:tc>
          <w:tcPr>
            <w:tcW w:w="848" w:type="pct"/>
            <w:shd w:val="clear" w:color="auto" w:fill="FFCCFF"/>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Bristfällig info</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Kronoberg</w:t>
            </w:r>
          </w:p>
        </w:tc>
        <w:tc>
          <w:tcPr>
            <w:tcW w:w="845"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FFCCFF"/>
          </w:tcPr>
          <w:p w:rsidR="00837471" w:rsidRPr="008F1322" w:rsidRDefault="007605C3" w:rsidP="00914850">
            <w:pPr>
              <w:pStyle w:val="Brdtext"/>
              <w:rPr>
                <w:rFonts w:ascii="Arial" w:hAnsi="Arial" w:cs="Arial"/>
                <w:sz w:val="18"/>
                <w:szCs w:val="18"/>
              </w:rPr>
            </w:pPr>
            <w:r>
              <w:rPr>
                <w:rFonts w:ascii="Arial" w:hAnsi="Arial" w:cs="Arial"/>
                <w:sz w:val="18"/>
                <w:szCs w:val="18"/>
              </w:rPr>
              <w:t>Bristfällig info</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Norrbotten</w:t>
            </w:r>
          </w:p>
        </w:tc>
        <w:tc>
          <w:tcPr>
            <w:tcW w:w="845"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Skåne</w:t>
            </w:r>
          </w:p>
        </w:tc>
        <w:tc>
          <w:tcPr>
            <w:tcW w:w="845" w:type="pct"/>
            <w:shd w:val="clear" w:color="auto" w:fill="66FF66"/>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Väl 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Stockholm</w:t>
            </w:r>
          </w:p>
        </w:tc>
        <w:tc>
          <w:tcPr>
            <w:tcW w:w="845"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Södermanland</w:t>
            </w:r>
          </w:p>
        </w:tc>
        <w:tc>
          <w:tcPr>
            <w:tcW w:w="845"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FF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Arbete kvarstår</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Uppsala</w:t>
            </w:r>
          </w:p>
        </w:tc>
        <w:tc>
          <w:tcPr>
            <w:tcW w:w="845"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66FF66"/>
          </w:tcPr>
          <w:p w:rsidR="00837471" w:rsidRPr="008F1322" w:rsidRDefault="007E24BF" w:rsidP="00914850">
            <w:pPr>
              <w:pStyle w:val="Brdtext"/>
              <w:rPr>
                <w:rFonts w:ascii="Arial" w:hAnsi="Arial" w:cs="Arial"/>
                <w:sz w:val="18"/>
                <w:szCs w:val="18"/>
              </w:rPr>
            </w:pPr>
            <w:r>
              <w:rPr>
                <w:rFonts w:ascii="Arial" w:hAnsi="Arial" w:cs="Arial"/>
                <w:sz w:val="18"/>
                <w:szCs w:val="18"/>
              </w:rPr>
              <w:t>Väl g</w:t>
            </w:r>
            <w:r w:rsidR="00837471" w:rsidRPr="008F1322">
              <w:rPr>
                <w:rFonts w:ascii="Arial" w:hAnsi="Arial" w:cs="Arial"/>
                <w:sz w:val="18"/>
                <w:szCs w:val="18"/>
              </w:rPr>
              <w:t>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Värmland</w:t>
            </w:r>
          </w:p>
        </w:tc>
        <w:tc>
          <w:tcPr>
            <w:tcW w:w="845"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Västerbotten</w:t>
            </w:r>
          </w:p>
        </w:tc>
        <w:tc>
          <w:tcPr>
            <w:tcW w:w="845" w:type="pct"/>
            <w:shd w:val="clear" w:color="auto" w:fill="66FF66"/>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Väl godkänd</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8F1322" w:rsidRPr="00387214" w:rsidTr="007E24BF">
        <w:tc>
          <w:tcPr>
            <w:tcW w:w="990" w:type="pct"/>
          </w:tcPr>
          <w:p w:rsidR="00837471" w:rsidRPr="00387214" w:rsidRDefault="00837471" w:rsidP="00914850">
            <w:pPr>
              <w:pStyle w:val="Brdtext"/>
              <w:rPr>
                <w:rFonts w:ascii="Arial" w:hAnsi="Arial" w:cs="Arial"/>
                <w:b/>
                <w:sz w:val="20"/>
                <w:szCs w:val="20"/>
              </w:rPr>
            </w:pPr>
            <w:r w:rsidRPr="00387214">
              <w:rPr>
                <w:rFonts w:ascii="Arial" w:hAnsi="Arial" w:cs="Arial"/>
                <w:b/>
                <w:sz w:val="20"/>
                <w:szCs w:val="20"/>
              </w:rPr>
              <w:t>Västernorrland</w:t>
            </w:r>
          </w:p>
        </w:tc>
        <w:tc>
          <w:tcPr>
            <w:tcW w:w="845" w:type="pct"/>
            <w:shd w:val="clear" w:color="auto" w:fill="FF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Arbete kvarstår</w:t>
            </w:r>
          </w:p>
        </w:tc>
        <w:tc>
          <w:tcPr>
            <w:tcW w:w="774"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837471" w:rsidRPr="008F1322" w:rsidRDefault="00837471" w:rsidP="00914850">
            <w:pPr>
              <w:pStyle w:val="Brdtext"/>
              <w:rPr>
                <w:rFonts w:ascii="Arial" w:hAnsi="Arial" w:cs="Arial"/>
                <w:sz w:val="18"/>
                <w:szCs w:val="18"/>
              </w:rPr>
            </w:pPr>
            <w:r w:rsidRPr="008F1322">
              <w:rPr>
                <w:rFonts w:ascii="Arial" w:hAnsi="Arial" w:cs="Arial"/>
                <w:sz w:val="18"/>
                <w:szCs w:val="18"/>
              </w:rPr>
              <w:t>Godkänd</w:t>
            </w:r>
          </w:p>
        </w:tc>
      </w:tr>
      <w:tr w:rsidR="00391D7C" w:rsidRPr="00387214" w:rsidTr="00204151">
        <w:tc>
          <w:tcPr>
            <w:tcW w:w="990" w:type="pct"/>
          </w:tcPr>
          <w:p w:rsidR="00391D7C" w:rsidRPr="00387214" w:rsidRDefault="00391D7C" w:rsidP="00914850">
            <w:pPr>
              <w:pStyle w:val="Brdtext"/>
              <w:rPr>
                <w:rFonts w:ascii="Arial" w:hAnsi="Arial" w:cs="Arial"/>
                <w:b/>
                <w:sz w:val="20"/>
                <w:szCs w:val="20"/>
              </w:rPr>
            </w:pPr>
            <w:r w:rsidRPr="00387214">
              <w:rPr>
                <w:rFonts w:ascii="Arial" w:hAnsi="Arial" w:cs="Arial"/>
                <w:b/>
                <w:sz w:val="20"/>
                <w:szCs w:val="20"/>
              </w:rPr>
              <w:t>Västmanland</w:t>
            </w:r>
          </w:p>
        </w:tc>
        <w:tc>
          <w:tcPr>
            <w:tcW w:w="845" w:type="pct"/>
            <w:shd w:val="clear" w:color="auto" w:fill="FFFFCC"/>
          </w:tcPr>
          <w:p w:rsidR="00391D7C" w:rsidRPr="008F1322" w:rsidRDefault="00204151" w:rsidP="000F5B7C">
            <w:pPr>
              <w:pStyle w:val="Brdtext"/>
              <w:rPr>
                <w:rFonts w:ascii="Arial" w:hAnsi="Arial" w:cs="Arial"/>
                <w:sz w:val="18"/>
                <w:szCs w:val="18"/>
              </w:rPr>
            </w:pPr>
            <w:r>
              <w:rPr>
                <w:rFonts w:ascii="Arial" w:hAnsi="Arial" w:cs="Arial"/>
                <w:sz w:val="18"/>
                <w:szCs w:val="18"/>
              </w:rPr>
              <w:t>Arbete kvarstår</w:t>
            </w:r>
          </w:p>
        </w:tc>
        <w:tc>
          <w:tcPr>
            <w:tcW w:w="774" w:type="pct"/>
            <w:shd w:val="clear" w:color="auto" w:fill="CCFFCC"/>
          </w:tcPr>
          <w:p w:rsidR="00391D7C" w:rsidRPr="008F1322" w:rsidRDefault="00391D7C" w:rsidP="000F5B7C">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391D7C" w:rsidRPr="008F1322" w:rsidRDefault="00391D7C" w:rsidP="000F5B7C">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391D7C" w:rsidRPr="008F1322" w:rsidRDefault="00391D7C" w:rsidP="000F5B7C">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391D7C" w:rsidRPr="008F1322" w:rsidRDefault="00391D7C" w:rsidP="000F5B7C">
            <w:pPr>
              <w:pStyle w:val="Brdtext"/>
              <w:rPr>
                <w:rFonts w:ascii="Arial" w:hAnsi="Arial" w:cs="Arial"/>
                <w:sz w:val="18"/>
                <w:szCs w:val="18"/>
              </w:rPr>
            </w:pPr>
            <w:r w:rsidRPr="008F1322">
              <w:rPr>
                <w:rFonts w:ascii="Arial" w:hAnsi="Arial" w:cs="Arial"/>
                <w:sz w:val="18"/>
                <w:szCs w:val="18"/>
              </w:rPr>
              <w:t>Godkänd</w:t>
            </w:r>
          </w:p>
        </w:tc>
      </w:tr>
      <w:tr w:rsidR="00391D7C" w:rsidRPr="00387214" w:rsidTr="007E24BF">
        <w:trPr>
          <w:trHeight w:val="325"/>
        </w:trPr>
        <w:tc>
          <w:tcPr>
            <w:tcW w:w="990" w:type="pct"/>
          </w:tcPr>
          <w:p w:rsidR="00391D7C" w:rsidRPr="00387214" w:rsidRDefault="00391D7C" w:rsidP="00914850">
            <w:pPr>
              <w:pStyle w:val="Brdtext"/>
              <w:rPr>
                <w:rFonts w:ascii="Arial" w:hAnsi="Arial" w:cs="Arial"/>
                <w:b/>
                <w:sz w:val="20"/>
                <w:szCs w:val="20"/>
              </w:rPr>
            </w:pPr>
            <w:r w:rsidRPr="00387214">
              <w:rPr>
                <w:rFonts w:ascii="Arial" w:hAnsi="Arial" w:cs="Arial"/>
                <w:b/>
                <w:sz w:val="20"/>
                <w:szCs w:val="20"/>
              </w:rPr>
              <w:t>Västra Götaland</w:t>
            </w:r>
          </w:p>
        </w:tc>
        <w:tc>
          <w:tcPr>
            <w:tcW w:w="845"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r>
      <w:tr w:rsidR="00391D7C" w:rsidRPr="00387214" w:rsidTr="007E24BF">
        <w:trPr>
          <w:trHeight w:val="299"/>
        </w:trPr>
        <w:tc>
          <w:tcPr>
            <w:tcW w:w="990" w:type="pct"/>
          </w:tcPr>
          <w:p w:rsidR="00391D7C" w:rsidRPr="00387214" w:rsidRDefault="00391D7C" w:rsidP="00914850">
            <w:pPr>
              <w:pStyle w:val="Brdtext"/>
              <w:rPr>
                <w:rFonts w:ascii="Arial" w:hAnsi="Arial" w:cs="Arial"/>
                <w:b/>
                <w:sz w:val="20"/>
                <w:szCs w:val="20"/>
              </w:rPr>
            </w:pPr>
            <w:r w:rsidRPr="00387214">
              <w:rPr>
                <w:rFonts w:ascii="Arial" w:hAnsi="Arial" w:cs="Arial"/>
                <w:b/>
                <w:sz w:val="20"/>
                <w:szCs w:val="20"/>
              </w:rPr>
              <w:t>Örebro</w:t>
            </w:r>
          </w:p>
        </w:tc>
        <w:tc>
          <w:tcPr>
            <w:tcW w:w="845"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850"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r>
      <w:tr w:rsidR="00391D7C" w:rsidRPr="00387214" w:rsidTr="007E24BF">
        <w:tc>
          <w:tcPr>
            <w:tcW w:w="990" w:type="pct"/>
          </w:tcPr>
          <w:p w:rsidR="00391D7C" w:rsidRPr="00387214" w:rsidRDefault="00391D7C" w:rsidP="00914850">
            <w:pPr>
              <w:pStyle w:val="Brdtext"/>
              <w:rPr>
                <w:rFonts w:ascii="Arial" w:hAnsi="Arial" w:cs="Arial"/>
                <w:b/>
                <w:sz w:val="20"/>
                <w:szCs w:val="20"/>
              </w:rPr>
            </w:pPr>
            <w:r w:rsidRPr="00387214">
              <w:rPr>
                <w:rFonts w:ascii="Arial" w:hAnsi="Arial" w:cs="Arial"/>
                <w:b/>
                <w:sz w:val="20"/>
                <w:szCs w:val="20"/>
              </w:rPr>
              <w:t>Östergötland</w:t>
            </w:r>
          </w:p>
        </w:tc>
        <w:tc>
          <w:tcPr>
            <w:tcW w:w="845"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774"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848" w:type="pct"/>
            <w:shd w:val="clear" w:color="auto" w:fill="66FF66"/>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Väl godkänd</w:t>
            </w:r>
          </w:p>
        </w:tc>
        <w:tc>
          <w:tcPr>
            <w:tcW w:w="850"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Godkänd</w:t>
            </w:r>
          </w:p>
        </w:tc>
        <w:tc>
          <w:tcPr>
            <w:tcW w:w="693" w:type="pct"/>
            <w:shd w:val="clear" w:color="auto" w:fill="CCFFCC"/>
          </w:tcPr>
          <w:p w:rsidR="00391D7C" w:rsidRPr="008F1322" w:rsidRDefault="00391D7C" w:rsidP="00914850">
            <w:pPr>
              <w:pStyle w:val="Brdtext"/>
              <w:rPr>
                <w:rFonts w:ascii="Arial" w:hAnsi="Arial" w:cs="Arial"/>
                <w:sz w:val="18"/>
                <w:szCs w:val="18"/>
              </w:rPr>
            </w:pPr>
            <w:r w:rsidRPr="008F1322">
              <w:rPr>
                <w:rFonts w:ascii="Arial" w:hAnsi="Arial" w:cs="Arial"/>
                <w:sz w:val="18"/>
                <w:szCs w:val="18"/>
              </w:rPr>
              <w:t xml:space="preserve">Godkänd </w:t>
            </w:r>
          </w:p>
        </w:tc>
      </w:tr>
    </w:tbl>
    <w:p w:rsidR="00837471" w:rsidRPr="002A6805" w:rsidRDefault="00837471" w:rsidP="002A6805">
      <w:pPr>
        <w:pStyle w:val="Brdtext"/>
        <w:spacing w:before="240"/>
        <w:rPr>
          <w:rFonts w:ascii="Arial" w:hAnsi="Arial" w:cs="Arial"/>
          <w:sz w:val="20"/>
          <w:szCs w:val="20"/>
        </w:rPr>
      </w:pPr>
    </w:p>
    <w:p w:rsidR="00387214" w:rsidRDefault="00B11535" w:rsidP="00B11535">
      <w:pPr>
        <w:pStyle w:val="Rubrik1"/>
      </w:pPr>
      <w:bookmarkStart w:id="79" w:name="_Toc414957413"/>
      <w:r>
        <w:t>Bilag</w:t>
      </w:r>
      <w:r w:rsidR="00482C74">
        <w:t>or</w:t>
      </w:r>
      <w:bookmarkEnd w:id="79"/>
    </w:p>
    <w:p w:rsidR="00ED50DE" w:rsidRDefault="00ED50DE" w:rsidP="00B11535">
      <w:pPr>
        <w:pStyle w:val="Brdtext"/>
      </w:pPr>
      <w:r>
        <w:t>Enligt instruktion i länsstyrelsernas regleringsbrev rapporterade respektive länsstyrelse sitt arbete med regionala klimat- och energistrategier till Energimyndigheten den 31 januari 2015.</w:t>
      </w:r>
      <w:r w:rsidR="000B4A85">
        <w:t xml:space="preserve"> </w:t>
      </w:r>
      <w:r w:rsidR="00991FCE">
        <w:t xml:space="preserve">Till detta återrapporteringskrav bifogas den redovisning som </w:t>
      </w:r>
      <w:r w:rsidR="000B4A85">
        <w:t>respektive läns</w:t>
      </w:r>
      <w:r w:rsidR="00991FCE">
        <w:t>styrelse</w:t>
      </w:r>
      <w:r w:rsidR="000B4A85">
        <w:t xml:space="preserve"> </w:t>
      </w:r>
      <w:r w:rsidR="00991FCE">
        <w:t>inkom med till Energimyndigheten.</w:t>
      </w:r>
    </w:p>
    <w:p w:rsidR="000B4A85" w:rsidRDefault="000B4A85" w:rsidP="00B11535">
      <w:pPr>
        <w:pStyle w:val="Brdtext"/>
      </w:pPr>
      <w:r>
        <w:t>Rapporteringen till Energimyndigheten bestod av två delar:</w:t>
      </w:r>
    </w:p>
    <w:p w:rsidR="000B4A85" w:rsidRDefault="000B4A85" w:rsidP="000B4A85">
      <w:pPr>
        <w:pStyle w:val="Brdtext"/>
        <w:numPr>
          <w:ilvl w:val="0"/>
          <w:numId w:val="22"/>
        </w:numPr>
      </w:pPr>
      <w:r>
        <w:t>Del ett innebar att respektive länsstyrelse granskade en sammanställning som SWECO genomfört på uppdrag av Energimyndigheten. De länsvisa sammanställningarna ger information om hur arbete utvecklats, ambitionsnivåer och insatser och åtgärder som genomförts under stödperioden 2010-2014. Sammanställningen kommer att användas som underlagsmaterial för den analys som Energimyndigheten i samråd med Naturvårdsverket ska redovisa till Regeringskansliet (Miljö- och energidepartementet) den 30 april 2015 avseende utveckling och genomförande av regionala klimat- och energistrategier under perioden 2010-2014.</w:t>
      </w:r>
    </w:p>
    <w:p w:rsidR="00C34D83" w:rsidRDefault="000B4A85" w:rsidP="00C34D83">
      <w:pPr>
        <w:pStyle w:val="Brdtext"/>
        <w:numPr>
          <w:ilvl w:val="0"/>
          <w:numId w:val="22"/>
        </w:numPr>
      </w:pPr>
      <w:r>
        <w:t>Del två innebar att respektive länsstyrelse beskriver hur</w:t>
      </w:r>
      <w:r w:rsidR="00ED50DE">
        <w:t xml:space="preserve"> länsstyrelsen har arbetet med sitt uppdrag avseende energi- och klimatstrategier under </w:t>
      </w:r>
      <w:r>
        <w:t>år 2014. Länsstyrelserna gjorde detta genom att skriva kortare text un</w:t>
      </w:r>
      <w:r w:rsidR="00076300">
        <w:t>der respektive del av uppdraget.</w:t>
      </w:r>
    </w:p>
    <w:sectPr w:rsidR="00C34D83" w:rsidSect="00C3411F">
      <w:headerReference w:type="default" r:id="rId12"/>
      <w:headerReference w:type="first" r:id="rId13"/>
      <w:footerReference w:type="first" r:id="rId14"/>
      <w:pgSz w:w="11906" w:h="16838" w:code="9"/>
      <w:pgMar w:top="1701" w:right="1985" w:bottom="1985" w:left="1985"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6E7" w:rsidRDefault="007776E7">
      <w:r>
        <w:separator/>
      </w:r>
    </w:p>
  </w:endnote>
  <w:endnote w:type="continuationSeparator" w:id="0">
    <w:p w:rsidR="007776E7" w:rsidRDefault="00777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6E7" w:rsidRDefault="007776E7" w:rsidP="009959B4">
    <w:pPr>
      <w:pStyle w:val="sidfotadress"/>
      <w:rPr>
        <w:sz w:val="2"/>
      </w:rPr>
    </w:pPr>
    <w:r>
      <w:rPr>
        <w:noProof/>
        <w:sz w:val="20"/>
      </w:rPr>
      <mc:AlternateContent>
        <mc:Choice Requires="wps">
          <w:drawing>
            <wp:anchor distT="0" distB="0" distL="114300" distR="114300" simplePos="0" relativeHeight="251657728" behindDoc="0" locked="1" layoutInCell="1" allowOverlap="1" wp14:anchorId="78DD33AA" wp14:editId="59140A66">
              <wp:simplePos x="0" y="0"/>
              <wp:positionH relativeFrom="page">
                <wp:posOffset>288290</wp:posOffset>
              </wp:positionH>
              <wp:positionV relativeFrom="page">
                <wp:posOffset>9237345</wp:posOffset>
              </wp:positionV>
              <wp:extent cx="114300" cy="1080135"/>
              <wp:effectExtent l="254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080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776E7" w:rsidRDefault="007776E7" w:rsidP="009959B4">
                          <w:pPr>
                            <w:pStyle w:val="Blankettnr"/>
                            <w:rPr>
                              <w:lang w:val="de-DE"/>
                            </w:rPr>
                          </w:pPr>
                          <w:r>
                            <w:rPr>
                              <w:lang w:val="de-DE"/>
                            </w:rPr>
                            <w:t xml:space="preserve"> </w:t>
                          </w:r>
                          <w:bookmarkStart w:id="99" w:name="objTempId_01"/>
                          <w:r>
                            <w:rPr>
                              <w:lang w:val="de-DE"/>
                            </w:rPr>
                            <w:fldChar w:fldCharType="begin"/>
                          </w:r>
                          <w:r>
                            <w:rPr>
                              <w:lang w:val="de-DE"/>
                            </w:rPr>
                            <w:instrText xml:space="preserve"> COMMENTS   \* MERGEFORMAT </w:instrText>
                          </w:r>
                          <w:r>
                            <w:rPr>
                              <w:lang w:val="de-DE"/>
                            </w:rPr>
                            <w:fldChar w:fldCharType="separate"/>
                          </w:r>
                          <w:r w:rsidR="00066066">
                            <w:rPr>
                              <w:lang w:val="de-DE"/>
                            </w:rPr>
                            <w:t>EM1000 W-4.0, 2010-11-17</w:t>
                          </w:r>
                          <w:r>
                            <w:rPr>
                              <w:lang w:val="de-DE"/>
                            </w:rPr>
                            <w:fldChar w:fldCharType="end"/>
                          </w:r>
                          <w:r>
                            <w:rPr>
                              <w:lang w:val="de-DE"/>
                            </w:rPr>
                            <w:t xml:space="preserve"> </w:t>
                          </w:r>
                          <w:bookmarkEnd w:id="99"/>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pt;margin-top:727.35pt;width:9pt;height:85.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" filled="f" stroked="f">
              <v:textbox style="layout-flow:vertical;mso-layout-flow-alt:bottom-to-top" inset="0,0,0,0">
                <w:txbxContent>
                  <w:p w:rsidR="007776E7" w:rsidRDefault="007776E7" w:rsidP="009959B4">
                    <w:pPr>
                      <w:pStyle w:val="Blankettnr"/>
                      <w:rPr>
                        <w:lang w:val="de-DE"/>
                      </w:rPr>
                    </w:pPr>
                    <w:r>
                      <w:rPr>
                        <w:lang w:val="de-DE"/>
                      </w:rPr>
                      <w:t xml:space="preserve"> </w:t>
                    </w:r>
                    <w:bookmarkStart w:id="100" w:name="objTempId_01"/>
                    <w:r>
                      <w:rPr>
                        <w:lang w:val="de-DE"/>
                      </w:rPr>
                      <w:fldChar w:fldCharType="begin"/>
                    </w:r>
                    <w:r>
                      <w:rPr>
                        <w:lang w:val="de-DE"/>
                      </w:rPr>
                      <w:instrText xml:space="preserve"> COMMENTS   \* MERGEFORMAT </w:instrText>
                    </w:r>
                    <w:r>
                      <w:rPr>
                        <w:lang w:val="de-DE"/>
                      </w:rPr>
                      <w:fldChar w:fldCharType="separate"/>
                    </w:r>
                    <w:r w:rsidR="00066066">
                      <w:rPr>
                        <w:lang w:val="de-DE"/>
                      </w:rPr>
                      <w:t>EM1000 W-4.0, 2010-11-17</w:t>
                    </w:r>
                    <w:r>
                      <w:rPr>
                        <w:lang w:val="de-DE"/>
                      </w:rPr>
                      <w:fldChar w:fldCharType="end"/>
                    </w:r>
                    <w:r>
                      <w:rPr>
                        <w:lang w:val="de-DE"/>
                      </w:rPr>
                      <w:t xml:space="preserve"> </w:t>
                    </w:r>
                    <w:bookmarkEnd w:id="100"/>
                  </w:p>
                </w:txbxContent>
              </v:textbox>
              <w10:wrap anchorx="page" anchory="page"/>
              <w10:anchorlock/>
            </v:shape>
          </w:pict>
        </mc:Fallback>
      </mc:AlternateContent>
    </w:r>
  </w:p>
  <w:tbl>
    <w:tblPr>
      <w:tblStyle w:val="Tabellrutnt"/>
      <w:tblW w:w="977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779"/>
    </w:tblGrid>
    <w:tr w:rsidR="007776E7" w:rsidRPr="00F34E69" w:rsidTr="00822A4C">
      <w:trPr>
        <w:trHeight w:val="772"/>
      </w:trPr>
      <w:tc>
        <w:tcPr>
          <w:tcW w:w="9779" w:type="dxa"/>
        </w:tcPr>
        <w:p w:rsidR="007776E7" w:rsidRPr="00F34E69" w:rsidRDefault="007776E7" w:rsidP="00822A4C">
          <w:pPr>
            <w:pStyle w:val="sidfotadress"/>
          </w:pPr>
          <w:bookmarkStart w:id="100" w:name="ftiPostalAddress_01"/>
          <w:r>
            <w:t>Box 310 • 631 04 Eskilstuna</w:t>
          </w:r>
          <w:bookmarkEnd w:id="100"/>
          <w:r w:rsidRPr="00F34E69">
            <w:t xml:space="preserve"> </w:t>
          </w:r>
          <w:bookmarkStart w:id="101" w:name="ftcVisitingAddress_01"/>
          <w:r>
            <w:t>• Besöksadress</w:t>
          </w:r>
          <w:bookmarkEnd w:id="101"/>
          <w:r w:rsidRPr="00F34E69">
            <w:t xml:space="preserve"> </w:t>
          </w:r>
          <w:bookmarkStart w:id="102" w:name="ftiVisitingAddress_01"/>
          <w:r>
            <w:t>Kungsgatan 43</w:t>
          </w:r>
          <w:bookmarkEnd w:id="102"/>
        </w:p>
        <w:p w:rsidR="007776E7" w:rsidRPr="00F34E69" w:rsidRDefault="007776E7" w:rsidP="00822A4C">
          <w:pPr>
            <w:pStyle w:val="sidfotadress"/>
          </w:pPr>
          <w:bookmarkStart w:id="103" w:name="ftcCPPhone_01"/>
          <w:r>
            <w:t>Telefon</w:t>
          </w:r>
          <w:bookmarkEnd w:id="103"/>
          <w:r w:rsidRPr="00F34E69">
            <w:t xml:space="preserve"> </w:t>
          </w:r>
          <w:bookmarkStart w:id="104" w:name="ftiCPPhone_01"/>
          <w:r>
            <w:t>016-544 20 00</w:t>
          </w:r>
          <w:bookmarkEnd w:id="104"/>
          <w:r w:rsidRPr="00F34E69">
            <w:t xml:space="preserve"> </w:t>
          </w:r>
          <w:bookmarkStart w:id="105" w:name="ftcCPFax_01"/>
          <w:r>
            <w:t>• Telefax</w:t>
          </w:r>
          <w:bookmarkEnd w:id="105"/>
          <w:r w:rsidRPr="00F34E69">
            <w:t xml:space="preserve"> </w:t>
          </w:r>
          <w:bookmarkStart w:id="106" w:name="ftiCPFax_01"/>
          <w:r>
            <w:t>016-544 20 99</w:t>
          </w:r>
          <w:bookmarkEnd w:id="106"/>
        </w:p>
        <w:p w:rsidR="007776E7" w:rsidRPr="00F34E69" w:rsidRDefault="007776E7" w:rsidP="00822A4C">
          <w:pPr>
            <w:pStyle w:val="sidfotadress"/>
          </w:pPr>
          <w:bookmarkStart w:id="107" w:name="ftiCPEmail_01"/>
          <w:r>
            <w:t>registrator@energimyndigheten.se</w:t>
          </w:r>
          <w:bookmarkEnd w:id="107"/>
          <w:r w:rsidRPr="00F34E69">
            <w:t xml:space="preserve"> </w:t>
          </w:r>
          <w:bookmarkStart w:id="108" w:name="ftcWeb_01"/>
          <w:r>
            <w:t xml:space="preserve"> </w:t>
          </w:r>
          <w:bookmarkEnd w:id="108"/>
          <w:r w:rsidRPr="00F34E69">
            <w:t xml:space="preserve"> </w:t>
          </w:r>
          <w:bookmarkStart w:id="109" w:name="ftiWeb_01"/>
          <w:r>
            <w:br/>
            <w:t>www.energimyndigheten.se</w:t>
          </w:r>
          <w:bookmarkEnd w:id="109"/>
        </w:p>
        <w:p w:rsidR="007776E7" w:rsidRPr="00F34E69" w:rsidRDefault="007776E7" w:rsidP="00425F17">
          <w:pPr>
            <w:pStyle w:val="sidfotadress"/>
          </w:pPr>
          <w:bookmarkStart w:id="110" w:name="ftcOrgNr_01"/>
          <w:r>
            <w:t>Org.nr</w:t>
          </w:r>
          <w:bookmarkEnd w:id="110"/>
          <w:r w:rsidRPr="00F34E69">
            <w:t xml:space="preserve"> </w:t>
          </w:r>
          <w:bookmarkStart w:id="111" w:name="ftiOrgNr_01"/>
          <w:r>
            <w:t>202100-5000</w:t>
          </w:r>
          <w:bookmarkEnd w:id="111"/>
        </w:p>
      </w:tc>
    </w:tr>
  </w:tbl>
  <w:p w:rsidR="007776E7" w:rsidRPr="007371DB" w:rsidRDefault="007776E7" w:rsidP="009959B4">
    <w:pPr>
      <w:pStyle w:val="Sidfot"/>
    </w:pPr>
  </w:p>
  <w:p w:rsidR="007776E7" w:rsidRDefault="007776E7">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6E7" w:rsidRDefault="007776E7">
      <w:r>
        <w:separator/>
      </w:r>
    </w:p>
  </w:footnote>
  <w:footnote w:type="continuationSeparator" w:id="0">
    <w:p w:rsidR="007776E7" w:rsidRDefault="007776E7">
      <w:r>
        <w:continuationSeparator/>
      </w:r>
    </w:p>
  </w:footnote>
  <w:footnote w:id="1">
    <w:p w:rsidR="007776E7" w:rsidRDefault="007776E7">
      <w:pPr>
        <w:pStyle w:val="Fotnotstext"/>
      </w:pPr>
      <w:r>
        <w:rPr>
          <w:rStyle w:val="Fotnotsreferens"/>
        </w:rPr>
        <w:footnoteRef/>
      </w:r>
      <w:r>
        <w:t xml:space="preserve"> Länsstyrelsernas uppdrag har förändrats årligen sedan 2008. Denna sammanställning och bedömning fokuserar på länsstyrelsernas regleringsbrevsuppdrag för budgetåret 2014.</w:t>
      </w:r>
    </w:p>
  </w:footnote>
  <w:footnote w:id="2">
    <w:p w:rsidR="007776E7" w:rsidRPr="00C40005" w:rsidRDefault="007776E7" w:rsidP="00B50328">
      <w:pPr>
        <w:pStyle w:val="Brdtext"/>
        <w:rPr>
          <w:sz w:val="20"/>
          <w:szCs w:val="20"/>
        </w:rPr>
      </w:pPr>
      <w:r w:rsidRPr="00C40005">
        <w:rPr>
          <w:rStyle w:val="Fotnotsreferens"/>
          <w:sz w:val="20"/>
          <w:szCs w:val="20"/>
        </w:rPr>
        <w:footnoteRef/>
      </w:r>
      <w:r w:rsidRPr="00C40005">
        <w:rPr>
          <w:sz w:val="20"/>
          <w:szCs w:val="20"/>
        </w:rPr>
        <w:t xml:space="preserve"> Klimatsamverkan Blekinge består av representanter från Länsstyrelsen, Region Blekinge, Landstinget, Blekinge Tekniska Högskola, Energikontor Sydost, fastighetsbolag, transportföretag, industri, lantbruksverksamhet, energibolag, fjärrvärmeproduktion, vindkraftproduktion, dagligvaruhandel och besöksnäringen</w:t>
      </w:r>
    </w:p>
  </w:footnote>
  <w:footnote w:id="3">
    <w:p w:rsidR="007776E7" w:rsidRDefault="007776E7">
      <w:pPr>
        <w:pStyle w:val="Fotnotstext"/>
      </w:pPr>
      <w:r>
        <w:rPr>
          <w:rStyle w:val="Fotnotsreferens"/>
        </w:rPr>
        <w:footnoteRef/>
      </w:r>
      <w:r>
        <w:t xml:space="preserve"> Energiintelligent Dalarna</w:t>
      </w:r>
      <w:r w:rsidRPr="00C40005">
        <w:t xml:space="preserve"> består av representanter från Länsstyrelsen, Region </w:t>
      </w:r>
      <w:r>
        <w:t>Dalarna</w:t>
      </w:r>
      <w:r w:rsidRPr="00C40005">
        <w:t>,</w:t>
      </w:r>
      <w:r>
        <w:t xml:space="preserve"> Landstinget</w:t>
      </w:r>
      <w:r w:rsidRPr="00C40005">
        <w:t>,</w:t>
      </w:r>
      <w:r>
        <w:t xml:space="preserve"> Högskolan Dalarna</w:t>
      </w:r>
      <w:r w:rsidRPr="00C40005">
        <w:t xml:space="preserve">, </w:t>
      </w:r>
      <w:r>
        <w:t>Stiftelsen Teknikdalen, Dalarnas kommuner, näringslivsorganisationer, bildningsförbund, branschnätverk, föreningar, energibolag och konsulter.</w:t>
      </w:r>
    </w:p>
  </w:footnote>
  <w:footnote w:id="4">
    <w:p w:rsidR="007776E7" w:rsidRDefault="007776E7">
      <w:pPr>
        <w:pStyle w:val="Fotnotstext"/>
      </w:pPr>
      <w:r>
        <w:rPr>
          <w:rStyle w:val="Fotnotsreferens"/>
        </w:rPr>
        <w:footnoteRef/>
      </w:r>
      <w:r>
        <w:t xml:space="preserve"> I samverkansgruppen deltar representanter från Länsstyrelsen, Region Gotland, GEAB, Gotlands vindelsproducenter, LRF Gotland och Uppsala universitet/Campus Gotland.</w:t>
      </w:r>
    </w:p>
  </w:footnote>
  <w:footnote w:id="5">
    <w:p w:rsidR="007776E7" w:rsidRPr="00C40005" w:rsidRDefault="007776E7" w:rsidP="00CE289D">
      <w:pPr>
        <w:pStyle w:val="Brdtext"/>
        <w:rPr>
          <w:sz w:val="20"/>
          <w:szCs w:val="20"/>
        </w:rPr>
      </w:pPr>
      <w:r w:rsidRPr="00C40005">
        <w:rPr>
          <w:rStyle w:val="Fotnotsreferens"/>
          <w:sz w:val="20"/>
          <w:szCs w:val="20"/>
        </w:rPr>
        <w:footnoteRef/>
      </w:r>
      <w:r w:rsidRPr="00C40005">
        <w:rPr>
          <w:sz w:val="20"/>
          <w:szCs w:val="20"/>
        </w:rPr>
        <w:t xml:space="preserve"> </w:t>
      </w:r>
      <w:r>
        <w:rPr>
          <w:sz w:val="20"/>
          <w:szCs w:val="20"/>
        </w:rPr>
        <w:t xml:space="preserve">Miljö- Energi- och Klimatrådet </w:t>
      </w:r>
      <w:r w:rsidRPr="00C40005">
        <w:rPr>
          <w:sz w:val="20"/>
          <w:szCs w:val="20"/>
        </w:rPr>
        <w:t xml:space="preserve">består av representanter från Länsstyrelsen, Region </w:t>
      </w:r>
      <w:r>
        <w:rPr>
          <w:sz w:val="20"/>
          <w:szCs w:val="20"/>
        </w:rPr>
        <w:t>Halland</w:t>
      </w:r>
      <w:r w:rsidRPr="00C40005">
        <w:rPr>
          <w:sz w:val="20"/>
          <w:szCs w:val="20"/>
        </w:rPr>
        <w:t>,</w:t>
      </w:r>
      <w:r>
        <w:rPr>
          <w:sz w:val="20"/>
          <w:szCs w:val="20"/>
        </w:rPr>
        <w:t xml:space="preserve"> Trafikverket, Hallandstrafiken, LRF, Naturskyddsföreningen, Högskolan i Halmstad, Skogsstyrelsen, Stena Recycling, Varberg Energi, Energi- och Miljöcentrum, Teknik- och kompetenscentrum, Hallands kommuner, Halmstads Energi och Miljö samt HFAB.</w:t>
      </w:r>
    </w:p>
  </w:footnote>
  <w:footnote w:id="6">
    <w:p w:rsidR="007776E7" w:rsidRPr="00C40005" w:rsidRDefault="007776E7" w:rsidP="00CC1DD1">
      <w:pPr>
        <w:pStyle w:val="Brdtext"/>
        <w:rPr>
          <w:sz w:val="20"/>
          <w:szCs w:val="20"/>
        </w:rPr>
      </w:pPr>
      <w:r w:rsidRPr="00B52C27">
        <w:rPr>
          <w:rStyle w:val="Fotnotsreferens"/>
          <w:sz w:val="20"/>
          <w:szCs w:val="20"/>
        </w:rPr>
        <w:footnoteRef/>
      </w:r>
      <w:r w:rsidRPr="00B52C27">
        <w:rPr>
          <w:sz w:val="20"/>
          <w:szCs w:val="20"/>
        </w:rPr>
        <w:t xml:space="preserve"> </w:t>
      </w:r>
      <w:r>
        <w:rPr>
          <w:sz w:val="20"/>
          <w:szCs w:val="20"/>
        </w:rPr>
        <w:t xml:space="preserve">Klimatrådet består av representanter från Länsstyrelsen, Regionförbundet, Fagerhults belysning Sverige AB, Trähusbranschen, Invest AB, Husqvarna, IKEA, SWECAST AB, Landstinget, Skogsstyrelsen, Skanska Sverige AB, FastighetsAB Norrporten, Lantbrukarnas Riksförbund, Träcentrum Nässjö, Nässjö Affärsverk, Jönköping Energi, Länsförsäkringar, Jönköping, Friskis och Svettis Jönköping, Trafikverket Region Syd, HSB Göta, Högskolan i Jönköping, Försvarsmakten, Aneby kommunstyrelse, Värnamo kommunstyrelse, Sävsjö kommunstyrelse, Jönköpings kommunstyrelse, Gnosjö kommunstyrelse, Vetlanda kommun, Habo kommunstyrelse, </w:t>
      </w:r>
    </w:p>
  </w:footnote>
  <w:footnote w:id="7">
    <w:p w:rsidR="007776E7" w:rsidRDefault="007776E7">
      <w:pPr>
        <w:pStyle w:val="Fotnotstext"/>
      </w:pPr>
      <w:r>
        <w:rPr>
          <w:rStyle w:val="Fotnotsreferens"/>
        </w:rPr>
        <w:footnoteRef/>
      </w:r>
      <w:r>
        <w:t xml:space="preserve"> Klimatkommissionen Kalmar län består av representanter från Linnéuniversitetet, Länsstyrelsen Kalmar län, Södra Cell, Regionförbundet Kalmar län, Kalmar Energi, Arkitektstudie Rolf Möller AB, Landstinget i Kalmar län, LRF Sydost, Oskarshamns kommun, Riksdagen, Energikontor Sydost.</w:t>
      </w:r>
    </w:p>
  </w:footnote>
  <w:footnote w:id="8">
    <w:p w:rsidR="007776E7" w:rsidRPr="006748BE" w:rsidRDefault="007776E7" w:rsidP="006748BE">
      <w:pPr>
        <w:pStyle w:val="Brdtext"/>
        <w:rPr>
          <w:sz w:val="20"/>
          <w:szCs w:val="20"/>
        </w:rPr>
      </w:pPr>
      <w:r w:rsidRPr="006748BE">
        <w:rPr>
          <w:rStyle w:val="Fotnotsreferens"/>
          <w:sz w:val="20"/>
          <w:szCs w:val="20"/>
        </w:rPr>
        <w:footnoteRef/>
      </w:r>
      <w:r w:rsidRPr="006748BE">
        <w:rPr>
          <w:sz w:val="20"/>
          <w:szCs w:val="20"/>
        </w:rPr>
        <w:t xml:space="preserve"> Rådet planeras att starta vid lanseringen av åtgärdsprogrammet under våren 2015. Förslag på representation är förutom Länsstyrelsen även Landstinget, Regionförbundet, Skogsstyrelsen, Energikontoret Mälardalen, Kollektivtrafikmyndigheten, Östsvenska Handelskammaren, LRF Region Sörmland, Mälardalens Högskola samt länets nio kommuner.</w:t>
      </w:r>
    </w:p>
  </w:footnote>
  <w:footnote w:id="9">
    <w:p w:rsidR="007776E7" w:rsidRDefault="007776E7">
      <w:pPr>
        <w:pStyle w:val="Fotnotstext"/>
      </w:pPr>
      <w:r>
        <w:rPr>
          <w:rStyle w:val="Fotnotsreferens"/>
        </w:rPr>
        <w:footnoteRef/>
      </w:r>
      <w:r>
        <w:t xml:space="preserve"> Energinod i Uppsala består av representanter från Länsstyrelsen, Uppsala län, Regionförbundet i Uppsala län, Landstinget i Uppsala län, Stiftelsen för samverkan mellan universiteten i Uppsala, Näringsliv och samhälle (STUNS), Energikontoret och representanter från kommuner.</w:t>
      </w:r>
    </w:p>
  </w:footnote>
  <w:footnote w:id="10">
    <w:p w:rsidR="007776E7" w:rsidRDefault="007776E7">
      <w:pPr>
        <w:pStyle w:val="Fotnotstext"/>
      </w:pPr>
      <w:r>
        <w:rPr>
          <w:rStyle w:val="Fotnotsreferens"/>
        </w:rPr>
        <w:footnoteRef/>
      </w:r>
      <w:r>
        <w:t xml:space="preserve"> Klimatrådet består av representanter från kommuner, landsting, Regionförbund, näringsliv, statliga myndigheter, universitet och organisationer.</w:t>
      </w:r>
    </w:p>
  </w:footnote>
  <w:footnote w:id="11">
    <w:p w:rsidR="007776E7" w:rsidRDefault="007776E7">
      <w:pPr>
        <w:pStyle w:val="Fotnotstext"/>
      </w:pPr>
      <w:r>
        <w:rPr>
          <w:rStyle w:val="Fotnotsreferens"/>
        </w:rPr>
        <w:footnoteRef/>
      </w:r>
      <w:r>
        <w:t xml:space="preserve"> Energi- och klimatgruppen är ett nätverk med representanter från samtliga kommuner, länsstyrelsen, Landstinget, Kommunförbundet, Energikontoret och Trafikverket.</w:t>
      </w:r>
    </w:p>
  </w:footnote>
  <w:footnote w:id="12">
    <w:p w:rsidR="007776E7" w:rsidRDefault="007776E7">
      <w:pPr>
        <w:pStyle w:val="Fotnotstext"/>
      </w:pPr>
      <w:r>
        <w:rPr>
          <w:rStyle w:val="Fotnotsreferens"/>
        </w:rPr>
        <w:footnoteRef/>
      </w:r>
      <w:r>
        <w:t xml:space="preserve"> Energi- och klimatrådet samlar representanter för Energikontoret, Regionförbundet, näringsliv, kommuner, offentlig sektor och intresseorganisationer i länet.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7776E7" w:rsidRPr="001B176C" w:rsidTr="00DC248C">
      <w:trPr>
        <w:cantSplit/>
      </w:trPr>
      <w:tc>
        <w:tcPr>
          <w:tcW w:w="5216" w:type="dxa"/>
          <w:vMerge w:val="restart"/>
        </w:tcPr>
        <w:p w:rsidR="007776E7" w:rsidRPr="001B176C" w:rsidRDefault="007776E7" w:rsidP="00DC248C">
          <w:pPr>
            <w:pStyle w:val="Sidhuvud"/>
            <w:spacing w:before="40" w:after="60"/>
          </w:pPr>
        </w:p>
      </w:tc>
      <w:tc>
        <w:tcPr>
          <w:tcW w:w="3912" w:type="dxa"/>
          <w:gridSpan w:val="2"/>
        </w:tcPr>
        <w:p w:rsidR="007776E7" w:rsidRPr="001B176C" w:rsidRDefault="007776E7" w:rsidP="00DC248C">
          <w:pPr>
            <w:pStyle w:val="Doktyp"/>
          </w:pPr>
        </w:p>
      </w:tc>
      <w:bookmarkStart w:id="80" w:name="objPageNbr_02"/>
      <w:tc>
        <w:tcPr>
          <w:tcW w:w="1134" w:type="dxa"/>
        </w:tcPr>
        <w:p w:rsidR="007776E7" w:rsidRPr="001B176C" w:rsidRDefault="007776E7" w:rsidP="00DC248C">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810373">
            <w:rPr>
              <w:rStyle w:val="Sidnummer"/>
              <w:noProof/>
            </w:rPr>
            <w:t>53</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810373">
            <w:rPr>
              <w:rStyle w:val="Sidnummer"/>
              <w:noProof/>
            </w:rPr>
            <w:t>53</w:t>
          </w:r>
          <w:r>
            <w:rPr>
              <w:rStyle w:val="Sidnummer"/>
            </w:rPr>
            <w:fldChar w:fldCharType="end"/>
          </w:r>
          <w:r>
            <w:rPr>
              <w:rStyle w:val="Sidnummer"/>
            </w:rPr>
            <w:t xml:space="preserve">) </w:t>
          </w:r>
          <w:bookmarkEnd w:id="80"/>
        </w:p>
      </w:tc>
    </w:tr>
    <w:tr w:rsidR="007776E7" w:rsidRPr="001B176C" w:rsidTr="00DC248C">
      <w:trPr>
        <w:cantSplit/>
      </w:trPr>
      <w:tc>
        <w:tcPr>
          <w:tcW w:w="5216" w:type="dxa"/>
          <w:vMerge/>
        </w:tcPr>
        <w:p w:rsidR="007776E7" w:rsidRPr="001B176C" w:rsidRDefault="007776E7" w:rsidP="00DC248C">
          <w:pPr>
            <w:pStyle w:val="ledtext"/>
          </w:pPr>
        </w:p>
      </w:tc>
      <w:tc>
        <w:tcPr>
          <w:tcW w:w="2608" w:type="dxa"/>
        </w:tcPr>
        <w:p w:rsidR="007776E7" w:rsidRPr="001B176C" w:rsidRDefault="007776E7" w:rsidP="00DC248C">
          <w:pPr>
            <w:pStyle w:val="ledtext"/>
          </w:pPr>
          <w:bookmarkStart w:id="81" w:name="capDocDate_02"/>
          <w:r>
            <w:t>Datum</w:t>
          </w:r>
          <w:bookmarkEnd w:id="81"/>
        </w:p>
      </w:tc>
      <w:tc>
        <w:tcPr>
          <w:tcW w:w="2438" w:type="dxa"/>
          <w:gridSpan w:val="2"/>
        </w:tcPr>
        <w:p w:rsidR="007776E7" w:rsidRPr="001B176C" w:rsidRDefault="007776E7" w:rsidP="00DC248C">
          <w:pPr>
            <w:pStyle w:val="ledtext"/>
            <w:rPr>
              <w:rStyle w:val="Sidnummer"/>
            </w:rPr>
          </w:pPr>
          <w:bookmarkStart w:id="82" w:name="capOurRef_02"/>
          <w:r>
            <w:rPr>
              <w:rStyle w:val="Sidnummer"/>
            </w:rPr>
            <w:t>Dnr</w:t>
          </w:r>
          <w:bookmarkEnd w:id="82"/>
        </w:p>
      </w:tc>
    </w:tr>
    <w:tr w:rsidR="007776E7" w:rsidRPr="001B176C" w:rsidTr="00DC248C">
      <w:trPr>
        <w:cantSplit/>
        <w:trHeight w:val="357"/>
      </w:trPr>
      <w:tc>
        <w:tcPr>
          <w:tcW w:w="5216" w:type="dxa"/>
          <w:vMerge/>
        </w:tcPr>
        <w:p w:rsidR="007776E7" w:rsidRPr="001B176C" w:rsidRDefault="007776E7" w:rsidP="00DC248C">
          <w:pPr>
            <w:pStyle w:val="Sidhuvud"/>
          </w:pPr>
        </w:p>
      </w:tc>
      <w:tc>
        <w:tcPr>
          <w:tcW w:w="2608" w:type="dxa"/>
        </w:tcPr>
        <w:p w:rsidR="007776E7" w:rsidRPr="001B176C" w:rsidRDefault="007776E7" w:rsidP="00D54C22">
          <w:pPr>
            <w:pStyle w:val="Sidhuvud"/>
          </w:pPr>
          <w:bookmarkStart w:id="83" w:name="bmkDocDate_02"/>
          <w:r>
            <w:t>2015-03-</w:t>
          </w:r>
          <w:bookmarkEnd w:id="83"/>
          <w:r>
            <w:t>24</w:t>
          </w:r>
        </w:p>
      </w:tc>
      <w:tc>
        <w:tcPr>
          <w:tcW w:w="2438" w:type="dxa"/>
          <w:gridSpan w:val="2"/>
        </w:tcPr>
        <w:p w:rsidR="007776E7" w:rsidRPr="001B176C" w:rsidRDefault="007776E7" w:rsidP="00DC248C">
          <w:pPr>
            <w:pStyle w:val="Sidhuvud"/>
            <w:rPr>
              <w:rStyle w:val="Sidnummer"/>
            </w:rPr>
          </w:pPr>
          <w:bookmarkStart w:id="84" w:name="bmkOurRef_02"/>
          <w:r>
            <w:rPr>
              <w:rStyle w:val="Sidnummer"/>
            </w:rPr>
            <w:t>2014-7709</w:t>
          </w:r>
          <w:bookmarkEnd w:id="84"/>
        </w:p>
      </w:tc>
    </w:tr>
  </w:tbl>
  <w:p w:rsidR="007776E7" w:rsidRPr="00A95EAD" w:rsidRDefault="007776E7" w:rsidP="00DC248C">
    <w:pPr>
      <w:pStyle w:val="Sidhuvud"/>
      <w:rPr>
        <w:sz w:val="2"/>
        <w:szCs w:val="2"/>
      </w:rPr>
    </w:pPr>
    <w:bookmarkStart w:id="85" w:name="insFollowingHeaders_01"/>
    <w:r>
      <w:rPr>
        <w:sz w:val="2"/>
        <w:szCs w:val="2"/>
      </w:rPr>
      <w:t xml:space="preserve"> </w:t>
    </w:r>
    <w:bookmarkEnd w:id="85"/>
  </w:p>
  <w:p w:rsidR="007776E7" w:rsidRPr="00E676C1" w:rsidRDefault="00810373" w:rsidP="00E676C1">
    <w:pPr>
      <w:pStyle w:val="Sidhuvud"/>
    </w:pPr>
    <w:r>
      <w:rPr>
        <w:noProof/>
        <w:sz w:val="2"/>
        <w:szCs w:val="2"/>
      </w:rPr>
      <w:pict>
        <v:shapetype id="_x0000_t202" coordsize="21600,21600" o:spt="202" path="m,l,21600r21600,l21600,xe">
          <v:stroke joinstyle="miter"/>
          <v:path gradientshapeok="t" o:connecttype="rect"/>
        </v:shapetype>
        <v:shape id="bmkLogo2" o:spid="_x0000_s2050" type="#_x0000_t202" alt="bmkLogo2" style="position:absolute;margin-left:56.65pt;margin-top:25.5pt;width:117.9pt;height:25.25pt;z-index:251662848;mso-position-horizontal:absolute;mso-position-horizontal-relative:page;mso-position-vertical:absolute;mso-position-vertical-relative:page" o:allowincell="f" stroked="f">
          <v:fill r:id="rId1" o:title="logoSTEM" type="frame"/>
          <v:textbox inset="0,0,0,0">
            <w:txbxContent>
              <w:p w:rsidR="007776E7" w:rsidRPr="00A4679C" w:rsidRDefault="007776E7" w:rsidP="00DC248C"/>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2" w:type="dxa"/>
      <w:tblInd w:w="-782" w:type="dxa"/>
      <w:tblLayout w:type="fixed"/>
      <w:tblCellMar>
        <w:left w:w="71" w:type="dxa"/>
        <w:right w:w="71" w:type="dxa"/>
      </w:tblCellMar>
      <w:tblLook w:val="0000" w:firstRow="0" w:lastRow="0" w:firstColumn="0" w:lastColumn="0" w:noHBand="0" w:noVBand="0"/>
    </w:tblPr>
    <w:tblGrid>
      <w:gridCol w:w="5216"/>
      <w:gridCol w:w="2608"/>
      <w:gridCol w:w="1304"/>
      <w:gridCol w:w="1134"/>
    </w:tblGrid>
    <w:tr w:rsidR="007776E7" w:rsidRPr="001B176C" w:rsidTr="006C08C9">
      <w:trPr>
        <w:cantSplit/>
      </w:trPr>
      <w:tc>
        <w:tcPr>
          <w:tcW w:w="5216" w:type="dxa"/>
          <w:vMerge w:val="restart"/>
        </w:tcPr>
        <w:p w:rsidR="007776E7" w:rsidRPr="001B176C" w:rsidRDefault="007776E7" w:rsidP="006C08C9">
          <w:pPr>
            <w:pStyle w:val="Sidhuvud"/>
            <w:spacing w:before="40" w:after="60"/>
          </w:pPr>
        </w:p>
      </w:tc>
      <w:tc>
        <w:tcPr>
          <w:tcW w:w="3912" w:type="dxa"/>
          <w:gridSpan w:val="2"/>
        </w:tcPr>
        <w:p w:rsidR="007776E7" w:rsidRPr="001B176C" w:rsidRDefault="007776E7" w:rsidP="006C08C9">
          <w:pPr>
            <w:pStyle w:val="Doktyp"/>
          </w:pPr>
          <w:bookmarkStart w:id="86" w:name="bmkDocType_01"/>
          <w:r>
            <w:t xml:space="preserve"> </w:t>
          </w:r>
          <w:bookmarkEnd w:id="86"/>
        </w:p>
      </w:tc>
      <w:bookmarkStart w:id="87" w:name="objPageNbr_01"/>
      <w:tc>
        <w:tcPr>
          <w:tcW w:w="1134" w:type="dxa"/>
        </w:tcPr>
        <w:p w:rsidR="007776E7" w:rsidRPr="001B176C" w:rsidRDefault="007776E7" w:rsidP="006C08C9">
          <w:pPr>
            <w:pStyle w:val="Sidhuvud"/>
            <w:spacing w:after="60"/>
          </w:pPr>
          <w:r>
            <w:rPr>
              <w:rStyle w:val="Sidnummer"/>
            </w:rPr>
            <w:fldChar w:fldCharType="begin"/>
          </w:r>
          <w:r>
            <w:rPr>
              <w:rStyle w:val="Sidnummer"/>
            </w:rPr>
            <w:instrText xml:space="preserve"> PAGE   \* MERGEFORMAT </w:instrText>
          </w:r>
          <w:r>
            <w:rPr>
              <w:rStyle w:val="Sidnummer"/>
            </w:rPr>
            <w:fldChar w:fldCharType="separate"/>
          </w:r>
          <w:r w:rsidR="00810373">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810373">
            <w:rPr>
              <w:rStyle w:val="Sidnummer"/>
              <w:noProof/>
            </w:rPr>
            <w:t>3</w:t>
          </w:r>
          <w:r>
            <w:rPr>
              <w:rStyle w:val="Sidnummer"/>
            </w:rPr>
            <w:fldChar w:fldCharType="end"/>
          </w:r>
          <w:r>
            <w:rPr>
              <w:rStyle w:val="Sidnummer"/>
            </w:rPr>
            <w:t xml:space="preserve">) </w:t>
          </w:r>
          <w:bookmarkEnd w:id="87"/>
        </w:p>
      </w:tc>
    </w:tr>
    <w:tr w:rsidR="007776E7" w:rsidRPr="001B176C" w:rsidTr="006C08C9">
      <w:trPr>
        <w:cantSplit/>
      </w:trPr>
      <w:tc>
        <w:tcPr>
          <w:tcW w:w="5216" w:type="dxa"/>
          <w:vMerge/>
        </w:tcPr>
        <w:p w:rsidR="007776E7" w:rsidRPr="001B176C" w:rsidRDefault="007776E7" w:rsidP="006C08C9">
          <w:pPr>
            <w:pStyle w:val="ledtext"/>
          </w:pPr>
        </w:p>
      </w:tc>
      <w:tc>
        <w:tcPr>
          <w:tcW w:w="2608" w:type="dxa"/>
        </w:tcPr>
        <w:p w:rsidR="007776E7" w:rsidRPr="001B176C" w:rsidRDefault="007776E7" w:rsidP="006C08C9">
          <w:pPr>
            <w:pStyle w:val="ledtext"/>
          </w:pPr>
          <w:bookmarkStart w:id="88" w:name="capDocDate_01"/>
          <w:r>
            <w:t>Datum</w:t>
          </w:r>
          <w:bookmarkEnd w:id="88"/>
        </w:p>
      </w:tc>
      <w:tc>
        <w:tcPr>
          <w:tcW w:w="2438" w:type="dxa"/>
          <w:gridSpan w:val="2"/>
        </w:tcPr>
        <w:p w:rsidR="007776E7" w:rsidRPr="001B176C" w:rsidRDefault="007776E7" w:rsidP="006C08C9">
          <w:pPr>
            <w:pStyle w:val="ledtext"/>
            <w:rPr>
              <w:rStyle w:val="Sidnummer"/>
            </w:rPr>
          </w:pPr>
          <w:bookmarkStart w:id="89" w:name="capOurRef_01"/>
          <w:r>
            <w:t>Dnr</w:t>
          </w:r>
          <w:bookmarkEnd w:id="89"/>
        </w:p>
      </w:tc>
    </w:tr>
    <w:tr w:rsidR="007776E7" w:rsidRPr="001B176C" w:rsidTr="006C08C9">
      <w:trPr>
        <w:cantSplit/>
        <w:trHeight w:val="494"/>
      </w:trPr>
      <w:tc>
        <w:tcPr>
          <w:tcW w:w="5216" w:type="dxa"/>
          <w:vMerge/>
        </w:tcPr>
        <w:p w:rsidR="007776E7" w:rsidRPr="001B176C" w:rsidRDefault="007776E7" w:rsidP="006C08C9">
          <w:pPr>
            <w:pStyle w:val="Sidhuvud"/>
          </w:pPr>
        </w:p>
      </w:tc>
      <w:tc>
        <w:tcPr>
          <w:tcW w:w="2608" w:type="dxa"/>
        </w:tcPr>
        <w:p w:rsidR="007776E7" w:rsidRPr="001B176C" w:rsidRDefault="007776E7" w:rsidP="006C08C9">
          <w:pPr>
            <w:pStyle w:val="Sidhuvud"/>
          </w:pPr>
          <w:bookmarkStart w:id="90" w:name="bmkDocDate_01"/>
          <w:r>
            <w:t>2015-03-</w:t>
          </w:r>
          <w:bookmarkEnd w:id="90"/>
          <w:r>
            <w:t>24</w:t>
          </w:r>
        </w:p>
      </w:tc>
      <w:tc>
        <w:tcPr>
          <w:tcW w:w="2438" w:type="dxa"/>
          <w:gridSpan w:val="2"/>
        </w:tcPr>
        <w:p w:rsidR="007776E7" w:rsidRPr="001B176C" w:rsidRDefault="007776E7" w:rsidP="006C08C9">
          <w:pPr>
            <w:pStyle w:val="Sidhuvud"/>
            <w:rPr>
              <w:rStyle w:val="Sidnummer"/>
            </w:rPr>
          </w:pPr>
          <w:bookmarkStart w:id="91" w:name="bmkOurRef_01"/>
          <w:r>
            <w:rPr>
              <w:rStyle w:val="Sidnummer"/>
            </w:rPr>
            <w:t>2014-7709</w:t>
          </w:r>
          <w:bookmarkEnd w:id="91"/>
        </w:p>
      </w:tc>
    </w:tr>
    <w:tr w:rsidR="007776E7" w:rsidRPr="001B176C" w:rsidTr="006C08C9">
      <w:trPr>
        <w:cantSplit/>
      </w:trPr>
      <w:tc>
        <w:tcPr>
          <w:tcW w:w="5216" w:type="dxa"/>
          <w:vMerge/>
        </w:tcPr>
        <w:p w:rsidR="007776E7" w:rsidRPr="001B176C" w:rsidRDefault="007776E7" w:rsidP="006C08C9">
          <w:pPr>
            <w:pStyle w:val="ledtext"/>
          </w:pPr>
        </w:p>
      </w:tc>
      <w:tc>
        <w:tcPr>
          <w:tcW w:w="2608" w:type="dxa"/>
        </w:tcPr>
        <w:p w:rsidR="007776E7" w:rsidRPr="001B176C" w:rsidRDefault="007776E7" w:rsidP="006C08C9">
          <w:pPr>
            <w:pStyle w:val="ledtext"/>
          </w:pPr>
          <w:bookmarkStart w:id="92" w:name="capYourDate_01"/>
          <w:r>
            <w:t xml:space="preserve"> </w:t>
          </w:r>
          <w:bookmarkEnd w:id="92"/>
        </w:p>
      </w:tc>
      <w:tc>
        <w:tcPr>
          <w:tcW w:w="2438" w:type="dxa"/>
          <w:gridSpan w:val="2"/>
        </w:tcPr>
        <w:p w:rsidR="007776E7" w:rsidRPr="001B176C" w:rsidRDefault="007776E7" w:rsidP="006C08C9">
          <w:pPr>
            <w:pStyle w:val="ledtext"/>
            <w:rPr>
              <w:rStyle w:val="Sidnummer"/>
            </w:rPr>
          </w:pPr>
          <w:bookmarkStart w:id="93" w:name="capYourRef_01"/>
          <w:r>
            <w:t xml:space="preserve"> </w:t>
          </w:r>
          <w:bookmarkEnd w:id="93"/>
        </w:p>
      </w:tc>
    </w:tr>
    <w:tr w:rsidR="007776E7" w:rsidRPr="001B176C" w:rsidTr="006C08C9">
      <w:trPr>
        <w:cantSplit/>
        <w:trHeight w:val="404"/>
      </w:trPr>
      <w:tc>
        <w:tcPr>
          <w:tcW w:w="5216" w:type="dxa"/>
          <w:vMerge/>
        </w:tcPr>
        <w:p w:rsidR="007776E7" w:rsidRPr="001B176C" w:rsidRDefault="007776E7" w:rsidP="006C08C9">
          <w:pPr>
            <w:pStyle w:val="Sidhuvud"/>
          </w:pPr>
        </w:p>
      </w:tc>
      <w:tc>
        <w:tcPr>
          <w:tcW w:w="2608" w:type="dxa"/>
        </w:tcPr>
        <w:p w:rsidR="007776E7" w:rsidRPr="001B176C" w:rsidRDefault="007776E7" w:rsidP="006C08C9">
          <w:pPr>
            <w:pStyle w:val="Sidhuvud"/>
          </w:pPr>
          <w:bookmarkStart w:id="94" w:name="bmkYourDate_01"/>
          <w:r>
            <w:t xml:space="preserve"> </w:t>
          </w:r>
          <w:bookmarkEnd w:id="94"/>
        </w:p>
      </w:tc>
      <w:tc>
        <w:tcPr>
          <w:tcW w:w="2438" w:type="dxa"/>
          <w:gridSpan w:val="2"/>
        </w:tcPr>
        <w:p w:rsidR="007776E7" w:rsidRPr="001B176C" w:rsidRDefault="007776E7" w:rsidP="006C08C9">
          <w:pPr>
            <w:pStyle w:val="Sidhuvud"/>
            <w:rPr>
              <w:rStyle w:val="Sidnummer"/>
            </w:rPr>
          </w:pPr>
          <w:bookmarkStart w:id="95" w:name="bmkYourRef_01"/>
          <w:r>
            <w:rPr>
              <w:rStyle w:val="Sidnummer"/>
            </w:rPr>
            <w:t xml:space="preserve"> </w:t>
          </w:r>
          <w:bookmarkEnd w:id="95"/>
        </w:p>
      </w:tc>
    </w:tr>
    <w:tr w:rsidR="007776E7" w:rsidRPr="001B176C" w:rsidTr="006C08C9">
      <w:trPr>
        <w:cantSplit/>
      </w:trPr>
      <w:tc>
        <w:tcPr>
          <w:tcW w:w="5216" w:type="dxa"/>
          <w:vMerge w:val="restart"/>
        </w:tcPr>
        <w:p w:rsidR="007776E7" w:rsidRPr="001B176C" w:rsidRDefault="007776E7" w:rsidP="006C08C9">
          <w:pPr>
            <w:pStyle w:val="ProfilInfo"/>
          </w:pPr>
          <w:bookmarkStart w:id="96" w:name="chkPersonalProfile_01"/>
          <w:r>
            <w:t>Avdelningen för energieffektivisering</w:t>
          </w:r>
          <w:r>
            <w:br/>
            <w:t>Enheten för offentlig sektor</w:t>
          </w:r>
          <w:r>
            <w:br/>
          </w:r>
          <w:bookmarkEnd w:id="96"/>
        </w:p>
      </w:tc>
      <w:tc>
        <w:tcPr>
          <w:tcW w:w="5046" w:type="dxa"/>
          <w:gridSpan w:val="3"/>
        </w:tcPr>
        <w:p w:rsidR="007776E7" w:rsidRPr="001B176C" w:rsidRDefault="007776E7" w:rsidP="006C08C9">
          <w:pPr>
            <w:pStyle w:val="Sidhuvud"/>
            <w:rPr>
              <w:rStyle w:val="Sidnummer"/>
            </w:rPr>
          </w:pPr>
        </w:p>
      </w:tc>
    </w:tr>
    <w:tr w:rsidR="007776E7" w:rsidRPr="001B176C" w:rsidTr="006C08C9">
      <w:trPr>
        <w:cantSplit/>
        <w:trHeight w:val="1983"/>
      </w:trPr>
      <w:tc>
        <w:tcPr>
          <w:tcW w:w="5216" w:type="dxa"/>
          <w:vMerge/>
        </w:tcPr>
        <w:p w:rsidR="007776E7" w:rsidRPr="001B176C" w:rsidRDefault="007776E7" w:rsidP="006C08C9">
          <w:pPr>
            <w:pStyle w:val="Sidhuvud"/>
          </w:pPr>
        </w:p>
      </w:tc>
      <w:tc>
        <w:tcPr>
          <w:tcW w:w="5046" w:type="dxa"/>
          <w:gridSpan w:val="3"/>
        </w:tcPr>
        <w:p w:rsidR="007776E7" w:rsidRPr="001B176C" w:rsidRDefault="007776E7" w:rsidP="006C08C9">
          <w:pPr>
            <w:pStyle w:val="Sidhuvud"/>
            <w:rPr>
              <w:rStyle w:val="Sidnummer"/>
            </w:rPr>
          </w:pPr>
          <w:bookmarkStart w:id="97" w:name="bmkAddress_01"/>
          <w:r>
            <w:rPr>
              <w:rStyle w:val="Sidnummer"/>
            </w:rPr>
            <w:t xml:space="preserve"> </w:t>
          </w:r>
          <w:bookmarkEnd w:id="97"/>
        </w:p>
      </w:tc>
    </w:tr>
  </w:tbl>
  <w:p w:rsidR="007776E7" w:rsidRPr="001B176C" w:rsidRDefault="007776E7" w:rsidP="006C08C9">
    <w:pPr>
      <w:pStyle w:val="Sidhuvud"/>
      <w:rPr>
        <w:sz w:val="12"/>
      </w:rPr>
    </w:pPr>
    <w:bookmarkStart w:id="98" w:name="insFirstHeader_01"/>
    <w:r>
      <w:rPr>
        <w:sz w:val="12"/>
      </w:rPr>
      <w:t xml:space="preserve"> </w:t>
    </w:r>
    <w:bookmarkEnd w:id="98"/>
    <w:r w:rsidR="00810373">
      <w:rPr>
        <w:noProof/>
        <w:sz w:val="20"/>
      </w:rPr>
      <w:pict>
        <v:shapetype id="_x0000_t202" coordsize="21600,21600" o:spt="202" path="m,l,21600r21600,l21600,xe">
          <v:stroke joinstyle="miter"/>
          <v:path gradientshapeok="t" o:connecttype="rect"/>
        </v:shapetype>
        <v:shape id="bmkLogo" o:spid="_x0000_s2054" type="#_x0000_t202" alt="bmkLogo" style="position:absolute;margin-left:56.65pt;margin-top:25.5pt;width:198.45pt;height:42.5pt;z-index:251664896;mso-position-horizontal:absolute;mso-position-horizontal-relative:page;mso-position-vertical:absolute;mso-position-vertical-relative:page" o:allowincell="f" stroked="f">
          <v:fill r:id="rId1" o:title="logoSTEM" type="frame"/>
          <v:textbox style="mso-next-textbox:#bmkLogo" inset="0,0,0,0">
            <w:txbxContent>
              <w:p w:rsidR="007776E7" w:rsidRPr="003D7109" w:rsidRDefault="007776E7" w:rsidP="006C08C9"/>
            </w:txbxContent>
          </v:textbox>
          <w10:wrap anchorx="page" anchory="page"/>
          <w10:anchorlock/>
        </v:shape>
      </w:pict>
    </w:r>
  </w:p>
  <w:p w:rsidR="007776E7" w:rsidRPr="00425F17" w:rsidRDefault="007776E7" w:rsidP="00425F17">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DE7F5A"/>
    <w:lvl w:ilvl="0">
      <w:start w:val="1"/>
      <w:numFmt w:val="bullet"/>
      <w:lvlText w:val=""/>
      <w:lvlJc w:val="left"/>
      <w:pPr>
        <w:tabs>
          <w:tab w:val="num" w:pos="360"/>
        </w:tabs>
        <w:ind w:left="360" w:hanging="360"/>
      </w:pPr>
      <w:rPr>
        <w:rFonts w:ascii="Symbol" w:hAnsi="Symbol" w:hint="default"/>
      </w:rPr>
    </w:lvl>
  </w:abstractNum>
  <w:abstractNum w:abstractNumId="1">
    <w:nsid w:val="07AA394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0C66486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D3F4D48"/>
    <w:multiLevelType w:val="hybridMultilevel"/>
    <w:tmpl w:val="2698F18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0FBB39B3"/>
    <w:multiLevelType w:val="hybridMultilevel"/>
    <w:tmpl w:val="8AA68BD0"/>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5">
    <w:nsid w:val="118969DD"/>
    <w:multiLevelType w:val="hybridMultilevel"/>
    <w:tmpl w:val="E9087F4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nsid w:val="2AA07452"/>
    <w:multiLevelType w:val="hybridMultilevel"/>
    <w:tmpl w:val="567EA53A"/>
    <w:lvl w:ilvl="0" w:tplc="5A20D740">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nsid w:val="2EE2450C"/>
    <w:multiLevelType w:val="multilevel"/>
    <w:tmpl w:val="18140D7C"/>
    <w:lvl w:ilvl="0">
      <w:start w:val="1"/>
      <w:numFmt w:val="decimal"/>
      <w:pStyle w:val="Nummerlista"/>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2F911A92"/>
    <w:multiLevelType w:val="multilevel"/>
    <w:tmpl w:val="87486AA8"/>
    <w:lvl w:ilvl="0">
      <w:start w:val="1"/>
      <w:numFmt w:val="bullet"/>
      <w:pStyle w:val="Punktlista"/>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0457BE7"/>
    <w:multiLevelType w:val="hybridMultilevel"/>
    <w:tmpl w:val="4EA0E3A6"/>
    <w:lvl w:ilvl="0" w:tplc="5A20D740">
      <w:numFmt w:val="bullet"/>
      <w:lvlText w:val="-"/>
      <w:lvlJc w:val="left"/>
      <w:pPr>
        <w:ind w:left="1080" w:hanging="360"/>
      </w:pPr>
      <w:rPr>
        <w:rFonts w:ascii="Times New Roman" w:eastAsia="Times New Roman" w:hAnsi="Times New Roman" w:cs="Times New Roman"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10">
    <w:nsid w:val="3AEF302C"/>
    <w:multiLevelType w:val="hybridMultilevel"/>
    <w:tmpl w:val="B17EBCF6"/>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nsid w:val="4A1666E1"/>
    <w:multiLevelType w:val="hybridMultilevel"/>
    <w:tmpl w:val="291A4DC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537D2860"/>
    <w:multiLevelType w:val="hybridMultilevel"/>
    <w:tmpl w:val="8A86C4F2"/>
    <w:lvl w:ilvl="0" w:tplc="8A625D1C">
      <w:start w:val="4"/>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3">
    <w:nsid w:val="562F233F"/>
    <w:multiLevelType w:val="hybridMultilevel"/>
    <w:tmpl w:val="B17EBCF6"/>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nsid w:val="57937563"/>
    <w:multiLevelType w:val="hybridMultilevel"/>
    <w:tmpl w:val="6728ED32"/>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nsid w:val="6AFC26E5"/>
    <w:multiLevelType w:val="hybridMultilevel"/>
    <w:tmpl w:val="D0422110"/>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nsid w:val="6C7340C7"/>
    <w:multiLevelType w:val="hybridMultilevel"/>
    <w:tmpl w:val="90662004"/>
    <w:lvl w:ilvl="0" w:tplc="BF90B134">
      <w:numFmt w:val="bullet"/>
      <w:lvlText w:val="-"/>
      <w:lvlJc w:val="left"/>
      <w:pPr>
        <w:ind w:left="720" w:hanging="360"/>
      </w:pPr>
      <w:rPr>
        <w:rFonts w:ascii="Times New Roman" w:eastAsia="Times New Roman"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7">
    <w:nsid w:val="771115ED"/>
    <w:multiLevelType w:val="hybridMultilevel"/>
    <w:tmpl w:val="9B8E0C1A"/>
    <w:lvl w:ilvl="0" w:tplc="09F082B0">
      <w:start w:val="1"/>
      <w:numFmt w:val="bullet"/>
      <w:lvlText w:val=""/>
      <w:lvlJc w:val="left"/>
      <w:pPr>
        <w:tabs>
          <w:tab w:val="num" w:pos="360"/>
        </w:tabs>
        <w:ind w:left="284" w:hanging="284"/>
      </w:pPr>
      <w:rPr>
        <w:rFonts w:ascii="Symbol" w:hAnsi="Symbol" w:hint="default"/>
        <w:sz w:val="16"/>
      </w:rPr>
    </w:lvl>
    <w:lvl w:ilvl="1" w:tplc="04BCDB3E" w:tentative="1">
      <w:start w:val="1"/>
      <w:numFmt w:val="bullet"/>
      <w:lvlText w:val="o"/>
      <w:lvlJc w:val="left"/>
      <w:pPr>
        <w:tabs>
          <w:tab w:val="num" w:pos="1440"/>
        </w:tabs>
        <w:ind w:left="1440" w:hanging="360"/>
      </w:pPr>
      <w:rPr>
        <w:rFonts w:ascii="Courier New" w:hAnsi="Courier New" w:hint="default"/>
      </w:rPr>
    </w:lvl>
    <w:lvl w:ilvl="2" w:tplc="98FA173E" w:tentative="1">
      <w:start w:val="1"/>
      <w:numFmt w:val="bullet"/>
      <w:lvlText w:val=""/>
      <w:lvlJc w:val="left"/>
      <w:pPr>
        <w:tabs>
          <w:tab w:val="num" w:pos="2160"/>
        </w:tabs>
        <w:ind w:left="2160" w:hanging="360"/>
      </w:pPr>
      <w:rPr>
        <w:rFonts w:ascii="Wingdings" w:hAnsi="Wingdings" w:hint="default"/>
      </w:rPr>
    </w:lvl>
    <w:lvl w:ilvl="3" w:tplc="130AD4C4" w:tentative="1">
      <w:start w:val="1"/>
      <w:numFmt w:val="bullet"/>
      <w:lvlText w:val=""/>
      <w:lvlJc w:val="left"/>
      <w:pPr>
        <w:tabs>
          <w:tab w:val="num" w:pos="2880"/>
        </w:tabs>
        <w:ind w:left="2880" w:hanging="360"/>
      </w:pPr>
      <w:rPr>
        <w:rFonts w:ascii="Symbol" w:hAnsi="Symbol" w:hint="default"/>
      </w:rPr>
    </w:lvl>
    <w:lvl w:ilvl="4" w:tplc="E572E120" w:tentative="1">
      <w:start w:val="1"/>
      <w:numFmt w:val="bullet"/>
      <w:lvlText w:val="o"/>
      <w:lvlJc w:val="left"/>
      <w:pPr>
        <w:tabs>
          <w:tab w:val="num" w:pos="3600"/>
        </w:tabs>
        <w:ind w:left="3600" w:hanging="360"/>
      </w:pPr>
      <w:rPr>
        <w:rFonts w:ascii="Courier New" w:hAnsi="Courier New" w:hint="default"/>
      </w:rPr>
    </w:lvl>
    <w:lvl w:ilvl="5" w:tplc="3F2A7FAE" w:tentative="1">
      <w:start w:val="1"/>
      <w:numFmt w:val="bullet"/>
      <w:lvlText w:val=""/>
      <w:lvlJc w:val="left"/>
      <w:pPr>
        <w:tabs>
          <w:tab w:val="num" w:pos="4320"/>
        </w:tabs>
        <w:ind w:left="4320" w:hanging="360"/>
      </w:pPr>
      <w:rPr>
        <w:rFonts w:ascii="Wingdings" w:hAnsi="Wingdings" w:hint="default"/>
      </w:rPr>
    </w:lvl>
    <w:lvl w:ilvl="6" w:tplc="C36C7D5C" w:tentative="1">
      <w:start w:val="1"/>
      <w:numFmt w:val="bullet"/>
      <w:lvlText w:val=""/>
      <w:lvlJc w:val="left"/>
      <w:pPr>
        <w:tabs>
          <w:tab w:val="num" w:pos="5040"/>
        </w:tabs>
        <w:ind w:left="5040" w:hanging="360"/>
      </w:pPr>
      <w:rPr>
        <w:rFonts w:ascii="Symbol" w:hAnsi="Symbol" w:hint="default"/>
      </w:rPr>
    </w:lvl>
    <w:lvl w:ilvl="7" w:tplc="AFA85A24" w:tentative="1">
      <w:start w:val="1"/>
      <w:numFmt w:val="bullet"/>
      <w:lvlText w:val="o"/>
      <w:lvlJc w:val="left"/>
      <w:pPr>
        <w:tabs>
          <w:tab w:val="num" w:pos="5760"/>
        </w:tabs>
        <w:ind w:left="5760" w:hanging="360"/>
      </w:pPr>
      <w:rPr>
        <w:rFonts w:ascii="Courier New" w:hAnsi="Courier New" w:hint="default"/>
      </w:rPr>
    </w:lvl>
    <w:lvl w:ilvl="8" w:tplc="776E227C" w:tentative="1">
      <w:start w:val="1"/>
      <w:numFmt w:val="bullet"/>
      <w:lvlText w:val=""/>
      <w:lvlJc w:val="left"/>
      <w:pPr>
        <w:tabs>
          <w:tab w:val="num" w:pos="6480"/>
        </w:tabs>
        <w:ind w:left="6480" w:hanging="360"/>
      </w:pPr>
      <w:rPr>
        <w:rFonts w:ascii="Wingdings" w:hAnsi="Wingdings" w:hint="default"/>
      </w:rPr>
    </w:lvl>
  </w:abstractNum>
  <w:abstractNum w:abstractNumId="18">
    <w:nsid w:val="787C7278"/>
    <w:multiLevelType w:val="hybridMultilevel"/>
    <w:tmpl w:val="7BAAB44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10"/>
  </w:num>
  <w:num w:numId="4">
    <w:abstractNumId w:val="14"/>
  </w:num>
  <w:num w:numId="5">
    <w:abstractNumId w:val="0"/>
  </w:num>
  <w:num w:numId="6">
    <w:abstractNumId w:val="8"/>
  </w:num>
  <w:num w:numId="7">
    <w:abstractNumId w:val="8"/>
  </w:num>
  <w:num w:numId="8">
    <w:abstractNumId w:val="7"/>
  </w:num>
  <w:num w:numId="9">
    <w:abstractNumId w:val="8"/>
  </w:num>
  <w:num w:numId="10">
    <w:abstractNumId w:val="7"/>
  </w:num>
  <w:num w:numId="11">
    <w:abstractNumId w:val="1"/>
  </w:num>
  <w:num w:numId="12">
    <w:abstractNumId w:val="2"/>
  </w:num>
  <w:num w:numId="13">
    <w:abstractNumId w:val="15"/>
  </w:num>
  <w:num w:numId="14">
    <w:abstractNumId w:val="5"/>
  </w:num>
  <w:num w:numId="15">
    <w:abstractNumId w:val="3"/>
  </w:num>
  <w:num w:numId="16">
    <w:abstractNumId w:val="11"/>
  </w:num>
  <w:num w:numId="17">
    <w:abstractNumId w:val="18"/>
  </w:num>
  <w:num w:numId="18">
    <w:abstractNumId w:val="12"/>
  </w:num>
  <w:num w:numId="19">
    <w:abstractNumId w:val="16"/>
  </w:num>
  <w:num w:numId="20">
    <w:abstractNumId w:val="6"/>
  </w:num>
  <w:num w:numId="21">
    <w:abstractNumId w:val="9"/>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304"/>
  <w:hyphenationZone w:val="425"/>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816"/>
    <w:rsid w:val="00000B56"/>
    <w:rsid w:val="00003FC7"/>
    <w:rsid w:val="000051B0"/>
    <w:rsid w:val="00007690"/>
    <w:rsid w:val="0001193F"/>
    <w:rsid w:val="00013669"/>
    <w:rsid w:val="000145DD"/>
    <w:rsid w:val="00014FD1"/>
    <w:rsid w:val="00015400"/>
    <w:rsid w:val="00015CE5"/>
    <w:rsid w:val="000162BB"/>
    <w:rsid w:val="00016BDC"/>
    <w:rsid w:val="000173DF"/>
    <w:rsid w:val="0002025F"/>
    <w:rsid w:val="00025755"/>
    <w:rsid w:val="00025A57"/>
    <w:rsid w:val="00025BFE"/>
    <w:rsid w:val="00026C5B"/>
    <w:rsid w:val="00026D7D"/>
    <w:rsid w:val="000277AA"/>
    <w:rsid w:val="0003117C"/>
    <w:rsid w:val="00031B7E"/>
    <w:rsid w:val="00034CBD"/>
    <w:rsid w:val="00036761"/>
    <w:rsid w:val="000410A8"/>
    <w:rsid w:val="0004199C"/>
    <w:rsid w:val="00041C8E"/>
    <w:rsid w:val="000428D5"/>
    <w:rsid w:val="000471C3"/>
    <w:rsid w:val="00051B04"/>
    <w:rsid w:val="0005336D"/>
    <w:rsid w:val="00053CD5"/>
    <w:rsid w:val="00054167"/>
    <w:rsid w:val="000602EE"/>
    <w:rsid w:val="00066066"/>
    <w:rsid w:val="000663C1"/>
    <w:rsid w:val="0006681B"/>
    <w:rsid w:val="0007062F"/>
    <w:rsid w:val="00074A40"/>
    <w:rsid w:val="00075C15"/>
    <w:rsid w:val="00076300"/>
    <w:rsid w:val="00077042"/>
    <w:rsid w:val="00077F12"/>
    <w:rsid w:val="00083E7D"/>
    <w:rsid w:val="00092C75"/>
    <w:rsid w:val="00092D11"/>
    <w:rsid w:val="000931E4"/>
    <w:rsid w:val="000933C6"/>
    <w:rsid w:val="000944FA"/>
    <w:rsid w:val="00095ECD"/>
    <w:rsid w:val="000A01FD"/>
    <w:rsid w:val="000A2B36"/>
    <w:rsid w:val="000A754A"/>
    <w:rsid w:val="000A78F7"/>
    <w:rsid w:val="000B226D"/>
    <w:rsid w:val="000B3063"/>
    <w:rsid w:val="000B4A85"/>
    <w:rsid w:val="000B5169"/>
    <w:rsid w:val="000B65BB"/>
    <w:rsid w:val="000C25B1"/>
    <w:rsid w:val="000C62BD"/>
    <w:rsid w:val="000D0FD9"/>
    <w:rsid w:val="000D5673"/>
    <w:rsid w:val="000D7497"/>
    <w:rsid w:val="000E2F8C"/>
    <w:rsid w:val="000E4E2E"/>
    <w:rsid w:val="000E73F0"/>
    <w:rsid w:val="000F376C"/>
    <w:rsid w:val="000F3EA9"/>
    <w:rsid w:val="000F4DFB"/>
    <w:rsid w:val="000F5B7C"/>
    <w:rsid w:val="000F61A8"/>
    <w:rsid w:val="000F783F"/>
    <w:rsid w:val="00106628"/>
    <w:rsid w:val="00106694"/>
    <w:rsid w:val="00107EE9"/>
    <w:rsid w:val="00110C0F"/>
    <w:rsid w:val="00114112"/>
    <w:rsid w:val="00115B07"/>
    <w:rsid w:val="00117C7B"/>
    <w:rsid w:val="001214B5"/>
    <w:rsid w:val="001244BC"/>
    <w:rsid w:val="00131004"/>
    <w:rsid w:val="001321DA"/>
    <w:rsid w:val="00132603"/>
    <w:rsid w:val="00133A4C"/>
    <w:rsid w:val="00135CFC"/>
    <w:rsid w:val="001360B4"/>
    <w:rsid w:val="0013703E"/>
    <w:rsid w:val="0013769D"/>
    <w:rsid w:val="001379CC"/>
    <w:rsid w:val="00137CAB"/>
    <w:rsid w:val="001424C2"/>
    <w:rsid w:val="001428AA"/>
    <w:rsid w:val="0015107B"/>
    <w:rsid w:val="00152204"/>
    <w:rsid w:val="00153230"/>
    <w:rsid w:val="00154600"/>
    <w:rsid w:val="00156B2D"/>
    <w:rsid w:val="00161D92"/>
    <w:rsid w:val="0016277E"/>
    <w:rsid w:val="00167D42"/>
    <w:rsid w:val="00171C71"/>
    <w:rsid w:val="00172C72"/>
    <w:rsid w:val="0017369C"/>
    <w:rsid w:val="00176665"/>
    <w:rsid w:val="00176993"/>
    <w:rsid w:val="0018323C"/>
    <w:rsid w:val="001836A7"/>
    <w:rsid w:val="00192239"/>
    <w:rsid w:val="001922D1"/>
    <w:rsid w:val="00193514"/>
    <w:rsid w:val="00193CF4"/>
    <w:rsid w:val="001975C0"/>
    <w:rsid w:val="001A0009"/>
    <w:rsid w:val="001A0146"/>
    <w:rsid w:val="001A01C8"/>
    <w:rsid w:val="001A135B"/>
    <w:rsid w:val="001A13B3"/>
    <w:rsid w:val="001A29FC"/>
    <w:rsid w:val="001A3C20"/>
    <w:rsid w:val="001A5E98"/>
    <w:rsid w:val="001A61CA"/>
    <w:rsid w:val="001B176C"/>
    <w:rsid w:val="001B43BA"/>
    <w:rsid w:val="001C0F0E"/>
    <w:rsid w:val="001C2D60"/>
    <w:rsid w:val="001C41C3"/>
    <w:rsid w:val="001C65C2"/>
    <w:rsid w:val="001D0579"/>
    <w:rsid w:val="001D1596"/>
    <w:rsid w:val="001D15B1"/>
    <w:rsid w:val="001D3255"/>
    <w:rsid w:val="001D7D2E"/>
    <w:rsid w:val="001D7FDB"/>
    <w:rsid w:val="001E0F51"/>
    <w:rsid w:val="001E5B02"/>
    <w:rsid w:val="001F0E3D"/>
    <w:rsid w:val="001F204D"/>
    <w:rsid w:val="001F46A5"/>
    <w:rsid w:val="001F5799"/>
    <w:rsid w:val="001F7C1E"/>
    <w:rsid w:val="00200C2F"/>
    <w:rsid w:val="0020119D"/>
    <w:rsid w:val="00204151"/>
    <w:rsid w:val="00205D68"/>
    <w:rsid w:val="0021115A"/>
    <w:rsid w:val="0021185F"/>
    <w:rsid w:val="00212788"/>
    <w:rsid w:val="00214F72"/>
    <w:rsid w:val="002169B8"/>
    <w:rsid w:val="002174E5"/>
    <w:rsid w:val="002245D6"/>
    <w:rsid w:val="002338DD"/>
    <w:rsid w:val="002346C3"/>
    <w:rsid w:val="002364BF"/>
    <w:rsid w:val="00242347"/>
    <w:rsid w:val="002431A5"/>
    <w:rsid w:val="00246D93"/>
    <w:rsid w:val="00250321"/>
    <w:rsid w:val="00250992"/>
    <w:rsid w:val="00250E9A"/>
    <w:rsid w:val="00253EBE"/>
    <w:rsid w:val="00254113"/>
    <w:rsid w:val="002567C8"/>
    <w:rsid w:val="002613CA"/>
    <w:rsid w:val="00261911"/>
    <w:rsid w:val="00262BB7"/>
    <w:rsid w:val="00262C5D"/>
    <w:rsid w:val="002647A0"/>
    <w:rsid w:val="00271B60"/>
    <w:rsid w:val="00275505"/>
    <w:rsid w:val="002755FD"/>
    <w:rsid w:val="00275FB8"/>
    <w:rsid w:val="00280073"/>
    <w:rsid w:val="00284168"/>
    <w:rsid w:val="002928FF"/>
    <w:rsid w:val="002A0745"/>
    <w:rsid w:val="002A3280"/>
    <w:rsid w:val="002A57F4"/>
    <w:rsid w:val="002A6805"/>
    <w:rsid w:val="002A70D3"/>
    <w:rsid w:val="002B1716"/>
    <w:rsid w:val="002C1600"/>
    <w:rsid w:val="002C3044"/>
    <w:rsid w:val="002C34A7"/>
    <w:rsid w:val="002C4024"/>
    <w:rsid w:val="002C6230"/>
    <w:rsid w:val="002D0D07"/>
    <w:rsid w:val="002D3546"/>
    <w:rsid w:val="002D37AA"/>
    <w:rsid w:val="002D4BF1"/>
    <w:rsid w:val="002D596A"/>
    <w:rsid w:val="002D6EBD"/>
    <w:rsid w:val="002D7C85"/>
    <w:rsid w:val="002E5176"/>
    <w:rsid w:val="002F1C6E"/>
    <w:rsid w:val="002F424C"/>
    <w:rsid w:val="002F4DA1"/>
    <w:rsid w:val="0030094B"/>
    <w:rsid w:val="00301818"/>
    <w:rsid w:val="0030452C"/>
    <w:rsid w:val="00304CA4"/>
    <w:rsid w:val="00305010"/>
    <w:rsid w:val="003061F2"/>
    <w:rsid w:val="00322FB3"/>
    <w:rsid w:val="00322FBE"/>
    <w:rsid w:val="003260A3"/>
    <w:rsid w:val="00326829"/>
    <w:rsid w:val="003269B6"/>
    <w:rsid w:val="00331046"/>
    <w:rsid w:val="0033572A"/>
    <w:rsid w:val="00335C78"/>
    <w:rsid w:val="00341E2B"/>
    <w:rsid w:val="00346E48"/>
    <w:rsid w:val="003501C3"/>
    <w:rsid w:val="003503FF"/>
    <w:rsid w:val="00356C54"/>
    <w:rsid w:val="0036038E"/>
    <w:rsid w:val="003614C4"/>
    <w:rsid w:val="0036624D"/>
    <w:rsid w:val="00370021"/>
    <w:rsid w:val="00370EC5"/>
    <w:rsid w:val="0037359A"/>
    <w:rsid w:val="00374DFB"/>
    <w:rsid w:val="00376674"/>
    <w:rsid w:val="003778A7"/>
    <w:rsid w:val="00377A34"/>
    <w:rsid w:val="00380AA9"/>
    <w:rsid w:val="00381A41"/>
    <w:rsid w:val="00382361"/>
    <w:rsid w:val="00382816"/>
    <w:rsid w:val="00384380"/>
    <w:rsid w:val="00387214"/>
    <w:rsid w:val="00391D7C"/>
    <w:rsid w:val="00391EE7"/>
    <w:rsid w:val="0039425C"/>
    <w:rsid w:val="003956CC"/>
    <w:rsid w:val="003959B2"/>
    <w:rsid w:val="00395FCA"/>
    <w:rsid w:val="00397CD5"/>
    <w:rsid w:val="00397D78"/>
    <w:rsid w:val="003A0AFE"/>
    <w:rsid w:val="003A5F9C"/>
    <w:rsid w:val="003B5AE6"/>
    <w:rsid w:val="003B7646"/>
    <w:rsid w:val="003C0A5E"/>
    <w:rsid w:val="003C0C3F"/>
    <w:rsid w:val="003C1C30"/>
    <w:rsid w:val="003C21F5"/>
    <w:rsid w:val="003C2364"/>
    <w:rsid w:val="003C2AB7"/>
    <w:rsid w:val="003C4E61"/>
    <w:rsid w:val="003C5209"/>
    <w:rsid w:val="003D1992"/>
    <w:rsid w:val="003D19A3"/>
    <w:rsid w:val="003D5C5C"/>
    <w:rsid w:val="003E0995"/>
    <w:rsid w:val="003E14F3"/>
    <w:rsid w:val="003E5F58"/>
    <w:rsid w:val="003E6090"/>
    <w:rsid w:val="003E658B"/>
    <w:rsid w:val="003E75B3"/>
    <w:rsid w:val="003F0D26"/>
    <w:rsid w:val="003F2247"/>
    <w:rsid w:val="003F2FEA"/>
    <w:rsid w:val="003F3C0D"/>
    <w:rsid w:val="00403963"/>
    <w:rsid w:val="00405668"/>
    <w:rsid w:val="00407C4D"/>
    <w:rsid w:val="00411816"/>
    <w:rsid w:val="00412103"/>
    <w:rsid w:val="004124E3"/>
    <w:rsid w:val="00414100"/>
    <w:rsid w:val="00420E75"/>
    <w:rsid w:val="00422F82"/>
    <w:rsid w:val="00424D08"/>
    <w:rsid w:val="00425F17"/>
    <w:rsid w:val="004302E6"/>
    <w:rsid w:val="00430E8C"/>
    <w:rsid w:val="00432D7F"/>
    <w:rsid w:val="0043533F"/>
    <w:rsid w:val="004355B0"/>
    <w:rsid w:val="00444F03"/>
    <w:rsid w:val="00445002"/>
    <w:rsid w:val="004521DE"/>
    <w:rsid w:val="00452C4E"/>
    <w:rsid w:val="004530A3"/>
    <w:rsid w:val="00456F0B"/>
    <w:rsid w:val="00460628"/>
    <w:rsid w:val="004609B0"/>
    <w:rsid w:val="004610A1"/>
    <w:rsid w:val="004615ED"/>
    <w:rsid w:val="00461720"/>
    <w:rsid w:val="00462016"/>
    <w:rsid w:val="00471C3C"/>
    <w:rsid w:val="004721E5"/>
    <w:rsid w:val="00475D0D"/>
    <w:rsid w:val="00476341"/>
    <w:rsid w:val="00476831"/>
    <w:rsid w:val="0047748C"/>
    <w:rsid w:val="00481954"/>
    <w:rsid w:val="00482C74"/>
    <w:rsid w:val="00484BFD"/>
    <w:rsid w:val="004855EC"/>
    <w:rsid w:val="00487CFF"/>
    <w:rsid w:val="004907D9"/>
    <w:rsid w:val="0049435B"/>
    <w:rsid w:val="004A6C56"/>
    <w:rsid w:val="004B02C3"/>
    <w:rsid w:val="004B13D8"/>
    <w:rsid w:val="004C1EA4"/>
    <w:rsid w:val="004C246E"/>
    <w:rsid w:val="004C30F5"/>
    <w:rsid w:val="004C4F57"/>
    <w:rsid w:val="004C6175"/>
    <w:rsid w:val="004D05BB"/>
    <w:rsid w:val="004D06CE"/>
    <w:rsid w:val="004D14E0"/>
    <w:rsid w:val="004D6BC3"/>
    <w:rsid w:val="004D6CC0"/>
    <w:rsid w:val="004D79E0"/>
    <w:rsid w:val="004E1936"/>
    <w:rsid w:val="004F0884"/>
    <w:rsid w:val="004F16E4"/>
    <w:rsid w:val="004F2F90"/>
    <w:rsid w:val="004F6DA9"/>
    <w:rsid w:val="004F6EEA"/>
    <w:rsid w:val="00501959"/>
    <w:rsid w:val="005027EA"/>
    <w:rsid w:val="00503AEA"/>
    <w:rsid w:val="00504BBF"/>
    <w:rsid w:val="00505787"/>
    <w:rsid w:val="00510567"/>
    <w:rsid w:val="00514DE2"/>
    <w:rsid w:val="0051724F"/>
    <w:rsid w:val="005275A5"/>
    <w:rsid w:val="00532CD2"/>
    <w:rsid w:val="00532DE9"/>
    <w:rsid w:val="00533A7A"/>
    <w:rsid w:val="00533C2C"/>
    <w:rsid w:val="00535627"/>
    <w:rsid w:val="00541EB8"/>
    <w:rsid w:val="00544D32"/>
    <w:rsid w:val="005479F6"/>
    <w:rsid w:val="005518D3"/>
    <w:rsid w:val="005525F5"/>
    <w:rsid w:val="0055412C"/>
    <w:rsid w:val="0055574C"/>
    <w:rsid w:val="00562E14"/>
    <w:rsid w:val="00571CA9"/>
    <w:rsid w:val="0058004B"/>
    <w:rsid w:val="0058184A"/>
    <w:rsid w:val="005823FA"/>
    <w:rsid w:val="005844E5"/>
    <w:rsid w:val="00585006"/>
    <w:rsid w:val="0058727A"/>
    <w:rsid w:val="00590C32"/>
    <w:rsid w:val="0059580F"/>
    <w:rsid w:val="005960E3"/>
    <w:rsid w:val="0059644F"/>
    <w:rsid w:val="00596658"/>
    <w:rsid w:val="00596EF2"/>
    <w:rsid w:val="00597628"/>
    <w:rsid w:val="005A0AD0"/>
    <w:rsid w:val="005A25AC"/>
    <w:rsid w:val="005A5006"/>
    <w:rsid w:val="005A560E"/>
    <w:rsid w:val="005A7BF6"/>
    <w:rsid w:val="005B40B8"/>
    <w:rsid w:val="005B64AE"/>
    <w:rsid w:val="005C351E"/>
    <w:rsid w:val="005C3A29"/>
    <w:rsid w:val="005C3CB1"/>
    <w:rsid w:val="005C4823"/>
    <w:rsid w:val="005C6975"/>
    <w:rsid w:val="005D355D"/>
    <w:rsid w:val="005D3C42"/>
    <w:rsid w:val="005D5DC3"/>
    <w:rsid w:val="005D5DF2"/>
    <w:rsid w:val="005D70B5"/>
    <w:rsid w:val="005E0874"/>
    <w:rsid w:val="005E2A1D"/>
    <w:rsid w:val="005E33FE"/>
    <w:rsid w:val="005E3441"/>
    <w:rsid w:val="005E3E7E"/>
    <w:rsid w:val="005E4739"/>
    <w:rsid w:val="005F0963"/>
    <w:rsid w:val="005F2E35"/>
    <w:rsid w:val="005F32C9"/>
    <w:rsid w:val="005F3CC9"/>
    <w:rsid w:val="00604900"/>
    <w:rsid w:val="0060584D"/>
    <w:rsid w:val="006070D3"/>
    <w:rsid w:val="006141F2"/>
    <w:rsid w:val="0061668D"/>
    <w:rsid w:val="0062107C"/>
    <w:rsid w:val="00621772"/>
    <w:rsid w:val="0062520E"/>
    <w:rsid w:val="006271B8"/>
    <w:rsid w:val="00632E27"/>
    <w:rsid w:val="006341D8"/>
    <w:rsid w:val="006355C0"/>
    <w:rsid w:val="00637478"/>
    <w:rsid w:val="00637BEA"/>
    <w:rsid w:val="0064254E"/>
    <w:rsid w:val="00642BDA"/>
    <w:rsid w:val="00644273"/>
    <w:rsid w:val="00650119"/>
    <w:rsid w:val="00650F16"/>
    <w:rsid w:val="00651EE0"/>
    <w:rsid w:val="00653F76"/>
    <w:rsid w:val="00655CF1"/>
    <w:rsid w:val="0065621D"/>
    <w:rsid w:val="00661FF9"/>
    <w:rsid w:val="006658AC"/>
    <w:rsid w:val="006669A4"/>
    <w:rsid w:val="006669DF"/>
    <w:rsid w:val="006703C5"/>
    <w:rsid w:val="00674522"/>
    <w:rsid w:val="006748BE"/>
    <w:rsid w:val="006830C3"/>
    <w:rsid w:val="006865D2"/>
    <w:rsid w:val="00686E8E"/>
    <w:rsid w:val="006878A2"/>
    <w:rsid w:val="006878E7"/>
    <w:rsid w:val="00693171"/>
    <w:rsid w:val="00694013"/>
    <w:rsid w:val="0069464B"/>
    <w:rsid w:val="00695D28"/>
    <w:rsid w:val="006A0E0C"/>
    <w:rsid w:val="006A1ECE"/>
    <w:rsid w:val="006A5FC9"/>
    <w:rsid w:val="006A691C"/>
    <w:rsid w:val="006A7127"/>
    <w:rsid w:val="006A7A3A"/>
    <w:rsid w:val="006B39F1"/>
    <w:rsid w:val="006C0142"/>
    <w:rsid w:val="006C08C9"/>
    <w:rsid w:val="006C16B7"/>
    <w:rsid w:val="006C3537"/>
    <w:rsid w:val="006C4C94"/>
    <w:rsid w:val="006C6864"/>
    <w:rsid w:val="006D038A"/>
    <w:rsid w:val="006D145F"/>
    <w:rsid w:val="006D1F17"/>
    <w:rsid w:val="006D2B75"/>
    <w:rsid w:val="006D3E0A"/>
    <w:rsid w:val="006D5864"/>
    <w:rsid w:val="006D7132"/>
    <w:rsid w:val="006E1393"/>
    <w:rsid w:val="006E539A"/>
    <w:rsid w:val="006E5D6D"/>
    <w:rsid w:val="006E7C1E"/>
    <w:rsid w:val="006F512D"/>
    <w:rsid w:val="006F53D1"/>
    <w:rsid w:val="006F5D94"/>
    <w:rsid w:val="006F78DF"/>
    <w:rsid w:val="00702402"/>
    <w:rsid w:val="007053AC"/>
    <w:rsid w:val="00706831"/>
    <w:rsid w:val="00707F5C"/>
    <w:rsid w:val="00710087"/>
    <w:rsid w:val="007106AB"/>
    <w:rsid w:val="00712FAB"/>
    <w:rsid w:val="00725279"/>
    <w:rsid w:val="00727D7D"/>
    <w:rsid w:val="007319E1"/>
    <w:rsid w:val="00731FF0"/>
    <w:rsid w:val="0073297D"/>
    <w:rsid w:val="00732B10"/>
    <w:rsid w:val="00733575"/>
    <w:rsid w:val="00735B42"/>
    <w:rsid w:val="007370BF"/>
    <w:rsid w:val="007415C3"/>
    <w:rsid w:val="00741A40"/>
    <w:rsid w:val="00742583"/>
    <w:rsid w:val="00747DBA"/>
    <w:rsid w:val="007534D7"/>
    <w:rsid w:val="007546CC"/>
    <w:rsid w:val="00755249"/>
    <w:rsid w:val="00756A9E"/>
    <w:rsid w:val="007605C3"/>
    <w:rsid w:val="0076629B"/>
    <w:rsid w:val="0077019F"/>
    <w:rsid w:val="00771312"/>
    <w:rsid w:val="00771558"/>
    <w:rsid w:val="007722E8"/>
    <w:rsid w:val="00772305"/>
    <w:rsid w:val="00772EC5"/>
    <w:rsid w:val="00776381"/>
    <w:rsid w:val="007776E7"/>
    <w:rsid w:val="00777760"/>
    <w:rsid w:val="0078067A"/>
    <w:rsid w:val="00781BBF"/>
    <w:rsid w:val="00783644"/>
    <w:rsid w:val="00786BD7"/>
    <w:rsid w:val="00786EB4"/>
    <w:rsid w:val="0079293A"/>
    <w:rsid w:val="00794051"/>
    <w:rsid w:val="00795638"/>
    <w:rsid w:val="007967D3"/>
    <w:rsid w:val="007976B1"/>
    <w:rsid w:val="007A66F7"/>
    <w:rsid w:val="007A6BBA"/>
    <w:rsid w:val="007B26EB"/>
    <w:rsid w:val="007B397D"/>
    <w:rsid w:val="007B7261"/>
    <w:rsid w:val="007B7D73"/>
    <w:rsid w:val="007C4389"/>
    <w:rsid w:val="007C6CE7"/>
    <w:rsid w:val="007D0E11"/>
    <w:rsid w:val="007D218E"/>
    <w:rsid w:val="007D2D17"/>
    <w:rsid w:val="007D46A8"/>
    <w:rsid w:val="007D4ACC"/>
    <w:rsid w:val="007D5783"/>
    <w:rsid w:val="007E24BF"/>
    <w:rsid w:val="007E420D"/>
    <w:rsid w:val="007E4A8C"/>
    <w:rsid w:val="007E5CA7"/>
    <w:rsid w:val="007F173A"/>
    <w:rsid w:val="00803250"/>
    <w:rsid w:val="00803775"/>
    <w:rsid w:val="00806238"/>
    <w:rsid w:val="008078BC"/>
    <w:rsid w:val="00807FAD"/>
    <w:rsid w:val="00810373"/>
    <w:rsid w:val="0081041D"/>
    <w:rsid w:val="00810AF3"/>
    <w:rsid w:val="00811539"/>
    <w:rsid w:val="00813A21"/>
    <w:rsid w:val="008146E4"/>
    <w:rsid w:val="00814914"/>
    <w:rsid w:val="00820953"/>
    <w:rsid w:val="00822905"/>
    <w:rsid w:val="00822A4C"/>
    <w:rsid w:val="008265AA"/>
    <w:rsid w:val="008271C8"/>
    <w:rsid w:val="0083380F"/>
    <w:rsid w:val="00835C61"/>
    <w:rsid w:val="008371E8"/>
    <w:rsid w:val="00837471"/>
    <w:rsid w:val="008405CC"/>
    <w:rsid w:val="008418DB"/>
    <w:rsid w:val="00841A1C"/>
    <w:rsid w:val="00841B6B"/>
    <w:rsid w:val="00845AAE"/>
    <w:rsid w:val="00846484"/>
    <w:rsid w:val="00852CDB"/>
    <w:rsid w:val="00853898"/>
    <w:rsid w:val="008600F4"/>
    <w:rsid w:val="008605C7"/>
    <w:rsid w:val="00875AC2"/>
    <w:rsid w:val="00875B4B"/>
    <w:rsid w:val="00877E46"/>
    <w:rsid w:val="00881F11"/>
    <w:rsid w:val="00884D53"/>
    <w:rsid w:val="0088625B"/>
    <w:rsid w:val="00887AB2"/>
    <w:rsid w:val="00893AF2"/>
    <w:rsid w:val="008943D4"/>
    <w:rsid w:val="00895CE2"/>
    <w:rsid w:val="0089680A"/>
    <w:rsid w:val="008B086D"/>
    <w:rsid w:val="008B527B"/>
    <w:rsid w:val="008B7DDD"/>
    <w:rsid w:val="008C0617"/>
    <w:rsid w:val="008C1318"/>
    <w:rsid w:val="008C665D"/>
    <w:rsid w:val="008D2311"/>
    <w:rsid w:val="008D2423"/>
    <w:rsid w:val="008D2E6E"/>
    <w:rsid w:val="008E0A4A"/>
    <w:rsid w:val="008E3693"/>
    <w:rsid w:val="008E715E"/>
    <w:rsid w:val="008F0800"/>
    <w:rsid w:val="008F1322"/>
    <w:rsid w:val="008F13C3"/>
    <w:rsid w:val="008F3745"/>
    <w:rsid w:val="008F3F2B"/>
    <w:rsid w:val="008F787B"/>
    <w:rsid w:val="00900D49"/>
    <w:rsid w:val="00904D56"/>
    <w:rsid w:val="00906D5B"/>
    <w:rsid w:val="0090769E"/>
    <w:rsid w:val="0091202E"/>
    <w:rsid w:val="00912437"/>
    <w:rsid w:val="00914850"/>
    <w:rsid w:val="00915877"/>
    <w:rsid w:val="009165C2"/>
    <w:rsid w:val="0091769E"/>
    <w:rsid w:val="009225FC"/>
    <w:rsid w:val="00923257"/>
    <w:rsid w:val="00923799"/>
    <w:rsid w:val="00930BD8"/>
    <w:rsid w:val="009313AD"/>
    <w:rsid w:val="009329F8"/>
    <w:rsid w:val="0093416C"/>
    <w:rsid w:val="00945ABD"/>
    <w:rsid w:val="0094654D"/>
    <w:rsid w:val="009465FF"/>
    <w:rsid w:val="00955D6C"/>
    <w:rsid w:val="009569DE"/>
    <w:rsid w:val="00960BE8"/>
    <w:rsid w:val="0096112C"/>
    <w:rsid w:val="00970E9D"/>
    <w:rsid w:val="009746EC"/>
    <w:rsid w:val="00976C62"/>
    <w:rsid w:val="00977F07"/>
    <w:rsid w:val="00980D38"/>
    <w:rsid w:val="00985064"/>
    <w:rsid w:val="0098679A"/>
    <w:rsid w:val="0098685B"/>
    <w:rsid w:val="00986AC8"/>
    <w:rsid w:val="00991FCE"/>
    <w:rsid w:val="009959B4"/>
    <w:rsid w:val="009A209A"/>
    <w:rsid w:val="009A2CFD"/>
    <w:rsid w:val="009A5DFE"/>
    <w:rsid w:val="009B375B"/>
    <w:rsid w:val="009B57AF"/>
    <w:rsid w:val="009B74C0"/>
    <w:rsid w:val="009B763E"/>
    <w:rsid w:val="009C0EF7"/>
    <w:rsid w:val="009C6466"/>
    <w:rsid w:val="009C67E4"/>
    <w:rsid w:val="009D184C"/>
    <w:rsid w:val="009D47B6"/>
    <w:rsid w:val="009D6C2E"/>
    <w:rsid w:val="009E2243"/>
    <w:rsid w:val="009E277A"/>
    <w:rsid w:val="009E2C3C"/>
    <w:rsid w:val="009E52CE"/>
    <w:rsid w:val="009F149B"/>
    <w:rsid w:val="009F281F"/>
    <w:rsid w:val="009F3A95"/>
    <w:rsid w:val="009F3B60"/>
    <w:rsid w:val="009F6BEF"/>
    <w:rsid w:val="009F6DF6"/>
    <w:rsid w:val="00A01B80"/>
    <w:rsid w:val="00A02011"/>
    <w:rsid w:val="00A034AD"/>
    <w:rsid w:val="00A0367B"/>
    <w:rsid w:val="00A04DEB"/>
    <w:rsid w:val="00A0723F"/>
    <w:rsid w:val="00A13827"/>
    <w:rsid w:val="00A2041F"/>
    <w:rsid w:val="00A208D5"/>
    <w:rsid w:val="00A30CF7"/>
    <w:rsid w:val="00A32BB7"/>
    <w:rsid w:val="00A32D20"/>
    <w:rsid w:val="00A34D8E"/>
    <w:rsid w:val="00A35869"/>
    <w:rsid w:val="00A37906"/>
    <w:rsid w:val="00A41625"/>
    <w:rsid w:val="00A419F3"/>
    <w:rsid w:val="00A41AD8"/>
    <w:rsid w:val="00A42425"/>
    <w:rsid w:val="00A443EA"/>
    <w:rsid w:val="00A44B94"/>
    <w:rsid w:val="00A51B9B"/>
    <w:rsid w:val="00A57B67"/>
    <w:rsid w:val="00A62D39"/>
    <w:rsid w:val="00A65776"/>
    <w:rsid w:val="00A723BC"/>
    <w:rsid w:val="00A77647"/>
    <w:rsid w:val="00A819FB"/>
    <w:rsid w:val="00A83190"/>
    <w:rsid w:val="00A846B4"/>
    <w:rsid w:val="00A85039"/>
    <w:rsid w:val="00A87000"/>
    <w:rsid w:val="00A90181"/>
    <w:rsid w:val="00A90BCC"/>
    <w:rsid w:val="00A91C67"/>
    <w:rsid w:val="00A93AB8"/>
    <w:rsid w:val="00A93FCB"/>
    <w:rsid w:val="00A95EAD"/>
    <w:rsid w:val="00A961D3"/>
    <w:rsid w:val="00AA134C"/>
    <w:rsid w:val="00AA2102"/>
    <w:rsid w:val="00AA2860"/>
    <w:rsid w:val="00AA7F07"/>
    <w:rsid w:val="00AB36CE"/>
    <w:rsid w:val="00AB603D"/>
    <w:rsid w:val="00AC196E"/>
    <w:rsid w:val="00AC2B81"/>
    <w:rsid w:val="00AC59B7"/>
    <w:rsid w:val="00AD0490"/>
    <w:rsid w:val="00AD3795"/>
    <w:rsid w:val="00AD6912"/>
    <w:rsid w:val="00AE0344"/>
    <w:rsid w:val="00AE186A"/>
    <w:rsid w:val="00AE2CFD"/>
    <w:rsid w:val="00AE32F0"/>
    <w:rsid w:val="00AE335E"/>
    <w:rsid w:val="00AE6228"/>
    <w:rsid w:val="00AE6F64"/>
    <w:rsid w:val="00AE706E"/>
    <w:rsid w:val="00AF1488"/>
    <w:rsid w:val="00AF2260"/>
    <w:rsid w:val="00AF27EA"/>
    <w:rsid w:val="00AF3525"/>
    <w:rsid w:val="00AF428D"/>
    <w:rsid w:val="00AF5465"/>
    <w:rsid w:val="00AF6C67"/>
    <w:rsid w:val="00AF7081"/>
    <w:rsid w:val="00B00243"/>
    <w:rsid w:val="00B02156"/>
    <w:rsid w:val="00B035E5"/>
    <w:rsid w:val="00B04CC8"/>
    <w:rsid w:val="00B061DF"/>
    <w:rsid w:val="00B06B86"/>
    <w:rsid w:val="00B06CD5"/>
    <w:rsid w:val="00B10EBB"/>
    <w:rsid w:val="00B11535"/>
    <w:rsid w:val="00B14B0B"/>
    <w:rsid w:val="00B15E42"/>
    <w:rsid w:val="00B17304"/>
    <w:rsid w:val="00B17EAD"/>
    <w:rsid w:val="00B20572"/>
    <w:rsid w:val="00B20FAE"/>
    <w:rsid w:val="00B223ED"/>
    <w:rsid w:val="00B25308"/>
    <w:rsid w:val="00B25F60"/>
    <w:rsid w:val="00B26ED8"/>
    <w:rsid w:val="00B30396"/>
    <w:rsid w:val="00B318C5"/>
    <w:rsid w:val="00B3286F"/>
    <w:rsid w:val="00B33102"/>
    <w:rsid w:val="00B33899"/>
    <w:rsid w:val="00B33E2C"/>
    <w:rsid w:val="00B346B5"/>
    <w:rsid w:val="00B3692A"/>
    <w:rsid w:val="00B4131C"/>
    <w:rsid w:val="00B42E35"/>
    <w:rsid w:val="00B46FD3"/>
    <w:rsid w:val="00B47206"/>
    <w:rsid w:val="00B47B41"/>
    <w:rsid w:val="00B50328"/>
    <w:rsid w:val="00B51B75"/>
    <w:rsid w:val="00B52C27"/>
    <w:rsid w:val="00B61494"/>
    <w:rsid w:val="00B61C7F"/>
    <w:rsid w:val="00B62555"/>
    <w:rsid w:val="00B66651"/>
    <w:rsid w:val="00B67C7D"/>
    <w:rsid w:val="00B734C4"/>
    <w:rsid w:val="00B7386B"/>
    <w:rsid w:val="00B73E86"/>
    <w:rsid w:val="00B74FD8"/>
    <w:rsid w:val="00B756CE"/>
    <w:rsid w:val="00B75C33"/>
    <w:rsid w:val="00B770FF"/>
    <w:rsid w:val="00B812F0"/>
    <w:rsid w:val="00B86C99"/>
    <w:rsid w:val="00B90030"/>
    <w:rsid w:val="00B90D8C"/>
    <w:rsid w:val="00B97860"/>
    <w:rsid w:val="00BA0AEB"/>
    <w:rsid w:val="00BA0F68"/>
    <w:rsid w:val="00BA1267"/>
    <w:rsid w:val="00BA361B"/>
    <w:rsid w:val="00BA4500"/>
    <w:rsid w:val="00BA4A37"/>
    <w:rsid w:val="00BA7740"/>
    <w:rsid w:val="00BB06D3"/>
    <w:rsid w:val="00BB1FC8"/>
    <w:rsid w:val="00BB2035"/>
    <w:rsid w:val="00BB2A3D"/>
    <w:rsid w:val="00BB331F"/>
    <w:rsid w:val="00BB41E7"/>
    <w:rsid w:val="00BB5FF3"/>
    <w:rsid w:val="00BC1424"/>
    <w:rsid w:val="00BC27D0"/>
    <w:rsid w:val="00BC3C4D"/>
    <w:rsid w:val="00BC51EF"/>
    <w:rsid w:val="00BC7557"/>
    <w:rsid w:val="00BC7558"/>
    <w:rsid w:val="00BD0E55"/>
    <w:rsid w:val="00BD1D38"/>
    <w:rsid w:val="00BD738B"/>
    <w:rsid w:val="00BD7E4E"/>
    <w:rsid w:val="00BE0270"/>
    <w:rsid w:val="00BE2404"/>
    <w:rsid w:val="00BE3702"/>
    <w:rsid w:val="00BE3B7E"/>
    <w:rsid w:val="00BE42F3"/>
    <w:rsid w:val="00BE4422"/>
    <w:rsid w:val="00BE6B1A"/>
    <w:rsid w:val="00BE6E43"/>
    <w:rsid w:val="00BF0CDA"/>
    <w:rsid w:val="00BF0D18"/>
    <w:rsid w:val="00BF108E"/>
    <w:rsid w:val="00BF53A1"/>
    <w:rsid w:val="00BF5AA4"/>
    <w:rsid w:val="00BF63E3"/>
    <w:rsid w:val="00C02086"/>
    <w:rsid w:val="00C02E46"/>
    <w:rsid w:val="00C05AEF"/>
    <w:rsid w:val="00C05CB9"/>
    <w:rsid w:val="00C06419"/>
    <w:rsid w:val="00C07D15"/>
    <w:rsid w:val="00C11AF9"/>
    <w:rsid w:val="00C12071"/>
    <w:rsid w:val="00C151B4"/>
    <w:rsid w:val="00C17373"/>
    <w:rsid w:val="00C229F4"/>
    <w:rsid w:val="00C267AA"/>
    <w:rsid w:val="00C33532"/>
    <w:rsid w:val="00C3411F"/>
    <w:rsid w:val="00C34506"/>
    <w:rsid w:val="00C34D83"/>
    <w:rsid w:val="00C35C1B"/>
    <w:rsid w:val="00C36F8F"/>
    <w:rsid w:val="00C37DE0"/>
    <w:rsid w:val="00C40005"/>
    <w:rsid w:val="00C424AB"/>
    <w:rsid w:val="00C461F6"/>
    <w:rsid w:val="00C476A3"/>
    <w:rsid w:val="00C50678"/>
    <w:rsid w:val="00C51623"/>
    <w:rsid w:val="00C52009"/>
    <w:rsid w:val="00C547B6"/>
    <w:rsid w:val="00C555F1"/>
    <w:rsid w:val="00C57CD6"/>
    <w:rsid w:val="00C632B9"/>
    <w:rsid w:val="00C652FD"/>
    <w:rsid w:val="00C71C08"/>
    <w:rsid w:val="00C72E71"/>
    <w:rsid w:val="00C75C7D"/>
    <w:rsid w:val="00C811A1"/>
    <w:rsid w:val="00C816CE"/>
    <w:rsid w:val="00C829FB"/>
    <w:rsid w:val="00C83A6A"/>
    <w:rsid w:val="00C83BC7"/>
    <w:rsid w:val="00C86065"/>
    <w:rsid w:val="00C90F73"/>
    <w:rsid w:val="00C96CB7"/>
    <w:rsid w:val="00C97F90"/>
    <w:rsid w:val="00CA0F65"/>
    <w:rsid w:val="00CA1DC9"/>
    <w:rsid w:val="00CA4041"/>
    <w:rsid w:val="00CA4EED"/>
    <w:rsid w:val="00CA5F0A"/>
    <w:rsid w:val="00CA74B1"/>
    <w:rsid w:val="00CA7714"/>
    <w:rsid w:val="00CB0404"/>
    <w:rsid w:val="00CB060F"/>
    <w:rsid w:val="00CB439C"/>
    <w:rsid w:val="00CB61CF"/>
    <w:rsid w:val="00CC0EA7"/>
    <w:rsid w:val="00CC1DD1"/>
    <w:rsid w:val="00CC44E7"/>
    <w:rsid w:val="00CC46C9"/>
    <w:rsid w:val="00CC5DA5"/>
    <w:rsid w:val="00CC60F9"/>
    <w:rsid w:val="00CC646F"/>
    <w:rsid w:val="00CD070D"/>
    <w:rsid w:val="00CD121F"/>
    <w:rsid w:val="00CD13DB"/>
    <w:rsid w:val="00CD16AE"/>
    <w:rsid w:val="00CD3810"/>
    <w:rsid w:val="00CD48F7"/>
    <w:rsid w:val="00CD5713"/>
    <w:rsid w:val="00CD5ED1"/>
    <w:rsid w:val="00CD66F6"/>
    <w:rsid w:val="00CE101F"/>
    <w:rsid w:val="00CE289D"/>
    <w:rsid w:val="00CE605B"/>
    <w:rsid w:val="00CE6A48"/>
    <w:rsid w:val="00CF3651"/>
    <w:rsid w:val="00CF3DD8"/>
    <w:rsid w:val="00CF4735"/>
    <w:rsid w:val="00CF6B31"/>
    <w:rsid w:val="00CF717B"/>
    <w:rsid w:val="00CF788C"/>
    <w:rsid w:val="00D01F07"/>
    <w:rsid w:val="00D02390"/>
    <w:rsid w:val="00D02507"/>
    <w:rsid w:val="00D033F4"/>
    <w:rsid w:val="00D03BCD"/>
    <w:rsid w:val="00D0443E"/>
    <w:rsid w:val="00D053C1"/>
    <w:rsid w:val="00D13DCF"/>
    <w:rsid w:val="00D13E9D"/>
    <w:rsid w:val="00D1660E"/>
    <w:rsid w:val="00D17ADB"/>
    <w:rsid w:val="00D238FB"/>
    <w:rsid w:val="00D23D7D"/>
    <w:rsid w:val="00D249AA"/>
    <w:rsid w:val="00D262E0"/>
    <w:rsid w:val="00D26CAB"/>
    <w:rsid w:val="00D30919"/>
    <w:rsid w:val="00D30A30"/>
    <w:rsid w:val="00D30F31"/>
    <w:rsid w:val="00D345EE"/>
    <w:rsid w:val="00D368BB"/>
    <w:rsid w:val="00D43DBA"/>
    <w:rsid w:val="00D446F7"/>
    <w:rsid w:val="00D506B1"/>
    <w:rsid w:val="00D535A6"/>
    <w:rsid w:val="00D54BCA"/>
    <w:rsid w:val="00D54C22"/>
    <w:rsid w:val="00D55674"/>
    <w:rsid w:val="00D60A0D"/>
    <w:rsid w:val="00D6157D"/>
    <w:rsid w:val="00D638D3"/>
    <w:rsid w:val="00D67F3C"/>
    <w:rsid w:val="00D7073A"/>
    <w:rsid w:val="00D7689D"/>
    <w:rsid w:val="00D8429B"/>
    <w:rsid w:val="00D91012"/>
    <w:rsid w:val="00D929DC"/>
    <w:rsid w:val="00DA3A25"/>
    <w:rsid w:val="00DA7B70"/>
    <w:rsid w:val="00DB19C0"/>
    <w:rsid w:val="00DB58E3"/>
    <w:rsid w:val="00DB6497"/>
    <w:rsid w:val="00DB784D"/>
    <w:rsid w:val="00DC0682"/>
    <w:rsid w:val="00DC0C29"/>
    <w:rsid w:val="00DC0D05"/>
    <w:rsid w:val="00DC248C"/>
    <w:rsid w:val="00DC31E3"/>
    <w:rsid w:val="00DD152C"/>
    <w:rsid w:val="00DD1778"/>
    <w:rsid w:val="00DD5408"/>
    <w:rsid w:val="00DE0C80"/>
    <w:rsid w:val="00DE27C1"/>
    <w:rsid w:val="00DE2FFA"/>
    <w:rsid w:val="00DE5562"/>
    <w:rsid w:val="00DE6CFA"/>
    <w:rsid w:val="00DE7DE0"/>
    <w:rsid w:val="00DF7CD8"/>
    <w:rsid w:val="00E0056F"/>
    <w:rsid w:val="00E05CB8"/>
    <w:rsid w:val="00E07CC7"/>
    <w:rsid w:val="00E11AB8"/>
    <w:rsid w:val="00E130E1"/>
    <w:rsid w:val="00E13BD3"/>
    <w:rsid w:val="00E1651E"/>
    <w:rsid w:val="00E17839"/>
    <w:rsid w:val="00E205B4"/>
    <w:rsid w:val="00E215A7"/>
    <w:rsid w:val="00E244BE"/>
    <w:rsid w:val="00E2645A"/>
    <w:rsid w:val="00E2747E"/>
    <w:rsid w:val="00E274CF"/>
    <w:rsid w:val="00E27AB8"/>
    <w:rsid w:val="00E30D3F"/>
    <w:rsid w:val="00E368D1"/>
    <w:rsid w:val="00E470A5"/>
    <w:rsid w:val="00E4764D"/>
    <w:rsid w:val="00E5009B"/>
    <w:rsid w:val="00E54994"/>
    <w:rsid w:val="00E55445"/>
    <w:rsid w:val="00E5633C"/>
    <w:rsid w:val="00E61826"/>
    <w:rsid w:val="00E627AE"/>
    <w:rsid w:val="00E64F83"/>
    <w:rsid w:val="00E676C1"/>
    <w:rsid w:val="00E70E92"/>
    <w:rsid w:val="00E732EA"/>
    <w:rsid w:val="00E73CD9"/>
    <w:rsid w:val="00E75517"/>
    <w:rsid w:val="00E778D2"/>
    <w:rsid w:val="00E8154A"/>
    <w:rsid w:val="00E85163"/>
    <w:rsid w:val="00E91C9A"/>
    <w:rsid w:val="00E97846"/>
    <w:rsid w:val="00EA040E"/>
    <w:rsid w:val="00EA1107"/>
    <w:rsid w:val="00EA1814"/>
    <w:rsid w:val="00EA3004"/>
    <w:rsid w:val="00EA5C03"/>
    <w:rsid w:val="00EA753D"/>
    <w:rsid w:val="00EB1CD0"/>
    <w:rsid w:val="00EC10B9"/>
    <w:rsid w:val="00EC27AD"/>
    <w:rsid w:val="00EC6824"/>
    <w:rsid w:val="00EC75ED"/>
    <w:rsid w:val="00EC79A6"/>
    <w:rsid w:val="00ED0AE4"/>
    <w:rsid w:val="00ED37B8"/>
    <w:rsid w:val="00ED3829"/>
    <w:rsid w:val="00ED4FEF"/>
    <w:rsid w:val="00ED50DE"/>
    <w:rsid w:val="00EE299C"/>
    <w:rsid w:val="00EE43DE"/>
    <w:rsid w:val="00EE5AE1"/>
    <w:rsid w:val="00EE7FE3"/>
    <w:rsid w:val="00EF02DC"/>
    <w:rsid w:val="00EF3F8A"/>
    <w:rsid w:val="00EF4F1D"/>
    <w:rsid w:val="00F00379"/>
    <w:rsid w:val="00F02176"/>
    <w:rsid w:val="00F02B93"/>
    <w:rsid w:val="00F036FD"/>
    <w:rsid w:val="00F109BA"/>
    <w:rsid w:val="00F16F9A"/>
    <w:rsid w:val="00F2063E"/>
    <w:rsid w:val="00F20F63"/>
    <w:rsid w:val="00F228B2"/>
    <w:rsid w:val="00F24900"/>
    <w:rsid w:val="00F31157"/>
    <w:rsid w:val="00F32362"/>
    <w:rsid w:val="00F3264A"/>
    <w:rsid w:val="00F34E69"/>
    <w:rsid w:val="00F44849"/>
    <w:rsid w:val="00F477A1"/>
    <w:rsid w:val="00F50C36"/>
    <w:rsid w:val="00F53791"/>
    <w:rsid w:val="00F53E43"/>
    <w:rsid w:val="00F54552"/>
    <w:rsid w:val="00F55AC9"/>
    <w:rsid w:val="00F56A3B"/>
    <w:rsid w:val="00F5709F"/>
    <w:rsid w:val="00F61CFC"/>
    <w:rsid w:val="00F700A1"/>
    <w:rsid w:val="00F73660"/>
    <w:rsid w:val="00F75466"/>
    <w:rsid w:val="00F75838"/>
    <w:rsid w:val="00F763EA"/>
    <w:rsid w:val="00F76D62"/>
    <w:rsid w:val="00F770E6"/>
    <w:rsid w:val="00F80159"/>
    <w:rsid w:val="00F83401"/>
    <w:rsid w:val="00F83C52"/>
    <w:rsid w:val="00F84501"/>
    <w:rsid w:val="00F93B18"/>
    <w:rsid w:val="00F9441A"/>
    <w:rsid w:val="00F965E3"/>
    <w:rsid w:val="00FA0B35"/>
    <w:rsid w:val="00FA4088"/>
    <w:rsid w:val="00FA4526"/>
    <w:rsid w:val="00FA61B5"/>
    <w:rsid w:val="00FA7B52"/>
    <w:rsid w:val="00FB0895"/>
    <w:rsid w:val="00FB5B57"/>
    <w:rsid w:val="00FB5DF2"/>
    <w:rsid w:val="00FC0B10"/>
    <w:rsid w:val="00FC146A"/>
    <w:rsid w:val="00FC74EC"/>
    <w:rsid w:val="00FC77E1"/>
    <w:rsid w:val="00FD0814"/>
    <w:rsid w:val="00FD10DA"/>
    <w:rsid w:val="00FD48E4"/>
    <w:rsid w:val="00FD5F27"/>
    <w:rsid w:val="00FD704A"/>
    <w:rsid w:val="00FE000E"/>
    <w:rsid w:val="00FE05EF"/>
    <w:rsid w:val="00FE1F49"/>
    <w:rsid w:val="00FE4728"/>
    <w:rsid w:val="00FE480E"/>
    <w:rsid w:val="00FE4AD9"/>
    <w:rsid w:val="00FE4B68"/>
    <w:rsid w:val="00FE5109"/>
    <w:rsid w:val="00FE694B"/>
    <w:rsid w:val="00FF1689"/>
    <w:rsid w:val="00FF1B8B"/>
    <w:rsid w:val="00FF1DEC"/>
    <w:rsid w:val="00FF248A"/>
    <w:rsid w:val="00FF3AC7"/>
    <w:rsid w:val="00FF3D76"/>
    <w:rsid w:val="00FF677C"/>
    <w:rsid w:val="00FF7D1F"/>
    <w:rsid w:val="00FF7DC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Bullet" w:qFormat="1"/>
    <w:lsdException w:name="Body Text" w:qFormat="1"/>
    <w:lsdException w:name="Hyperlink" w:uiPriority="99"/>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1F0E3D"/>
    <w:rPr>
      <w:sz w:val="24"/>
      <w:szCs w:val="24"/>
    </w:rPr>
  </w:style>
  <w:style w:type="paragraph" w:styleId="Rubrik1">
    <w:name w:val="heading 1"/>
    <w:basedOn w:val="Normal"/>
    <w:next w:val="Brdtext"/>
    <w:qFormat/>
    <w:rsid w:val="00471C3C"/>
    <w:pPr>
      <w:keepNext/>
      <w:spacing w:before="360" w:after="120"/>
      <w:outlineLvl w:val="0"/>
    </w:pPr>
    <w:rPr>
      <w:rFonts w:ascii="Arial" w:hAnsi="Arial" w:cs="Arial"/>
      <w:b/>
      <w:bCs/>
      <w:kern w:val="32"/>
      <w:sz w:val="28"/>
      <w:szCs w:val="32"/>
    </w:rPr>
  </w:style>
  <w:style w:type="paragraph" w:styleId="Rubrik2">
    <w:name w:val="heading 2"/>
    <w:basedOn w:val="Normal"/>
    <w:next w:val="Brdtext"/>
    <w:qFormat/>
    <w:rsid w:val="00471C3C"/>
    <w:pPr>
      <w:keepNext/>
      <w:spacing w:before="280" w:after="120"/>
      <w:outlineLvl w:val="1"/>
    </w:pPr>
    <w:rPr>
      <w:rFonts w:ascii="Arial" w:hAnsi="Arial" w:cs="Arial"/>
      <w:b/>
      <w:bCs/>
      <w:iCs/>
      <w:sz w:val="22"/>
      <w:szCs w:val="28"/>
    </w:rPr>
  </w:style>
  <w:style w:type="paragraph" w:styleId="Rubrik3">
    <w:name w:val="heading 3"/>
    <w:basedOn w:val="Normal"/>
    <w:next w:val="Brdtext"/>
    <w:qFormat/>
    <w:rsid w:val="00471C3C"/>
    <w:pPr>
      <w:keepNext/>
      <w:spacing w:before="240" w:after="60"/>
      <w:outlineLvl w:val="2"/>
    </w:pPr>
    <w:rPr>
      <w:rFonts w:ascii="Arial" w:hAnsi="Arial" w:cs="Arial"/>
      <w:bCs/>
      <w:i/>
      <w:sz w:val="22"/>
      <w:szCs w:val="26"/>
    </w:rPr>
  </w:style>
  <w:style w:type="paragraph" w:styleId="Rubrik4">
    <w:name w:val="heading 4"/>
    <w:basedOn w:val="Normal"/>
    <w:next w:val="Brdtext"/>
    <w:rsid w:val="00C652FD"/>
    <w:pPr>
      <w:keepNext/>
      <w:spacing w:before="240"/>
      <w:outlineLvl w:val="3"/>
    </w:pPr>
    <w:rPr>
      <w:b/>
      <w:bCs/>
      <w:szCs w:val="28"/>
    </w:rPr>
  </w:style>
  <w:style w:type="paragraph" w:styleId="Rubrik5">
    <w:name w:val="heading 5"/>
    <w:basedOn w:val="Normal"/>
    <w:next w:val="Normal"/>
    <w:semiHidden/>
    <w:qFormat/>
    <w:rsid w:val="00214F72"/>
    <w:pPr>
      <w:outlineLvl w:val="4"/>
    </w:pPr>
    <w:rPr>
      <w:rFonts w:ascii="Arial" w:hAnsi="Arial"/>
      <w:bCs/>
      <w:iCs/>
      <w:sz w:val="20"/>
      <w:szCs w:val="26"/>
    </w:rPr>
  </w:style>
  <w:style w:type="paragraph" w:styleId="Rubrik6">
    <w:name w:val="heading 6"/>
    <w:basedOn w:val="Normal"/>
    <w:next w:val="Normal"/>
    <w:semiHidden/>
    <w:qFormat/>
    <w:rsid w:val="00214F72"/>
    <w:pPr>
      <w:outlineLvl w:val="5"/>
    </w:pPr>
    <w:rPr>
      <w:rFonts w:ascii="Arial" w:hAnsi="Arial"/>
      <w:bCs/>
      <w:sz w:val="20"/>
      <w:szCs w:val="22"/>
    </w:rPr>
  </w:style>
  <w:style w:type="paragraph" w:styleId="Rubrik7">
    <w:name w:val="heading 7"/>
    <w:basedOn w:val="Normal"/>
    <w:next w:val="Normal"/>
    <w:semiHidden/>
    <w:qFormat/>
    <w:rsid w:val="00214F72"/>
    <w:pPr>
      <w:outlineLvl w:val="6"/>
    </w:pPr>
    <w:rPr>
      <w:rFonts w:ascii="Arial" w:hAnsi="Arial"/>
      <w:sz w:val="20"/>
    </w:rPr>
  </w:style>
  <w:style w:type="paragraph" w:styleId="Rubrik8">
    <w:name w:val="heading 8"/>
    <w:basedOn w:val="Normal"/>
    <w:next w:val="Normal"/>
    <w:semiHidden/>
    <w:qFormat/>
    <w:rsid w:val="00214F72"/>
    <w:pPr>
      <w:outlineLvl w:val="7"/>
    </w:pPr>
    <w:rPr>
      <w:rFonts w:ascii="Arial" w:hAnsi="Arial"/>
      <w:iCs/>
      <w:sz w:val="20"/>
    </w:rPr>
  </w:style>
  <w:style w:type="paragraph" w:styleId="Rubrik9">
    <w:name w:val="heading 9"/>
    <w:basedOn w:val="Normal"/>
    <w:next w:val="Normal"/>
    <w:semiHidden/>
    <w:qFormat/>
    <w:rsid w:val="00214F72"/>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214F72"/>
    <w:pPr>
      <w:tabs>
        <w:tab w:val="center" w:pos="4536"/>
        <w:tab w:val="right" w:pos="9072"/>
      </w:tabs>
    </w:pPr>
  </w:style>
  <w:style w:type="table" w:customStyle="1" w:styleId="TabellEnergimyndigheten">
    <w:name w:val="Tabell_Energimyndigheten"/>
    <w:basedOn w:val="Normaltabell"/>
    <w:rsid w:val="00C652FD"/>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Sidfot">
    <w:name w:val="footer"/>
    <w:basedOn w:val="Normal"/>
    <w:semiHidden/>
    <w:rsid w:val="00C476A3"/>
    <w:pPr>
      <w:tabs>
        <w:tab w:val="center" w:pos="3969"/>
      </w:tabs>
    </w:pPr>
    <w:rPr>
      <w:sz w:val="2"/>
    </w:rPr>
  </w:style>
  <w:style w:type="character" w:styleId="Sidnummer">
    <w:name w:val="page number"/>
    <w:basedOn w:val="Standardstycketeckensnitt"/>
    <w:semiHidden/>
    <w:rsid w:val="00214F72"/>
  </w:style>
  <w:style w:type="paragraph" w:styleId="Innehll1">
    <w:name w:val="toc 1"/>
    <w:basedOn w:val="Normal"/>
    <w:next w:val="Normal"/>
    <w:autoRedefine/>
    <w:uiPriority w:val="39"/>
    <w:rsid w:val="00214F72"/>
    <w:pPr>
      <w:spacing w:line="280" w:lineRule="atLeast"/>
    </w:pPr>
  </w:style>
  <w:style w:type="paragraph" w:styleId="Innehll4">
    <w:name w:val="toc 4"/>
    <w:basedOn w:val="Normal"/>
    <w:next w:val="Normal"/>
    <w:autoRedefine/>
    <w:uiPriority w:val="39"/>
    <w:rsid w:val="00214F72"/>
    <w:pPr>
      <w:ind w:left="720"/>
    </w:pPr>
  </w:style>
  <w:style w:type="paragraph" w:styleId="Innehll2">
    <w:name w:val="toc 2"/>
    <w:basedOn w:val="Normal"/>
    <w:next w:val="Normal"/>
    <w:autoRedefine/>
    <w:uiPriority w:val="39"/>
    <w:rsid w:val="00214F72"/>
    <w:pPr>
      <w:spacing w:line="280" w:lineRule="atLeast"/>
      <w:ind w:left="238"/>
    </w:pPr>
  </w:style>
  <w:style w:type="paragraph" w:styleId="Innehll3">
    <w:name w:val="toc 3"/>
    <w:basedOn w:val="Normal"/>
    <w:next w:val="Normal"/>
    <w:autoRedefine/>
    <w:uiPriority w:val="39"/>
    <w:rsid w:val="00214F72"/>
    <w:pPr>
      <w:spacing w:line="280" w:lineRule="atLeast"/>
      <w:ind w:left="482"/>
    </w:pPr>
  </w:style>
  <w:style w:type="paragraph" w:styleId="Innehll5">
    <w:name w:val="toc 5"/>
    <w:basedOn w:val="Normal"/>
    <w:next w:val="Normal"/>
    <w:autoRedefine/>
    <w:uiPriority w:val="39"/>
    <w:rsid w:val="00214F72"/>
    <w:pPr>
      <w:ind w:left="960"/>
    </w:pPr>
  </w:style>
  <w:style w:type="paragraph" w:styleId="Innehll6">
    <w:name w:val="toc 6"/>
    <w:basedOn w:val="Normal"/>
    <w:next w:val="Normal"/>
    <w:autoRedefine/>
    <w:uiPriority w:val="39"/>
    <w:rsid w:val="00214F72"/>
    <w:pPr>
      <w:ind w:left="1200"/>
    </w:pPr>
  </w:style>
  <w:style w:type="paragraph" w:styleId="Innehll7">
    <w:name w:val="toc 7"/>
    <w:basedOn w:val="Normal"/>
    <w:next w:val="Normal"/>
    <w:autoRedefine/>
    <w:uiPriority w:val="39"/>
    <w:rsid w:val="00214F72"/>
    <w:pPr>
      <w:ind w:left="1440"/>
    </w:pPr>
  </w:style>
  <w:style w:type="paragraph" w:styleId="Innehll8">
    <w:name w:val="toc 8"/>
    <w:basedOn w:val="Normal"/>
    <w:next w:val="Normal"/>
    <w:autoRedefine/>
    <w:uiPriority w:val="39"/>
    <w:rsid w:val="00214F72"/>
    <w:pPr>
      <w:ind w:left="1680"/>
    </w:pPr>
  </w:style>
  <w:style w:type="paragraph" w:styleId="Innehll9">
    <w:name w:val="toc 9"/>
    <w:basedOn w:val="Normal"/>
    <w:next w:val="Normal"/>
    <w:autoRedefine/>
    <w:uiPriority w:val="39"/>
    <w:rsid w:val="00214F72"/>
    <w:pPr>
      <w:ind w:left="1920"/>
    </w:pPr>
  </w:style>
  <w:style w:type="character" w:styleId="Hyperlnk">
    <w:name w:val="Hyperlink"/>
    <w:basedOn w:val="Standardstycketeckensnitt"/>
    <w:uiPriority w:val="99"/>
    <w:rsid w:val="00214F72"/>
    <w:rPr>
      <w:color w:val="0000FF"/>
      <w:u w:val="single"/>
    </w:rPr>
  </w:style>
  <w:style w:type="paragraph" w:styleId="Punktlista">
    <w:name w:val="List Bullet"/>
    <w:basedOn w:val="Brdtext"/>
    <w:qFormat/>
    <w:rsid w:val="00461720"/>
    <w:pPr>
      <w:numPr>
        <w:numId w:val="9"/>
      </w:numPr>
    </w:pPr>
  </w:style>
  <w:style w:type="paragraph" w:styleId="Fotnotstext">
    <w:name w:val="footnote text"/>
    <w:basedOn w:val="Normal"/>
    <w:semiHidden/>
    <w:rsid w:val="00214F72"/>
    <w:rPr>
      <w:sz w:val="20"/>
      <w:szCs w:val="20"/>
    </w:rPr>
  </w:style>
  <w:style w:type="character" w:styleId="Fotnotsreferens">
    <w:name w:val="footnote reference"/>
    <w:basedOn w:val="Standardstycketeckensnitt"/>
    <w:semiHidden/>
    <w:rsid w:val="00214F72"/>
    <w:rPr>
      <w:vertAlign w:val="superscript"/>
    </w:rPr>
  </w:style>
  <w:style w:type="paragraph" w:styleId="Beskrivning">
    <w:name w:val="caption"/>
    <w:basedOn w:val="Normal"/>
    <w:next w:val="Normal"/>
    <w:semiHidden/>
    <w:qFormat/>
    <w:rsid w:val="00214F72"/>
    <w:pPr>
      <w:spacing w:before="120" w:after="120"/>
    </w:pPr>
    <w:rPr>
      <w:b/>
      <w:bCs/>
      <w:sz w:val="20"/>
      <w:szCs w:val="20"/>
    </w:rPr>
  </w:style>
  <w:style w:type="paragraph" w:styleId="Figurfrteckning">
    <w:name w:val="table of figures"/>
    <w:basedOn w:val="Normal"/>
    <w:next w:val="Normal"/>
    <w:semiHidden/>
    <w:rsid w:val="00214F72"/>
    <w:pPr>
      <w:ind w:left="480" w:hanging="480"/>
    </w:pPr>
  </w:style>
  <w:style w:type="paragraph" w:styleId="Citat">
    <w:name w:val="Quote"/>
    <w:basedOn w:val="Normal"/>
    <w:rsid w:val="00C07D15"/>
    <w:pPr>
      <w:spacing w:line="280" w:lineRule="atLeast"/>
      <w:ind w:left="567"/>
    </w:pPr>
    <w:rPr>
      <w:i/>
      <w:iCs/>
    </w:rPr>
  </w:style>
  <w:style w:type="paragraph" w:customStyle="1" w:styleId="ledtext">
    <w:name w:val="ledtext"/>
    <w:basedOn w:val="Normal"/>
    <w:semiHidden/>
    <w:rsid w:val="00C07D15"/>
    <w:rPr>
      <w:rFonts w:ascii="Arial" w:hAnsi="Arial"/>
      <w:sz w:val="14"/>
    </w:rPr>
  </w:style>
  <w:style w:type="paragraph" w:customStyle="1" w:styleId="avdelning">
    <w:name w:val="avdelning"/>
    <w:basedOn w:val="Normal"/>
    <w:semiHidden/>
    <w:rsid w:val="00C07D15"/>
    <w:rPr>
      <w:sz w:val="20"/>
    </w:rPr>
  </w:style>
  <w:style w:type="paragraph" w:customStyle="1" w:styleId="sidfotadress">
    <w:name w:val="sidfotadress"/>
    <w:basedOn w:val="Normal"/>
    <w:semiHidden/>
    <w:rsid w:val="00F34E69"/>
    <w:rPr>
      <w:rFonts w:ascii="Arial" w:hAnsi="Arial" w:cs="Arial"/>
      <w:sz w:val="16"/>
    </w:rPr>
  </w:style>
  <w:style w:type="table" w:customStyle="1" w:styleId="TabellrutntEnergimyndigheten">
    <w:name w:val="Tabell_rutnät_Energimyndigheten"/>
    <w:basedOn w:val="Normaltabell"/>
    <w:rsid w:val="00C652FD"/>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Doktyp">
    <w:name w:val="Doktyp"/>
    <w:basedOn w:val="Sidhuvud"/>
    <w:semiHidden/>
    <w:rsid w:val="00214F72"/>
    <w:pPr>
      <w:spacing w:after="60"/>
    </w:pPr>
    <w:rPr>
      <w:rFonts w:ascii="Arial" w:hAnsi="Arial" w:cs="Arial"/>
      <w:caps/>
    </w:rPr>
  </w:style>
  <w:style w:type="paragraph" w:customStyle="1" w:styleId="Klla">
    <w:name w:val="Källa"/>
    <w:basedOn w:val="Normal"/>
    <w:semiHidden/>
    <w:rsid w:val="00C07D15"/>
    <w:pPr>
      <w:spacing w:before="40" w:after="120"/>
    </w:pPr>
    <w:rPr>
      <w:sz w:val="20"/>
    </w:rPr>
  </w:style>
  <w:style w:type="paragraph" w:customStyle="1" w:styleId="Tabelltext">
    <w:name w:val="Tabelltext"/>
    <w:basedOn w:val="Normal"/>
    <w:rsid w:val="00C652FD"/>
    <w:rPr>
      <w:rFonts w:ascii="Arial" w:hAnsi="Arial"/>
      <w:sz w:val="16"/>
    </w:rPr>
  </w:style>
  <w:style w:type="paragraph" w:customStyle="1" w:styleId="Nummerlista">
    <w:name w:val="Nummerlista"/>
    <w:basedOn w:val="Brdtext"/>
    <w:qFormat/>
    <w:rsid w:val="00461720"/>
    <w:pPr>
      <w:numPr>
        <w:numId w:val="10"/>
      </w:numPr>
      <w:ind w:left="357" w:hanging="357"/>
    </w:pPr>
  </w:style>
  <w:style w:type="table" w:styleId="Tabellrutnt">
    <w:name w:val="Table Grid"/>
    <w:basedOn w:val="Normaltabell"/>
    <w:rsid w:val="00EB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ettnr">
    <w:name w:val="Blankettnr"/>
    <w:basedOn w:val="ledtext"/>
    <w:semiHidden/>
    <w:rsid w:val="00D506B1"/>
    <w:rPr>
      <w:sz w:val="10"/>
    </w:rPr>
  </w:style>
  <w:style w:type="paragraph" w:styleId="Brdtext">
    <w:name w:val="Body Text"/>
    <w:basedOn w:val="Normal"/>
    <w:link w:val="BrdtextChar"/>
    <w:qFormat/>
    <w:rsid w:val="00461720"/>
    <w:pPr>
      <w:spacing w:after="160" w:line="280" w:lineRule="atLeast"/>
    </w:pPr>
  </w:style>
  <w:style w:type="paragraph" w:customStyle="1" w:styleId="ProfilInfo">
    <w:name w:val="ProfilInfo"/>
    <w:basedOn w:val="Normal"/>
    <w:semiHidden/>
    <w:rsid w:val="00E676C1"/>
    <w:rPr>
      <w:sz w:val="20"/>
    </w:rPr>
  </w:style>
  <w:style w:type="paragraph" w:styleId="Innehllsfrteckningsrubrik">
    <w:name w:val="TOC Heading"/>
    <w:basedOn w:val="Rubrik1"/>
    <w:next w:val="Normal"/>
    <w:uiPriority w:val="39"/>
    <w:unhideWhenUsed/>
    <w:qFormat/>
    <w:rsid w:val="00475D0D"/>
    <w:pPr>
      <w:keepLines/>
      <w:spacing w:before="480" w:after="0" w:line="276" w:lineRule="auto"/>
      <w:outlineLvl w:val="9"/>
    </w:pPr>
    <w:rPr>
      <w:rFonts w:asciiTheme="majorHAnsi" w:eastAsiaTheme="majorEastAsia" w:hAnsiTheme="majorHAnsi" w:cstheme="majorBidi"/>
      <w:color w:val="365F91" w:themeColor="accent1" w:themeShade="BF"/>
      <w:kern w:val="0"/>
      <w:szCs w:val="28"/>
    </w:rPr>
  </w:style>
  <w:style w:type="paragraph" w:styleId="Normalwebb">
    <w:name w:val="Normal (Web)"/>
    <w:basedOn w:val="Normal"/>
    <w:uiPriority w:val="99"/>
    <w:unhideWhenUsed/>
    <w:rsid w:val="009313AD"/>
    <w:pPr>
      <w:spacing w:before="100" w:beforeAutospacing="1" w:after="100" w:afterAutospacing="1"/>
    </w:pPr>
  </w:style>
  <w:style w:type="table" w:styleId="Enkeltabell2">
    <w:name w:val="Table Simple 2"/>
    <w:basedOn w:val="Normaltabell"/>
    <w:rsid w:val="004D79E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Default">
    <w:name w:val="Default"/>
    <w:rsid w:val="0098685B"/>
    <w:pPr>
      <w:autoSpaceDE w:val="0"/>
      <w:autoSpaceDN w:val="0"/>
      <w:adjustRightInd w:val="0"/>
    </w:pPr>
    <w:rPr>
      <w:rFonts w:ascii="Calibri" w:hAnsi="Calibri" w:cs="Calibri"/>
      <w:color w:val="000000"/>
      <w:sz w:val="24"/>
      <w:szCs w:val="24"/>
    </w:rPr>
  </w:style>
  <w:style w:type="character" w:styleId="Kommentarsreferens">
    <w:name w:val="annotation reference"/>
    <w:basedOn w:val="Standardstycketeckensnitt"/>
    <w:rsid w:val="00C57CD6"/>
    <w:rPr>
      <w:sz w:val="16"/>
      <w:szCs w:val="16"/>
    </w:rPr>
  </w:style>
  <w:style w:type="paragraph" w:styleId="Kommentarer">
    <w:name w:val="annotation text"/>
    <w:basedOn w:val="Normal"/>
    <w:link w:val="KommentarerChar"/>
    <w:rsid w:val="00C57CD6"/>
    <w:rPr>
      <w:sz w:val="20"/>
      <w:szCs w:val="20"/>
    </w:rPr>
  </w:style>
  <w:style w:type="character" w:customStyle="1" w:styleId="KommentarerChar">
    <w:name w:val="Kommentarer Char"/>
    <w:basedOn w:val="Standardstycketeckensnitt"/>
    <w:link w:val="Kommentarer"/>
    <w:rsid w:val="00C57CD6"/>
  </w:style>
  <w:style w:type="paragraph" w:styleId="Kommentarsmne">
    <w:name w:val="annotation subject"/>
    <w:basedOn w:val="Kommentarer"/>
    <w:next w:val="Kommentarer"/>
    <w:link w:val="KommentarsmneChar"/>
    <w:rsid w:val="00C57CD6"/>
    <w:rPr>
      <w:b/>
      <w:bCs/>
    </w:rPr>
  </w:style>
  <w:style w:type="character" w:customStyle="1" w:styleId="KommentarsmneChar">
    <w:name w:val="Kommentarsämne Char"/>
    <w:basedOn w:val="KommentarerChar"/>
    <w:link w:val="Kommentarsmne"/>
    <w:rsid w:val="00C57CD6"/>
    <w:rPr>
      <w:b/>
      <w:bCs/>
    </w:rPr>
  </w:style>
  <w:style w:type="paragraph" w:styleId="Revision">
    <w:name w:val="Revision"/>
    <w:hidden/>
    <w:uiPriority w:val="99"/>
    <w:semiHidden/>
    <w:rsid w:val="00C57CD6"/>
    <w:rPr>
      <w:sz w:val="24"/>
      <w:szCs w:val="24"/>
    </w:rPr>
  </w:style>
  <w:style w:type="paragraph" w:styleId="Ballongtext">
    <w:name w:val="Balloon Text"/>
    <w:basedOn w:val="Normal"/>
    <w:link w:val="BallongtextChar"/>
    <w:rsid w:val="00C57CD6"/>
    <w:rPr>
      <w:rFonts w:ascii="Tahoma" w:hAnsi="Tahoma" w:cs="Tahoma"/>
      <w:sz w:val="16"/>
      <w:szCs w:val="16"/>
    </w:rPr>
  </w:style>
  <w:style w:type="character" w:customStyle="1" w:styleId="BallongtextChar">
    <w:name w:val="Ballongtext Char"/>
    <w:basedOn w:val="Standardstycketeckensnitt"/>
    <w:link w:val="Ballongtext"/>
    <w:rsid w:val="00C57CD6"/>
    <w:rPr>
      <w:rFonts w:ascii="Tahoma" w:hAnsi="Tahoma" w:cs="Tahoma"/>
      <w:sz w:val="16"/>
      <w:szCs w:val="16"/>
    </w:rPr>
  </w:style>
  <w:style w:type="character" w:customStyle="1" w:styleId="BrdtextChar">
    <w:name w:val="Brödtext Char"/>
    <w:basedOn w:val="Standardstycketeckensnitt"/>
    <w:link w:val="Brdtext"/>
    <w:rsid w:val="00387214"/>
    <w:rPr>
      <w:sz w:val="24"/>
      <w:szCs w:val="24"/>
    </w:rPr>
  </w:style>
  <w:style w:type="character" w:styleId="AnvndHyperlnk">
    <w:name w:val="FollowedHyperlink"/>
    <w:basedOn w:val="Standardstycketeckensnitt"/>
    <w:rsid w:val="00AE32F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List Bullet" w:qFormat="1"/>
    <w:lsdException w:name="Body Text" w:qFormat="1"/>
    <w:lsdException w:name="Hyperlink" w:uiPriority="99"/>
    <w:lsdException w:name="Normal (Web)"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semiHidden/>
    <w:qFormat/>
    <w:rsid w:val="001F0E3D"/>
    <w:rPr>
      <w:sz w:val="24"/>
      <w:szCs w:val="24"/>
    </w:rPr>
  </w:style>
  <w:style w:type="paragraph" w:styleId="Rubrik1">
    <w:name w:val="heading 1"/>
    <w:basedOn w:val="Normal"/>
    <w:next w:val="Brdtext"/>
    <w:qFormat/>
    <w:rsid w:val="00471C3C"/>
    <w:pPr>
      <w:keepNext/>
      <w:spacing w:before="360" w:after="120"/>
      <w:outlineLvl w:val="0"/>
    </w:pPr>
    <w:rPr>
      <w:rFonts w:ascii="Arial" w:hAnsi="Arial" w:cs="Arial"/>
      <w:b/>
      <w:bCs/>
      <w:kern w:val="32"/>
      <w:sz w:val="28"/>
      <w:szCs w:val="32"/>
    </w:rPr>
  </w:style>
  <w:style w:type="paragraph" w:styleId="Rubrik2">
    <w:name w:val="heading 2"/>
    <w:basedOn w:val="Normal"/>
    <w:next w:val="Brdtext"/>
    <w:qFormat/>
    <w:rsid w:val="00471C3C"/>
    <w:pPr>
      <w:keepNext/>
      <w:spacing w:before="280" w:after="120"/>
      <w:outlineLvl w:val="1"/>
    </w:pPr>
    <w:rPr>
      <w:rFonts w:ascii="Arial" w:hAnsi="Arial" w:cs="Arial"/>
      <w:b/>
      <w:bCs/>
      <w:iCs/>
      <w:sz w:val="22"/>
      <w:szCs w:val="28"/>
    </w:rPr>
  </w:style>
  <w:style w:type="paragraph" w:styleId="Rubrik3">
    <w:name w:val="heading 3"/>
    <w:basedOn w:val="Normal"/>
    <w:next w:val="Brdtext"/>
    <w:qFormat/>
    <w:rsid w:val="00471C3C"/>
    <w:pPr>
      <w:keepNext/>
      <w:spacing w:before="240" w:after="60"/>
      <w:outlineLvl w:val="2"/>
    </w:pPr>
    <w:rPr>
      <w:rFonts w:ascii="Arial" w:hAnsi="Arial" w:cs="Arial"/>
      <w:bCs/>
      <w:i/>
      <w:sz w:val="22"/>
      <w:szCs w:val="26"/>
    </w:rPr>
  </w:style>
  <w:style w:type="paragraph" w:styleId="Rubrik4">
    <w:name w:val="heading 4"/>
    <w:basedOn w:val="Normal"/>
    <w:next w:val="Brdtext"/>
    <w:rsid w:val="00C652FD"/>
    <w:pPr>
      <w:keepNext/>
      <w:spacing w:before="240"/>
      <w:outlineLvl w:val="3"/>
    </w:pPr>
    <w:rPr>
      <w:b/>
      <w:bCs/>
      <w:szCs w:val="28"/>
    </w:rPr>
  </w:style>
  <w:style w:type="paragraph" w:styleId="Rubrik5">
    <w:name w:val="heading 5"/>
    <w:basedOn w:val="Normal"/>
    <w:next w:val="Normal"/>
    <w:semiHidden/>
    <w:qFormat/>
    <w:rsid w:val="00214F72"/>
    <w:pPr>
      <w:outlineLvl w:val="4"/>
    </w:pPr>
    <w:rPr>
      <w:rFonts w:ascii="Arial" w:hAnsi="Arial"/>
      <w:bCs/>
      <w:iCs/>
      <w:sz w:val="20"/>
      <w:szCs w:val="26"/>
    </w:rPr>
  </w:style>
  <w:style w:type="paragraph" w:styleId="Rubrik6">
    <w:name w:val="heading 6"/>
    <w:basedOn w:val="Normal"/>
    <w:next w:val="Normal"/>
    <w:semiHidden/>
    <w:qFormat/>
    <w:rsid w:val="00214F72"/>
    <w:pPr>
      <w:outlineLvl w:val="5"/>
    </w:pPr>
    <w:rPr>
      <w:rFonts w:ascii="Arial" w:hAnsi="Arial"/>
      <w:bCs/>
      <w:sz w:val="20"/>
      <w:szCs w:val="22"/>
    </w:rPr>
  </w:style>
  <w:style w:type="paragraph" w:styleId="Rubrik7">
    <w:name w:val="heading 7"/>
    <w:basedOn w:val="Normal"/>
    <w:next w:val="Normal"/>
    <w:semiHidden/>
    <w:qFormat/>
    <w:rsid w:val="00214F72"/>
    <w:pPr>
      <w:outlineLvl w:val="6"/>
    </w:pPr>
    <w:rPr>
      <w:rFonts w:ascii="Arial" w:hAnsi="Arial"/>
      <w:sz w:val="20"/>
    </w:rPr>
  </w:style>
  <w:style w:type="paragraph" w:styleId="Rubrik8">
    <w:name w:val="heading 8"/>
    <w:basedOn w:val="Normal"/>
    <w:next w:val="Normal"/>
    <w:semiHidden/>
    <w:qFormat/>
    <w:rsid w:val="00214F72"/>
    <w:pPr>
      <w:outlineLvl w:val="7"/>
    </w:pPr>
    <w:rPr>
      <w:rFonts w:ascii="Arial" w:hAnsi="Arial"/>
      <w:iCs/>
      <w:sz w:val="20"/>
    </w:rPr>
  </w:style>
  <w:style w:type="paragraph" w:styleId="Rubrik9">
    <w:name w:val="heading 9"/>
    <w:basedOn w:val="Normal"/>
    <w:next w:val="Normal"/>
    <w:semiHidden/>
    <w:qFormat/>
    <w:rsid w:val="00214F72"/>
    <w:pPr>
      <w:outlineLvl w:val="8"/>
    </w:pPr>
    <w:rPr>
      <w:rFonts w:ascii="Arial" w:hAnsi="Arial" w:cs="Arial"/>
      <w:sz w:val="20"/>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214F72"/>
    <w:pPr>
      <w:tabs>
        <w:tab w:val="center" w:pos="4536"/>
        <w:tab w:val="right" w:pos="9072"/>
      </w:tabs>
    </w:pPr>
  </w:style>
  <w:style w:type="table" w:customStyle="1" w:styleId="TabellEnergimyndigheten">
    <w:name w:val="Tabell_Energimyndigheten"/>
    <w:basedOn w:val="Normaltabell"/>
    <w:rsid w:val="00C652FD"/>
    <w:pPr>
      <w:spacing w:before="80" w:after="60"/>
    </w:pPr>
    <w:rPr>
      <w:rFonts w:ascii="Arial" w:hAnsi="Arial"/>
      <w:sz w:val="16"/>
    </w:rPr>
    <w:tblPr>
      <w:tblStyleRowBandSize w:val="1"/>
    </w:tblPr>
    <w:tblStylePr w:type="firstRow">
      <w:pPr>
        <w:jc w:val="right"/>
      </w:pPr>
      <w:rPr>
        <w:rFonts w:ascii="Arial" w:hAnsi="Arial"/>
        <w:b/>
        <w:sz w:val="16"/>
      </w:rPr>
      <w:tblPr/>
      <w:trPr>
        <w:tblHeader/>
      </w:trPr>
      <w:tcPr>
        <w:tcBorders>
          <w:top w:val="single" w:sz="12" w:space="0" w:color="auto"/>
          <w:bottom w:val="single" w:sz="4" w:space="0" w:color="auto"/>
        </w:tcBorders>
      </w:tcPr>
    </w:tblStylePr>
    <w:tblStylePr w:type="lastRow">
      <w:pPr>
        <w:jc w:val="right"/>
      </w:pPr>
      <w:rPr>
        <w:b/>
      </w:rPr>
      <w:tblPr/>
      <w:tcPr>
        <w:tcBorders>
          <w:top w:val="nil"/>
          <w:bottom w:val="single" w:sz="12" w:space="0" w:color="auto"/>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styleId="Sidfot">
    <w:name w:val="footer"/>
    <w:basedOn w:val="Normal"/>
    <w:semiHidden/>
    <w:rsid w:val="00C476A3"/>
    <w:pPr>
      <w:tabs>
        <w:tab w:val="center" w:pos="3969"/>
      </w:tabs>
    </w:pPr>
    <w:rPr>
      <w:sz w:val="2"/>
    </w:rPr>
  </w:style>
  <w:style w:type="character" w:styleId="Sidnummer">
    <w:name w:val="page number"/>
    <w:basedOn w:val="Standardstycketeckensnitt"/>
    <w:semiHidden/>
    <w:rsid w:val="00214F72"/>
  </w:style>
  <w:style w:type="paragraph" w:styleId="Innehll1">
    <w:name w:val="toc 1"/>
    <w:basedOn w:val="Normal"/>
    <w:next w:val="Normal"/>
    <w:autoRedefine/>
    <w:uiPriority w:val="39"/>
    <w:rsid w:val="00214F72"/>
    <w:pPr>
      <w:spacing w:line="280" w:lineRule="atLeast"/>
    </w:pPr>
  </w:style>
  <w:style w:type="paragraph" w:styleId="Innehll4">
    <w:name w:val="toc 4"/>
    <w:basedOn w:val="Normal"/>
    <w:next w:val="Normal"/>
    <w:autoRedefine/>
    <w:uiPriority w:val="39"/>
    <w:rsid w:val="00214F72"/>
    <w:pPr>
      <w:ind w:left="720"/>
    </w:pPr>
  </w:style>
  <w:style w:type="paragraph" w:styleId="Innehll2">
    <w:name w:val="toc 2"/>
    <w:basedOn w:val="Normal"/>
    <w:next w:val="Normal"/>
    <w:autoRedefine/>
    <w:uiPriority w:val="39"/>
    <w:rsid w:val="00214F72"/>
    <w:pPr>
      <w:spacing w:line="280" w:lineRule="atLeast"/>
      <w:ind w:left="238"/>
    </w:pPr>
  </w:style>
  <w:style w:type="paragraph" w:styleId="Innehll3">
    <w:name w:val="toc 3"/>
    <w:basedOn w:val="Normal"/>
    <w:next w:val="Normal"/>
    <w:autoRedefine/>
    <w:uiPriority w:val="39"/>
    <w:rsid w:val="00214F72"/>
    <w:pPr>
      <w:spacing w:line="280" w:lineRule="atLeast"/>
      <w:ind w:left="482"/>
    </w:pPr>
  </w:style>
  <w:style w:type="paragraph" w:styleId="Innehll5">
    <w:name w:val="toc 5"/>
    <w:basedOn w:val="Normal"/>
    <w:next w:val="Normal"/>
    <w:autoRedefine/>
    <w:uiPriority w:val="39"/>
    <w:rsid w:val="00214F72"/>
    <w:pPr>
      <w:ind w:left="960"/>
    </w:pPr>
  </w:style>
  <w:style w:type="paragraph" w:styleId="Innehll6">
    <w:name w:val="toc 6"/>
    <w:basedOn w:val="Normal"/>
    <w:next w:val="Normal"/>
    <w:autoRedefine/>
    <w:uiPriority w:val="39"/>
    <w:rsid w:val="00214F72"/>
    <w:pPr>
      <w:ind w:left="1200"/>
    </w:pPr>
  </w:style>
  <w:style w:type="paragraph" w:styleId="Innehll7">
    <w:name w:val="toc 7"/>
    <w:basedOn w:val="Normal"/>
    <w:next w:val="Normal"/>
    <w:autoRedefine/>
    <w:uiPriority w:val="39"/>
    <w:rsid w:val="00214F72"/>
    <w:pPr>
      <w:ind w:left="1440"/>
    </w:pPr>
  </w:style>
  <w:style w:type="paragraph" w:styleId="Innehll8">
    <w:name w:val="toc 8"/>
    <w:basedOn w:val="Normal"/>
    <w:next w:val="Normal"/>
    <w:autoRedefine/>
    <w:uiPriority w:val="39"/>
    <w:rsid w:val="00214F72"/>
    <w:pPr>
      <w:ind w:left="1680"/>
    </w:pPr>
  </w:style>
  <w:style w:type="paragraph" w:styleId="Innehll9">
    <w:name w:val="toc 9"/>
    <w:basedOn w:val="Normal"/>
    <w:next w:val="Normal"/>
    <w:autoRedefine/>
    <w:uiPriority w:val="39"/>
    <w:rsid w:val="00214F72"/>
    <w:pPr>
      <w:ind w:left="1920"/>
    </w:pPr>
  </w:style>
  <w:style w:type="character" w:styleId="Hyperlnk">
    <w:name w:val="Hyperlink"/>
    <w:basedOn w:val="Standardstycketeckensnitt"/>
    <w:uiPriority w:val="99"/>
    <w:rsid w:val="00214F72"/>
    <w:rPr>
      <w:color w:val="0000FF"/>
      <w:u w:val="single"/>
    </w:rPr>
  </w:style>
  <w:style w:type="paragraph" w:styleId="Punktlista">
    <w:name w:val="List Bullet"/>
    <w:basedOn w:val="Brdtext"/>
    <w:qFormat/>
    <w:rsid w:val="00461720"/>
    <w:pPr>
      <w:numPr>
        <w:numId w:val="9"/>
      </w:numPr>
    </w:pPr>
  </w:style>
  <w:style w:type="paragraph" w:styleId="Fotnotstext">
    <w:name w:val="footnote text"/>
    <w:basedOn w:val="Normal"/>
    <w:semiHidden/>
    <w:rsid w:val="00214F72"/>
    <w:rPr>
      <w:sz w:val="20"/>
      <w:szCs w:val="20"/>
    </w:rPr>
  </w:style>
  <w:style w:type="character" w:styleId="Fotnotsreferens">
    <w:name w:val="footnote reference"/>
    <w:basedOn w:val="Standardstycketeckensnitt"/>
    <w:semiHidden/>
    <w:rsid w:val="00214F72"/>
    <w:rPr>
      <w:vertAlign w:val="superscript"/>
    </w:rPr>
  </w:style>
  <w:style w:type="paragraph" w:styleId="Beskrivning">
    <w:name w:val="caption"/>
    <w:basedOn w:val="Normal"/>
    <w:next w:val="Normal"/>
    <w:semiHidden/>
    <w:qFormat/>
    <w:rsid w:val="00214F72"/>
    <w:pPr>
      <w:spacing w:before="120" w:after="120"/>
    </w:pPr>
    <w:rPr>
      <w:b/>
      <w:bCs/>
      <w:sz w:val="20"/>
      <w:szCs w:val="20"/>
    </w:rPr>
  </w:style>
  <w:style w:type="paragraph" w:styleId="Figurfrteckning">
    <w:name w:val="table of figures"/>
    <w:basedOn w:val="Normal"/>
    <w:next w:val="Normal"/>
    <w:semiHidden/>
    <w:rsid w:val="00214F72"/>
    <w:pPr>
      <w:ind w:left="480" w:hanging="480"/>
    </w:pPr>
  </w:style>
  <w:style w:type="paragraph" w:styleId="Citat">
    <w:name w:val="Quote"/>
    <w:basedOn w:val="Normal"/>
    <w:rsid w:val="00C07D15"/>
    <w:pPr>
      <w:spacing w:line="280" w:lineRule="atLeast"/>
      <w:ind w:left="567"/>
    </w:pPr>
    <w:rPr>
      <w:i/>
      <w:iCs/>
    </w:rPr>
  </w:style>
  <w:style w:type="paragraph" w:customStyle="1" w:styleId="ledtext">
    <w:name w:val="ledtext"/>
    <w:basedOn w:val="Normal"/>
    <w:semiHidden/>
    <w:rsid w:val="00C07D15"/>
    <w:rPr>
      <w:rFonts w:ascii="Arial" w:hAnsi="Arial"/>
      <w:sz w:val="14"/>
    </w:rPr>
  </w:style>
  <w:style w:type="paragraph" w:customStyle="1" w:styleId="avdelning">
    <w:name w:val="avdelning"/>
    <w:basedOn w:val="Normal"/>
    <w:semiHidden/>
    <w:rsid w:val="00C07D15"/>
    <w:rPr>
      <w:sz w:val="20"/>
    </w:rPr>
  </w:style>
  <w:style w:type="paragraph" w:customStyle="1" w:styleId="sidfotadress">
    <w:name w:val="sidfotadress"/>
    <w:basedOn w:val="Normal"/>
    <w:semiHidden/>
    <w:rsid w:val="00F34E69"/>
    <w:rPr>
      <w:rFonts w:ascii="Arial" w:hAnsi="Arial" w:cs="Arial"/>
      <w:sz w:val="16"/>
    </w:rPr>
  </w:style>
  <w:style w:type="table" w:customStyle="1" w:styleId="TabellrutntEnergimyndigheten">
    <w:name w:val="Tabell_rutnät_Energimyndigheten"/>
    <w:basedOn w:val="Normaltabell"/>
    <w:rsid w:val="00C652FD"/>
    <w:pPr>
      <w:spacing w:before="80" w:after="60"/>
    </w:pPr>
    <w:rPr>
      <w:rFonts w:ascii="Arial" w:hAnsi="Arial"/>
      <w:sz w:val="16"/>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Doktyp">
    <w:name w:val="Doktyp"/>
    <w:basedOn w:val="Sidhuvud"/>
    <w:semiHidden/>
    <w:rsid w:val="00214F72"/>
    <w:pPr>
      <w:spacing w:after="60"/>
    </w:pPr>
    <w:rPr>
      <w:rFonts w:ascii="Arial" w:hAnsi="Arial" w:cs="Arial"/>
      <w:caps/>
    </w:rPr>
  </w:style>
  <w:style w:type="paragraph" w:customStyle="1" w:styleId="Klla">
    <w:name w:val="Källa"/>
    <w:basedOn w:val="Normal"/>
    <w:semiHidden/>
    <w:rsid w:val="00C07D15"/>
    <w:pPr>
      <w:spacing w:before="40" w:after="120"/>
    </w:pPr>
    <w:rPr>
      <w:sz w:val="20"/>
    </w:rPr>
  </w:style>
  <w:style w:type="paragraph" w:customStyle="1" w:styleId="Tabelltext">
    <w:name w:val="Tabelltext"/>
    <w:basedOn w:val="Normal"/>
    <w:rsid w:val="00C652FD"/>
    <w:rPr>
      <w:rFonts w:ascii="Arial" w:hAnsi="Arial"/>
      <w:sz w:val="16"/>
    </w:rPr>
  </w:style>
  <w:style w:type="paragraph" w:customStyle="1" w:styleId="Nummerlista">
    <w:name w:val="Nummerlista"/>
    <w:basedOn w:val="Brdtext"/>
    <w:qFormat/>
    <w:rsid w:val="00461720"/>
    <w:pPr>
      <w:numPr>
        <w:numId w:val="10"/>
      </w:numPr>
      <w:ind w:left="357" w:hanging="357"/>
    </w:pPr>
  </w:style>
  <w:style w:type="table" w:styleId="Tabellrutnt">
    <w:name w:val="Table Grid"/>
    <w:basedOn w:val="Normaltabell"/>
    <w:rsid w:val="00EB1C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ankettnr">
    <w:name w:val="Blankettnr"/>
    <w:basedOn w:val="ledtext"/>
    <w:semiHidden/>
    <w:rsid w:val="00D506B1"/>
    <w:rPr>
      <w:sz w:val="10"/>
    </w:rPr>
  </w:style>
  <w:style w:type="paragraph" w:styleId="Brdtext">
    <w:name w:val="Body Text"/>
    <w:basedOn w:val="Normal"/>
    <w:link w:val="BrdtextChar"/>
    <w:qFormat/>
    <w:rsid w:val="00461720"/>
    <w:pPr>
      <w:spacing w:after="160" w:line="280" w:lineRule="atLeast"/>
    </w:pPr>
  </w:style>
  <w:style w:type="paragraph" w:customStyle="1" w:styleId="ProfilInfo">
    <w:name w:val="ProfilInfo"/>
    <w:basedOn w:val="Normal"/>
    <w:semiHidden/>
    <w:rsid w:val="00E676C1"/>
    <w:rPr>
      <w:sz w:val="20"/>
    </w:rPr>
  </w:style>
  <w:style w:type="paragraph" w:styleId="Innehllsfrteckningsrubrik">
    <w:name w:val="TOC Heading"/>
    <w:basedOn w:val="Rubrik1"/>
    <w:next w:val="Normal"/>
    <w:uiPriority w:val="39"/>
    <w:unhideWhenUsed/>
    <w:qFormat/>
    <w:rsid w:val="00475D0D"/>
    <w:pPr>
      <w:keepLines/>
      <w:spacing w:before="480" w:after="0" w:line="276" w:lineRule="auto"/>
      <w:outlineLvl w:val="9"/>
    </w:pPr>
    <w:rPr>
      <w:rFonts w:asciiTheme="majorHAnsi" w:eastAsiaTheme="majorEastAsia" w:hAnsiTheme="majorHAnsi" w:cstheme="majorBidi"/>
      <w:color w:val="365F91" w:themeColor="accent1" w:themeShade="BF"/>
      <w:kern w:val="0"/>
      <w:szCs w:val="28"/>
    </w:rPr>
  </w:style>
  <w:style w:type="paragraph" w:styleId="Normalwebb">
    <w:name w:val="Normal (Web)"/>
    <w:basedOn w:val="Normal"/>
    <w:uiPriority w:val="99"/>
    <w:unhideWhenUsed/>
    <w:rsid w:val="009313AD"/>
    <w:pPr>
      <w:spacing w:before="100" w:beforeAutospacing="1" w:after="100" w:afterAutospacing="1"/>
    </w:pPr>
  </w:style>
  <w:style w:type="table" w:styleId="Enkeltabell2">
    <w:name w:val="Table Simple 2"/>
    <w:basedOn w:val="Normaltabell"/>
    <w:rsid w:val="004D79E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Default">
    <w:name w:val="Default"/>
    <w:rsid w:val="0098685B"/>
    <w:pPr>
      <w:autoSpaceDE w:val="0"/>
      <w:autoSpaceDN w:val="0"/>
      <w:adjustRightInd w:val="0"/>
    </w:pPr>
    <w:rPr>
      <w:rFonts w:ascii="Calibri" w:hAnsi="Calibri" w:cs="Calibri"/>
      <w:color w:val="000000"/>
      <w:sz w:val="24"/>
      <w:szCs w:val="24"/>
    </w:rPr>
  </w:style>
  <w:style w:type="character" w:styleId="Kommentarsreferens">
    <w:name w:val="annotation reference"/>
    <w:basedOn w:val="Standardstycketeckensnitt"/>
    <w:rsid w:val="00C57CD6"/>
    <w:rPr>
      <w:sz w:val="16"/>
      <w:szCs w:val="16"/>
    </w:rPr>
  </w:style>
  <w:style w:type="paragraph" w:styleId="Kommentarer">
    <w:name w:val="annotation text"/>
    <w:basedOn w:val="Normal"/>
    <w:link w:val="KommentarerChar"/>
    <w:rsid w:val="00C57CD6"/>
    <w:rPr>
      <w:sz w:val="20"/>
      <w:szCs w:val="20"/>
    </w:rPr>
  </w:style>
  <w:style w:type="character" w:customStyle="1" w:styleId="KommentarerChar">
    <w:name w:val="Kommentarer Char"/>
    <w:basedOn w:val="Standardstycketeckensnitt"/>
    <w:link w:val="Kommentarer"/>
    <w:rsid w:val="00C57CD6"/>
  </w:style>
  <w:style w:type="paragraph" w:styleId="Kommentarsmne">
    <w:name w:val="annotation subject"/>
    <w:basedOn w:val="Kommentarer"/>
    <w:next w:val="Kommentarer"/>
    <w:link w:val="KommentarsmneChar"/>
    <w:rsid w:val="00C57CD6"/>
    <w:rPr>
      <w:b/>
      <w:bCs/>
    </w:rPr>
  </w:style>
  <w:style w:type="character" w:customStyle="1" w:styleId="KommentarsmneChar">
    <w:name w:val="Kommentarsämne Char"/>
    <w:basedOn w:val="KommentarerChar"/>
    <w:link w:val="Kommentarsmne"/>
    <w:rsid w:val="00C57CD6"/>
    <w:rPr>
      <w:b/>
      <w:bCs/>
    </w:rPr>
  </w:style>
  <w:style w:type="paragraph" w:styleId="Revision">
    <w:name w:val="Revision"/>
    <w:hidden/>
    <w:uiPriority w:val="99"/>
    <w:semiHidden/>
    <w:rsid w:val="00C57CD6"/>
    <w:rPr>
      <w:sz w:val="24"/>
      <w:szCs w:val="24"/>
    </w:rPr>
  </w:style>
  <w:style w:type="paragraph" w:styleId="Ballongtext">
    <w:name w:val="Balloon Text"/>
    <w:basedOn w:val="Normal"/>
    <w:link w:val="BallongtextChar"/>
    <w:rsid w:val="00C57CD6"/>
    <w:rPr>
      <w:rFonts w:ascii="Tahoma" w:hAnsi="Tahoma" w:cs="Tahoma"/>
      <w:sz w:val="16"/>
      <w:szCs w:val="16"/>
    </w:rPr>
  </w:style>
  <w:style w:type="character" w:customStyle="1" w:styleId="BallongtextChar">
    <w:name w:val="Ballongtext Char"/>
    <w:basedOn w:val="Standardstycketeckensnitt"/>
    <w:link w:val="Ballongtext"/>
    <w:rsid w:val="00C57CD6"/>
    <w:rPr>
      <w:rFonts w:ascii="Tahoma" w:hAnsi="Tahoma" w:cs="Tahoma"/>
      <w:sz w:val="16"/>
      <w:szCs w:val="16"/>
    </w:rPr>
  </w:style>
  <w:style w:type="character" w:customStyle="1" w:styleId="BrdtextChar">
    <w:name w:val="Brödtext Char"/>
    <w:basedOn w:val="Standardstycketeckensnitt"/>
    <w:link w:val="Brdtext"/>
    <w:rsid w:val="00387214"/>
    <w:rPr>
      <w:sz w:val="24"/>
      <w:szCs w:val="24"/>
    </w:rPr>
  </w:style>
  <w:style w:type="character" w:styleId="AnvndHyperlnk">
    <w:name w:val="FollowedHyperlink"/>
    <w:basedOn w:val="Standardstycketeckensnitt"/>
    <w:rsid w:val="00AE32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0566">
      <w:bodyDiv w:val="1"/>
      <w:marLeft w:val="0"/>
      <w:marRight w:val="0"/>
      <w:marTop w:val="0"/>
      <w:marBottom w:val="0"/>
      <w:divBdr>
        <w:top w:val="none" w:sz="0" w:space="0" w:color="auto"/>
        <w:left w:val="none" w:sz="0" w:space="0" w:color="auto"/>
        <w:bottom w:val="none" w:sz="0" w:space="0" w:color="auto"/>
        <w:right w:val="none" w:sz="0" w:space="0" w:color="auto"/>
      </w:divBdr>
      <w:divsChild>
        <w:div w:id="1112479195">
          <w:marLeft w:val="0"/>
          <w:marRight w:val="0"/>
          <w:marTop w:val="0"/>
          <w:marBottom w:val="0"/>
          <w:divBdr>
            <w:top w:val="none" w:sz="0" w:space="0" w:color="auto"/>
            <w:left w:val="none" w:sz="0" w:space="0" w:color="auto"/>
            <w:bottom w:val="none" w:sz="0" w:space="0" w:color="auto"/>
            <w:right w:val="none" w:sz="0" w:space="0" w:color="auto"/>
          </w:divBdr>
          <w:divsChild>
            <w:div w:id="426579180">
              <w:marLeft w:val="0"/>
              <w:marRight w:val="0"/>
              <w:marTop w:val="0"/>
              <w:marBottom w:val="0"/>
              <w:divBdr>
                <w:top w:val="none" w:sz="0" w:space="0" w:color="auto"/>
                <w:left w:val="none" w:sz="0" w:space="0" w:color="auto"/>
                <w:bottom w:val="none" w:sz="0" w:space="0" w:color="auto"/>
                <w:right w:val="none" w:sz="0" w:space="0" w:color="auto"/>
              </w:divBdr>
              <w:divsChild>
                <w:div w:id="803161223">
                  <w:marLeft w:val="0"/>
                  <w:marRight w:val="0"/>
                  <w:marTop w:val="0"/>
                  <w:marBottom w:val="0"/>
                  <w:divBdr>
                    <w:top w:val="none" w:sz="0" w:space="0" w:color="auto"/>
                    <w:left w:val="none" w:sz="0" w:space="0" w:color="auto"/>
                    <w:bottom w:val="none" w:sz="0" w:space="0" w:color="auto"/>
                    <w:right w:val="none" w:sz="0" w:space="0" w:color="auto"/>
                  </w:divBdr>
                  <w:divsChild>
                    <w:div w:id="902179400">
                      <w:marLeft w:val="0"/>
                      <w:marRight w:val="0"/>
                      <w:marTop w:val="0"/>
                      <w:marBottom w:val="0"/>
                      <w:divBdr>
                        <w:top w:val="none" w:sz="0" w:space="0" w:color="auto"/>
                        <w:left w:val="none" w:sz="0" w:space="0" w:color="auto"/>
                        <w:bottom w:val="none" w:sz="0" w:space="0" w:color="auto"/>
                        <w:right w:val="none" w:sz="0" w:space="0" w:color="auto"/>
                      </w:divBdr>
                      <w:divsChild>
                        <w:div w:id="59960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151741">
      <w:bodyDiv w:val="1"/>
      <w:marLeft w:val="0"/>
      <w:marRight w:val="0"/>
      <w:marTop w:val="0"/>
      <w:marBottom w:val="0"/>
      <w:divBdr>
        <w:top w:val="none" w:sz="0" w:space="0" w:color="auto"/>
        <w:left w:val="none" w:sz="0" w:space="0" w:color="auto"/>
        <w:bottom w:val="none" w:sz="0" w:space="0" w:color="auto"/>
        <w:right w:val="none" w:sz="0" w:space="0" w:color="auto"/>
      </w:divBdr>
      <w:divsChild>
        <w:div w:id="658845613">
          <w:marLeft w:val="0"/>
          <w:marRight w:val="0"/>
          <w:marTop w:val="0"/>
          <w:marBottom w:val="0"/>
          <w:divBdr>
            <w:top w:val="none" w:sz="0" w:space="0" w:color="auto"/>
            <w:left w:val="none" w:sz="0" w:space="0" w:color="auto"/>
            <w:bottom w:val="none" w:sz="0" w:space="0" w:color="auto"/>
            <w:right w:val="none" w:sz="0" w:space="0" w:color="auto"/>
          </w:divBdr>
          <w:divsChild>
            <w:div w:id="933367923">
              <w:marLeft w:val="0"/>
              <w:marRight w:val="0"/>
              <w:marTop w:val="0"/>
              <w:marBottom w:val="0"/>
              <w:divBdr>
                <w:top w:val="none" w:sz="0" w:space="0" w:color="auto"/>
                <w:left w:val="none" w:sz="0" w:space="0" w:color="auto"/>
                <w:bottom w:val="none" w:sz="0" w:space="0" w:color="auto"/>
                <w:right w:val="none" w:sz="0" w:space="0" w:color="auto"/>
              </w:divBdr>
              <w:divsChild>
                <w:div w:id="433401213">
                  <w:marLeft w:val="0"/>
                  <w:marRight w:val="0"/>
                  <w:marTop w:val="0"/>
                  <w:marBottom w:val="0"/>
                  <w:divBdr>
                    <w:top w:val="none" w:sz="0" w:space="0" w:color="auto"/>
                    <w:left w:val="none" w:sz="0" w:space="0" w:color="auto"/>
                    <w:bottom w:val="none" w:sz="0" w:space="0" w:color="auto"/>
                    <w:right w:val="none" w:sz="0" w:space="0" w:color="auto"/>
                  </w:divBdr>
                  <w:divsChild>
                    <w:div w:id="333456601">
                      <w:marLeft w:val="0"/>
                      <w:marRight w:val="0"/>
                      <w:marTop w:val="0"/>
                      <w:marBottom w:val="0"/>
                      <w:divBdr>
                        <w:top w:val="none" w:sz="0" w:space="0" w:color="auto"/>
                        <w:left w:val="none" w:sz="0" w:space="0" w:color="auto"/>
                        <w:bottom w:val="none" w:sz="0" w:space="0" w:color="auto"/>
                        <w:right w:val="none" w:sz="0" w:space="0" w:color="auto"/>
                      </w:divBdr>
                      <w:divsChild>
                        <w:div w:id="205549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22035">
      <w:bodyDiv w:val="1"/>
      <w:marLeft w:val="0"/>
      <w:marRight w:val="0"/>
      <w:marTop w:val="0"/>
      <w:marBottom w:val="0"/>
      <w:divBdr>
        <w:top w:val="none" w:sz="0" w:space="0" w:color="auto"/>
        <w:left w:val="none" w:sz="0" w:space="0" w:color="auto"/>
        <w:bottom w:val="none" w:sz="0" w:space="0" w:color="auto"/>
        <w:right w:val="none" w:sz="0" w:space="0" w:color="auto"/>
      </w:divBdr>
    </w:div>
    <w:div w:id="1321815068">
      <w:bodyDiv w:val="1"/>
      <w:marLeft w:val="0"/>
      <w:marRight w:val="0"/>
      <w:marTop w:val="0"/>
      <w:marBottom w:val="0"/>
      <w:divBdr>
        <w:top w:val="none" w:sz="0" w:space="0" w:color="auto"/>
        <w:left w:val="none" w:sz="0" w:space="0" w:color="auto"/>
        <w:bottom w:val="none" w:sz="0" w:space="0" w:color="auto"/>
        <w:right w:val="none" w:sz="0" w:space="0" w:color="auto"/>
      </w:divBdr>
    </w:div>
    <w:div w:id="1329137412">
      <w:bodyDiv w:val="1"/>
      <w:marLeft w:val="0"/>
      <w:marRight w:val="0"/>
      <w:marTop w:val="0"/>
      <w:marBottom w:val="0"/>
      <w:divBdr>
        <w:top w:val="none" w:sz="0" w:space="0" w:color="auto"/>
        <w:left w:val="none" w:sz="0" w:space="0" w:color="auto"/>
        <w:bottom w:val="none" w:sz="0" w:space="0" w:color="auto"/>
        <w:right w:val="none" w:sz="0" w:space="0" w:color="auto"/>
      </w:divBdr>
    </w:div>
    <w:div w:id="1810588127">
      <w:bodyDiv w:val="1"/>
      <w:marLeft w:val="0"/>
      <w:marRight w:val="0"/>
      <w:marTop w:val="0"/>
      <w:marBottom w:val="0"/>
      <w:divBdr>
        <w:top w:val="none" w:sz="0" w:space="0" w:color="auto"/>
        <w:left w:val="none" w:sz="0" w:space="0" w:color="auto"/>
        <w:bottom w:val="none" w:sz="0" w:space="0" w:color="auto"/>
        <w:right w:val="none" w:sz="0" w:space="0" w:color="auto"/>
      </w:divBdr>
      <w:divsChild>
        <w:div w:id="301734766">
          <w:marLeft w:val="0"/>
          <w:marRight w:val="0"/>
          <w:marTop w:val="0"/>
          <w:marBottom w:val="0"/>
          <w:divBdr>
            <w:top w:val="none" w:sz="0" w:space="0" w:color="auto"/>
            <w:left w:val="none" w:sz="0" w:space="0" w:color="auto"/>
            <w:bottom w:val="none" w:sz="0" w:space="0" w:color="auto"/>
            <w:right w:val="none" w:sz="0" w:space="0" w:color="auto"/>
          </w:divBdr>
          <w:divsChild>
            <w:div w:id="939797070">
              <w:marLeft w:val="0"/>
              <w:marRight w:val="0"/>
              <w:marTop w:val="0"/>
              <w:marBottom w:val="0"/>
              <w:divBdr>
                <w:top w:val="none" w:sz="0" w:space="0" w:color="auto"/>
                <w:left w:val="none" w:sz="0" w:space="0" w:color="auto"/>
                <w:bottom w:val="none" w:sz="0" w:space="0" w:color="auto"/>
                <w:right w:val="none" w:sz="0" w:space="0" w:color="auto"/>
              </w:divBdr>
              <w:divsChild>
                <w:div w:id="517157559">
                  <w:marLeft w:val="0"/>
                  <w:marRight w:val="0"/>
                  <w:marTop w:val="0"/>
                  <w:marBottom w:val="0"/>
                  <w:divBdr>
                    <w:top w:val="none" w:sz="0" w:space="0" w:color="auto"/>
                    <w:left w:val="none" w:sz="0" w:space="0" w:color="auto"/>
                    <w:bottom w:val="none" w:sz="0" w:space="0" w:color="auto"/>
                    <w:right w:val="none" w:sz="0" w:space="0" w:color="auto"/>
                  </w:divBdr>
                  <w:divsChild>
                    <w:div w:id="1495609448">
                      <w:marLeft w:val="0"/>
                      <w:marRight w:val="0"/>
                      <w:marTop w:val="0"/>
                      <w:marBottom w:val="0"/>
                      <w:divBdr>
                        <w:top w:val="none" w:sz="0" w:space="0" w:color="auto"/>
                        <w:left w:val="none" w:sz="0" w:space="0" w:color="auto"/>
                        <w:bottom w:val="none" w:sz="0" w:space="0" w:color="auto"/>
                        <w:right w:val="none" w:sz="0" w:space="0" w:color="auto"/>
                      </w:divBdr>
                      <w:divsChild>
                        <w:div w:id="52548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is\AppData\Local\Axalon\SPSeries\3.0\OfficeConnector\Local%20Templates\Mallar\Allm&#228;nt,%20&#214;vrigt\Brev.dotm"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outingRuleDescription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BFD038F19F9F0340A721FA52587D2005" ma:contentTypeVersion="2" ma:contentTypeDescription="Skapa ett nytt dokument." ma:contentTypeScope="" ma:versionID="d47009f76018dea9d7080ad2d457bf77">
  <xsd:schema xmlns:xsd="http://www.w3.org/2001/XMLSchema" xmlns:xs="http://www.w3.org/2001/XMLSchema" xmlns:p="http://schemas.microsoft.com/office/2006/metadata/properties" xmlns:ns1="http://schemas.microsoft.com/sharepoint/v3" targetNamespace="http://schemas.microsoft.com/office/2006/metadata/properties" ma:root="true" ma:fieldsID="36a4748026b987d4ec0fc644cced549a" ns1:_="">
    <xsd:import namespace="http://schemas.microsoft.com/sharepoint/v3"/>
    <xsd:element name="properties">
      <xsd:complexType>
        <xsd:sequence>
          <xsd:element name="documentManagement">
            <xsd:complexType>
              <xsd:all>
                <xsd:element ref="ns1:RoutingRule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8" nillable="true" ma:displayName="Beskrivning" ma:internalName="RoutingRuleDescription"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4ABE2-7301-42D1-B504-EED1354B7F00}">
  <ds:schemaRefs>
    <ds:schemaRef ds:uri="http://www.w3.org/XML/1998/namespace"/>
    <ds:schemaRef ds:uri="http://purl.org/dc/terms/"/>
    <ds:schemaRef ds:uri="http://purl.org/dc/elements/1.1/"/>
    <ds:schemaRef ds:uri="http://schemas.microsoft.com/sharepoint/v3"/>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8896261A-F5B7-4AB1-AF96-BF86A5F9E3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6E1256-554F-4B3A-B05E-4C5D4C929EAC}">
  <ds:schemaRefs>
    <ds:schemaRef ds:uri="http://schemas.microsoft.com/sharepoint/v3/contenttype/forms"/>
  </ds:schemaRefs>
</ds:datastoreItem>
</file>

<file path=customXml/itemProps4.xml><?xml version="1.0" encoding="utf-8"?>
<ds:datastoreItem xmlns:ds="http://schemas.openxmlformats.org/officeDocument/2006/customXml" ds:itemID="{CB59029F-F9AA-4B7F-80F4-0AED0A5C5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Template>
  <TotalTime>0</TotalTime>
  <Pages>53</Pages>
  <Words>14306</Words>
  <Characters>75825</Characters>
  <Application>Microsoft Office Word</Application>
  <DocSecurity>4</DocSecurity>
  <Lines>631</Lines>
  <Paragraphs>179</Paragraphs>
  <ScaleCrop>false</ScaleCrop>
  <HeadingPairs>
    <vt:vector size="2" baseType="variant">
      <vt:variant>
        <vt:lpstr>Rubrik</vt:lpstr>
      </vt:variant>
      <vt:variant>
        <vt:i4>1</vt:i4>
      </vt:variant>
    </vt:vector>
  </HeadingPairs>
  <TitlesOfParts>
    <vt:vector size="1" baseType="lpstr">
      <vt:lpstr/>
    </vt:vector>
  </TitlesOfParts>
  <Company>Energimyndigheten</Company>
  <LinksUpToDate>false</LinksUpToDate>
  <CharactersWithSpaces>89952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 Israelsson</dc:creator>
  <dc:description>EM1000 W-4.0, 2010-11-17</dc:description>
  <cp:lastModifiedBy>Marie Nilsson</cp:lastModifiedBy>
  <cp:revision>2</cp:revision>
  <cp:lastPrinted>2015-03-24T09:47:00Z</cp:lastPrinted>
  <dcterms:created xsi:type="dcterms:W3CDTF">2015-04-07T11:20:00Z</dcterms:created>
  <dcterms:modified xsi:type="dcterms:W3CDTF">2015-04-07T11:20:00Z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Template">
    <vt:lpwstr>Brev</vt:lpwstr>
  </property>
  <property fmtid="{D5CDD505-2E9C-101B-9397-08002B2CF9AE}" pid="4" name="cdpDefaultLanguage">
    <vt:lpwstr> </vt:lpwstr>
  </property>
  <property fmtid="{D5CDD505-2E9C-101B-9397-08002B2CF9AE}" pid="5" name="cdpDefaultDocType">
    <vt:lpwstr> </vt:lpwstr>
  </property>
  <property fmtid="{D5CDD505-2E9C-101B-9397-08002B2CF9AE}" pid="6" name="cdpDefaultOrg">
    <vt:lpwstr> </vt:lpwstr>
  </property>
  <property fmtid="{D5CDD505-2E9C-101B-9397-08002B2CF9AE}" pid="7" name="cdpDefaultUnit">
    <vt:lpwstr> </vt:lpwstr>
  </property>
  <property fmtid="{D5CDD505-2E9C-101B-9397-08002B2CF9AE}" pid="8" name="cdpDefaultWP">
    <vt:lpwstr> </vt:lpwstr>
  </property>
  <property fmtid="{D5CDD505-2E9C-101B-9397-08002B2CF9AE}" pid="9" name="cdpProtect">
    <vt:lpwstr>False</vt:lpwstr>
  </property>
  <property fmtid="{D5CDD505-2E9C-101B-9397-08002B2CF9AE}" pid="10" name="cdpGetHF">
    <vt:lpwstr>True</vt:lpwstr>
  </property>
  <property fmtid="{D5CDD505-2E9C-101B-9397-08002B2CF9AE}" pid="11" name="cdpSection">
    <vt:lpwstr> </vt:lpwstr>
  </property>
  <property fmtid="{D5CDD505-2E9C-101B-9397-08002B2CF9AE}" pid="12" name="cdpSpecial">
    <vt:lpwstr>False</vt:lpwstr>
  </property>
  <property fmtid="{D5CDD505-2E9C-101B-9397-08002B2CF9AE}" pid="13" name="cdpLogoFormat">
    <vt:lpwstr> </vt:lpwstr>
  </property>
  <property fmtid="{D5CDD505-2E9C-101B-9397-08002B2CF9AE}" pid="14" name="cdpLanguage">
    <vt:lpwstr>Svenska</vt:lpwstr>
  </property>
  <property fmtid="{D5CDD505-2E9C-101B-9397-08002B2CF9AE}" pid="15" name="cdpProfile">
    <vt:lpwstr/>
  </property>
  <property fmtid="{D5CDD505-2E9C-101B-9397-08002B2CF9AE}" pid="16" name="cdpLogo">
    <vt:lpwstr>A</vt:lpwstr>
  </property>
  <property fmtid="{D5CDD505-2E9C-101B-9397-08002B2CF9AE}" pid="17" name="cdpFooterType">
    <vt:lpwstr>1</vt:lpwstr>
  </property>
  <property fmtid="{D5CDD505-2E9C-101B-9397-08002B2CF9AE}" pid="18" name="cdpName">
    <vt:lpwstr> </vt:lpwstr>
  </property>
  <property fmtid="{D5CDD505-2E9C-101B-9397-08002B2CF9AE}" pid="19" name="cdpTitle">
    <vt:lpwstr/>
  </property>
  <property fmtid="{D5CDD505-2E9C-101B-9397-08002B2CF9AE}" pid="20" name="cdpPhone">
    <vt:lpwstr/>
  </property>
  <property fmtid="{D5CDD505-2E9C-101B-9397-08002B2CF9AE}" pid="21" name="cdpCellphone">
    <vt:lpwstr/>
  </property>
  <property fmtid="{D5CDD505-2E9C-101B-9397-08002B2CF9AE}" pid="22" name="cdpEmail">
    <vt:lpwstr/>
  </property>
  <property fmtid="{D5CDD505-2E9C-101B-9397-08002B2CF9AE}" pid="23" name="cdpFax">
    <vt:lpwstr/>
  </property>
  <property fmtid="{D5CDD505-2E9C-101B-9397-08002B2CF9AE}" pid="24" name="cdpSignature">
    <vt:lpwstr/>
  </property>
  <property fmtid="{D5CDD505-2E9C-101B-9397-08002B2CF9AE}" pid="25" name="cdpOrganization">
    <vt:lpwstr>Avdelningen för energieffektivisering</vt:lpwstr>
  </property>
  <property fmtid="{D5CDD505-2E9C-101B-9397-08002B2CF9AE}" pid="26" name="cdpUnit">
    <vt:lpwstr>Enheten för offentlig sektor</vt:lpwstr>
  </property>
  <property fmtid="{D5CDD505-2E9C-101B-9397-08002B2CF9AE}" pid="27" name="cdpWP">
    <vt:lpwstr>-</vt:lpwstr>
  </property>
  <property fmtid="{D5CDD505-2E9C-101B-9397-08002B2CF9AE}" pid="28" name="cdpFileName">
    <vt:lpwstr>FileName</vt:lpwstr>
  </property>
  <property fmtid="{D5CDD505-2E9C-101B-9397-08002B2CF9AE}" pid="29" name="cdpInsTempId">
    <vt:lpwstr>Sant</vt:lpwstr>
  </property>
  <property fmtid="{D5CDD505-2E9C-101B-9397-08002B2CF9AE}" pid="30" name="cdpInsProfile">
    <vt:lpwstr>Sant,Sant,Falskt,Falskt,Falskt,Falskt,Falskt,Falskt,Falskt</vt:lpwstr>
  </property>
  <property fmtid="{D5CDD505-2E9C-101B-9397-08002B2CF9AE}" pid="31" name="ContentTypeId">
    <vt:lpwstr>0x010100BFD038F19F9F0340A721FA52587D2005</vt:lpwstr>
  </property>
</Properties>
</file>