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Titel"/>
        <w:tag w:val="startPoint"/>
        <w:id w:val="1420375981"/>
        <w:placeholder>
          <w:docPart w:val="377D01A97E2D4AF8829E45164BBFF396"/>
        </w:placeholder>
        <w:dataBinding w:prefixMappings="xmlns:ns0='http://purl.org/dc/elements/1.1/' xmlns:ns1='http://schemas.openxmlformats.org/package/2006/metadata/core-properties' " w:xpath="/ns1:coreProperties[1]/ns0:title[1]" w:storeItemID="{6C3C8BC8-F283-45AE-878A-BAB7291924A1}"/>
        <w:text/>
      </w:sdtPr>
      <w:sdtContent>
        <w:p w14:paraId="3BD22AD6" w14:textId="41680AE8" w:rsidR="00D96248" w:rsidRDefault="001F5333" w:rsidP="00CD76B5">
          <w:pPr>
            <w:pStyle w:val="Titel"/>
          </w:pPr>
          <w:r w:rsidRPr="001F5333">
            <w:t>R</w:t>
          </w:r>
          <w:r w:rsidR="004831A5">
            <w:t>egeringsuppdrag</w:t>
          </w:r>
          <w:r w:rsidRPr="001F5333">
            <w:t xml:space="preserve"> </w:t>
          </w:r>
          <w:r>
            <w:t xml:space="preserve">- </w:t>
          </w:r>
          <w:r w:rsidRPr="001F5333">
            <w:t xml:space="preserve">Uppdrag att inrätta innovationskluster för etanol och transporteffektiva elektrifierade urbana godstransporter. </w:t>
          </w:r>
          <w:r w:rsidR="009A3CED">
            <w:t>Slutr</w:t>
          </w:r>
          <w:r w:rsidRPr="001F5333">
            <w:t xml:space="preserve">edovisning </w:t>
          </w:r>
          <w:r w:rsidR="009A3CED">
            <w:t>av uppdraget</w:t>
          </w:r>
        </w:p>
      </w:sdtContent>
    </w:sdt>
    <w:p w14:paraId="19170470" w14:textId="77777777" w:rsidR="001F185F" w:rsidRPr="0097649E" w:rsidRDefault="00573FA9" w:rsidP="0097649E">
      <w:pPr>
        <w:pStyle w:val="Orubrik"/>
      </w:pPr>
      <w:r w:rsidRPr="0097649E">
        <w:lastRenderedPageBreak/>
        <w:t>Förord</w:t>
      </w:r>
    </w:p>
    <w:p w14:paraId="7481F8FC" w14:textId="3F5C052A" w:rsidR="00D14DCB" w:rsidRDefault="00D14DCB" w:rsidP="00D14DCB">
      <w:pPr>
        <w:pStyle w:val="Brdtext"/>
      </w:pPr>
      <w:r>
        <w:t xml:space="preserve">Det behövs flera olika lösningar för att nå målet att minska koldioxidutsläppen i transportsektorn med 70 % till 2030. Biodrivmedel kommer framgent att vara en </w:t>
      </w:r>
      <w:r w:rsidR="00176A65">
        <w:t xml:space="preserve">viktig </w:t>
      </w:r>
      <w:r>
        <w:t>lösning</w:t>
      </w:r>
      <w:r w:rsidR="00176A65">
        <w:t xml:space="preserve"> för att nå målet</w:t>
      </w:r>
      <w:r>
        <w:t xml:space="preserve">, i synnerhet </w:t>
      </w:r>
      <w:r w:rsidR="00176A65">
        <w:t>för</w:t>
      </w:r>
      <w:r>
        <w:t xml:space="preserve"> tung trafik. </w:t>
      </w:r>
      <w:r w:rsidR="00176A65">
        <w:t>Ett av de</w:t>
      </w:r>
      <w:r>
        <w:t xml:space="preserve"> biodrivmedel </w:t>
      </w:r>
      <w:r w:rsidR="000D23A8">
        <w:t xml:space="preserve">som är </w:t>
      </w:r>
      <w:r w:rsidR="009372EA">
        <w:t xml:space="preserve">lämpliga för tung trafik </w:t>
      </w:r>
      <w:r w:rsidR="000D23A8">
        <w:t xml:space="preserve">och </w:t>
      </w:r>
      <w:r>
        <w:t xml:space="preserve">som </w:t>
      </w:r>
      <w:r w:rsidR="004C41F2">
        <w:t xml:space="preserve">kan </w:t>
      </w:r>
      <w:r>
        <w:t xml:space="preserve">produceras i Sverige </w:t>
      </w:r>
      <w:r w:rsidR="00176A65">
        <w:t>är etanoldiesel (ED95). Det</w:t>
      </w:r>
      <w:r w:rsidR="009A0576">
        <w:t xml:space="preserve"> </w:t>
      </w:r>
      <w:r w:rsidR="00602494">
        <w:t xml:space="preserve">är </w:t>
      </w:r>
      <w:r w:rsidR="004C41F2">
        <w:t>e</w:t>
      </w:r>
      <w:r w:rsidR="00A731ED">
        <w:t xml:space="preserve">n produkt med bra tekniska och klimatmässiga prestanda. </w:t>
      </w:r>
      <w:r>
        <w:t>Det har dock saknats produktion</w:t>
      </w:r>
      <w:r w:rsidR="007315BD">
        <w:t xml:space="preserve"> av bränsle och fordon samt en </w:t>
      </w:r>
      <w:r>
        <w:t xml:space="preserve">infrastruktur för </w:t>
      </w:r>
      <w:r w:rsidR="008D24D4">
        <w:t xml:space="preserve">att </w:t>
      </w:r>
      <w:r w:rsidR="007F51BF">
        <w:t>etanoldrivna tunga transporter</w:t>
      </w:r>
      <w:r w:rsidR="00C47E4C">
        <w:t xml:space="preserve"> ska få genomslag.</w:t>
      </w:r>
      <w:r w:rsidR="007F51BF">
        <w:t xml:space="preserve"> </w:t>
      </w:r>
    </w:p>
    <w:p w14:paraId="3939D7EE" w14:textId="03B03F03" w:rsidR="00D14DCB" w:rsidRDefault="00D14DCB" w:rsidP="00D14DCB">
      <w:pPr>
        <w:pStyle w:val="Brdtext"/>
      </w:pPr>
      <w:r>
        <w:t xml:space="preserve">Inom ramen för uppdraget har ett Innovationskluster för </w:t>
      </w:r>
      <w:r w:rsidR="001D7965">
        <w:t xml:space="preserve">demonstration av </w:t>
      </w:r>
      <w:r w:rsidR="00830AB8">
        <w:t xml:space="preserve">etanoldrivna </w:t>
      </w:r>
      <w:r w:rsidR="001D7965">
        <w:t xml:space="preserve">tunga godstransport </w:t>
      </w:r>
      <w:r>
        <w:t>(</w:t>
      </w:r>
      <w:proofErr w:type="spellStart"/>
      <w:r w:rsidR="00830AB8">
        <w:t>Etha</w:t>
      </w:r>
      <w:r>
        <w:t>Drive</w:t>
      </w:r>
      <w:proofErr w:type="spellEnd"/>
      <w:r w:rsidR="00830AB8">
        <w:t>)</w:t>
      </w:r>
      <w:r>
        <w:t xml:space="preserve"> genom sin verksamhet nu demonstrerat </w:t>
      </w:r>
      <w:r w:rsidR="00602494">
        <w:t xml:space="preserve">möjligheterna </w:t>
      </w:r>
      <w:r>
        <w:t xml:space="preserve">för </w:t>
      </w:r>
      <w:r w:rsidR="008B2B53">
        <w:t>ED95</w:t>
      </w:r>
      <w:r>
        <w:t xml:space="preserve">. Vidare har man visat att användningen av </w:t>
      </w:r>
      <w:r w:rsidR="00202186">
        <w:t xml:space="preserve">ED95 </w:t>
      </w:r>
      <w:r>
        <w:t>har likvärdig prestanda som fossila drivmedel.</w:t>
      </w:r>
      <w:r w:rsidR="00176A65" w:rsidRPr="00176A65">
        <w:t xml:space="preserve"> I denna rapport konstateras </w:t>
      </w:r>
      <w:r w:rsidR="00176A65">
        <w:t xml:space="preserve">dock </w:t>
      </w:r>
      <w:r w:rsidR="00176A65" w:rsidRPr="00176A65">
        <w:t>att ED95 som systemlösning under projekttiden inte har nått den marknadsacceptans som krävs för ökad användning av etanol för tunga vägtransporter.</w:t>
      </w:r>
    </w:p>
    <w:p w14:paraId="7F59A4EF" w14:textId="77777777" w:rsidR="00284241" w:rsidRDefault="00284241" w:rsidP="00573FA9">
      <w:pPr>
        <w:pStyle w:val="Brdtext"/>
      </w:pPr>
    </w:p>
    <w:p w14:paraId="529D5501" w14:textId="22E326F1" w:rsidR="00C66D8C" w:rsidRDefault="00C66D8C" w:rsidP="00573FA9">
      <w:pPr>
        <w:pStyle w:val="Brdtext"/>
      </w:pPr>
      <w:r>
        <w:t>R</w:t>
      </w:r>
      <w:r w:rsidR="00763B1F">
        <w:t>obert Andrén</w:t>
      </w:r>
    </w:p>
    <w:p w14:paraId="78D2EFF6" w14:textId="1D723C97" w:rsidR="00C66D8C" w:rsidRDefault="00763B1F" w:rsidP="00573FA9">
      <w:pPr>
        <w:pStyle w:val="Brdtext"/>
      </w:pPr>
      <w:r>
        <w:t>Generaldirektör</w:t>
      </w:r>
    </w:p>
    <w:p w14:paraId="49A63F3D" w14:textId="1A7D234F" w:rsidR="00C66D8C" w:rsidRDefault="00C66D8C" w:rsidP="00284241">
      <w:pPr>
        <w:pStyle w:val="Brdtext"/>
      </w:pPr>
      <w:r>
        <w:tab/>
      </w:r>
      <w:r>
        <w:tab/>
      </w:r>
      <w:r>
        <w:tab/>
      </w:r>
      <w:r>
        <w:tab/>
      </w:r>
      <w:r w:rsidR="00B35CB0">
        <w:t>Mats Larsson</w:t>
      </w:r>
    </w:p>
    <w:p w14:paraId="4DC03C4E" w14:textId="7B05111B" w:rsidR="00B35CB0" w:rsidRDefault="00B35CB0" w:rsidP="00284241">
      <w:pPr>
        <w:pStyle w:val="Brdtext"/>
      </w:pPr>
      <w:r>
        <w:tab/>
      </w:r>
      <w:r>
        <w:tab/>
      </w:r>
      <w:r>
        <w:tab/>
      </w:r>
      <w:r>
        <w:tab/>
        <w:t>Handläggare</w:t>
      </w:r>
    </w:p>
    <w:p w14:paraId="09D4D96F" w14:textId="77777777" w:rsidR="00573FA9" w:rsidRDefault="00573FA9" w:rsidP="00CF7737">
      <w:pPr>
        <w:pStyle w:val="Orubrik"/>
      </w:pPr>
      <w:r>
        <w:lastRenderedPageBreak/>
        <w:t>Innehåll</w:t>
      </w:r>
    </w:p>
    <w:p w14:paraId="15FD5D63" w14:textId="66CF0A19" w:rsidR="001544A3" w:rsidRDefault="00573FA9">
      <w:pPr>
        <w:pStyle w:val="Innehll1"/>
        <w:rPr>
          <w:rFonts w:asciiTheme="minorHAnsi" w:eastAsiaTheme="minorEastAsia" w:hAnsiTheme="minorHAnsi"/>
          <w:noProof/>
          <w:spacing w:val="0"/>
          <w:lang w:eastAsia="sv-SE"/>
        </w:rPr>
      </w:pPr>
      <w:r>
        <w:rPr>
          <w:rFonts w:ascii="Arial" w:hAnsi="Arial"/>
          <w:b/>
          <w:bCs/>
          <w:spacing w:val="0"/>
          <w:sz w:val="24"/>
        </w:rPr>
        <w:fldChar w:fldCharType="begin"/>
      </w:r>
      <w:r>
        <w:rPr>
          <w:bCs/>
        </w:rPr>
        <w:instrText xml:space="preserve"> TOC \o "1-2" \h \z \w </w:instrText>
      </w:r>
      <w:r>
        <w:rPr>
          <w:rFonts w:ascii="Arial" w:hAnsi="Arial"/>
          <w:b/>
          <w:bCs/>
          <w:spacing w:val="0"/>
          <w:sz w:val="24"/>
        </w:rPr>
        <w:fldChar w:fldCharType="separate"/>
      </w:r>
      <w:hyperlink w:anchor="_Toc114578716" w:history="1">
        <w:r w:rsidR="001544A3" w:rsidRPr="00965FAF">
          <w:rPr>
            <w:rStyle w:val="Hyperlnk"/>
            <w:noProof/>
          </w:rPr>
          <w:t>1</w:t>
        </w:r>
        <w:r w:rsidR="001544A3" w:rsidRPr="00965FAF">
          <w:rPr>
            <w:rStyle w:val="Hyperlnk"/>
            <w:noProof/>
          </w:rPr>
          <w:tab/>
          <w:t>Resultat</w:t>
        </w:r>
        <w:r w:rsidR="001544A3">
          <w:rPr>
            <w:noProof/>
            <w:webHidden/>
          </w:rPr>
          <w:tab/>
        </w:r>
        <w:r w:rsidR="001544A3">
          <w:rPr>
            <w:noProof/>
            <w:webHidden/>
          </w:rPr>
          <w:fldChar w:fldCharType="begin"/>
        </w:r>
        <w:r w:rsidR="001544A3">
          <w:rPr>
            <w:noProof/>
            <w:webHidden/>
          </w:rPr>
          <w:instrText xml:space="preserve"> PAGEREF _Toc114578716 \h </w:instrText>
        </w:r>
        <w:r w:rsidR="001544A3">
          <w:rPr>
            <w:noProof/>
            <w:webHidden/>
          </w:rPr>
        </w:r>
        <w:r w:rsidR="001544A3">
          <w:rPr>
            <w:noProof/>
            <w:webHidden/>
          </w:rPr>
          <w:fldChar w:fldCharType="separate"/>
        </w:r>
        <w:r w:rsidR="001544A3">
          <w:rPr>
            <w:noProof/>
            <w:webHidden/>
          </w:rPr>
          <w:t>5</w:t>
        </w:r>
        <w:r w:rsidR="001544A3">
          <w:rPr>
            <w:noProof/>
            <w:webHidden/>
          </w:rPr>
          <w:fldChar w:fldCharType="end"/>
        </w:r>
      </w:hyperlink>
    </w:p>
    <w:p w14:paraId="33F4683F" w14:textId="623A52F5" w:rsidR="001544A3" w:rsidRDefault="00000000">
      <w:pPr>
        <w:pStyle w:val="Innehll1"/>
        <w:rPr>
          <w:rFonts w:asciiTheme="minorHAnsi" w:eastAsiaTheme="minorEastAsia" w:hAnsiTheme="minorHAnsi"/>
          <w:noProof/>
          <w:spacing w:val="0"/>
          <w:lang w:eastAsia="sv-SE"/>
        </w:rPr>
      </w:pPr>
      <w:hyperlink w:anchor="_Toc114578717" w:history="1">
        <w:r w:rsidR="001544A3" w:rsidRPr="00965FAF">
          <w:rPr>
            <w:rStyle w:val="Hyperlnk"/>
            <w:noProof/>
          </w:rPr>
          <w:t>2</w:t>
        </w:r>
        <w:r w:rsidR="001544A3" w:rsidRPr="00965FAF">
          <w:rPr>
            <w:rStyle w:val="Hyperlnk"/>
            <w:noProof/>
          </w:rPr>
          <w:tab/>
          <w:t>Användning av anslag</w:t>
        </w:r>
        <w:r w:rsidR="001544A3">
          <w:rPr>
            <w:noProof/>
            <w:webHidden/>
          </w:rPr>
          <w:tab/>
        </w:r>
        <w:r w:rsidR="001544A3">
          <w:rPr>
            <w:noProof/>
            <w:webHidden/>
          </w:rPr>
          <w:fldChar w:fldCharType="begin"/>
        </w:r>
        <w:r w:rsidR="001544A3">
          <w:rPr>
            <w:noProof/>
            <w:webHidden/>
          </w:rPr>
          <w:instrText xml:space="preserve"> PAGEREF _Toc114578717 \h </w:instrText>
        </w:r>
        <w:r w:rsidR="001544A3">
          <w:rPr>
            <w:noProof/>
            <w:webHidden/>
          </w:rPr>
        </w:r>
        <w:r w:rsidR="001544A3">
          <w:rPr>
            <w:noProof/>
            <w:webHidden/>
          </w:rPr>
          <w:fldChar w:fldCharType="separate"/>
        </w:r>
        <w:r w:rsidR="001544A3">
          <w:rPr>
            <w:noProof/>
            <w:webHidden/>
          </w:rPr>
          <w:t>7</w:t>
        </w:r>
        <w:r w:rsidR="001544A3">
          <w:rPr>
            <w:noProof/>
            <w:webHidden/>
          </w:rPr>
          <w:fldChar w:fldCharType="end"/>
        </w:r>
      </w:hyperlink>
    </w:p>
    <w:p w14:paraId="108CBD8E" w14:textId="42500517" w:rsidR="00113125" w:rsidRDefault="00573FA9" w:rsidP="00FC4607">
      <w:pPr>
        <w:pStyle w:val="Orubrik"/>
      </w:pPr>
      <w:r>
        <w:rPr>
          <w:noProof/>
        </w:rPr>
        <w:lastRenderedPageBreak/>
        <w:fldChar w:fldCharType="end"/>
      </w:r>
      <w:r w:rsidR="00FC4607">
        <w:t>Inledning</w:t>
      </w:r>
    </w:p>
    <w:p w14:paraId="32817D3D" w14:textId="57261BE2" w:rsidR="00FC4607" w:rsidRDefault="00FC4607" w:rsidP="00FC4607">
      <w:pPr>
        <w:pStyle w:val="Brdtext"/>
      </w:pPr>
      <w:r>
        <w:t xml:space="preserve">I föreliggande slutredovisning av uppdraget redogörs för hur beviljade medel har använts samt vilka resultat och slutsatser som kan dras. </w:t>
      </w:r>
    </w:p>
    <w:p w14:paraId="446934D9" w14:textId="77777777" w:rsidR="00180CE5" w:rsidRDefault="00180CE5" w:rsidP="00180CE5">
      <w:pPr>
        <w:pStyle w:val="Brdtext"/>
      </w:pPr>
      <w:r>
        <w:t xml:space="preserve">Statens energimyndighet fick i maj 2018 i uppdrag av regeringen att genomföra </w:t>
      </w:r>
      <w:r>
        <w:rPr>
          <w:i/>
          <w:iCs/>
        </w:rPr>
        <w:t xml:space="preserve">Uppdrag att inrätta innovationskluster för etanol och transporteffektiva elektrifierade urbana godstransporter. </w:t>
      </w:r>
      <w:r>
        <w:t>Energimyndigheten ska enligt regeringsbeslutet (N2018/02706/FÖF) slutredovisa resultatet av uppdraget och hur medlen använts senast 31 december 2022. Uppdraget ska redovisas till Regeringskansliet (Näringsdepartementet).</w:t>
      </w:r>
    </w:p>
    <w:p w14:paraId="1F0E387E" w14:textId="0E8C5783" w:rsidR="00D743D0" w:rsidRDefault="009A3CED" w:rsidP="00D743D0">
      <w:pPr>
        <w:pStyle w:val="Brdtext"/>
      </w:pPr>
      <w:r>
        <w:t>Till den utlys</w:t>
      </w:r>
      <w:r w:rsidR="00B67BA8">
        <w:t>ni</w:t>
      </w:r>
      <w:r>
        <w:t xml:space="preserve">ng som hölls 2018 för </w:t>
      </w:r>
      <w:r w:rsidR="00982D53" w:rsidRPr="00982D53">
        <w:rPr>
          <w:i/>
          <w:iCs/>
        </w:rPr>
        <w:t>Uppdrag att inrätta innovationskluster för etanol och transporteffektiva elektrifierade urbana godstransporter</w:t>
      </w:r>
      <w:r w:rsidR="00982D53">
        <w:t xml:space="preserve"> </w:t>
      </w:r>
      <w:r>
        <w:t xml:space="preserve">inkom det en (1) ansökan </w:t>
      </w:r>
      <w:r w:rsidR="00FC786A">
        <w:t xml:space="preserve">och det </w:t>
      </w:r>
      <w:r>
        <w:t>var</w:t>
      </w:r>
      <w:r w:rsidR="00FC786A">
        <w:t xml:space="preserve"> </w:t>
      </w:r>
      <w:r>
        <w:t xml:space="preserve">från </w:t>
      </w:r>
      <w:r w:rsidR="00D3330D">
        <w:t>Etanolaren</w:t>
      </w:r>
      <w:r w:rsidR="00113FB5">
        <w:t>a Östergötland</w:t>
      </w:r>
      <w:r>
        <w:t xml:space="preserve">. </w:t>
      </w:r>
      <w:r w:rsidR="003B2461">
        <w:t>Projektet syftade till att demonstrera hur ED95</w:t>
      </w:r>
      <w:r w:rsidR="003B2461">
        <w:rPr>
          <w:rStyle w:val="Fotnotsreferens"/>
        </w:rPr>
        <w:footnoteReference w:id="1"/>
      </w:r>
      <w:r w:rsidR="003B2461">
        <w:t xml:space="preserve"> kan användas för tunga transporter. </w:t>
      </w:r>
      <w:r w:rsidR="00FC786A">
        <w:t xml:space="preserve"> </w:t>
      </w:r>
      <w:r w:rsidR="007E42D3">
        <w:t>Projektet bestod av t</w:t>
      </w:r>
      <w:r w:rsidR="002040A3">
        <w:t>re</w:t>
      </w:r>
      <w:r w:rsidR="007E42D3">
        <w:t xml:space="preserve"> huvudsakliga delar</w:t>
      </w:r>
      <w:r w:rsidR="002040A3">
        <w:t xml:space="preserve">, </w:t>
      </w:r>
      <w:r w:rsidR="001065CD">
        <w:t>1)</w:t>
      </w:r>
      <w:r w:rsidR="002F18D2">
        <w:t xml:space="preserve"> </w:t>
      </w:r>
      <w:r w:rsidR="001065CD">
        <w:t>e</w:t>
      </w:r>
      <w:r w:rsidR="002040A3">
        <w:t xml:space="preserve">n del som handlande om </w:t>
      </w:r>
      <w:r w:rsidR="005A56D2">
        <w:t>informationsspridning</w:t>
      </w:r>
      <w:r w:rsidR="002040A3">
        <w:t xml:space="preserve">, </w:t>
      </w:r>
      <w:r w:rsidR="001065CD">
        <w:t xml:space="preserve">2) </w:t>
      </w:r>
      <w:r w:rsidR="002040A3">
        <w:t xml:space="preserve">en del som handlade </w:t>
      </w:r>
      <w:r w:rsidR="0036696E">
        <w:t xml:space="preserve">om </w:t>
      </w:r>
      <w:r w:rsidR="00324E92">
        <w:t>demonstr</w:t>
      </w:r>
      <w:r w:rsidR="0036696E">
        <w:t xml:space="preserve">ation av </w:t>
      </w:r>
      <w:r w:rsidR="00DB0E9F">
        <w:t xml:space="preserve">tunga transporter med samt </w:t>
      </w:r>
      <w:r w:rsidR="001065CD">
        <w:t xml:space="preserve">3) </w:t>
      </w:r>
      <w:r w:rsidR="0036696E">
        <w:t xml:space="preserve">en del som </w:t>
      </w:r>
      <w:r w:rsidR="00DB0E9F">
        <w:t>bedr</w:t>
      </w:r>
      <w:r w:rsidR="007E42D3">
        <w:t xml:space="preserve">ev </w:t>
      </w:r>
      <w:r w:rsidR="00DB0E9F">
        <w:t xml:space="preserve">bränsleutveckling av ED95. </w:t>
      </w:r>
      <w:r w:rsidR="00663E0F">
        <w:t xml:space="preserve">Demonstrationsdelen omfattade all </w:t>
      </w:r>
      <w:r w:rsidR="00006D72">
        <w:t>nödvändig</w:t>
      </w:r>
      <w:r w:rsidR="00663E0F">
        <w:t xml:space="preserve"> infrastruktur för transporterna såsom </w:t>
      </w:r>
      <w:r w:rsidR="006957DB">
        <w:t xml:space="preserve">speciella </w:t>
      </w:r>
      <w:r w:rsidR="00663E0F">
        <w:t>tankställe</w:t>
      </w:r>
      <w:r w:rsidR="00006D72">
        <w:t xml:space="preserve">n och service av fordon. </w:t>
      </w:r>
      <w:r w:rsidR="00B0430E">
        <w:t>Brän</w:t>
      </w:r>
      <w:r w:rsidR="002271F3">
        <w:t>s</w:t>
      </w:r>
      <w:r w:rsidR="00B0430E">
        <w:t>leutvecklingen s</w:t>
      </w:r>
      <w:r w:rsidR="002271F3">
        <w:t>y</w:t>
      </w:r>
      <w:r w:rsidR="00B0430E">
        <w:t xml:space="preserve">ftade till att ersätta den fossilbaserade </w:t>
      </w:r>
      <w:r w:rsidR="002271F3">
        <w:t>delen i ED95 med en förnybar utan försämra bränslets egenskaper</w:t>
      </w:r>
      <w:r w:rsidR="00B0430E">
        <w:t xml:space="preserve"> </w:t>
      </w:r>
    </w:p>
    <w:p w14:paraId="6211B049" w14:textId="73F04FF7" w:rsidR="0036696E" w:rsidRDefault="0036696E" w:rsidP="00D743D0">
      <w:pPr>
        <w:pStyle w:val="Brdtext"/>
      </w:pPr>
    </w:p>
    <w:p w14:paraId="05E027B9" w14:textId="40355ED3" w:rsidR="008406BC" w:rsidRDefault="008406BC" w:rsidP="00344DE9">
      <w:pPr>
        <w:pStyle w:val="Brdtext"/>
      </w:pPr>
    </w:p>
    <w:p w14:paraId="389A7239" w14:textId="284CB61C" w:rsidR="002A3E4F" w:rsidRDefault="00F36503" w:rsidP="002A3E4F">
      <w:pPr>
        <w:pStyle w:val="Rubrik1"/>
        <w:pageBreakBefore/>
        <w:ind w:left="1021" w:hanging="1021"/>
      </w:pPr>
      <w:bookmarkStart w:id="0" w:name="_Toc114578716"/>
      <w:r>
        <w:lastRenderedPageBreak/>
        <w:t>Resultat</w:t>
      </w:r>
      <w:bookmarkEnd w:id="0"/>
    </w:p>
    <w:p w14:paraId="75A0F50E" w14:textId="54DD54A7" w:rsidR="00D60C65" w:rsidRDefault="00661936" w:rsidP="00661936">
      <w:pPr>
        <w:pStyle w:val="Brdtext"/>
      </w:pPr>
      <w:proofErr w:type="spellStart"/>
      <w:r>
        <w:t>EthaDrive</w:t>
      </w:r>
      <w:proofErr w:type="spellEnd"/>
      <w:r w:rsidR="008C66F4">
        <w:t xml:space="preserve">, som projektet kallades, </w:t>
      </w:r>
      <w:r>
        <w:t xml:space="preserve">startade i oktober 2019 avslutades i december 2021, även om fordonen rullar vidare under hela 2022. </w:t>
      </w:r>
      <w:r w:rsidR="00154F2C">
        <w:t xml:space="preserve">I projektet ingår 8 </w:t>
      </w:r>
      <w:r w:rsidR="00B405C6">
        <w:t>åkare</w:t>
      </w:r>
      <w:r w:rsidR="003A3774">
        <w:t>,</w:t>
      </w:r>
      <w:r w:rsidR="00B405C6">
        <w:t xml:space="preserve"> </w:t>
      </w:r>
      <w:r w:rsidR="00A84469">
        <w:t xml:space="preserve">alla </w:t>
      </w:r>
      <w:r w:rsidR="00B405C6">
        <w:t xml:space="preserve">med </w:t>
      </w:r>
      <w:r w:rsidR="00154F2C">
        <w:t xml:space="preserve">fordon </w:t>
      </w:r>
      <w:r w:rsidR="00B405C6">
        <w:t>från Scania</w:t>
      </w:r>
      <w:r w:rsidR="003A436C">
        <w:t xml:space="preserve">, och </w:t>
      </w:r>
      <w:r w:rsidR="00FC0411">
        <w:t xml:space="preserve">projektet </w:t>
      </w:r>
      <w:r w:rsidR="003A436C">
        <w:t xml:space="preserve">syftade till </w:t>
      </w:r>
      <w:r w:rsidR="00FC0411">
        <w:t xml:space="preserve">att demonstrera </w:t>
      </w:r>
      <w:r w:rsidR="00D60C65">
        <w:t>hur ED95 k</w:t>
      </w:r>
      <w:r w:rsidR="006957DB">
        <w:t>an</w:t>
      </w:r>
      <w:r w:rsidR="00D60C65">
        <w:t xml:space="preserve"> användas för tunga transporter. </w:t>
      </w:r>
    </w:p>
    <w:p w14:paraId="150BC587" w14:textId="31A081D1" w:rsidR="00661936" w:rsidRDefault="00661936" w:rsidP="00661936">
      <w:pPr>
        <w:pStyle w:val="Brdtext"/>
      </w:pPr>
      <w:bookmarkStart w:id="1" w:name="_Hlk117493432"/>
      <w:r>
        <w:t>I denna rapport konstateras att ED95 som systemlösning under projekttiden inte har nått den marknadsacceptans som krävs för ökad användning av etanol för tunga vägtransporter.</w:t>
      </w:r>
      <w:bookmarkEnd w:id="1"/>
      <w:r>
        <w:t xml:space="preserve"> Utvärderingen av fordon och drivmedel visar att åkare och transportörer upplever betydande osäkerhet som påverkar totalbedömning negativt. Samtidigt finns det viktiga och positiva omdömen som på ett tydligt sätt visar på potentialen för ED95 som ett drivmedel för tunga vägtransporter i stor skala.</w:t>
      </w:r>
    </w:p>
    <w:p w14:paraId="56DDE0C0" w14:textId="1C059212" w:rsidR="007665C1" w:rsidRDefault="007665C1" w:rsidP="007665C1">
      <w:pPr>
        <w:pStyle w:val="Brdtext"/>
      </w:pPr>
      <w:proofErr w:type="spellStart"/>
      <w:r>
        <w:t>EthaDrive</w:t>
      </w:r>
      <w:proofErr w:type="spellEnd"/>
      <w:r>
        <w:t xml:space="preserve"> har haft flera olika typer av deltagare. Partners har varit Scania Sverige, </w:t>
      </w:r>
      <w:proofErr w:type="spellStart"/>
      <w:r>
        <w:t>Sekab</w:t>
      </w:r>
      <w:proofErr w:type="spellEnd"/>
      <w:r>
        <w:t xml:space="preserve"> </w:t>
      </w:r>
      <w:proofErr w:type="spellStart"/>
      <w:r>
        <w:t>Biofuels</w:t>
      </w:r>
      <w:proofErr w:type="spellEnd"/>
      <w:r>
        <w:t xml:space="preserve"> and Chemicals samt Lantmännen </w:t>
      </w:r>
      <w:proofErr w:type="spellStart"/>
      <w:r>
        <w:t>Agroetanol</w:t>
      </w:r>
      <w:proofErr w:type="spellEnd"/>
      <w:r>
        <w:t>. Norrköpings kommun har samverkat med projektet. Energimyndigheten har</w:t>
      </w:r>
      <w:r w:rsidR="003A3774">
        <w:t xml:space="preserve"> tillsammans med projektets parter</w:t>
      </w:r>
      <w:r w:rsidR="00236144">
        <w:t xml:space="preserve"> </w:t>
      </w:r>
      <w:r>
        <w:t>finansierat innovationsklustret i enlighet med regeringsbeslut</w:t>
      </w:r>
      <w:r w:rsidR="0097787B">
        <w:t xml:space="preserve"> från</w:t>
      </w:r>
      <w:r>
        <w:t xml:space="preserve"> våren 2018.</w:t>
      </w:r>
    </w:p>
    <w:p w14:paraId="76F1CBB7" w14:textId="7724908A" w:rsidR="003061D4" w:rsidRDefault="0006390D" w:rsidP="007665C1">
      <w:pPr>
        <w:pStyle w:val="Brdtext"/>
      </w:pPr>
      <w:r>
        <w:t>Å</w:t>
      </w:r>
      <w:r w:rsidR="007665C1">
        <w:t xml:space="preserve">tta olika transportföretag deltagit: FORIA, </w:t>
      </w:r>
      <w:proofErr w:type="spellStart"/>
      <w:r w:rsidR="007665C1">
        <w:t>Lundstams</w:t>
      </w:r>
      <w:proofErr w:type="spellEnd"/>
      <w:r w:rsidR="007665C1">
        <w:t xml:space="preserve">, Kyl &amp; Frysexpressen Nord, PostNord Sverige, </w:t>
      </w:r>
      <w:proofErr w:type="spellStart"/>
      <w:r w:rsidR="007665C1">
        <w:t>Renall</w:t>
      </w:r>
      <w:proofErr w:type="spellEnd"/>
      <w:r w:rsidR="007665C1">
        <w:t xml:space="preserve">, Sandberg &amp; Jonsson Åkeri, Åkes Fjärr och Lokaltransport och Örnfrakt. </w:t>
      </w:r>
      <w:proofErr w:type="spellStart"/>
      <w:r w:rsidR="007665C1">
        <w:t>EthaDrive</w:t>
      </w:r>
      <w:proofErr w:type="spellEnd"/>
      <w:r w:rsidR="007665C1">
        <w:t xml:space="preserve"> har också engagerat både regionala och nationella intressenter genom aktiv kunskapsspridning och kommunikation. I projektplanen ingick digital kommunikation kombinerat med event och besöksverksamhet.</w:t>
      </w:r>
    </w:p>
    <w:p w14:paraId="7F92403A" w14:textId="3BD2126F" w:rsidR="00C06399" w:rsidRDefault="008B4202" w:rsidP="008B4202">
      <w:pPr>
        <w:pStyle w:val="Brdtext"/>
      </w:pPr>
      <w:r>
        <w:t xml:space="preserve">ED95 skulle kunna stå för en betydande andel av de biodrivmedel som behövs för att klara omställningen i Sverige till 2030. För att </w:t>
      </w:r>
      <w:r w:rsidR="00A31274">
        <w:t xml:space="preserve">möjliggöra det </w:t>
      </w:r>
      <w:r w:rsidR="00921080">
        <w:t xml:space="preserve">behöver </w:t>
      </w:r>
      <w:r>
        <w:t xml:space="preserve">flera intressenter samverka för att gemensamt skapa </w:t>
      </w:r>
      <w:r w:rsidR="00B77F8F">
        <w:t xml:space="preserve">de </w:t>
      </w:r>
      <w:r>
        <w:t xml:space="preserve">förutsättningar </w:t>
      </w:r>
      <w:r w:rsidR="00921080">
        <w:t xml:space="preserve">som krävs </w:t>
      </w:r>
      <w:r w:rsidR="0012050B">
        <w:t xml:space="preserve">för </w:t>
      </w:r>
      <w:r w:rsidR="00FC6259">
        <w:t>e</w:t>
      </w:r>
      <w:r w:rsidR="00E32C03">
        <w:t xml:space="preserve">n trovärdig </w:t>
      </w:r>
      <w:r w:rsidR="00F42452">
        <w:t>marknad</w:t>
      </w:r>
      <w:r w:rsidR="007450EE">
        <w:t xml:space="preserve">. </w:t>
      </w:r>
      <w:r w:rsidR="005A3481">
        <w:t xml:space="preserve">För en del </w:t>
      </w:r>
      <w:r w:rsidR="00966E64">
        <w:t xml:space="preserve">av </w:t>
      </w:r>
      <w:r w:rsidR="00E17D5A">
        <w:t>intressenter</w:t>
      </w:r>
      <w:r w:rsidR="00966E64">
        <w:t>na</w:t>
      </w:r>
      <w:r w:rsidR="005A3481">
        <w:t xml:space="preserve"> är det </w:t>
      </w:r>
      <w:r w:rsidR="00966E64">
        <w:t>även</w:t>
      </w:r>
      <w:r w:rsidR="005A3481">
        <w:t xml:space="preserve"> viktigt att det finns utsikter </w:t>
      </w:r>
      <w:r w:rsidR="00C94394">
        <w:t>för en internationell marknad.</w:t>
      </w:r>
      <w:r w:rsidR="00C947E8">
        <w:t xml:space="preserve"> </w:t>
      </w:r>
      <w:r w:rsidR="006F0B11">
        <w:t xml:space="preserve">Scania gjorde </w:t>
      </w:r>
      <w:r w:rsidR="006D458A">
        <w:t xml:space="preserve">dock </w:t>
      </w:r>
      <w:r w:rsidR="006F0B11">
        <w:t xml:space="preserve">under projektets gång </w:t>
      </w:r>
      <w:r w:rsidR="00707E42">
        <w:t xml:space="preserve">bedömningen att dessa utsikter saknades och ser därför </w:t>
      </w:r>
      <w:r w:rsidR="006D458A">
        <w:t xml:space="preserve">ingen marknad för </w:t>
      </w:r>
      <w:r w:rsidR="00707E42">
        <w:t>ED95</w:t>
      </w:r>
      <w:r w:rsidR="008E0CFA">
        <w:t xml:space="preserve"> för tillfället</w:t>
      </w:r>
      <w:r w:rsidR="00707E42">
        <w:t>.</w:t>
      </w:r>
    </w:p>
    <w:p w14:paraId="681259D3" w14:textId="77777777" w:rsidR="00400199" w:rsidRDefault="008B4202" w:rsidP="00F135C9">
      <w:pPr>
        <w:pStyle w:val="Brdtext"/>
      </w:pPr>
      <w:r>
        <w:t xml:space="preserve">Etanollösningar för tunga fordon </w:t>
      </w:r>
      <w:r w:rsidR="00F01EC7">
        <w:t xml:space="preserve">kan </w:t>
      </w:r>
      <w:r>
        <w:t>baseras på svensk fordonsteknik och kan drivas</w:t>
      </w:r>
      <w:r w:rsidR="00C3179E">
        <w:t xml:space="preserve"> </w:t>
      </w:r>
      <w:r>
        <w:t xml:space="preserve">med svenskproducerat drivmedel. Innovationsklustret </w:t>
      </w:r>
      <w:proofErr w:type="spellStart"/>
      <w:r>
        <w:t>EthaDrive</w:t>
      </w:r>
      <w:proofErr w:type="spellEnd"/>
      <w:r>
        <w:t xml:space="preserve"> </w:t>
      </w:r>
      <w:r w:rsidR="00F954D7">
        <w:t xml:space="preserve">har visat </w:t>
      </w:r>
      <w:r>
        <w:t>på möjligheterna som en ökad användning av ED95 i Sverige skulle medföra.</w:t>
      </w:r>
      <w:r w:rsidR="00C3179E">
        <w:t xml:space="preserve"> </w:t>
      </w:r>
      <w:r>
        <w:t xml:space="preserve">Samtidigt </w:t>
      </w:r>
      <w:r w:rsidR="004E6A56">
        <w:t>har</w:t>
      </w:r>
      <w:r>
        <w:t xml:space="preserve"> </w:t>
      </w:r>
      <w:proofErr w:type="spellStart"/>
      <w:r>
        <w:t>EthaDrive</w:t>
      </w:r>
      <w:proofErr w:type="spellEnd"/>
      <w:r>
        <w:t xml:space="preserve"> undersök</w:t>
      </w:r>
      <w:r w:rsidR="004E6A56">
        <w:t>t</w:t>
      </w:r>
      <w:r>
        <w:t xml:space="preserve"> och testa</w:t>
      </w:r>
      <w:r w:rsidR="004E6A56">
        <w:t>t</w:t>
      </w:r>
      <w:r>
        <w:t xml:space="preserve"> lösningar för att överkomma</w:t>
      </w:r>
      <w:r w:rsidR="00C3179E">
        <w:t xml:space="preserve"> </w:t>
      </w:r>
      <w:r>
        <w:t xml:space="preserve">hinder för uppskalning. </w:t>
      </w:r>
    </w:p>
    <w:p w14:paraId="417BD178" w14:textId="06F45FF8" w:rsidR="00F135C9" w:rsidRDefault="004E6A56" w:rsidP="00F135C9">
      <w:pPr>
        <w:pStyle w:val="Brdtext"/>
      </w:pPr>
      <w:r>
        <w:t xml:space="preserve">Följande faktorer </w:t>
      </w:r>
      <w:r w:rsidR="00CC0808">
        <w:t xml:space="preserve">upplever </w:t>
      </w:r>
      <w:r w:rsidR="00F135C9">
        <w:t>marknaden som hinder:</w:t>
      </w:r>
    </w:p>
    <w:p w14:paraId="461FD17F" w14:textId="12EEA9C3" w:rsidR="00F135C9" w:rsidRDefault="00CC0808" w:rsidP="00F135C9">
      <w:pPr>
        <w:pStyle w:val="Brdtext"/>
        <w:numPr>
          <w:ilvl w:val="0"/>
          <w:numId w:val="28"/>
        </w:numPr>
      </w:pPr>
      <w:r>
        <w:lastRenderedPageBreak/>
        <w:t xml:space="preserve">totalekonomi inte är </w:t>
      </w:r>
      <w:r w:rsidR="00403944">
        <w:t xml:space="preserve">konkurrenskraftig då </w:t>
      </w:r>
      <w:r w:rsidR="00F135C9">
        <w:t>investeringskostnad</w:t>
      </w:r>
      <w:r w:rsidR="00403944">
        <w:t>en är högre</w:t>
      </w:r>
      <w:r w:rsidR="00F135C9">
        <w:t xml:space="preserve"> för </w:t>
      </w:r>
      <w:r w:rsidR="003D4B3F">
        <w:t>ED95-</w:t>
      </w:r>
      <w:r w:rsidR="00F135C9">
        <w:t>fordon jämfört med konventionell diesel.</w:t>
      </w:r>
      <w:r w:rsidR="00003BD4">
        <w:t xml:space="preserve"> Kostnaden för service och underhåll är även den högre jämfört med ett konventionellt dieselfordon. </w:t>
      </w:r>
    </w:p>
    <w:p w14:paraId="45EA2388" w14:textId="3B0B7F3C" w:rsidR="00F135C9" w:rsidRDefault="00133EEC" w:rsidP="00F135C9">
      <w:pPr>
        <w:pStyle w:val="Brdtext"/>
        <w:numPr>
          <w:ilvl w:val="0"/>
          <w:numId w:val="28"/>
        </w:numPr>
      </w:pPr>
      <w:r>
        <w:t>Det finns</w:t>
      </w:r>
      <w:r w:rsidR="00003BD4">
        <w:t xml:space="preserve"> en u</w:t>
      </w:r>
      <w:r w:rsidR="00F135C9">
        <w:t>pplevd osäkerhet kring framtida bränslepriser till följd av historisk kortsiktighet och ryckighet i beskattningen av etanol.</w:t>
      </w:r>
    </w:p>
    <w:p w14:paraId="4261F46B" w14:textId="7CD28858" w:rsidR="00F135C9" w:rsidRDefault="00133EEC" w:rsidP="00F135C9">
      <w:pPr>
        <w:pStyle w:val="Brdtext"/>
        <w:numPr>
          <w:ilvl w:val="0"/>
          <w:numId w:val="28"/>
        </w:numPr>
      </w:pPr>
      <w:r>
        <w:t>De</w:t>
      </w:r>
      <w:r w:rsidR="002535DD">
        <w:t>t</w:t>
      </w:r>
      <w:r>
        <w:t xml:space="preserve"> </w:t>
      </w:r>
      <w:r w:rsidR="00F02866">
        <w:t xml:space="preserve">finns </w:t>
      </w:r>
      <w:r>
        <w:t>en o</w:t>
      </w:r>
      <w:r w:rsidR="00F135C9">
        <w:t>säkerhet kring geografisk tillgång på ED95 eftersom det kräv</w:t>
      </w:r>
      <w:r w:rsidR="00F02866">
        <w:t>s</w:t>
      </w:r>
      <w:r w:rsidR="00F135C9">
        <w:t xml:space="preserve"> </w:t>
      </w:r>
      <w:r w:rsidR="00F02866">
        <w:t xml:space="preserve">en </w:t>
      </w:r>
      <w:r w:rsidR="00F135C9">
        <w:t>separat tankinfrastruktur.</w:t>
      </w:r>
      <w:r w:rsidR="00C63062">
        <w:t xml:space="preserve"> ED95 består av etanol och en tillsats</w:t>
      </w:r>
      <w:r w:rsidR="002A585B">
        <w:t>. ED95 som blandning är</w:t>
      </w:r>
      <w:r w:rsidR="003544DE">
        <w:t xml:space="preserve"> </w:t>
      </w:r>
      <w:r w:rsidR="002A585B">
        <w:t>inte lagringsbeständig utan måste blandas lokalt</w:t>
      </w:r>
      <w:r w:rsidR="003544DE">
        <w:t xml:space="preserve"> i takt med efterfrågan. </w:t>
      </w:r>
    </w:p>
    <w:p w14:paraId="35389153" w14:textId="05C0E605" w:rsidR="00B877D4" w:rsidRDefault="00B877D4" w:rsidP="00B877D4">
      <w:pPr>
        <w:pStyle w:val="Brdtext"/>
        <w:ind w:left="360"/>
      </w:pPr>
      <w:r>
        <w:t>Från projektet drogs följande fördelar:</w:t>
      </w:r>
    </w:p>
    <w:p w14:paraId="321676BE" w14:textId="5444FF91" w:rsidR="00821526" w:rsidRDefault="0043075D" w:rsidP="00955581">
      <w:pPr>
        <w:pStyle w:val="Brdtext"/>
        <w:numPr>
          <w:ilvl w:val="0"/>
          <w:numId w:val="40"/>
        </w:numPr>
      </w:pPr>
      <w:r>
        <w:t xml:space="preserve">Att företagets kunder är positiva till fossilfritt </w:t>
      </w:r>
    </w:p>
    <w:p w14:paraId="760D4EE4" w14:textId="7CC9AE64" w:rsidR="00B877D4" w:rsidRDefault="00633BDF" w:rsidP="00955581">
      <w:pPr>
        <w:pStyle w:val="Brdtext"/>
        <w:numPr>
          <w:ilvl w:val="0"/>
          <w:numId w:val="40"/>
        </w:numPr>
      </w:pPr>
      <w:r>
        <w:t>ED95 upplevs som ett bra bränsle för fjärrtrafik</w:t>
      </w:r>
      <w:r w:rsidR="00CE48E8">
        <w:t xml:space="preserve"> förutsatt att infrastruktur för tankning finns på plats. </w:t>
      </w:r>
    </w:p>
    <w:p w14:paraId="41839C01" w14:textId="26127CDE" w:rsidR="00633BDF" w:rsidRDefault="00A024A1" w:rsidP="00955581">
      <w:pPr>
        <w:pStyle w:val="Brdtext"/>
        <w:numPr>
          <w:ilvl w:val="0"/>
          <w:numId w:val="40"/>
        </w:numPr>
      </w:pPr>
      <w:r>
        <w:t>Ett fordon som körs på ED95 upplevs av åkarna som piggt och trevligt</w:t>
      </w:r>
    </w:p>
    <w:p w14:paraId="75FE1F17" w14:textId="160821A4" w:rsidR="00D9598B" w:rsidRDefault="006858CE" w:rsidP="0097178D">
      <w:pPr>
        <w:pStyle w:val="Brdtext"/>
      </w:pPr>
      <w:r>
        <w:t xml:space="preserve">En slutsats från </w:t>
      </w:r>
      <w:r w:rsidR="009C5A7C">
        <w:t>projektet är att e</w:t>
      </w:r>
      <w:r w:rsidR="008B4202">
        <w:t>n bred uppslutning av intressenter kan skapa de förutsättningar som krävs för att</w:t>
      </w:r>
      <w:r w:rsidR="002E3BD0">
        <w:t xml:space="preserve"> </w:t>
      </w:r>
      <w:r w:rsidR="008B4202">
        <w:t xml:space="preserve">göra </w:t>
      </w:r>
      <w:r w:rsidR="009C5A7C">
        <w:t>ED95</w:t>
      </w:r>
      <w:r w:rsidR="008B4202">
        <w:t xml:space="preserve"> för tunga transporter ekonomiskt intressant för de privata aktörer i</w:t>
      </w:r>
      <w:r w:rsidR="002E3BD0">
        <w:t xml:space="preserve"> </w:t>
      </w:r>
      <w:r w:rsidR="008B4202">
        <w:t>transportbranschen som fattar investeringsbesluten. Samtidigt kan samhällsnyttan</w:t>
      </w:r>
      <w:r w:rsidR="002E3BD0">
        <w:t xml:space="preserve"> </w:t>
      </w:r>
      <w:r w:rsidR="008B4202">
        <w:t>realiseras i form av lägre klimatutsläpp samt sidonyttor som till exempel bättre</w:t>
      </w:r>
      <w:r w:rsidR="002E3BD0">
        <w:t xml:space="preserve"> </w:t>
      </w:r>
      <w:r w:rsidR="008B4202">
        <w:t xml:space="preserve">luftkvalitet och högre självförsörjningsgrad. </w:t>
      </w:r>
    </w:p>
    <w:p w14:paraId="19A7BC71" w14:textId="77777777" w:rsidR="00214375" w:rsidRPr="002E4F14" w:rsidRDefault="00214375" w:rsidP="00214375">
      <w:pPr>
        <w:pStyle w:val="Brdtext"/>
      </w:pPr>
    </w:p>
    <w:p w14:paraId="1974E8A5" w14:textId="268B4778" w:rsidR="00AC5A24" w:rsidRDefault="00AC5A24" w:rsidP="00AC5A24">
      <w:pPr>
        <w:pStyle w:val="Rubrik1"/>
        <w:pageBreakBefore/>
        <w:ind w:left="1021" w:hanging="1021"/>
      </w:pPr>
      <w:bookmarkStart w:id="2" w:name="_Toc114578717"/>
      <w:r>
        <w:lastRenderedPageBreak/>
        <w:t xml:space="preserve">Användning av </w:t>
      </w:r>
      <w:r w:rsidR="0069509E">
        <w:t>anslag</w:t>
      </w:r>
      <w:bookmarkEnd w:id="2"/>
      <w:r w:rsidR="0069509E">
        <w:t xml:space="preserve"> </w:t>
      </w:r>
    </w:p>
    <w:p w14:paraId="350DC8AD" w14:textId="6E2A8629" w:rsidR="005512EE" w:rsidRDefault="00917ABA" w:rsidP="007B3BAE">
      <w:pPr>
        <w:pStyle w:val="Brdtext"/>
      </w:pPr>
      <w:r>
        <w:t xml:space="preserve">För </w:t>
      </w:r>
      <w:r w:rsidR="005512EE">
        <w:t xml:space="preserve">regeringsuppdraget är </w:t>
      </w:r>
      <w:r w:rsidR="000053EC">
        <w:t xml:space="preserve">ramen </w:t>
      </w:r>
      <w:r w:rsidR="009923EF">
        <w:t xml:space="preserve">efter regeringsbeslut </w:t>
      </w:r>
      <w:r w:rsidR="00DC2FC6">
        <w:t>2019-12-11 N2019/03149/</w:t>
      </w:r>
      <w:proofErr w:type="spellStart"/>
      <w:r w:rsidR="00DC2FC6">
        <w:t>Bl</w:t>
      </w:r>
      <w:proofErr w:type="spellEnd"/>
      <w:r w:rsidR="00DC2FC6">
        <w:t xml:space="preserve"> </w:t>
      </w:r>
      <w:r w:rsidR="00C64FEE">
        <w:t xml:space="preserve">totalt </w:t>
      </w:r>
      <w:r w:rsidR="009923EF">
        <w:t>14</w:t>
      </w:r>
      <w:r w:rsidR="00770B94">
        <w:t xml:space="preserve"> </w:t>
      </w:r>
      <w:r w:rsidR="005512EE">
        <w:t xml:space="preserve">miljoner kronor som </w:t>
      </w:r>
      <w:r w:rsidR="00B4015E">
        <w:t xml:space="preserve">kan </w:t>
      </w:r>
      <w:r w:rsidR="00631291">
        <w:t xml:space="preserve">används för att bevilja </w:t>
      </w:r>
      <w:r w:rsidR="003501D0">
        <w:t xml:space="preserve">anslag till projekt som </w:t>
      </w:r>
      <w:r w:rsidR="00797957">
        <w:t xml:space="preserve">inkommit till den </w:t>
      </w:r>
      <w:r w:rsidR="005512EE">
        <w:t>utlysnin</w:t>
      </w:r>
      <w:r w:rsidR="003501D0">
        <w:t>g</w:t>
      </w:r>
      <w:r w:rsidR="00A96CA1">
        <w:t xml:space="preserve"> </w:t>
      </w:r>
      <w:r w:rsidR="00797957">
        <w:t xml:space="preserve">som </w:t>
      </w:r>
      <w:r w:rsidR="00CF592B">
        <w:t>hölls under</w:t>
      </w:r>
      <w:r w:rsidR="00797957">
        <w:t xml:space="preserve"> </w:t>
      </w:r>
      <w:r w:rsidR="00A96CA1">
        <w:t xml:space="preserve">2018. </w:t>
      </w:r>
      <w:r w:rsidR="00CF592B">
        <w:t xml:space="preserve">I tabellen nedan </w:t>
      </w:r>
      <w:r w:rsidR="0032322A">
        <w:t xml:space="preserve">redovisas </w:t>
      </w:r>
      <w:r w:rsidR="00DE3AF3">
        <w:t xml:space="preserve">ramen för uppdraget </w:t>
      </w:r>
      <w:r w:rsidR="0032322A">
        <w:t xml:space="preserve">samt </w:t>
      </w:r>
      <w:r w:rsidR="0002003E">
        <w:t xml:space="preserve">beviljade och </w:t>
      </w:r>
      <w:r w:rsidR="0032322A">
        <w:t xml:space="preserve">utbetalda medel. </w:t>
      </w:r>
    </w:p>
    <w:p w14:paraId="3DF7E6A9" w14:textId="77777777" w:rsidR="00881927" w:rsidRDefault="00881927" w:rsidP="00881927"/>
    <w:tbl>
      <w:tblPr>
        <w:tblW w:w="3056" w:type="pct"/>
        <w:tblInd w:w="-10" w:type="dxa"/>
        <w:tblCellMar>
          <w:left w:w="0" w:type="dxa"/>
          <w:right w:w="0" w:type="dxa"/>
        </w:tblCellMar>
        <w:tblLook w:val="04A0" w:firstRow="1" w:lastRow="0" w:firstColumn="1" w:lastColumn="0" w:noHBand="0" w:noVBand="1"/>
      </w:tblPr>
      <w:tblGrid>
        <w:gridCol w:w="890"/>
        <w:gridCol w:w="1834"/>
        <w:gridCol w:w="1677"/>
      </w:tblGrid>
      <w:tr w:rsidR="00881927" w14:paraId="3F894978" w14:textId="77777777" w:rsidTr="00881927">
        <w:tc>
          <w:tcPr>
            <w:tcW w:w="1011" w:type="pct"/>
            <w:tcBorders>
              <w:top w:val="nil"/>
              <w:left w:val="nil"/>
              <w:bottom w:val="single" w:sz="12" w:space="0" w:color="auto"/>
              <w:right w:val="single" w:sz="8" w:space="0" w:color="auto"/>
            </w:tcBorders>
            <w:shd w:val="clear" w:color="auto" w:fill="FFFFFF"/>
            <w:noWrap/>
            <w:tcMar>
              <w:top w:w="0" w:type="dxa"/>
              <w:left w:w="108" w:type="dxa"/>
              <w:bottom w:w="0" w:type="dxa"/>
              <w:right w:w="108" w:type="dxa"/>
            </w:tcMar>
            <w:hideMark/>
          </w:tcPr>
          <w:p w14:paraId="6A58C340" w14:textId="77777777" w:rsidR="00881927" w:rsidRDefault="00881927">
            <w:pPr>
              <w:rPr>
                <w:b/>
                <w:bCs/>
                <w:color w:val="000000"/>
                <w:sz w:val="24"/>
                <w:szCs w:val="24"/>
                <w:lang w:eastAsia="sv-SE"/>
              </w:rPr>
            </w:pPr>
            <w:r>
              <w:rPr>
                <w:b/>
                <w:bCs/>
                <w:color w:val="000000"/>
                <w:sz w:val="24"/>
                <w:szCs w:val="24"/>
                <w:lang w:eastAsia="sv-SE"/>
              </w:rPr>
              <w:t>År</w:t>
            </w:r>
          </w:p>
        </w:tc>
        <w:tc>
          <w:tcPr>
            <w:tcW w:w="2084" w:type="pct"/>
            <w:tcBorders>
              <w:top w:val="nil"/>
              <w:left w:val="nil"/>
              <w:bottom w:val="single" w:sz="12" w:space="0" w:color="auto"/>
              <w:right w:val="nil"/>
            </w:tcBorders>
            <w:shd w:val="clear" w:color="auto" w:fill="FFFFFF"/>
            <w:tcMar>
              <w:top w:w="0" w:type="dxa"/>
              <w:left w:w="108" w:type="dxa"/>
              <w:bottom w:w="0" w:type="dxa"/>
              <w:right w:w="108" w:type="dxa"/>
            </w:tcMar>
            <w:hideMark/>
          </w:tcPr>
          <w:p w14:paraId="6A4750A1" w14:textId="77777777" w:rsidR="00881927" w:rsidRDefault="00881927">
            <w:pPr>
              <w:rPr>
                <w:b/>
                <w:bCs/>
                <w:color w:val="000000"/>
                <w:sz w:val="24"/>
                <w:szCs w:val="24"/>
                <w:lang w:eastAsia="sv-SE"/>
              </w:rPr>
            </w:pPr>
            <w:r>
              <w:rPr>
                <w:b/>
                <w:bCs/>
                <w:color w:val="000000"/>
                <w:sz w:val="24"/>
                <w:szCs w:val="24"/>
                <w:lang w:eastAsia="sv-SE"/>
              </w:rPr>
              <w:t>Beviljad ram</w:t>
            </w:r>
          </w:p>
        </w:tc>
        <w:tc>
          <w:tcPr>
            <w:tcW w:w="1905" w:type="pct"/>
            <w:tcBorders>
              <w:top w:val="nil"/>
              <w:left w:val="nil"/>
              <w:bottom w:val="single" w:sz="12" w:space="0" w:color="auto"/>
              <w:right w:val="nil"/>
            </w:tcBorders>
            <w:shd w:val="clear" w:color="auto" w:fill="FFFFFF"/>
            <w:tcMar>
              <w:top w:w="0" w:type="dxa"/>
              <w:left w:w="108" w:type="dxa"/>
              <w:bottom w:w="0" w:type="dxa"/>
              <w:right w:w="108" w:type="dxa"/>
            </w:tcMar>
            <w:hideMark/>
          </w:tcPr>
          <w:p w14:paraId="4CED1D49" w14:textId="77777777" w:rsidR="00881927" w:rsidRDefault="00881927">
            <w:pPr>
              <w:rPr>
                <w:rFonts w:ascii="Calibri Light" w:hAnsi="Calibri Light" w:cs="Calibri Light"/>
                <w:b/>
                <w:bCs/>
                <w:color w:val="000000"/>
                <w:sz w:val="24"/>
                <w:szCs w:val="24"/>
                <w:lang w:eastAsia="sv-SE"/>
              </w:rPr>
            </w:pPr>
            <w:r>
              <w:rPr>
                <w:b/>
                <w:bCs/>
                <w:color w:val="000000"/>
                <w:sz w:val="24"/>
                <w:szCs w:val="24"/>
                <w:lang w:eastAsia="sv-SE"/>
              </w:rPr>
              <w:t>Utbetalade medel</w:t>
            </w:r>
          </w:p>
        </w:tc>
      </w:tr>
      <w:tr w:rsidR="00881927" w14:paraId="0E8C541A" w14:textId="77777777" w:rsidTr="00881927">
        <w:tc>
          <w:tcPr>
            <w:tcW w:w="1011" w:type="pct"/>
            <w:tcBorders>
              <w:top w:val="nil"/>
              <w:left w:val="nil"/>
              <w:bottom w:val="nil"/>
              <w:right w:val="single" w:sz="8" w:space="0" w:color="auto"/>
            </w:tcBorders>
            <w:shd w:val="clear" w:color="auto" w:fill="FFFFFF"/>
            <w:noWrap/>
            <w:tcMar>
              <w:top w:w="0" w:type="dxa"/>
              <w:left w:w="108" w:type="dxa"/>
              <w:bottom w:w="0" w:type="dxa"/>
              <w:right w:w="108" w:type="dxa"/>
            </w:tcMar>
            <w:hideMark/>
          </w:tcPr>
          <w:p w14:paraId="10D4532B" w14:textId="77777777" w:rsidR="00881927" w:rsidRDefault="00881927">
            <w:pPr>
              <w:rPr>
                <w:rFonts w:ascii="Calibri" w:hAnsi="Calibri" w:cs="Calibri"/>
                <w:color w:val="000000"/>
                <w:lang w:eastAsia="sv-SE"/>
              </w:rPr>
            </w:pPr>
            <w:r>
              <w:rPr>
                <w:color w:val="000000"/>
                <w:lang w:eastAsia="sv-SE"/>
              </w:rPr>
              <w:t>2018</w:t>
            </w:r>
          </w:p>
        </w:tc>
        <w:tc>
          <w:tcPr>
            <w:tcW w:w="2084" w:type="pct"/>
            <w:tcBorders>
              <w:top w:val="nil"/>
              <w:left w:val="nil"/>
              <w:bottom w:val="single" w:sz="8" w:space="0" w:color="auto"/>
              <w:right w:val="nil"/>
            </w:tcBorders>
            <w:tcMar>
              <w:top w:w="0" w:type="dxa"/>
              <w:left w:w="108" w:type="dxa"/>
              <w:bottom w:w="0" w:type="dxa"/>
              <w:right w:w="108" w:type="dxa"/>
            </w:tcMar>
            <w:hideMark/>
          </w:tcPr>
          <w:p w14:paraId="3C87528B" w14:textId="77777777" w:rsidR="00881927" w:rsidRDefault="00881927">
            <w:pPr>
              <w:rPr>
                <w:color w:val="000000"/>
                <w:lang w:eastAsia="sv-SE"/>
              </w:rPr>
            </w:pPr>
            <w:r>
              <w:rPr>
                <w:color w:val="000000"/>
                <w:lang w:eastAsia="sv-SE"/>
              </w:rPr>
              <w:t>2 000 000</w:t>
            </w:r>
          </w:p>
        </w:tc>
        <w:tc>
          <w:tcPr>
            <w:tcW w:w="1905" w:type="pct"/>
            <w:tcBorders>
              <w:top w:val="nil"/>
              <w:left w:val="nil"/>
              <w:bottom w:val="single" w:sz="8" w:space="0" w:color="auto"/>
              <w:right w:val="nil"/>
            </w:tcBorders>
            <w:tcMar>
              <w:top w:w="0" w:type="dxa"/>
              <w:left w:w="108" w:type="dxa"/>
              <w:bottom w:w="0" w:type="dxa"/>
              <w:right w:w="108" w:type="dxa"/>
            </w:tcMar>
            <w:hideMark/>
          </w:tcPr>
          <w:p w14:paraId="2E7661A2" w14:textId="77777777" w:rsidR="00881927" w:rsidRDefault="00881927">
            <w:pPr>
              <w:rPr>
                <w:rFonts w:ascii="Calibri Light" w:hAnsi="Calibri Light" w:cs="Calibri Light"/>
                <w:color w:val="000000"/>
                <w:lang w:eastAsia="sv-SE"/>
              </w:rPr>
            </w:pPr>
            <w:r>
              <w:rPr>
                <w:rFonts w:ascii="Calibri Light" w:hAnsi="Calibri Light" w:cs="Calibri Light"/>
                <w:color w:val="000000"/>
                <w:lang w:eastAsia="sv-SE"/>
              </w:rPr>
              <w:t>0</w:t>
            </w:r>
          </w:p>
        </w:tc>
      </w:tr>
      <w:tr w:rsidR="00881927" w14:paraId="50D353F8" w14:textId="77777777" w:rsidTr="00881927">
        <w:tc>
          <w:tcPr>
            <w:tcW w:w="1011" w:type="pct"/>
            <w:tcBorders>
              <w:top w:val="single" w:sz="8" w:space="0" w:color="auto"/>
              <w:left w:val="nil"/>
              <w:bottom w:val="nil"/>
              <w:right w:val="single" w:sz="8" w:space="0" w:color="auto"/>
            </w:tcBorders>
            <w:shd w:val="clear" w:color="auto" w:fill="FFFFFF"/>
            <w:noWrap/>
            <w:tcMar>
              <w:top w:w="0" w:type="dxa"/>
              <w:left w:w="108" w:type="dxa"/>
              <w:bottom w:w="0" w:type="dxa"/>
              <w:right w:w="108" w:type="dxa"/>
            </w:tcMar>
            <w:hideMark/>
          </w:tcPr>
          <w:p w14:paraId="38833187" w14:textId="77777777" w:rsidR="00881927" w:rsidRDefault="00881927">
            <w:pPr>
              <w:rPr>
                <w:rFonts w:ascii="Calibri" w:hAnsi="Calibri" w:cs="Calibri"/>
                <w:color w:val="000000"/>
                <w:lang w:eastAsia="sv-SE"/>
              </w:rPr>
            </w:pPr>
            <w:r>
              <w:rPr>
                <w:color w:val="000000"/>
                <w:lang w:eastAsia="sv-SE"/>
              </w:rPr>
              <w:t>2019</w:t>
            </w:r>
          </w:p>
        </w:tc>
        <w:tc>
          <w:tcPr>
            <w:tcW w:w="2084" w:type="pct"/>
            <w:tcBorders>
              <w:top w:val="nil"/>
              <w:left w:val="nil"/>
              <w:bottom w:val="single" w:sz="8" w:space="0" w:color="auto"/>
              <w:right w:val="nil"/>
            </w:tcBorders>
            <w:tcMar>
              <w:top w:w="0" w:type="dxa"/>
              <w:left w:w="108" w:type="dxa"/>
              <w:bottom w:w="0" w:type="dxa"/>
              <w:right w:w="108" w:type="dxa"/>
            </w:tcMar>
            <w:hideMark/>
          </w:tcPr>
          <w:p w14:paraId="1C0FD7D8" w14:textId="77777777" w:rsidR="00881927" w:rsidRDefault="00881927">
            <w:pPr>
              <w:rPr>
                <w:color w:val="000000"/>
                <w:lang w:eastAsia="sv-SE"/>
              </w:rPr>
            </w:pPr>
            <w:r>
              <w:rPr>
                <w:color w:val="000000"/>
                <w:lang w:eastAsia="sv-SE"/>
              </w:rPr>
              <w:t>8 000 000</w:t>
            </w:r>
          </w:p>
        </w:tc>
        <w:tc>
          <w:tcPr>
            <w:tcW w:w="1905" w:type="pct"/>
            <w:tcBorders>
              <w:top w:val="nil"/>
              <w:left w:val="nil"/>
              <w:bottom w:val="single" w:sz="8" w:space="0" w:color="auto"/>
              <w:right w:val="nil"/>
            </w:tcBorders>
            <w:tcMar>
              <w:top w:w="0" w:type="dxa"/>
              <w:left w:w="108" w:type="dxa"/>
              <w:bottom w:w="0" w:type="dxa"/>
              <w:right w:w="108" w:type="dxa"/>
            </w:tcMar>
            <w:hideMark/>
          </w:tcPr>
          <w:p w14:paraId="26D83E1B" w14:textId="77777777" w:rsidR="00881927" w:rsidRDefault="00881927">
            <w:pPr>
              <w:rPr>
                <w:color w:val="000000"/>
                <w:lang w:eastAsia="sv-SE"/>
              </w:rPr>
            </w:pPr>
            <w:r>
              <w:rPr>
                <w:color w:val="000000"/>
                <w:lang w:eastAsia="sv-SE"/>
              </w:rPr>
              <w:t>2 376 000</w:t>
            </w:r>
          </w:p>
        </w:tc>
      </w:tr>
      <w:tr w:rsidR="00881927" w14:paraId="5675229E" w14:textId="77777777" w:rsidTr="00881927">
        <w:tc>
          <w:tcPr>
            <w:tcW w:w="1011" w:type="pct"/>
            <w:tcBorders>
              <w:top w:val="single" w:sz="8" w:space="0" w:color="auto"/>
              <w:left w:val="nil"/>
              <w:bottom w:val="nil"/>
              <w:right w:val="single" w:sz="8" w:space="0" w:color="auto"/>
            </w:tcBorders>
            <w:shd w:val="clear" w:color="auto" w:fill="FFFFFF"/>
            <w:noWrap/>
            <w:tcMar>
              <w:top w:w="0" w:type="dxa"/>
              <w:left w:w="108" w:type="dxa"/>
              <w:bottom w:w="0" w:type="dxa"/>
              <w:right w:w="108" w:type="dxa"/>
            </w:tcMar>
            <w:hideMark/>
          </w:tcPr>
          <w:p w14:paraId="564939D8" w14:textId="77777777" w:rsidR="00881927" w:rsidRDefault="00881927">
            <w:pPr>
              <w:rPr>
                <w:color w:val="000000"/>
                <w:lang w:eastAsia="sv-SE"/>
              </w:rPr>
            </w:pPr>
            <w:r>
              <w:rPr>
                <w:color w:val="000000"/>
                <w:lang w:eastAsia="sv-SE"/>
              </w:rPr>
              <w:t>2020</w:t>
            </w:r>
          </w:p>
        </w:tc>
        <w:tc>
          <w:tcPr>
            <w:tcW w:w="2084" w:type="pct"/>
            <w:tcBorders>
              <w:top w:val="nil"/>
              <w:left w:val="nil"/>
              <w:bottom w:val="single" w:sz="8" w:space="0" w:color="auto"/>
              <w:right w:val="nil"/>
            </w:tcBorders>
            <w:tcMar>
              <w:top w:w="0" w:type="dxa"/>
              <w:left w:w="108" w:type="dxa"/>
              <w:bottom w:w="0" w:type="dxa"/>
              <w:right w:w="108" w:type="dxa"/>
            </w:tcMar>
            <w:hideMark/>
          </w:tcPr>
          <w:p w14:paraId="523CEAC2" w14:textId="77777777" w:rsidR="00881927" w:rsidRDefault="00881927">
            <w:pPr>
              <w:rPr>
                <w:color w:val="000000"/>
                <w:lang w:eastAsia="sv-SE"/>
              </w:rPr>
            </w:pPr>
            <w:r>
              <w:rPr>
                <w:color w:val="000000"/>
                <w:lang w:eastAsia="sv-SE"/>
              </w:rPr>
              <w:t>4 000 000</w:t>
            </w:r>
          </w:p>
        </w:tc>
        <w:tc>
          <w:tcPr>
            <w:tcW w:w="1905" w:type="pct"/>
            <w:tcBorders>
              <w:top w:val="nil"/>
              <w:left w:val="nil"/>
              <w:bottom w:val="single" w:sz="8" w:space="0" w:color="auto"/>
              <w:right w:val="nil"/>
            </w:tcBorders>
            <w:tcMar>
              <w:top w:w="0" w:type="dxa"/>
              <w:left w:w="108" w:type="dxa"/>
              <w:bottom w:w="0" w:type="dxa"/>
              <w:right w:w="108" w:type="dxa"/>
            </w:tcMar>
            <w:hideMark/>
          </w:tcPr>
          <w:p w14:paraId="060705C6" w14:textId="77777777" w:rsidR="00881927" w:rsidRDefault="00881927">
            <w:pPr>
              <w:rPr>
                <w:color w:val="000000"/>
                <w:lang w:eastAsia="sv-SE"/>
              </w:rPr>
            </w:pPr>
            <w:r>
              <w:rPr>
                <w:color w:val="000000"/>
                <w:lang w:eastAsia="sv-SE"/>
              </w:rPr>
              <w:t>3 701 000</w:t>
            </w:r>
          </w:p>
        </w:tc>
      </w:tr>
      <w:tr w:rsidR="00881927" w14:paraId="19DFDFB6" w14:textId="77777777" w:rsidTr="00881927">
        <w:tc>
          <w:tcPr>
            <w:tcW w:w="1011" w:type="pct"/>
            <w:tcBorders>
              <w:top w:val="single" w:sz="12" w:space="0" w:color="auto"/>
              <w:left w:val="nil"/>
              <w:bottom w:val="single" w:sz="12" w:space="0" w:color="auto"/>
              <w:right w:val="single" w:sz="8" w:space="0" w:color="auto"/>
            </w:tcBorders>
            <w:shd w:val="clear" w:color="auto" w:fill="FFFFFF"/>
            <w:noWrap/>
            <w:tcMar>
              <w:top w:w="0" w:type="dxa"/>
              <w:left w:w="108" w:type="dxa"/>
              <w:bottom w:w="0" w:type="dxa"/>
              <w:right w:w="108" w:type="dxa"/>
            </w:tcMar>
            <w:hideMark/>
          </w:tcPr>
          <w:p w14:paraId="66BDEF3F" w14:textId="77777777" w:rsidR="00881927" w:rsidRDefault="00881927">
            <w:pPr>
              <w:rPr>
                <w:rFonts w:ascii="Times New Roman" w:hAnsi="Times New Roman" w:cs="Times New Roman"/>
                <w:color w:val="000000"/>
                <w:lang w:eastAsia="sv-SE"/>
              </w:rPr>
            </w:pPr>
            <w:r>
              <w:rPr>
                <w:b/>
                <w:bCs/>
                <w:color w:val="000000"/>
                <w:lang w:eastAsia="sv-SE"/>
              </w:rPr>
              <w:t>Totalt</w:t>
            </w:r>
          </w:p>
        </w:tc>
        <w:tc>
          <w:tcPr>
            <w:tcW w:w="2084" w:type="pct"/>
            <w:tcBorders>
              <w:top w:val="nil"/>
              <w:left w:val="nil"/>
              <w:bottom w:val="single" w:sz="12" w:space="0" w:color="auto"/>
              <w:right w:val="nil"/>
            </w:tcBorders>
            <w:tcMar>
              <w:top w:w="0" w:type="dxa"/>
              <w:left w:w="108" w:type="dxa"/>
              <w:bottom w:w="0" w:type="dxa"/>
              <w:right w:w="108" w:type="dxa"/>
            </w:tcMar>
            <w:hideMark/>
          </w:tcPr>
          <w:p w14:paraId="1F903AA6" w14:textId="77777777" w:rsidR="00881927" w:rsidRDefault="00881927">
            <w:pPr>
              <w:rPr>
                <w:rFonts w:ascii="Calibri Light" w:hAnsi="Calibri Light" w:cs="Calibri Light"/>
                <w:color w:val="000000"/>
                <w:lang w:eastAsia="sv-SE"/>
              </w:rPr>
            </w:pPr>
            <w:r>
              <w:rPr>
                <w:b/>
                <w:bCs/>
                <w:color w:val="000000"/>
                <w:lang w:eastAsia="sv-SE"/>
              </w:rPr>
              <w:t>14 000 000</w:t>
            </w:r>
          </w:p>
        </w:tc>
        <w:tc>
          <w:tcPr>
            <w:tcW w:w="1905" w:type="pct"/>
            <w:tcBorders>
              <w:top w:val="nil"/>
              <w:left w:val="nil"/>
              <w:bottom w:val="single" w:sz="12" w:space="0" w:color="auto"/>
              <w:right w:val="nil"/>
            </w:tcBorders>
            <w:tcMar>
              <w:top w:w="0" w:type="dxa"/>
              <w:left w:w="108" w:type="dxa"/>
              <w:bottom w:w="0" w:type="dxa"/>
              <w:right w:w="108" w:type="dxa"/>
            </w:tcMar>
            <w:hideMark/>
          </w:tcPr>
          <w:p w14:paraId="7B26C852" w14:textId="77777777" w:rsidR="00881927" w:rsidRDefault="00881927">
            <w:pPr>
              <w:rPr>
                <w:rFonts w:ascii="Calibri" w:hAnsi="Calibri" w:cs="Calibri"/>
                <w:b/>
                <w:bCs/>
                <w:color w:val="000000"/>
                <w:lang w:eastAsia="sv-SE"/>
              </w:rPr>
            </w:pPr>
            <w:r>
              <w:rPr>
                <w:b/>
                <w:bCs/>
                <w:color w:val="000000"/>
                <w:lang w:eastAsia="sv-SE"/>
              </w:rPr>
              <w:t>6 07</w:t>
            </w:r>
            <w:r>
              <w:rPr>
                <w:b/>
                <w:bCs/>
                <w:lang w:eastAsia="sv-SE"/>
              </w:rPr>
              <w:t>7</w:t>
            </w:r>
            <w:r>
              <w:rPr>
                <w:b/>
                <w:bCs/>
                <w:color w:val="000000"/>
                <w:lang w:eastAsia="sv-SE"/>
              </w:rPr>
              <w:t xml:space="preserve"> </w:t>
            </w:r>
            <w:r>
              <w:rPr>
                <w:b/>
                <w:bCs/>
                <w:lang w:eastAsia="sv-SE"/>
              </w:rPr>
              <w:t>0</w:t>
            </w:r>
            <w:r>
              <w:rPr>
                <w:b/>
                <w:bCs/>
                <w:color w:val="000000"/>
                <w:lang w:eastAsia="sv-SE"/>
              </w:rPr>
              <w:t>00</w:t>
            </w:r>
          </w:p>
        </w:tc>
      </w:tr>
    </w:tbl>
    <w:p w14:paraId="3C960E94" w14:textId="77777777" w:rsidR="00881927" w:rsidRDefault="00881927" w:rsidP="00881927">
      <w:pPr>
        <w:pStyle w:val="Brdtext"/>
        <w:rPr>
          <w:rFonts w:ascii="Calibri" w:hAnsi="Calibri" w:cs="Calibri"/>
        </w:rPr>
      </w:pPr>
      <w:r>
        <w:t>I tabellen redovisas beviljade och utbetalade medel per 2020-12-31.</w:t>
      </w:r>
    </w:p>
    <w:p w14:paraId="63BA05DA" w14:textId="77777777" w:rsidR="00881927" w:rsidRDefault="00881927" w:rsidP="00881927">
      <w:pPr>
        <w:pStyle w:val="Brdtext"/>
      </w:pPr>
      <w:r>
        <w:t xml:space="preserve">Då inte alla utbetalda medel användes återbetalades 4 562 345 kronor 2022. </w:t>
      </w:r>
    </w:p>
    <w:p w14:paraId="0DC5F49E" w14:textId="77777777" w:rsidR="001A7983" w:rsidRDefault="00881927" w:rsidP="001A7983">
      <w:pPr>
        <w:pStyle w:val="Brdtext"/>
      </w:pPr>
      <w:r>
        <w:t>De totala administrativa kostnaderna för uppdraget är för hela perioden 225 680 kronor.</w:t>
      </w:r>
      <w:r w:rsidR="001A7983">
        <w:t xml:space="preserve"> Den låga kostnaden beror på att det inkom endast en ansökan vilket gjorde att beredningsprocessen blev minimal. </w:t>
      </w:r>
    </w:p>
    <w:p w14:paraId="1E971F9B" w14:textId="64A76F0C" w:rsidR="00113E11" w:rsidRDefault="005908C0" w:rsidP="005512EE">
      <w:pPr>
        <w:pStyle w:val="Brdtext"/>
        <w:rPr>
          <w:rFonts w:cstheme="minorHAnsi"/>
        </w:rPr>
      </w:pPr>
      <w:r>
        <w:rPr>
          <w:rFonts w:cstheme="minorHAnsi"/>
        </w:rPr>
        <w:t>Knappt hälften av ramen utnyttjades p</w:t>
      </w:r>
      <w:r w:rsidR="008C2756">
        <w:rPr>
          <w:rFonts w:cstheme="minorHAnsi"/>
        </w:rPr>
        <w:t>å grund av</w:t>
      </w:r>
      <w:r w:rsidR="00815CA7">
        <w:rPr>
          <w:rFonts w:cstheme="minorHAnsi"/>
        </w:rPr>
        <w:t xml:space="preserve"> att</w:t>
      </w:r>
      <w:r>
        <w:rPr>
          <w:rFonts w:cstheme="minorHAnsi"/>
        </w:rPr>
        <w:t>:</w:t>
      </w:r>
    </w:p>
    <w:p w14:paraId="7654D4C2" w14:textId="14DDC3E3" w:rsidR="005908C0" w:rsidRDefault="00815CA7" w:rsidP="005908C0">
      <w:pPr>
        <w:pStyle w:val="Brdtext"/>
        <w:numPr>
          <w:ilvl w:val="0"/>
          <w:numId w:val="41"/>
        </w:numPr>
        <w:rPr>
          <w:rFonts w:cstheme="minorHAnsi"/>
        </w:rPr>
      </w:pPr>
      <w:r>
        <w:rPr>
          <w:rFonts w:cstheme="minorHAnsi"/>
        </w:rPr>
        <w:t>d</w:t>
      </w:r>
      <w:r w:rsidR="007E0906">
        <w:rPr>
          <w:rFonts w:cstheme="minorHAnsi"/>
        </w:rPr>
        <w:t xml:space="preserve">et var ett betydligt lägre söktryck på utlysningen jämfört med tidigare utlysningar. Av det två kluster som uppdraget bestod av kom det endast in </w:t>
      </w:r>
      <w:r w:rsidR="00C85872">
        <w:rPr>
          <w:rFonts w:cstheme="minorHAnsi"/>
        </w:rPr>
        <w:t xml:space="preserve">en </w:t>
      </w:r>
      <w:r w:rsidR="007E0906">
        <w:rPr>
          <w:rFonts w:cstheme="minorHAnsi"/>
        </w:rPr>
        <w:t>ansök</w:t>
      </w:r>
      <w:r w:rsidR="00C85872">
        <w:rPr>
          <w:rFonts w:cstheme="minorHAnsi"/>
        </w:rPr>
        <w:t>an</w:t>
      </w:r>
      <w:r w:rsidR="007E0906">
        <w:rPr>
          <w:rFonts w:cstheme="minorHAnsi"/>
        </w:rPr>
        <w:t xml:space="preserve"> till ett av dem. </w:t>
      </w:r>
    </w:p>
    <w:p w14:paraId="0C0AD1DB" w14:textId="1EB04FE2" w:rsidR="005908C0" w:rsidRDefault="00815CA7" w:rsidP="005908C0">
      <w:pPr>
        <w:pStyle w:val="Brdtext"/>
        <w:numPr>
          <w:ilvl w:val="0"/>
          <w:numId w:val="41"/>
        </w:numPr>
        <w:rPr>
          <w:rFonts w:cstheme="minorHAnsi"/>
        </w:rPr>
      </w:pPr>
      <w:r>
        <w:rPr>
          <w:rFonts w:cstheme="minorHAnsi"/>
        </w:rPr>
        <w:t xml:space="preserve">För </w:t>
      </w:r>
      <w:r w:rsidR="00C85872">
        <w:rPr>
          <w:rFonts w:cstheme="minorHAnsi"/>
        </w:rPr>
        <w:t xml:space="preserve">projektet som blev beviljat </w:t>
      </w:r>
      <w:r w:rsidR="0044367A">
        <w:rPr>
          <w:rFonts w:cstheme="minorHAnsi"/>
        </w:rPr>
        <w:t xml:space="preserve">stöd </w:t>
      </w:r>
      <w:r w:rsidR="009118E4">
        <w:rPr>
          <w:rFonts w:cstheme="minorHAnsi"/>
        </w:rPr>
        <w:t xml:space="preserve">var att </w:t>
      </w:r>
      <w:r w:rsidR="0044367A">
        <w:rPr>
          <w:rFonts w:cstheme="minorHAnsi"/>
        </w:rPr>
        <w:t>utveckla en tankin</w:t>
      </w:r>
      <w:r w:rsidR="009118E4">
        <w:rPr>
          <w:rFonts w:cstheme="minorHAnsi"/>
        </w:rPr>
        <w:t>fra</w:t>
      </w:r>
      <w:r w:rsidR="0044367A">
        <w:rPr>
          <w:rFonts w:cstheme="minorHAnsi"/>
        </w:rPr>
        <w:t xml:space="preserve">struktur en betydande del av budgeten. Projektorganisationen </w:t>
      </w:r>
      <w:r w:rsidR="000745AD">
        <w:rPr>
          <w:rFonts w:cstheme="minorHAnsi"/>
        </w:rPr>
        <w:t xml:space="preserve">hittade </w:t>
      </w:r>
      <w:r w:rsidR="009118E4">
        <w:rPr>
          <w:rFonts w:cstheme="minorHAnsi"/>
        </w:rPr>
        <w:t xml:space="preserve">under projekttiden </w:t>
      </w:r>
      <w:r w:rsidR="003E5F5E">
        <w:rPr>
          <w:rFonts w:cstheme="minorHAnsi"/>
        </w:rPr>
        <w:t xml:space="preserve">förmånligare finansiering via </w:t>
      </w:r>
      <w:r w:rsidR="006A641D">
        <w:rPr>
          <w:rFonts w:cstheme="minorHAnsi"/>
        </w:rPr>
        <w:t>klimatklivet</w:t>
      </w:r>
      <w:r w:rsidR="00F419D2">
        <w:rPr>
          <w:rFonts w:cstheme="minorHAnsi"/>
        </w:rPr>
        <w:t xml:space="preserve"> och sökte då stöd där </w:t>
      </w:r>
      <w:r w:rsidR="00D14E2C">
        <w:rPr>
          <w:rFonts w:cstheme="minorHAnsi"/>
        </w:rPr>
        <w:t>i stället</w:t>
      </w:r>
      <w:r w:rsidR="00F419D2">
        <w:rPr>
          <w:rFonts w:cstheme="minorHAnsi"/>
        </w:rPr>
        <w:t xml:space="preserve"> för att nyttja beviljade medel i detta projekt.</w:t>
      </w:r>
    </w:p>
    <w:p w14:paraId="69274DC5" w14:textId="006D8A39" w:rsidR="000745AD" w:rsidRDefault="000745AD" w:rsidP="005908C0">
      <w:pPr>
        <w:pStyle w:val="Brdtext"/>
        <w:numPr>
          <w:ilvl w:val="0"/>
          <w:numId w:val="41"/>
        </w:numPr>
        <w:rPr>
          <w:rFonts w:cstheme="minorHAnsi"/>
        </w:rPr>
      </w:pPr>
      <w:r>
        <w:rPr>
          <w:rFonts w:cstheme="minorHAnsi"/>
        </w:rPr>
        <w:t xml:space="preserve">På grund av </w:t>
      </w:r>
      <w:r w:rsidR="000948EF">
        <w:rPr>
          <w:rFonts w:cstheme="minorHAnsi"/>
        </w:rPr>
        <w:t xml:space="preserve">sen start av projektet och i kombinationen med coronapandemin deltog </w:t>
      </w:r>
      <w:r w:rsidR="00C84200">
        <w:rPr>
          <w:rFonts w:cstheme="minorHAnsi"/>
        </w:rPr>
        <w:t xml:space="preserve">ett förre antal åkare än vad som budgeterat. 8 åkare deltog mot budgeterade 25. </w:t>
      </w:r>
    </w:p>
    <w:p w14:paraId="3B979217" w14:textId="0D666BDA" w:rsidR="006A641D" w:rsidRDefault="00515E89" w:rsidP="005908C0">
      <w:pPr>
        <w:pStyle w:val="Brdtext"/>
        <w:numPr>
          <w:ilvl w:val="0"/>
          <w:numId w:val="41"/>
        </w:numPr>
        <w:rPr>
          <w:rFonts w:cstheme="minorHAnsi"/>
        </w:rPr>
      </w:pPr>
      <w:r>
        <w:rPr>
          <w:rFonts w:cstheme="minorHAnsi"/>
        </w:rPr>
        <w:t xml:space="preserve">Delprojektet som handlade om bränsleutveckling slutfördes inte på grund av </w:t>
      </w:r>
      <w:r w:rsidR="008D5823">
        <w:rPr>
          <w:rFonts w:cstheme="minorHAnsi"/>
        </w:rPr>
        <w:t xml:space="preserve">ett </w:t>
      </w:r>
      <w:r w:rsidR="006A641D">
        <w:rPr>
          <w:rFonts w:cstheme="minorHAnsi"/>
        </w:rPr>
        <w:t>minska</w:t>
      </w:r>
      <w:r w:rsidR="00D66C53">
        <w:rPr>
          <w:rFonts w:cstheme="minorHAnsi"/>
        </w:rPr>
        <w:t>t</w:t>
      </w:r>
      <w:r w:rsidR="006A641D">
        <w:rPr>
          <w:rFonts w:cstheme="minorHAnsi"/>
        </w:rPr>
        <w:t xml:space="preserve"> engagemang från </w:t>
      </w:r>
      <w:r w:rsidR="008D5823">
        <w:rPr>
          <w:rFonts w:cstheme="minorHAnsi"/>
        </w:rPr>
        <w:t>en viktig projektdeltagare</w:t>
      </w:r>
      <w:r w:rsidR="006A641D">
        <w:rPr>
          <w:rFonts w:cstheme="minorHAnsi"/>
        </w:rPr>
        <w:t xml:space="preserve">. </w:t>
      </w:r>
    </w:p>
    <w:p w14:paraId="1C205028" w14:textId="342C6EEF" w:rsidR="008D5823" w:rsidRDefault="008D5823" w:rsidP="008D5823">
      <w:pPr>
        <w:pStyle w:val="Brdtext"/>
        <w:rPr>
          <w:rFonts w:cstheme="minorHAnsi"/>
        </w:rPr>
      </w:pPr>
      <w:r>
        <w:rPr>
          <w:rFonts w:cstheme="minorHAnsi"/>
        </w:rPr>
        <w:t xml:space="preserve">Alla ovanstående punkter bidrog på sitt sätt till att projektkostnaderna blev lägre än förväntat. </w:t>
      </w:r>
    </w:p>
    <w:sectPr w:rsidR="008D5823" w:rsidSect="008F2408">
      <w:headerReference w:type="default" r:id="rId11"/>
      <w:footerReference w:type="default" r:id="rId12"/>
      <w:headerReference w:type="first" r:id="rId13"/>
      <w:pgSz w:w="11906" w:h="16838" w:code="9"/>
      <w:pgMar w:top="2835"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4F2CD" w14:textId="77777777" w:rsidR="007679F9" w:rsidRDefault="007679F9">
      <w:r>
        <w:separator/>
      </w:r>
    </w:p>
  </w:endnote>
  <w:endnote w:type="continuationSeparator" w:id="0">
    <w:p w14:paraId="0149678F" w14:textId="77777777" w:rsidR="007679F9" w:rsidRDefault="0076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91113" w14:textId="77777777" w:rsidR="004C1B75" w:rsidRDefault="00000000" w:rsidP="0016599D">
    <w:pPr>
      <w:pStyle w:val="Sidfo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A7C9F" w14:textId="77777777" w:rsidR="007679F9" w:rsidRDefault="007679F9">
      <w:r>
        <w:separator/>
      </w:r>
    </w:p>
  </w:footnote>
  <w:footnote w:type="continuationSeparator" w:id="0">
    <w:p w14:paraId="16011344" w14:textId="77777777" w:rsidR="007679F9" w:rsidRDefault="007679F9">
      <w:r>
        <w:continuationSeparator/>
      </w:r>
    </w:p>
  </w:footnote>
  <w:footnote w:id="1">
    <w:p w14:paraId="528B8CF3" w14:textId="77777777" w:rsidR="003B2461" w:rsidRDefault="003B2461" w:rsidP="003B2461">
      <w:pPr>
        <w:pStyle w:val="Fotnotstext"/>
      </w:pPr>
      <w:r>
        <w:rPr>
          <w:rStyle w:val="Fotnotsreferens"/>
        </w:rPr>
        <w:footnoteRef/>
      </w:r>
      <w:r>
        <w:t xml:space="preserve"> </w:t>
      </w:r>
      <w:r w:rsidRPr="008D66A4">
        <w:t>ED95 består av 95% etanol och 5% tillsatts och är dieselliknande men kräver en speciell motor utvecklad för just ED95.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insFollowingHeader_01"/>
  <w:bookmarkEnd w:id="3"/>
  <w:p w14:paraId="5A0FE09F" w14:textId="77777777" w:rsidR="00E77467" w:rsidRPr="00811F35" w:rsidRDefault="00E77467" w:rsidP="00F4109E">
    <w:pPr>
      <w:pStyle w:val="Sidhuvud"/>
      <w:rPr>
        <w:szCs w:val="2"/>
      </w:rPr>
    </w:pPr>
    <w:r>
      <w:rPr>
        <w:noProof/>
        <w:szCs w:val="2"/>
      </w:rPr>
      <mc:AlternateContent>
        <mc:Choice Requires="wps">
          <w:drawing>
            <wp:anchor distT="0" distB="0" distL="114300" distR="114300" simplePos="0" relativeHeight="251661312" behindDoc="0" locked="1" layoutInCell="0" allowOverlap="1" wp14:anchorId="7E0F0848" wp14:editId="21BDA94B">
              <wp:simplePos x="0" y="0"/>
              <wp:positionH relativeFrom="page">
                <wp:posOffset>720090</wp:posOffset>
              </wp:positionH>
              <wp:positionV relativeFrom="page">
                <wp:posOffset>323215</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325989" id="LogoFollowingPages" o:spid="_x0000_s1026" alt="Statens energimyndighets logo" style="position:absolute;margin-left:56.7pt;margin-top:25.4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&#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9YVEcgGwogGwog&#10;GwogGwogGwogGwogGwogGwogGwogGwogGwogGwogGwogGwogGwogGwogGwogGwogGwqrqaP/////&#10;//////////////////////////////////////////////////////////////////+rqaMgGwog&#10;GwogGwogGwogGwogGwogGwogGwogGwogGwogGwogGwogGwogGwogGwogGwogGwogGwogGwogGwog&#10;GwogGwogGwogGwouKRmdm5P/////////////////////////////////////////////////////&#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uKRkgGwogGwogGwogGwogGwogGwogGwogGwogGwogGwogGwogGwogGwogGwogGwogGwog&#10;GwogGwqCf3b/////////////////////////////////////////////////////////////////&#10;///x8fBKRjggGwogGwogGwogGwogGwogGwogGwogGwogGwogGwogGwogGwogGwogGwogGwogGwog&#10;GwogGwogGwogGwogGwogGwpKRjjj4uD/////////////////////////////////////////////&#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10;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10;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GwogGwogGwogGwogGwogGwogGwogGwog&#10;GwrHxsL///////////////////////////////////////////////////////////////9YVEcg&#10;GwogGwogGwogGwogGwogGwogGwogGwogGwogGwogGwogGwogGwogGwogGwogGwogGwogGwogGwpK&#10;Rjjx8fD/////////////////////////////////////////////////////////////////////&#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GwogGwogGwogGwogGwogGwogGwogGwogGwogGwogGwogGwog&#10;GwogGwo8OCn///////////////////////////////////////////////////////////////90&#10;cWYgGwogGwogGwogGwogGwogGwogGwogGwogGwogGwogGwogGwogGwogGwogGwogGwogGwogGwou&#10;KRnj4uD/////////////////////////////////////////////////////////////////////&#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9m&#10;Y1cgGwogGwogGwogGwogGwogGwogGwogGwogGwogGwogGwogGwogGwogGwogGwogGwogGwqdm5P/&#10;///////////////////////////////////////////////////////////j4uAgGwogGwogGwog&#10;GwogGwogGwogGwogGwogGwogGwogGwogGwogGwogGwogGwogGwogGwogGwogGwqdm5P/////////&#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x8fAgGwogGwogGwog&#10;GwogGwogGwogGwogGwogGwogGwogGwogGwogGwogGwogGwogGwogGwouKRnx8fD/////////////&#10;//////////////////////////////////////////////90cWYgGwogGwogGwogGwogGwogGwog&#10;GwogGwogGwogGwogGwogGwogGwogGwogGwogGwogGwogGwpYVEf/////////////////////////&#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&#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x8fAgGwogGwogGwogGwogGwogGwogGwogGwogGwogGwogGwogGwogGwog&#10;GwogGwogGwogGwpKRjj/////////////////////////////////////////////////////////&#10;///j4uAgGwogGwogGwogGwogGwogGwogGwogGwogGwogGwogGwogGwogGwogGwogGwogGwogGwog&#10;Gwo8OCn/////////////////////////////////////////////////////////////////////&#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rqaMgGwogGwogGwogGwogGwogGwogGwogGwogGwogGwogGwogGwogGwogGwogGwogGwog&#10;Gwqdm5P///////////////////////////////////////////////////////////+PjYQgGwog&#10;GwogGwogGwogGwogGwogGwogGwogGwogGwogGwogGwogGwogGwogGwogGwogGwogGwrHxsL/////&#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9mY1cg&#10;GwogGwogGwogGwogGwogGwogGwogGwogGwogGwogGwogGwogGwogGwogGwogGwogGwrx8fD/////&#10;//////////////////////////////////////////////////////8uKRkgGwogGwogGwogGwog&#10;GwogGwogGwog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10;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GwogGwogGwogGwog&#10;GwogGwogGwogGwogGwogGwogGwrx8fD/////////////////////////////////////////////&#10;///////////V1NEgGwogGwogGwogGwogGwogGwogGwogGwogGwogGwogGwogGwogGwogGwogGwog&#10;GwogGwogGwrHxsL/////////////////////////////////////////////////////////////&#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GwogGwogGwogGwog&#10;GwogGwogGwpmY1f///////////////////////////////////////////////////////////+C&#10;f3YgGwogGwogGwogGwogGwogGwogGwogGwogGwogGwogGwogGwogGwogGwogGwogGwogGwpYVEf/&#10;////////////////////////////////////////////////////////////////////////////&#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10;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10;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10;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&#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&#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" o:allowincell="f" stroked="f" strokecolor="#001b4a [1604]" strokeweight="2pt">
              <v:fill r:id="rId2" o:title="Statens energimyndighets logo" recolor="t" rotate="t" type="frame"/>
              <w10:wrap anchorx="page" anchory="page"/>
              <w10:anchorlock/>
            </v:rect>
          </w:pict>
        </mc:Fallback>
      </mc:AlternateContent>
    </w:r>
  </w:p>
  <w:tbl>
    <w:tblPr>
      <w:tblW w:w="10232" w:type="dxa"/>
      <w:tblInd w:w="-1276" w:type="dxa"/>
      <w:tblLayout w:type="fixed"/>
      <w:tblCellMar>
        <w:left w:w="71" w:type="dxa"/>
        <w:right w:w="71" w:type="dxa"/>
      </w:tblCellMar>
      <w:tblLook w:val="04A0" w:firstRow="1" w:lastRow="0" w:firstColumn="1" w:lastColumn="0" w:noHBand="0" w:noVBand="1"/>
    </w:tblPr>
    <w:tblGrid>
      <w:gridCol w:w="2778"/>
      <w:gridCol w:w="4849"/>
      <w:gridCol w:w="1807"/>
      <w:gridCol w:w="798"/>
    </w:tblGrid>
    <w:tr w:rsidR="00E77467" w:rsidRPr="00052CAE" w14:paraId="5748584A" w14:textId="77777777" w:rsidTr="00BB1F1B">
      <w:trPr>
        <w:cantSplit/>
      </w:trPr>
      <w:tc>
        <w:tcPr>
          <w:tcW w:w="2778" w:type="dxa"/>
          <w:vMerge w:val="restart"/>
          <w:hideMark/>
        </w:tcPr>
        <w:p w14:paraId="2E2917F1" w14:textId="77777777" w:rsidR="00E77467" w:rsidRDefault="00E77467" w:rsidP="0002190C">
          <w:pPr>
            <w:pStyle w:val="Sidhuvud"/>
            <w:spacing w:before="40" w:after="60"/>
            <w:rPr>
              <w:sz w:val="24"/>
            </w:rPr>
          </w:pPr>
          <w:bookmarkStart w:id="4" w:name="objLogoFollowingPages_01"/>
          <w:r>
            <w:rPr>
              <w:sz w:val="24"/>
            </w:rPr>
            <w:t xml:space="preserve"> </w:t>
          </w:r>
          <w:bookmarkEnd w:id="4"/>
        </w:p>
      </w:tc>
      <w:tc>
        <w:tcPr>
          <w:tcW w:w="4849" w:type="dxa"/>
          <w:vAlign w:val="bottom"/>
          <w:hideMark/>
        </w:tcPr>
        <w:p w14:paraId="79884CC4" w14:textId="77777777" w:rsidR="00E77467" w:rsidRDefault="00E77467" w:rsidP="0002190C">
          <w:pPr>
            <w:pStyle w:val="Ledtext"/>
          </w:pPr>
          <w:bookmarkStart w:id="5" w:name="capOtherInfo4_02"/>
          <w:r>
            <w:t>Handling</w:t>
          </w:r>
          <w:bookmarkEnd w:id="5"/>
        </w:p>
      </w:tc>
      <w:tc>
        <w:tcPr>
          <w:tcW w:w="1807" w:type="dxa"/>
          <w:vAlign w:val="bottom"/>
          <w:hideMark/>
        </w:tcPr>
        <w:p w14:paraId="7CF601B2" w14:textId="77777777" w:rsidR="00E77467" w:rsidRDefault="00E77467" w:rsidP="0002190C">
          <w:pPr>
            <w:pStyle w:val="Ledtext"/>
          </w:pPr>
          <w:bookmarkStart w:id="6" w:name="capDocDate_02"/>
          <w:r>
            <w:t>Datum</w:t>
          </w:r>
          <w:bookmarkEnd w:id="6"/>
        </w:p>
      </w:tc>
      <w:bookmarkStart w:id="7" w:name="objPageNo_02"/>
      <w:tc>
        <w:tcPr>
          <w:tcW w:w="798" w:type="dxa"/>
          <w:vMerge w:val="restart"/>
          <w:hideMark/>
        </w:tcPr>
        <w:p w14:paraId="04AC0BAB" w14:textId="77777777" w:rsidR="00E77467" w:rsidRPr="00052CAE" w:rsidRDefault="00E77467" w:rsidP="0002190C">
          <w:pPr>
            <w:pStyle w:val="Sidhuvud"/>
            <w:spacing w:after="60"/>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4</w:t>
          </w:r>
          <w:r>
            <w:rPr>
              <w:rStyle w:val="Sidnummer"/>
            </w:rPr>
            <w:fldChar w:fldCharType="end"/>
          </w:r>
          <w:r>
            <w:rPr>
              <w:rStyle w:val="Sidnummer"/>
            </w:rPr>
            <w:t>)</w:t>
          </w:r>
          <w:r w:rsidRPr="00052CAE">
            <w:rPr>
              <w:rStyle w:val="Sidnummer"/>
            </w:rPr>
            <w:t xml:space="preserve"> </w:t>
          </w:r>
          <w:bookmarkEnd w:id="7"/>
        </w:p>
      </w:tc>
    </w:tr>
    <w:tr w:rsidR="00E77467" w14:paraId="4352A58A" w14:textId="77777777" w:rsidTr="00BB1F1B">
      <w:trPr>
        <w:cantSplit/>
      </w:trPr>
      <w:tc>
        <w:tcPr>
          <w:tcW w:w="2778" w:type="dxa"/>
          <w:vMerge/>
          <w:vAlign w:val="center"/>
          <w:hideMark/>
        </w:tcPr>
        <w:p w14:paraId="0D6FFF6E" w14:textId="77777777" w:rsidR="00E77467" w:rsidRDefault="00E77467" w:rsidP="0002190C">
          <w:pPr>
            <w:rPr>
              <w:szCs w:val="24"/>
            </w:rPr>
          </w:pPr>
        </w:p>
      </w:tc>
      <w:tc>
        <w:tcPr>
          <w:tcW w:w="4849" w:type="dxa"/>
          <w:hideMark/>
        </w:tcPr>
        <w:p w14:paraId="1CA6CBB2" w14:textId="1C5F0E90" w:rsidR="00E77467" w:rsidRDefault="00183EB0" w:rsidP="00115D9F">
          <w:pPr>
            <w:pStyle w:val="Dokumentinformation"/>
            <w:rPr>
              <w:szCs w:val="24"/>
            </w:rPr>
          </w:pPr>
          <w:bookmarkStart w:id="8" w:name="bmkOtherInfo4_02"/>
          <w:r>
            <w:t>R</w:t>
          </w:r>
          <w:r w:rsidR="00E77467">
            <w:t>edovisning av regeringsuppdrag</w:t>
          </w:r>
          <w:bookmarkEnd w:id="8"/>
        </w:p>
      </w:tc>
      <w:tc>
        <w:tcPr>
          <w:tcW w:w="1807" w:type="dxa"/>
          <w:vAlign w:val="bottom"/>
          <w:hideMark/>
        </w:tcPr>
        <w:p w14:paraId="45E13000" w14:textId="75714DD3" w:rsidR="00E77467" w:rsidRDefault="00E77467" w:rsidP="00115D9F">
          <w:pPr>
            <w:pStyle w:val="Dokumentinformation"/>
          </w:pPr>
          <w:bookmarkStart w:id="9" w:name="bmkDocDate_02"/>
          <w:r>
            <w:t>20</w:t>
          </w:r>
          <w:r w:rsidR="00342165">
            <w:t>2</w:t>
          </w:r>
          <w:r w:rsidR="009760D9">
            <w:t>2</w:t>
          </w:r>
          <w:r>
            <w:t>-</w:t>
          </w:r>
          <w:r w:rsidR="001A7983">
            <w:t>10</w:t>
          </w:r>
          <w:r>
            <w:t>-</w:t>
          </w:r>
          <w:bookmarkEnd w:id="9"/>
          <w:r w:rsidR="00A54E2A">
            <w:t>1</w:t>
          </w:r>
          <w:r w:rsidR="001A7983">
            <w:t>9</w:t>
          </w:r>
        </w:p>
      </w:tc>
      <w:tc>
        <w:tcPr>
          <w:tcW w:w="798" w:type="dxa"/>
          <w:vMerge/>
          <w:vAlign w:val="center"/>
          <w:hideMark/>
        </w:tcPr>
        <w:p w14:paraId="6AFB3CA6" w14:textId="77777777" w:rsidR="00E77467" w:rsidRDefault="00E77467" w:rsidP="0002190C">
          <w:pPr>
            <w:rPr>
              <w:sz w:val="20"/>
              <w:szCs w:val="20"/>
            </w:rPr>
          </w:pPr>
        </w:p>
      </w:tc>
    </w:tr>
    <w:tr w:rsidR="00E77467" w14:paraId="79A5D5EB" w14:textId="77777777" w:rsidTr="00E77467">
      <w:trPr>
        <w:cantSplit/>
      </w:trPr>
      <w:tc>
        <w:tcPr>
          <w:tcW w:w="2778" w:type="dxa"/>
          <w:vMerge/>
          <w:vAlign w:val="center"/>
          <w:hideMark/>
        </w:tcPr>
        <w:p w14:paraId="54A57513" w14:textId="77777777" w:rsidR="00E77467" w:rsidRDefault="00E77467" w:rsidP="0002190C">
          <w:pPr>
            <w:rPr>
              <w:szCs w:val="24"/>
            </w:rPr>
          </w:pPr>
        </w:p>
      </w:tc>
      <w:tc>
        <w:tcPr>
          <w:tcW w:w="4849" w:type="dxa"/>
        </w:tcPr>
        <w:p w14:paraId="6A8940DA" w14:textId="77777777" w:rsidR="00E77467" w:rsidRDefault="00E77467" w:rsidP="0002190C">
          <w:pPr>
            <w:pStyle w:val="Ledtext"/>
          </w:pPr>
        </w:p>
      </w:tc>
      <w:tc>
        <w:tcPr>
          <w:tcW w:w="2605" w:type="dxa"/>
          <w:gridSpan w:val="2"/>
        </w:tcPr>
        <w:p w14:paraId="2E89DB11" w14:textId="77777777" w:rsidR="00E77467" w:rsidRDefault="00E77467" w:rsidP="0002190C">
          <w:pPr>
            <w:pStyle w:val="Ledtext"/>
          </w:pPr>
        </w:p>
      </w:tc>
    </w:tr>
    <w:tr w:rsidR="00E77467" w:rsidRPr="00115D9F" w14:paraId="0E32537B" w14:textId="77777777" w:rsidTr="00BB1F1B">
      <w:trPr>
        <w:cantSplit/>
      </w:trPr>
      <w:tc>
        <w:tcPr>
          <w:tcW w:w="2778" w:type="dxa"/>
          <w:vMerge/>
          <w:vAlign w:val="center"/>
          <w:hideMark/>
        </w:tcPr>
        <w:p w14:paraId="6A0C81CB" w14:textId="77777777" w:rsidR="00E77467" w:rsidRDefault="00E77467" w:rsidP="0002190C">
          <w:pPr>
            <w:rPr>
              <w:szCs w:val="24"/>
            </w:rPr>
          </w:pPr>
        </w:p>
      </w:tc>
      <w:tc>
        <w:tcPr>
          <w:tcW w:w="4849" w:type="dxa"/>
          <w:hideMark/>
        </w:tcPr>
        <w:p w14:paraId="7CDC3876" w14:textId="150F9778" w:rsidR="00E77467" w:rsidRPr="00115D9F" w:rsidRDefault="00E77467" w:rsidP="00115D9F">
          <w:pPr>
            <w:pStyle w:val="Dokumentinformation"/>
          </w:pPr>
          <w:bookmarkStart w:id="10" w:name="bmkOtherInfo5_02"/>
          <w:r>
            <w:t xml:space="preserve">Dnr </w:t>
          </w:r>
          <w:proofErr w:type="gramStart"/>
          <w:r w:rsidR="0009185F">
            <w:t>201</w:t>
          </w:r>
          <w:r w:rsidR="00A34803">
            <w:t>8</w:t>
          </w:r>
          <w:r w:rsidR="0009185F">
            <w:t>-</w:t>
          </w:r>
          <w:bookmarkEnd w:id="10"/>
          <w:r w:rsidR="00A34803">
            <w:t>006656</w:t>
          </w:r>
          <w:proofErr w:type="gramEnd"/>
        </w:p>
      </w:tc>
      <w:tc>
        <w:tcPr>
          <w:tcW w:w="2605" w:type="dxa"/>
          <w:gridSpan w:val="2"/>
          <w:hideMark/>
        </w:tcPr>
        <w:p w14:paraId="28F0B132" w14:textId="42DCD4DA" w:rsidR="0009185F" w:rsidRDefault="0097634A" w:rsidP="0009185F">
          <w:pPr>
            <w:pStyle w:val="Dokumentinformation"/>
          </w:pPr>
          <w:r>
            <w:t>Näringsdepartementet</w:t>
          </w:r>
        </w:p>
        <w:p w14:paraId="686F3ADE" w14:textId="5FE9F21E" w:rsidR="00E77467" w:rsidRPr="00115D9F" w:rsidRDefault="00722AD4" w:rsidP="0009185F">
          <w:pPr>
            <w:pStyle w:val="Dokumentinformation"/>
          </w:pPr>
          <w:r>
            <w:t>N2018/02706/FÖF</w:t>
          </w:r>
        </w:p>
      </w:tc>
    </w:tr>
  </w:tbl>
  <w:p w14:paraId="3BB960B0" w14:textId="77777777" w:rsidR="00E77467" w:rsidRPr="00663114" w:rsidRDefault="00E77467" w:rsidP="00F4109E">
    <w:pPr>
      <w:pStyle w:val="Sidhuvud"/>
      <w:rPr>
        <w:szCs w:val="2"/>
      </w:rPr>
    </w:pPr>
  </w:p>
  <w:p w14:paraId="51BF12F5" w14:textId="77777777" w:rsidR="00054082" w:rsidRPr="00E77467" w:rsidRDefault="00054082" w:rsidP="00E7746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1" w:name="insFirstHeader_01"/>
  <w:bookmarkEnd w:id="11"/>
  <w:p w14:paraId="29EADC96" w14:textId="77777777" w:rsidR="00E77467" w:rsidRPr="00811F35" w:rsidRDefault="00E77467" w:rsidP="00F4109E">
    <w:pPr>
      <w:pStyle w:val="Sidhuvud"/>
      <w:rPr>
        <w:szCs w:val="2"/>
      </w:rPr>
    </w:pPr>
    <w:r>
      <w:rPr>
        <w:noProof/>
        <w:szCs w:val="2"/>
      </w:rPr>
      <mc:AlternateContent>
        <mc:Choice Requires="wps">
          <w:drawing>
            <wp:anchor distT="0" distB="0" distL="114300" distR="114300" simplePos="0" relativeHeight="251660288" behindDoc="0" locked="1" layoutInCell="0" allowOverlap="1" wp14:anchorId="041474E5" wp14:editId="1FD53615">
              <wp:simplePos x="0" y="0"/>
              <wp:positionH relativeFrom="page">
                <wp:posOffset>720090</wp:posOffset>
              </wp:positionH>
              <wp:positionV relativeFrom="page">
                <wp:posOffset>323215</wp:posOffset>
              </wp:positionV>
              <wp:extent cx="1497330" cy="320040"/>
              <wp:effectExtent l="0" t="0" r="7620" b="381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E02AB" id="LogoFirstPage" o:spid="_x0000_s1026" alt="Statens energimyndighets logo" style="position:absolute;margin-left:56.7pt;margin-top:25.45pt;width:117.9pt;height:25.2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&#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9YVEcgGwogGwog&#10;GwogGwogGwogGwogGwogGwogGwogGwogGwogGwogGwogGwogGwogGwogGwogGwogGwqrqaP/////&#10;//////////////////////////////////////////////////////////////////+rqaMgGwog&#10;GwogGwogGwogGwogGwogGwogGwogGwogGwogGwogGwogGwogGwogGwogGwogGwogGwogGwogGwog&#10;GwogGwogGwogGwouKRmdm5P/////////////////////////////////////////////////////&#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uKRkgGwogGwogGwogGwogGwogGwogGwogGwogGwogGwogGwogGwogGwogGwogGwogGwog&#10;GwogGwqCf3b/////////////////////////////////////////////////////////////////&#10;///x8fBKRjggGwogGwogGwogGwogGwogGwogGwogGwogGwogGwogGwogGwogGwogGwogGwogGwog&#10;GwogGwogGwogGwogGwogGwpKRjjj4uD/////////////////////////////////////////////&#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10;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10;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GwogGwogGwogGwogGwogGwogGwogGwog&#10;GwrHxsL///////////////////////////////////////////////////////////////9YVEcg&#10;GwogGwogGwogGwogGwogGwogGwogGwogGwogGwogGwogGwogGwogGwogGwogGwogGwogGwogGwpK&#10;Rjjx8fD/////////////////////////////////////////////////////////////////////&#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GwogGwogGwogGwogGwogGwogGwogGwogGwogGwogGwogGwog&#10;GwogGwo8OCn///////////////////////////////////////////////////////////////90&#10;cWYgGwogGwogGwogGwogGwogGwogGwogGwogGwogGwogGwogGwogGwogGwogGwogGwogGwogGwou&#10;KRnj4uD/////////////////////////////////////////////////////////////////////&#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9m&#10;Y1cgGwogGwogGwogGwogGwogGwogGwogGwogGwogGwogGwogGwogGwogGwogGwogGwogGwqdm5P/&#10;///////////////////////////////////////////////////////////j4uAgGwogGwogGwog&#10;GwogGwogGwogGwogGwogGwogGwogGwogGwogGwogGwogGwogGwogGwogGwogGwqdm5P/////////&#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x8fAgGwogGwogGwog&#10;GwogGwogGwogGwogGwogGwogGwogGwogGwogGwogGwogGwogGwogGwouKRnx8fD/////////////&#10;//////////////////////////////////////////////90cWYgGwogGwogGwogGwogGwogGwog&#10;GwogGwogGwogGwogGwogGwogGwogGwogGwogGwogGwogGwpYVEf/////////////////////////&#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&#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x8fAgGwogGwogGwogGwogGwogGwogGwogGwogGwogGwogGwogGwogGwog&#10;GwogGwogGwogGwpKRjj/////////////////////////////////////////////////////////&#10;///j4uAgGwogGwogGwogGwogGwogGwogGwogGwogGwogGwogGwogGwogGwogGwogGwogGwogGwog&#10;Gwo8OCn/////////////////////////////////////////////////////////////////////&#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rqaMgGwogGwogGwogGwogGwogGwogGwogGwogGwogGwogGwogGwogGwogGwogGwogGwog&#10;Gwqdm5P///////////////////////////////////////////////////////////+PjYQgGwog&#10;GwogGwogGwogGwogGwogGwogGwogGwogGwogGwogGwogGwogGwogGwogGwogGwogGwrHxsL/////&#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9mY1cg&#10;GwogGwogGwogGwogGwogGwogGwogGwogGwogGwogGwogGwogGwogGwogGwogGwogGwrx8fD/////&#10;//////////////////////////////////////////////////////8uKRkgGwogGwogGwogGwog&#10;GwogGwogGwog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10;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GwogGwogGwogGwog&#10;GwogGwogGwogGwogGwogGwogGwrx8fD/////////////////////////////////////////////&#10;///////////V1NEgGwogGwogGwogGwogGwogGwogGwogGwogGwogGwogGwogGwogGwogGwogGwog&#10;GwogGwogGwrHxsL/////////////////////////////////////////////////////////////&#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GwogGwogGwogGwog&#10;GwogGwogGwpmY1f///////////////////////////////////////////////////////////+C&#10;f3YgGwogGwogGwogGwogGwogGwogGwogGwogGwogGwogGwogGwogGwogGwogGwogGwogGwpYVEf/&#10;////////////////////////////////////////////////////////////////////////////&#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10;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10;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10;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&#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&#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" o:allowincell="f" stroked="f" strokecolor="#001b4a [1604]" strokeweight="2pt">
              <v:fill r:id="rId2" o:title="Statens energimyndighets logo" recolor="t" rotate="t" type="frame"/>
              <w10:wrap anchorx="page" anchory="page"/>
              <w10:anchorlock/>
            </v:rect>
          </w:pict>
        </mc:Fallback>
      </mc:AlternateContent>
    </w:r>
  </w:p>
  <w:tbl>
    <w:tblPr>
      <w:tblW w:w="10232" w:type="dxa"/>
      <w:tblInd w:w="-1276" w:type="dxa"/>
      <w:tblLayout w:type="fixed"/>
      <w:tblCellMar>
        <w:left w:w="71" w:type="dxa"/>
        <w:right w:w="71" w:type="dxa"/>
      </w:tblCellMar>
      <w:tblLook w:val="04A0" w:firstRow="1" w:lastRow="0" w:firstColumn="1" w:lastColumn="0" w:noHBand="0" w:noVBand="1"/>
    </w:tblPr>
    <w:tblGrid>
      <w:gridCol w:w="2778"/>
      <w:gridCol w:w="4849"/>
      <w:gridCol w:w="1807"/>
      <w:gridCol w:w="798"/>
    </w:tblGrid>
    <w:tr w:rsidR="00E77467" w:rsidRPr="00316960" w14:paraId="10676396" w14:textId="77777777" w:rsidTr="000055FB">
      <w:trPr>
        <w:cantSplit/>
      </w:trPr>
      <w:tc>
        <w:tcPr>
          <w:tcW w:w="2778" w:type="dxa"/>
          <w:vMerge w:val="restart"/>
          <w:hideMark/>
        </w:tcPr>
        <w:p w14:paraId="321D2DC0" w14:textId="77777777" w:rsidR="00E77467" w:rsidRDefault="00E77467" w:rsidP="0002190C">
          <w:pPr>
            <w:pStyle w:val="Sidhuvud"/>
            <w:spacing w:before="40" w:after="60"/>
            <w:rPr>
              <w:sz w:val="24"/>
            </w:rPr>
          </w:pPr>
          <w:bookmarkStart w:id="12" w:name="objLogoFirstPage_01"/>
          <w:r>
            <w:rPr>
              <w:sz w:val="24"/>
            </w:rPr>
            <w:t xml:space="preserve"> </w:t>
          </w:r>
          <w:bookmarkEnd w:id="12"/>
        </w:p>
      </w:tc>
      <w:tc>
        <w:tcPr>
          <w:tcW w:w="4849" w:type="dxa"/>
          <w:vAlign w:val="bottom"/>
          <w:hideMark/>
        </w:tcPr>
        <w:p w14:paraId="2470EEA0" w14:textId="77777777" w:rsidR="00E77467" w:rsidRDefault="00E77467" w:rsidP="0002190C">
          <w:pPr>
            <w:pStyle w:val="Ledtext"/>
          </w:pPr>
          <w:bookmarkStart w:id="13" w:name="capOtherInfo4_01"/>
          <w:r>
            <w:t>Handling</w:t>
          </w:r>
          <w:bookmarkEnd w:id="13"/>
        </w:p>
      </w:tc>
      <w:tc>
        <w:tcPr>
          <w:tcW w:w="1807" w:type="dxa"/>
          <w:vAlign w:val="bottom"/>
          <w:hideMark/>
        </w:tcPr>
        <w:p w14:paraId="1B7F3BBB" w14:textId="77777777" w:rsidR="00E77467" w:rsidRDefault="00E77467" w:rsidP="0002190C">
          <w:pPr>
            <w:pStyle w:val="Ledtext"/>
          </w:pPr>
          <w:bookmarkStart w:id="14" w:name="capDocDate_01"/>
          <w:r>
            <w:t>Datum</w:t>
          </w:r>
          <w:bookmarkEnd w:id="14"/>
        </w:p>
      </w:tc>
      <w:bookmarkStart w:id="15" w:name="objPageNo_01"/>
      <w:tc>
        <w:tcPr>
          <w:tcW w:w="798" w:type="dxa"/>
          <w:vMerge w:val="restart"/>
          <w:hideMark/>
        </w:tcPr>
        <w:p w14:paraId="7B2332F9" w14:textId="77777777" w:rsidR="00E77467" w:rsidRPr="00316960" w:rsidRDefault="00E77467" w:rsidP="0002190C">
          <w:pPr>
            <w:pStyle w:val="Sidhuvud"/>
            <w:spacing w:after="60"/>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4</w:t>
          </w:r>
          <w:r>
            <w:rPr>
              <w:rStyle w:val="Sidnummer"/>
            </w:rPr>
            <w:fldChar w:fldCharType="end"/>
          </w:r>
          <w:r>
            <w:rPr>
              <w:rStyle w:val="Sidnummer"/>
            </w:rPr>
            <w:t>)</w:t>
          </w:r>
          <w:r w:rsidRPr="00316960">
            <w:rPr>
              <w:rStyle w:val="Sidnummer"/>
            </w:rPr>
            <w:t xml:space="preserve"> </w:t>
          </w:r>
          <w:bookmarkEnd w:id="15"/>
        </w:p>
      </w:tc>
    </w:tr>
    <w:tr w:rsidR="00E77467" w:rsidRPr="00316960" w14:paraId="3EB2F7A6" w14:textId="77777777" w:rsidTr="000055FB">
      <w:trPr>
        <w:cantSplit/>
      </w:trPr>
      <w:tc>
        <w:tcPr>
          <w:tcW w:w="2778" w:type="dxa"/>
          <w:vMerge/>
          <w:vAlign w:val="center"/>
          <w:hideMark/>
        </w:tcPr>
        <w:p w14:paraId="69641EF9" w14:textId="77777777" w:rsidR="00E77467" w:rsidRDefault="00E77467" w:rsidP="0002190C">
          <w:pPr>
            <w:rPr>
              <w:szCs w:val="24"/>
            </w:rPr>
          </w:pPr>
        </w:p>
      </w:tc>
      <w:tc>
        <w:tcPr>
          <w:tcW w:w="4849" w:type="dxa"/>
          <w:hideMark/>
        </w:tcPr>
        <w:p w14:paraId="41051A1D" w14:textId="1EE71E78" w:rsidR="00E77467" w:rsidRDefault="00183EB0" w:rsidP="00CD744B">
          <w:pPr>
            <w:pStyle w:val="Dokumentinformation"/>
            <w:rPr>
              <w:szCs w:val="24"/>
            </w:rPr>
          </w:pPr>
          <w:bookmarkStart w:id="16" w:name="bmkOtherInfo4_01"/>
          <w:r>
            <w:t>R</w:t>
          </w:r>
          <w:r w:rsidR="00E77467">
            <w:t>edovisning av regeringsuppdrag</w:t>
          </w:r>
          <w:bookmarkEnd w:id="16"/>
        </w:p>
      </w:tc>
      <w:tc>
        <w:tcPr>
          <w:tcW w:w="1807" w:type="dxa"/>
          <w:vAlign w:val="bottom"/>
          <w:hideMark/>
        </w:tcPr>
        <w:p w14:paraId="7BC79456" w14:textId="130394BB" w:rsidR="00E77467" w:rsidRDefault="00E77467" w:rsidP="00CD744B">
          <w:pPr>
            <w:pStyle w:val="Dokumentinformation"/>
          </w:pPr>
          <w:bookmarkStart w:id="17" w:name="bmkDocDate_01"/>
          <w:r>
            <w:t>20</w:t>
          </w:r>
          <w:r w:rsidR="00956343">
            <w:t>2</w:t>
          </w:r>
          <w:r w:rsidR="002622CD">
            <w:t>2</w:t>
          </w:r>
          <w:r>
            <w:t>-</w:t>
          </w:r>
          <w:r w:rsidR="001A7983">
            <w:t>10</w:t>
          </w:r>
          <w:r>
            <w:t>-</w:t>
          </w:r>
          <w:bookmarkEnd w:id="17"/>
          <w:r w:rsidR="00A54E2A">
            <w:t>1</w:t>
          </w:r>
          <w:r w:rsidR="001A7983">
            <w:t>9</w:t>
          </w:r>
        </w:p>
      </w:tc>
      <w:tc>
        <w:tcPr>
          <w:tcW w:w="798" w:type="dxa"/>
          <w:vMerge/>
          <w:vAlign w:val="center"/>
          <w:hideMark/>
        </w:tcPr>
        <w:p w14:paraId="3292A439" w14:textId="77777777" w:rsidR="00E77467" w:rsidRPr="00316960" w:rsidRDefault="00E77467" w:rsidP="0002190C">
          <w:pPr>
            <w:rPr>
              <w:rStyle w:val="Sidnummer"/>
            </w:rPr>
          </w:pPr>
        </w:p>
      </w:tc>
    </w:tr>
    <w:tr w:rsidR="00E77467" w14:paraId="7A6A546F" w14:textId="77777777" w:rsidTr="000055FB">
      <w:trPr>
        <w:cantSplit/>
      </w:trPr>
      <w:tc>
        <w:tcPr>
          <w:tcW w:w="2778" w:type="dxa"/>
          <w:vMerge/>
          <w:vAlign w:val="center"/>
          <w:hideMark/>
        </w:tcPr>
        <w:p w14:paraId="72D36615" w14:textId="77777777" w:rsidR="00E77467" w:rsidRDefault="00E77467" w:rsidP="0002190C">
          <w:pPr>
            <w:rPr>
              <w:szCs w:val="24"/>
            </w:rPr>
          </w:pPr>
        </w:p>
      </w:tc>
      <w:tc>
        <w:tcPr>
          <w:tcW w:w="4849" w:type="dxa"/>
          <w:hideMark/>
        </w:tcPr>
        <w:p w14:paraId="3300181C" w14:textId="77777777" w:rsidR="00E77467" w:rsidRDefault="00E77467" w:rsidP="0002190C">
          <w:pPr>
            <w:pStyle w:val="Ledtext"/>
          </w:pPr>
        </w:p>
      </w:tc>
      <w:tc>
        <w:tcPr>
          <w:tcW w:w="2605" w:type="dxa"/>
          <w:gridSpan w:val="2"/>
          <w:hideMark/>
        </w:tcPr>
        <w:p w14:paraId="25A9B3FA" w14:textId="77777777" w:rsidR="00E77467" w:rsidRDefault="00E77467" w:rsidP="0002190C">
          <w:pPr>
            <w:pStyle w:val="Ledtext"/>
          </w:pPr>
        </w:p>
      </w:tc>
    </w:tr>
    <w:tr w:rsidR="00E77467" w:rsidRPr="00CD744B" w14:paraId="222C4BC4" w14:textId="77777777" w:rsidTr="000055FB">
      <w:trPr>
        <w:cantSplit/>
      </w:trPr>
      <w:tc>
        <w:tcPr>
          <w:tcW w:w="2778" w:type="dxa"/>
          <w:vMerge/>
          <w:vAlign w:val="center"/>
          <w:hideMark/>
        </w:tcPr>
        <w:p w14:paraId="5C3625A0" w14:textId="77777777" w:rsidR="00E77467" w:rsidRDefault="00E77467" w:rsidP="0002190C">
          <w:pPr>
            <w:rPr>
              <w:szCs w:val="24"/>
            </w:rPr>
          </w:pPr>
        </w:p>
      </w:tc>
      <w:tc>
        <w:tcPr>
          <w:tcW w:w="4849" w:type="dxa"/>
          <w:hideMark/>
        </w:tcPr>
        <w:p w14:paraId="244E5C58" w14:textId="0097DB18" w:rsidR="00E77467" w:rsidRPr="00CD744B" w:rsidRDefault="00E77467" w:rsidP="00CD744B">
          <w:pPr>
            <w:pStyle w:val="Dokumentinformation"/>
          </w:pPr>
          <w:r>
            <w:t xml:space="preserve">Dnr </w:t>
          </w:r>
          <w:proofErr w:type="gramStart"/>
          <w:r>
            <w:t>201</w:t>
          </w:r>
          <w:r w:rsidR="00117779">
            <w:t>8</w:t>
          </w:r>
          <w:r>
            <w:t>-0</w:t>
          </w:r>
          <w:r w:rsidR="00117779">
            <w:t>06656</w:t>
          </w:r>
          <w:proofErr w:type="gramEnd"/>
        </w:p>
      </w:tc>
      <w:tc>
        <w:tcPr>
          <w:tcW w:w="2605" w:type="dxa"/>
          <w:gridSpan w:val="2"/>
          <w:hideMark/>
        </w:tcPr>
        <w:p w14:paraId="6D39610D" w14:textId="3D8CAE37" w:rsidR="00E77467" w:rsidRDefault="007D7665" w:rsidP="00CD744B">
          <w:pPr>
            <w:pStyle w:val="Dokumentinformation"/>
          </w:pPr>
          <w:r>
            <w:t>Näringsdepartementet</w:t>
          </w:r>
        </w:p>
        <w:p w14:paraId="4D4D1BB2" w14:textId="7EF46CAD" w:rsidR="00E77467" w:rsidRPr="00CD744B" w:rsidRDefault="00552EB3" w:rsidP="00CD744B">
          <w:pPr>
            <w:pStyle w:val="Dokumentinformation"/>
          </w:pPr>
          <w:r>
            <w:t>N</w:t>
          </w:r>
          <w:r w:rsidR="0009185F" w:rsidRPr="00FB490C">
            <w:t>201</w:t>
          </w:r>
          <w:r>
            <w:t>8</w:t>
          </w:r>
          <w:r w:rsidR="0009185F" w:rsidRPr="00FB490C">
            <w:t>/0</w:t>
          </w:r>
          <w:r>
            <w:t>2706</w:t>
          </w:r>
          <w:r w:rsidR="0009185F" w:rsidRPr="00FB490C">
            <w:t>/</w:t>
          </w:r>
          <w:r>
            <w:t>ÖF</w:t>
          </w:r>
        </w:p>
      </w:tc>
    </w:tr>
  </w:tbl>
  <w:p w14:paraId="1863585A" w14:textId="77777777" w:rsidR="00E77467" w:rsidRPr="00663114" w:rsidRDefault="00E77467" w:rsidP="00F4109E">
    <w:pPr>
      <w:pStyle w:val="Sidhuvud"/>
      <w:rPr>
        <w:szCs w:val="2"/>
      </w:rPr>
    </w:pPr>
    <w:r>
      <w:rPr>
        <w:noProof/>
        <w:sz w:val="24"/>
        <w:lang w:eastAsia="sv-SE"/>
      </w:rPr>
      <mc:AlternateContent>
        <mc:Choice Requires="wps">
          <w:drawing>
            <wp:anchor distT="0" distB="0" distL="114300" distR="114300" simplePos="0" relativeHeight="251659264" behindDoc="0" locked="1" layoutInCell="1" allowOverlap="1" wp14:anchorId="518882A5" wp14:editId="7D08C490">
              <wp:simplePos x="0" y="0"/>
              <wp:positionH relativeFrom="column">
                <wp:posOffset>-1012825</wp:posOffset>
              </wp:positionH>
              <wp:positionV relativeFrom="page">
                <wp:posOffset>2362200</wp:posOffset>
              </wp:positionV>
              <wp:extent cx="122400" cy="7463155"/>
              <wp:effectExtent l="0" t="0" r="11430" b="4445"/>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1DFAB" w14:textId="77777777" w:rsidR="00E77467" w:rsidRDefault="00000000" w:rsidP="00954B42">
                          <w:pPr>
                            <w:pStyle w:val="Mall-Id"/>
                          </w:pPr>
                          <w:sdt>
                            <w:sdtPr>
                              <w:alias w:val="Kommentarer"/>
                              <w:id w:val="595057278"/>
                              <w:dataBinding w:prefixMappings="xmlns:ns0='http://purl.org/dc/elements/1.1/' xmlns:ns1='http://schemas.openxmlformats.org/package/2006/metadata/core-properties' " w:xpath="/ns1:coreProperties[1]/ns0:description[1]" w:storeItemID="{6C3C8BC8-F283-45AE-878A-BAB7291924A1}"/>
                              <w:text w:multiLine="1"/>
                            </w:sdtPr>
                            <w:sdtContent>
                              <w:r w:rsidR="00E77467">
                                <w:t>EM4500, v5.2, 2017-10-30</w:t>
                              </w:r>
                            </w:sdtContent>
                          </w:sdt>
                          <w:r w:rsidR="00E77467">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8882A5" id="_x0000_t202" coordsize="21600,21600" o:spt="202" path="m,l,21600r21600,l21600,xe">
              <v:stroke joinstyle="miter"/>
              <v:path gradientshapeok="t" o:connecttype="rect"/>
            </v:shapetype>
            <v:shape id="Textruta 1" o:spid="_x0000_s1026" type="#_x0000_t202" style="position:absolute;margin-left:-79.75pt;margin-top:186pt;width:9.65pt;height:58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" filled="f" stroked="f">
              <v:textbox style="layout-flow:vertical;mso-layout-flow-alt:bottom-to-top" inset="0,0,0,0">
                <w:txbxContent>
                  <w:p w14:paraId="29F1DFAB" w14:textId="77777777" w:rsidR="00E77467" w:rsidRDefault="007315BD" w:rsidP="00954B42">
                    <w:pPr>
                      <w:pStyle w:val="Mall-Id"/>
                    </w:pPr>
                    <w:sdt>
                      <w:sdtPr>
                        <w:alias w:val="Kommentarer"/>
                        <w:id w:val="595057278"/>
                        <w:dataBinding w:prefixMappings="xmlns:ns0='http://purl.org/dc/elements/1.1/' xmlns:ns1='http://schemas.openxmlformats.org/package/2006/metadata/core-properties' " w:xpath="/ns1:coreProperties[1]/ns0:description[1]" w:storeItemID="{6C3C8BC8-F283-45AE-878A-BAB7291924A1}"/>
                        <w:text w:multiLine="1"/>
                      </w:sdtPr>
                      <w:sdtEndPr/>
                      <w:sdtContent>
                        <w:r w:rsidR="00E77467">
                          <w:t>EM4500, v5.2, 2017-10-30</w:t>
                        </w:r>
                      </w:sdtContent>
                    </w:sdt>
                    <w:r w:rsidR="00E77467">
                      <w:t xml:space="preserve">       </w:t>
                    </w:r>
                  </w:p>
                </w:txbxContent>
              </v:textbox>
              <w10:wrap anchory="page"/>
              <w10:anchorlock/>
            </v:shape>
          </w:pict>
        </mc:Fallback>
      </mc:AlternateContent>
    </w:r>
  </w:p>
  <w:p w14:paraId="3F1E7DA3" w14:textId="77777777" w:rsidR="00546AD3" w:rsidRPr="00E77467" w:rsidRDefault="00546AD3" w:rsidP="00E7746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5238D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6A2BCF"/>
    <w:multiLevelType w:val="hybridMultilevel"/>
    <w:tmpl w:val="E53826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5F5189B"/>
    <w:multiLevelType w:val="hybridMultilevel"/>
    <w:tmpl w:val="5A52838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A05749C"/>
    <w:multiLevelType w:val="hybridMultilevel"/>
    <w:tmpl w:val="075CC362"/>
    <w:lvl w:ilvl="0" w:tplc="041D0001">
      <w:start w:val="1"/>
      <w:numFmt w:val="bullet"/>
      <w:lvlText w:val=""/>
      <w:lvlJc w:val="left"/>
      <w:pPr>
        <w:ind w:left="720" w:hanging="360"/>
      </w:pPr>
      <w:rPr>
        <w:rFonts w:ascii="Symbol" w:hAnsi="Symbol" w:hint="default"/>
      </w:rPr>
    </w:lvl>
    <w:lvl w:ilvl="1" w:tplc="1EEE1212">
      <w:numFmt w:val="bullet"/>
      <w:lvlText w:val="-"/>
      <w:lvlJc w:val="left"/>
      <w:pPr>
        <w:ind w:left="1440" w:hanging="360"/>
      </w:pPr>
      <w:rPr>
        <w:rFonts w:ascii="Times New Roman" w:eastAsiaTheme="minorHAnsi" w:hAnsi="Times New Roman"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1B94291D"/>
    <w:multiLevelType w:val="hybridMultilevel"/>
    <w:tmpl w:val="F786880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6" w15:restartNumberingAfterBreak="0">
    <w:nsid w:val="1E9E5451"/>
    <w:multiLevelType w:val="hybridMultilevel"/>
    <w:tmpl w:val="BB0A0C1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21520466"/>
    <w:multiLevelType w:val="multilevel"/>
    <w:tmpl w:val="489A9590"/>
    <w:lvl w:ilvl="0">
      <w:start w:val="1"/>
      <w:numFmt w:val="decimal"/>
      <w:lvlRestart w:val="0"/>
      <w:lvlText w:val="%1"/>
      <w:lvlJc w:val="left"/>
      <w:pPr>
        <w:ind w:left="1020" w:hanging="1020"/>
      </w:pPr>
    </w:lvl>
    <w:lvl w:ilvl="1">
      <w:start w:val="1"/>
      <w:numFmt w:val="decimal"/>
      <w:lvlText w:val="%1.%2"/>
      <w:lvlJc w:val="left"/>
      <w:pPr>
        <w:ind w:left="1020" w:hanging="1020"/>
      </w:pPr>
    </w:lvl>
    <w:lvl w:ilvl="2">
      <w:start w:val="1"/>
      <w:numFmt w:val="decimal"/>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7E407E1"/>
    <w:multiLevelType w:val="hybridMultilevel"/>
    <w:tmpl w:val="FC9A21F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2F323E6F"/>
    <w:multiLevelType w:val="hybridMultilevel"/>
    <w:tmpl w:val="D4BA6B7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2F726A1F"/>
    <w:multiLevelType w:val="hybridMultilevel"/>
    <w:tmpl w:val="F9B2CD1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12" w15:restartNumberingAfterBreak="0">
    <w:nsid w:val="386D7140"/>
    <w:multiLevelType w:val="hybridMultilevel"/>
    <w:tmpl w:val="F384B72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3FCE7A67"/>
    <w:multiLevelType w:val="hybridMultilevel"/>
    <w:tmpl w:val="0ACCA5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0A53471"/>
    <w:multiLevelType w:val="multilevel"/>
    <w:tmpl w:val="B192B0BA"/>
    <w:lvl w:ilvl="0">
      <w:start w:val="1"/>
      <w:numFmt w:val="decimal"/>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16" w15:restartNumberingAfterBreak="0">
    <w:nsid w:val="4B9F5D93"/>
    <w:multiLevelType w:val="hybridMultilevel"/>
    <w:tmpl w:val="5D40C8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5AD56662"/>
    <w:multiLevelType w:val="hybridMultilevel"/>
    <w:tmpl w:val="F1FA8A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9" w15:restartNumberingAfterBreak="0">
    <w:nsid w:val="5E732DC2"/>
    <w:multiLevelType w:val="hybridMultilevel"/>
    <w:tmpl w:val="575A90D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5EC461EC"/>
    <w:multiLevelType w:val="hybridMultilevel"/>
    <w:tmpl w:val="F29E5C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608C1A72"/>
    <w:multiLevelType w:val="hybridMultilevel"/>
    <w:tmpl w:val="0E06542A"/>
    <w:lvl w:ilvl="0" w:tplc="8EA493F2">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68152CBD"/>
    <w:multiLevelType w:val="multilevel"/>
    <w:tmpl w:val="39C6BF1E"/>
    <w:lvl w:ilvl="0">
      <w:start w:val="1"/>
      <w:numFmt w:val="decimal"/>
      <w:lvlText w:val="%1."/>
      <w:lvlJc w:val="left"/>
      <w:pPr>
        <w:ind w:left="1020" w:hanging="1020"/>
      </w:pPr>
    </w:lvl>
    <w:lvl w:ilvl="1">
      <w:start w:val="1"/>
      <w:numFmt w:val="decimal"/>
      <w:lvlText w:val="%1.%2"/>
      <w:lvlJc w:val="left"/>
      <w:pPr>
        <w:ind w:left="1020" w:hanging="1020"/>
      </w:pPr>
    </w:lvl>
    <w:lvl w:ilvl="2">
      <w:start w:val="1"/>
      <w:numFmt w:val="decimal"/>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C77665"/>
    <w:multiLevelType w:val="hybridMultilevel"/>
    <w:tmpl w:val="AED6D8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A994E4C"/>
    <w:multiLevelType w:val="multilevel"/>
    <w:tmpl w:val="3B7ED9CA"/>
    <w:lvl w:ilvl="0">
      <w:start w:val="1"/>
      <w:numFmt w:val="decimal"/>
      <w:lvlRestart w:val="0"/>
      <w:pStyle w:val="Rubrik1"/>
      <w:lvlText w:val="%1"/>
      <w:lvlJc w:val="left"/>
      <w:pPr>
        <w:ind w:left="1020" w:hanging="1020"/>
      </w:pPr>
    </w:lvl>
    <w:lvl w:ilvl="1">
      <w:start w:val="1"/>
      <w:numFmt w:val="decimal"/>
      <w:pStyle w:val="Rubrik2"/>
      <w:lvlText w:val="%1.%2"/>
      <w:lvlJc w:val="left"/>
      <w:pPr>
        <w:ind w:left="1020" w:hanging="1020"/>
      </w:pPr>
    </w:lvl>
    <w:lvl w:ilvl="2">
      <w:start w:val="1"/>
      <w:numFmt w:val="decimal"/>
      <w:pStyle w:val="Rubrik3"/>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9E25F8"/>
    <w:multiLevelType w:val="multilevel"/>
    <w:tmpl w:val="39C6BF1E"/>
    <w:lvl w:ilvl="0">
      <w:start w:val="1"/>
      <w:numFmt w:val="decimal"/>
      <w:lvlText w:val="%1."/>
      <w:lvlJc w:val="left"/>
      <w:pPr>
        <w:ind w:left="1020" w:hanging="1020"/>
      </w:pPr>
      <w:rPr>
        <w:rFonts w:hint="default"/>
        <w:color w:val="auto"/>
      </w:rPr>
    </w:lvl>
    <w:lvl w:ilvl="1">
      <w:start w:val="1"/>
      <w:numFmt w:val="decimal"/>
      <w:lvlText w:val="%1.%2"/>
      <w:lvlJc w:val="left"/>
      <w:pPr>
        <w:ind w:left="1020" w:hanging="1020"/>
      </w:pPr>
      <w:rPr>
        <w:rFonts w:hint="default"/>
      </w:rPr>
    </w:lvl>
    <w:lvl w:ilvl="2">
      <w:start w:val="1"/>
      <w:numFmt w:val="decimal"/>
      <w:lvlText w:val="%1.%2.%3"/>
      <w:lvlJc w:val="left"/>
      <w:pPr>
        <w:ind w:left="1020" w:hanging="1020"/>
      </w:pPr>
      <w:rPr>
        <w:rFonts w:hint="default"/>
      </w:rPr>
    </w:lvl>
    <w:lvl w:ilvl="3">
      <w:start w:val="1"/>
      <w:numFmt w:val="decimal"/>
      <w:lvlText w:val="(%4)"/>
      <w:lvlJc w:val="left"/>
      <w:pPr>
        <w:ind w:left="1440" w:hanging="360"/>
      </w:pPr>
      <w:rPr>
        <w:rFonts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E1F7584"/>
    <w:multiLevelType w:val="hybridMultilevel"/>
    <w:tmpl w:val="539294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6F97432A"/>
    <w:multiLevelType w:val="hybridMultilevel"/>
    <w:tmpl w:val="FD44E35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724B7805"/>
    <w:multiLevelType w:val="multilevel"/>
    <w:tmpl w:val="5F4692EC"/>
    <w:lvl w:ilvl="0">
      <w:start w:val="1"/>
      <w:numFmt w:val="decimal"/>
      <w:lvlRestart w:val="0"/>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41357D3"/>
    <w:multiLevelType w:val="hybridMultilevel"/>
    <w:tmpl w:val="F8F8E75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0" w15:restartNumberingAfterBreak="0">
    <w:nsid w:val="74E07A17"/>
    <w:multiLevelType w:val="hybridMultilevel"/>
    <w:tmpl w:val="3B1E3EE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78B03CB1"/>
    <w:multiLevelType w:val="multilevel"/>
    <w:tmpl w:val="1DCC88BA"/>
    <w:lvl w:ilvl="0">
      <w:start w:val="1"/>
      <w:numFmt w:val="decimal"/>
      <w:lvlRestart w:val="0"/>
      <w:lvlText w:val="%1"/>
      <w:lvlJc w:val="left"/>
      <w:pPr>
        <w:ind w:left="1020" w:hanging="1020"/>
      </w:pPr>
    </w:lvl>
    <w:lvl w:ilvl="1">
      <w:start w:val="1"/>
      <w:numFmt w:val="decimal"/>
      <w:lvlText w:val="%1.%2"/>
      <w:lvlJc w:val="left"/>
      <w:pPr>
        <w:ind w:left="1020" w:hanging="1020"/>
      </w:pPr>
    </w:lvl>
    <w:lvl w:ilvl="2">
      <w:start w:val="1"/>
      <w:numFmt w:val="decimal"/>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BA5F5D"/>
    <w:multiLevelType w:val="hybridMultilevel"/>
    <w:tmpl w:val="8A9E6E4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1876918064">
    <w:abstractNumId w:val="1"/>
  </w:num>
  <w:num w:numId="2" w16cid:durableId="109277830">
    <w:abstractNumId w:val="15"/>
  </w:num>
  <w:num w:numId="3" w16cid:durableId="523251351">
    <w:abstractNumId w:val="11"/>
  </w:num>
  <w:num w:numId="4" w16cid:durableId="15153431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8451538">
    <w:abstractNumId w:val="25"/>
  </w:num>
  <w:num w:numId="6" w16cid:durableId="6484357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5347909">
    <w:abstractNumId w:val="18"/>
  </w:num>
  <w:num w:numId="8" w16cid:durableId="90517461">
    <w:abstractNumId w:val="0"/>
  </w:num>
  <w:num w:numId="9" w16cid:durableId="1620650621">
    <w:abstractNumId w:val="14"/>
  </w:num>
  <w:num w:numId="10" w16cid:durableId="2095348632">
    <w:abstractNumId w:val="28"/>
  </w:num>
  <w:num w:numId="11" w16cid:durableId="2082750361">
    <w:abstractNumId w:val="7"/>
  </w:num>
  <w:num w:numId="12" w16cid:durableId="1911648761">
    <w:abstractNumId w:val="18"/>
  </w:num>
  <w:num w:numId="13" w16cid:durableId="1658533431">
    <w:abstractNumId w:val="25"/>
  </w:num>
  <w:num w:numId="14" w16cid:durableId="513498152">
    <w:abstractNumId w:val="31"/>
  </w:num>
  <w:num w:numId="15" w16cid:durableId="1309898420">
    <w:abstractNumId w:val="18"/>
  </w:num>
  <w:num w:numId="16" w16cid:durableId="1662194696">
    <w:abstractNumId w:val="25"/>
  </w:num>
  <w:num w:numId="17" w16cid:durableId="1794400269">
    <w:abstractNumId w:val="24"/>
  </w:num>
  <w:num w:numId="18" w16cid:durableId="1171986779">
    <w:abstractNumId w:val="24"/>
  </w:num>
  <w:num w:numId="19" w16cid:durableId="338972161">
    <w:abstractNumId w:val="24"/>
  </w:num>
  <w:num w:numId="20" w16cid:durableId="764770079">
    <w:abstractNumId w:val="24"/>
  </w:num>
  <w:num w:numId="21" w16cid:durableId="613487503">
    <w:abstractNumId w:val="21"/>
  </w:num>
  <w:num w:numId="22" w16cid:durableId="650256202">
    <w:abstractNumId w:val="23"/>
  </w:num>
  <w:num w:numId="23" w16cid:durableId="1719475836">
    <w:abstractNumId w:val="29"/>
  </w:num>
  <w:num w:numId="24" w16cid:durableId="192694004">
    <w:abstractNumId w:val="32"/>
  </w:num>
  <w:num w:numId="25" w16cid:durableId="2118980182">
    <w:abstractNumId w:val="5"/>
  </w:num>
  <w:num w:numId="26" w16cid:durableId="1231312548">
    <w:abstractNumId w:val="27"/>
  </w:num>
  <w:num w:numId="27" w16cid:durableId="470755348">
    <w:abstractNumId w:val="16"/>
  </w:num>
  <w:num w:numId="28" w16cid:durableId="1047880008">
    <w:abstractNumId w:val="13"/>
  </w:num>
  <w:num w:numId="29" w16cid:durableId="1633439581">
    <w:abstractNumId w:val="12"/>
  </w:num>
  <w:num w:numId="30" w16cid:durableId="1465347934">
    <w:abstractNumId w:val="6"/>
  </w:num>
  <w:num w:numId="31" w16cid:durableId="318534373">
    <w:abstractNumId w:val="4"/>
  </w:num>
  <w:num w:numId="32" w16cid:durableId="745759470">
    <w:abstractNumId w:val="20"/>
  </w:num>
  <w:num w:numId="33" w16cid:durableId="770664436">
    <w:abstractNumId w:val="22"/>
  </w:num>
  <w:num w:numId="34" w16cid:durableId="411317823">
    <w:abstractNumId w:val="30"/>
  </w:num>
  <w:num w:numId="35" w16cid:durableId="325282255">
    <w:abstractNumId w:val="2"/>
  </w:num>
  <w:num w:numId="36" w16cid:durableId="970094452">
    <w:abstractNumId w:val="8"/>
  </w:num>
  <w:num w:numId="37" w16cid:durableId="2122530784">
    <w:abstractNumId w:val="19"/>
  </w:num>
  <w:num w:numId="38" w16cid:durableId="1049332">
    <w:abstractNumId w:val="17"/>
  </w:num>
  <w:num w:numId="39" w16cid:durableId="1540168246">
    <w:abstractNumId w:val="9"/>
  </w:num>
  <w:num w:numId="40" w16cid:durableId="2051107189">
    <w:abstractNumId w:val="3"/>
  </w:num>
  <w:num w:numId="41" w16cid:durableId="1270771672">
    <w:abstractNumId w:val="10"/>
  </w:num>
  <w:num w:numId="42" w16cid:durableId="13598895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467"/>
    <w:rsid w:val="00001D43"/>
    <w:rsid w:val="0000351E"/>
    <w:rsid w:val="00003BD4"/>
    <w:rsid w:val="00004D32"/>
    <w:rsid w:val="000053EC"/>
    <w:rsid w:val="00006D72"/>
    <w:rsid w:val="00010629"/>
    <w:rsid w:val="00016A9E"/>
    <w:rsid w:val="0002003E"/>
    <w:rsid w:val="00021E90"/>
    <w:rsid w:val="00026117"/>
    <w:rsid w:val="00034724"/>
    <w:rsid w:val="00043465"/>
    <w:rsid w:val="00054082"/>
    <w:rsid w:val="000572A6"/>
    <w:rsid w:val="0006390D"/>
    <w:rsid w:val="0006430F"/>
    <w:rsid w:val="000702B1"/>
    <w:rsid w:val="00072865"/>
    <w:rsid w:val="00072947"/>
    <w:rsid w:val="00072C55"/>
    <w:rsid w:val="000745AD"/>
    <w:rsid w:val="00074EC2"/>
    <w:rsid w:val="0007543C"/>
    <w:rsid w:val="00075CBB"/>
    <w:rsid w:val="00083051"/>
    <w:rsid w:val="0008390C"/>
    <w:rsid w:val="00083C2C"/>
    <w:rsid w:val="0009185F"/>
    <w:rsid w:val="000948EF"/>
    <w:rsid w:val="00096A97"/>
    <w:rsid w:val="00096EC6"/>
    <w:rsid w:val="000A0D59"/>
    <w:rsid w:val="000B7DE8"/>
    <w:rsid w:val="000C2587"/>
    <w:rsid w:val="000C73F9"/>
    <w:rsid w:val="000D1DCD"/>
    <w:rsid w:val="000D23A8"/>
    <w:rsid w:val="000D575D"/>
    <w:rsid w:val="000D5874"/>
    <w:rsid w:val="000E1A13"/>
    <w:rsid w:val="000E1F38"/>
    <w:rsid w:val="000E3ABA"/>
    <w:rsid w:val="000E53AD"/>
    <w:rsid w:val="000E5BEF"/>
    <w:rsid w:val="001024F7"/>
    <w:rsid w:val="001038A7"/>
    <w:rsid w:val="00104AA9"/>
    <w:rsid w:val="00104BA6"/>
    <w:rsid w:val="00104E99"/>
    <w:rsid w:val="00104FA8"/>
    <w:rsid w:val="001063E1"/>
    <w:rsid w:val="001065CD"/>
    <w:rsid w:val="00107AFD"/>
    <w:rsid w:val="00113125"/>
    <w:rsid w:val="00113E11"/>
    <w:rsid w:val="00113FB5"/>
    <w:rsid w:val="00115596"/>
    <w:rsid w:val="001172B2"/>
    <w:rsid w:val="00117779"/>
    <w:rsid w:val="0012050B"/>
    <w:rsid w:val="00120803"/>
    <w:rsid w:val="001217CE"/>
    <w:rsid w:val="00124662"/>
    <w:rsid w:val="001248B4"/>
    <w:rsid w:val="00133EEC"/>
    <w:rsid w:val="00134831"/>
    <w:rsid w:val="00134A1A"/>
    <w:rsid w:val="00134F4E"/>
    <w:rsid w:val="00140E90"/>
    <w:rsid w:val="00142C9A"/>
    <w:rsid w:val="00145172"/>
    <w:rsid w:val="001544A3"/>
    <w:rsid w:val="0015452A"/>
    <w:rsid w:val="00154F2C"/>
    <w:rsid w:val="001601FD"/>
    <w:rsid w:val="00164862"/>
    <w:rsid w:val="0016599D"/>
    <w:rsid w:val="0016698B"/>
    <w:rsid w:val="00170181"/>
    <w:rsid w:val="0017143C"/>
    <w:rsid w:val="0017284B"/>
    <w:rsid w:val="001768B1"/>
    <w:rsid w:val="00176A65"/>
    <w:rsid w:val="00180CE5"/>
    <w:rsid w:val="00183509"/>
    <w:rsid w:val="00183EB0"/>
    <w:rsid w:val="00184D1A"/>
    <w:rsid w:val="00186BD3"/>
    <w:rsid w:val="0019149E"/>
    <w:rsid w:val="001928CB"/>
    <w:rsid w:val="00195F35"/>
    <w:rsid w:val="001A24E9"/>
    <w:rsid w:val="001A262C"/>
    <w:rsid w:val="001A3A9E"/>
    <w:rsid w:val="001A3B7A"/>
    <w:rsid w:val="001A3FCF"/>
    <w:rsid w:val="001A48CC"/>
    <w:rsid w:val="001A6BBE"/>
    <w:rsid w:val="001A7983"/>
    <w:rsid w:val="001B74EC"/>
    <w:rsid w:val="001B7DE1"/>
    <w:rsid w:val="001C2B55"/>
    <w:rsid w:val="001D2319"/>
    <w:rsid w:val="001D27CB"/>
    <w:rsid w:val="001D2803"/>
    <w:rsid w:val="001D7965"/>
    <w:rsid w:val="001E1427"/>
    <w:rsid w:val="001E435D"/>
    <w:rsid w:val="001E6BEA"/>
    <w:rsid w:val="001F067F"/>
    <w:rsid w:val="001F185F"/>
    <w:rsid w:val="001F23A5"/>
    <w:rsid w:val="001F2F72"/>
    <w:rsid w:val="001F3427"/>
    <w:rsid w:val="001F39DB"/>
    <w:rsid w:val="001F5333"/>
    <w:rsid w:val="001F78A5"/>
    <w:rsid w:val="00202186"/>
    <w:rsid w:val="0020382C"/>
    <w:rsid w:val="00203892"/>
    <w:rsid w:val="002040A3"/>
    <w:rsid w:val="00204ED5"/>
    <w:rsid w:val="002055DA"/>
    <w:rsid w:val="00207BD7"/>
    <w:rsid w:val="00214375"/>
    <w:rsid w:val="0022069E"/>
    <w:rsid w:val="00223DC1"/>
    <w:rsid w:val="00224468"/>
    <w:rsid w:val="002271F3"/>
    <w:rsid w:val="00227C95"/>
    <w:rsid w:val="002316EE"/>
    <w:rsid w:val="00231A23"/>
    <w:rsid w:val="00232442"/>
    <w:rsid w:val="002343A5"/>
    <w:rsid w:val="00236144"/>
    <w:rsid w:val="00237C6D"/>
    <w:rsid w:val="00241545"/>
    <w:rsid w:val="002507E2"/>
    <w:rsid w:val="0025293F"/>
    <w:rsid w:val="00253370"/>
    <w:rsid w:val="002535DD"/>
    <w:rsid w:val="00255DF4"/>
    <w:rsid w:val="0025611F"/>
    <w:rsid w:val="00261875"/>
    <w:rsid w:val="002622CD"/>
    <w:rsid w:val="00265829"/>
    <w:rsid w:val="00265D12"/>
    <w:rsid w:val="00266077"/>
    <w:rsid w:val="00277770"/>
    <w:rsid w:val="0028187D"/>
    <w:rsid w:val="00284241"/>
    <w:rsid w:val="00284DC2"/>
    <w:rsid w:val="002869D6"/>
    <w:rsid w:val="002901A7"/>
    <w:rsid w:val="00293B8D"/>
    <w:rsid w:val="00296805"/>
    <w:rsid w:val="002A3E4F"/>
    <w:rsid w:val="002A585B"/>
    <w:rsid w:val="002A67AB"/>
    <w:rsid w:val="002B24BA"/>
    <w:rsid w:val="002B2EDC"/>
    <w:rsid w:val="002B4F9B"/>
    <w:rsid w:val="002C3B60"/>
    <w:rsid w:val="002C3F5B"/>
    <w:rsid w:val="002C40B1"/>
    <w:rsid w:val="002C5271"/>
    <w:rsid w:val="002C6BBC"/>
    <w:rsid w:val="002D244E"/>
    <w:rsid w:val="002E0CC4"/>
    <w:rsid w:val="002E3BD0"/>
    <w:rsid w:val="002E4F14"/>
    <w:rsid w:val="002F18D2"/>
    <w:rsid w:val="002F4FA2"/>
    <w:rsid w:val="00300037"/>
    <w:rsid w:val="003004E3"/>
    <w:rsid w:val="00305534"/>
    <w:rsid w:val="003061D4"/>
    <w:rsid w:val="003070C8"/>
    <w:rsid w:val="00311D6F"/>
    <w:rsid w:val="00312653"/>
    <w:rsid w:val="00312895"/>
    <w:rsid w:val="003145D4"/>
    <w:rsid w:val="00315AF4"/>
    <w:rsid w:val="003172EE"/>
    <w:rsid w:val="003226C0"/>
    <w:rsid w:val="0032322A"/>
    <w:rsid w:val="00323E99"/>
    <w:rsid w:val="0032439C"/>
    <w:rsid w:val="00324E92"/>
    <w:rsid w:val="00325639"/>
    <w:rsid w:val="00327251"/>
    <w:rsid w:val="00327E63"/>
    <w:rsid w:val="00336DBD"/>
    <w:rsid w:val="00342165"/>
    <w:rsid w:val="00342C57"/>
    <w:rsid w:val="00342ED8"/>
    <w:rsid w:val="00344AE2"/>
    <w:rsid w:val="00344DE9"/>
    <w:rsid w:val="00345348"/>
    <w:rsid w:val="003501D0"/>
    <w:rsid w:val="0035111B"/>
    <w:rsid w:val="003544DE"/>
    <w:rsid w:val="0035489D"/>
    <w:rsid w:val="0035525A"/>
    <w:rsid w:val="00362F8A"/>
    <w:rsid w:val="00363010"/>
    <w:rsid w:val="003633E5"/>
    <w:rsid w:val="00366888"/>
    <w:rsid w:val="0036696E"/>
    <w:rsid w:val="00370E82"/>
    <w:rsid w:val="00371321"/>
    <w:rsid w:val="00383F12"/>
    <w:rsid w:val="00384302"/>
    <w:rsid w:val="00385516"/>
    <w:rsid w:val="0039676E"/>
    <w:rsid w:val="003A108C"/>
    <w:rsid w:val="003A1B4B"/>
    <w:rsid w:val="003A3774"/>
    <w:rsid w:val="003A3D6B"/>
    <w:rsid w:val="003A436C"/>
    <w:rsid w:val="003A6BB2"/>
    <w:rsid w:val="003B2461"/>
    <w:rsid w:val="003B29C5"/>
    <w:rsid w:val="003B37B6"/>
    <w:rsid w:val="003B53B5"/>
    <w:rsid w:val="003C2336"/>
    <w:rsid w:val="003C355C"/>
    <w:rsid w:val="003D1180"/>
    <w:rsid w:val="003D4B3F"/>
    <w:rsid w:val="003D6C43"/>
    <w:rsid w:val="003E1C21"/>
    <w:rsid w:val="003E5F5E"/>
    <w:rsid w:val="003F4C28"/>
    <w:rsid w:val="00400199"/>
    <w:rsid w:val="004023B2"/>
    <w:rsid w:val="00403944"/>
    <w:rsid w:val="00406692"/>
    <w:rsid w:val="00406B83"/>
    <w:rsid w:val="00412FCD"/>
    <w:rsid w:val="0042185D"/>
    <w:rsid w:val="004223FB"/>
    <w:rsid w:val="004249B7"/>
    <w:rsid w:val="00424B29"/>
    <w:rsid w:val="00424E37"/>
    <w:rsid w:val="0042699C"/>
    <w:rsid w:val="004279EE"/>
    <w:rsid w:val="0043075D"/>
    <w:rsid w:val="0043090D"/>
    <w:rsid w:val="00430A90"/>
    <w:rsid w:val="00431491"/>
    <w:rsid w:val="004350C8"/>
    <w:rsid w:val="0044367A"/>
    <w:rsid w:val="00452CEB"/>
    <w:rsid w:val="00455DD4"/>
    <w:rsid w:val="00456487"/>
    <w:rsid w:val="00457056"/>
    <w:rsid w:val="00460869"/>
    <w:rsid w:val="00460EA4"/>
    <w:rsid w:val="00462AA4"/>
    <w:rsid w:val="0046308C"/>
    <w:rsid w:val="00470838"/>
    <w:rsid w:val="00474544"/>
    <w:rsid w:val="00475CC4"/>
    <w:rsid w:val="004831A5"/>
    <w:rsid w:val="0048321A"/>
    <w:rsid w:val="00483B70"/>
    <w:rsid w:val="004853CE"/>
    <w:rsid w:val="004859B6"/>
    <w:rsid w:val="0048705B"/>
    <w:rsid w:val="004903FA"/>
    <w:rsid w:val="004906DF"/>
    <w:rsid w:val="00493216"/>
    <w:rsid w:val="004937FF"/>
    <w:rsid w:val="00494C6D"/>
    <w:rsid w:val="004A13C4"/>
    <w:rsid w:val="004A1978"/>
    <w:rsid w:val="004B0DAC"/>
    <w:rsid w:val="004B5EC8"/>
    <w:rsid w:val="004C41F2"/>
    <w:rsid w:val="004C4A3B"/>
    <w:rsid w:val="004C4FC6"/>
    <w:rsid w:val="004D4F97"/>
    <w:rsid w:val="004D675A"/>
    <w:rsid w:val="004E01D3"/>
    <w:rsid w:val="004E27F0"/>
    <w:rsid w:val="004E3076"/>
    <w:rsid w:val="004E6A56"/>
    <w:rsid w:val="004E7CC4"/>
    <w:rsid w:val="004F0470"/>
    <w:rsid w:val="004F3766"/>
    <w:rsid w:val="0050063B"/>
    <w:rsid w:val="0050088B"/>
    <w:rsid w:val="005069C4"/>
    <w:rsid w:val="00514943"/>
    <w:rsid w:val="0051568F"/>
    <w:rsid w:val="00515E89"/>
    <w:rsid w:val="005177A4"/>
    <w:rsid w:val="005268A3"/>
    <w:rsid w:val="00526ED0"/>
    <w:rsid w:val="005365DC"/>
    <w:rsid w:val="00537076"/>
    <w:rsid w:val="0054132B"/>
    <w:rsid w:val="00542EA5"/>
    <w:rsid w:val="00543CB4"/>
    <w:rsid w:val="00544858"/>
    <w:rsid w:val="00546A11"/>
    <w:rsid w:val="00546AD3"/>
    <w:rsid w:val="00547206"/>
    <w:rsid w:val="005512EE"/>
    <w:rsid w:val="00552EB3"/>
    <w:rsid w:val="00560AD3"/>
    <w:rsid w:val="00567DAA"/>
    <w:rsid w:val="00570949"/>
    <w:rsid w:val="00570D33"/>
    <w:rsid w:val="0057233C"/>
    <w:rsid w:val="00572B2E"/>
    <w:rsid w:val="00573FA9"/>
    <w:rsid w:val="0057503E"/>
    <w:rsid w:val="00577F25"/>
    <w:rsid w:val="00582FCD"/>
    <w:rsid w:val="005855A4"/>
    <w:rsid w:val="005908C0"/>
    <w:rsid w:val="00596F9C"/>
    <w:rsid w:val="005970F9"/>
    <w:rsid w:val="005A061E"/>
    <w:rsid w:val="005A2D5D"/>
    <w:rsid w:val="005A3481"/>
    <w:rsid w:val="005A3FDE"/>
    <w:rsid w:val="005A56D2"/>
    <w:rsid w:val="005A7B8E"/>
    <w:rsid w:val="005B0160"/>
    <w:rsid w:val="005B2784"/>
    <w:rsid w:val="005B28D5"/>
    <w:rsid w:val="005B380A"/>
    <w:rsid w:val="005B430C"/>
    <w:rsid w:val="005C014D"/>
    <w:rsid w:val="005C298B"/>
    <w:rsid w:val="005C53A7"/>
    <w:rsid w:val="005C7B8A"/>
    <w:rsid w:val="005C7EDF"/>
    <w:rsid w:val="005D054C"/>
    <w:rsid w:val="005D36CF"/>
    <w:rsid w:val="005D4ACA"/>
    <w:rsid w:val="005D5CE7"/>
    <w:rsid w:val="005D73A6"/>
    <w:rsid w:val="005E1623"/>
    <w:rsid w:val="005E28EB"/>
    <w:rsid w:val="005E4C91"/>
    <w:rsid w:val="005E5E47"/>
    <w:rsid w:val="005E6A86"/>
    <w:rsid w:val="005F182C"/>
    <w:rsid w:val="005F6B9F"/>
    <w:rsid w:val="005F6F0F"/>
    <w:rsid w:val="006008E7"/>
    <w:rsid w:val="00602429"/>
    <w:rsid w:val="00602494"/>
    <w:rsid w:val="00602F69"/>
    <w:rsid w:val="00603E82"/>
    <w:rsid w:val="0061157B"/>
    <w:rsid w:val="0062040D"/>
    <w:rsid w:val="00621A57"/>
    <w:rsid w:val="00626FC8"/>
    <w:rsid w:val="00627840"/>
    <w:rsid w:val="00631291"/>
    <w:rsid w:val="00633BDF"/>
    <w:rsid w:val="0063734F"/>
    <w:rsid w:val="006403D3"/>
    <w:rsid w:val="006421E6"/>
    <w:rsid w:val="0064230A"/>
    <w:rsid w:val="0064305A"/>
    <w:rsid w:val="0064527D"/>
    <w:rsid w:val="0064602F"/>
    <w:rsid w:val="00650886"/>
    <w:rsid w:val="00651CE6"/>
    <w:rsid w:val="006534C4"/>
    <w:rsid w:val="00654A45"/>
    <w:rsid w:val="00655BB9"/>
    <w:rsid w:val="00661936"/>
    <w:rsid w:val="00663E0F"/>
    <w:rsid w:val="00664100"/>
    <w:rsid w:val="00664324"/>
    <w:rsid w:val="00670231"/>
    <w:rsid w:val="00671A87"/>
    <w:rsid w:val="00673ED0"/>
    <w:rsid w:val="0067661E"/>
    <w:rsid w:val="00680BDF"/>
    <w:rsid w:val="00680D08"/>
    <w:rsid w:val="00681530"/>
    <w:rsid w:val="006858CE"/>
    <w:rsid w:val="00685F65"/>
    <w:rsid w:val="00687ABB"/>
    <w:rsid w:val="00687C6D"/>
    <w:rsid w:val="00690465"/>
    <w:rsid w:val="0069509E"/>
    <w:rsid w:val="0069524F"/>
    <w:rsid w:val="0069565F"/>
    <w:rsid w:val="006957DB"/>
    <w:rsid w:val="006A641D"/>
    <w:rsid w:val="006B05E9"/>
    <w:rsid w:val="006B121B"/>
    <w:rsid w:val="006B12C7"/>
    <w:rsid w:val="006C0948"/>
    <w:rsid w:val="006C2D91"/>
    <w:rsid w:val="006C3C92"/>
    <w:rsid w:val="006C6B16"/>
    <w:rsid w:val="006D0814"/>
    <w:rsid w:val="006D458A"/>
    <w:rsid w:val="006D6A05"/>
    <w:rsid w:val="006E244C"/>
    <w:rsid w:val="006E702A"/>
    <w:rsid w:val="006F0B11"/>
    <w:rsid w:val="006F38E8"/>
    <w:rsid w:val="006F5066"/>
    <w:rsid w:val="006F50F4"/>
    <w:rsid w:val="007039FF"/>
    <w:rsid w:val="00703EC8"/>
    <w:rsid w:val="00703FF8"/>
    <w:rsid w:val="007068D4"/>
    <w:rsid w:val="00707E42"/>
    <w:rsid w:val="0071738B"/>
    <w:rsid w:val="007218CE"/>
    <w:rsid w:val="007221A5"/>
    <w:rsid w:val="00722AD4"/>
    <w:rsid w:val="00723C78"/>
    <w:rsid w:val="00730DAE"/>
    <w:rsid w:val="007315BD"/>
    <w:rsid w:val="007450EE"/>
    <w:rsid w:val="00746779"/>
    <w:rsid w:val="00752298"/>
    <w:rsid w:val="00753223"/>
    <w:rsid w:val="00753FC6"/>
    <w:rsid w:val="00754E07"/>
    <w:rsid w:val="007563F7"/>
    <w:rsid w:val="007564E8"/>
    <w:rsid w:val="00756B06"/>
    <w:rsid w:val="00763B1F"/>
    <w:rsid w:val="00765740"/>
    <w:rsid w:val="00766124"/>
    <w:rsid w:val="007665C1"/>
    <w:rsid w:val="007665DD"/>
    <w:rsid w:val="007679F9"/>
    <w:rsid w:val="00770403"/>
    <w:rsid w:val="00770B94"/>
    <w:rsid w:val="00773C4F"/>
    <w:rsid w:val="0077557D"/>
    <w:rsid w:val="00780826"/>
    <w:rsid w:val="00780C1B"/>
    <w:rsid w:val="00781608"/>
    <w:rsid w:val="00783301"/>
    <w:rsid w:val="00786760"/>
    <w:rsid w:val="007923AE"/>
    <w:rsid w:val="00797957"/>
    <w:rsid w:val="007A14FD"/>
    <w:rsid w:val="007A163E"/>
    <w:rsid w:val="007A3536"/>
    <w:rsid w:val="007B3778"/>
    <w:rsid w:val="007B3BAE"/>
    <w:rsid w:val="007B6E49"/>
    <w:rsid w:val="007B7080"/>
    <w:rsid w:val="007C01BB"/>
    <w:rsid w:val="007C403F"/>
    <w:rsid w:val="007C406E"/>
    <w:rsid w:val="007C7C4D"/>
    <w:rsid w:val="007D711E"/>
    <w:rsid w:val="007D7665"/>
    <w:rsid w:val="007E0852"/>
    <w:rsid w:val="007E0906"/>
    <w:rsid w:val="007E13E1"/>
    <w:rsid w:val="007E342B"/>
    <w:rsid w:val="007E42D3"/>
    <w:rsid w:val="007F1725"/>
    <w:rsid w:val="007F318D"/>
    <w:rsid w:val="007F51BF"/>
    <w:rsid w:val="007F771B"/>
    <w:rsid w:val="0081344A"/>
    <w:rsid w:val="00815CA7"/>
    <w:rsid w:val="00815E94"/>
    <w:rsid w:val="00816339"/>
    <w:rsid w:val="008164FC"/>
    <w:rsid w:val="008170E2"/>
    <w:rsid w:val="00820777"/>
    <w:rsid w:val="00821526"/>
    <w:rsid w:val="00830469"/>
    <w:rsid w:val="00830AB8"/>
    <w:rsid w:val="008343D7"/>
    <w:rsid w:val="00835E5E"/>
    <w:rsid w:val="008406BC"/>
    <w:rsid w:val="00843370"/>
    <w:rsid w:val="00845B04"/>
    <w:rsid w:val="0085069D"/>
    <w:rsid w:val="0085145D"/>
    <w:rsid w:val="0085649C"/>
    <w:rsid w:val="00862556"/>
    <w:rsid w:val="00872127"/>
    <w:rsid w:val="00872615"/>
    <w:rsid w:val="00876119"/>
    <w:rsid w:val="00876949"/>
    <w:rsid w:val="00881927"/>
    <w:rsid w:val="00883095"/>
    <w:rsid w:val="00885217"/>
    <w:rsid w:val="008878F6"/>
    <w:rsid w:val="008916EB"/>
    <w:rsid w:val="0089280F"/>
    <w:rsid w:val="0089299E"/>
    <w:rsid w:val="0089466C"/>
    <w:rsid w:val="008964DF"/>
    <w:rsid w:val="008A39B5"/>
    <w:rsid w:val="008A7B90"/>
    <w:rsid w:val="008B2B53"/>
    <w:rsid w:val="008B4202"/>
    <w:rsid w:val="008B6F11"/>
    <w:rsid w:val="008C2331"/>
    <w:rsid w:val="008C2756"/>
    <w:rsid w:val="008C2E5D"/>
    <w:rsid w:val="008C539B"/>
    <w:rsid w:val="008C66F4"/>
    <w:rsid w:val="008D0518"/>
    <w:rsid w:val="008D24D4"/>
    <w:rsid w:val="008D50C2"/>
    <w:rsid w:val="008D5823"/>
    <w:rsid w:val="008D5BA4"/>
    <w:rsid w:val="008D66A4"/>
    <w:rsid w:val="008E0CFA"/>
    <w:rsid w:val="008E2EA4"/>
    <w:rsid w:val="008E3834"/>
    <w:rsid w:val="008F16AF"/>
    <w:rsid w:val="008F2408"/>
    <w:rsid w:val="008F36F6"/>
    <w:rsid w:val="008F7A1B"/>
    <w:rsid w:val="008F7AA9"/>
    <w:rsid w:val="009031B2"/>
    <w:rsid w:val="00905EB4"/>
    <w:rsid w:val="009118C4"/>
    <w:rsid w:val="009118E4"/>
    <w:rsid w:val="009122ED"/>
    <w:rsid w:val="009129BA"/>
    <w:rsid w:val="00914012"/>
    <w:rsid w:val="00915E04"/>
    <w:rsid w:val="00917194"/>
    <w:rsid w:val="00917ABA"/>
    <w:rsid w:val="00921080"/>
    <w:rsid w:val="00926E01"/>
    <w:rsid w:val="00926F77"/>
    <w:rsid w:val="0092732A"/>
    <w:rsid w:val="00930B3A"/>
    <w:rsid w:val="009360FC"/>
    <w:rsid w:val="009372EA"/>
    <w:rsid w:val="0093768C"/>
    <w:rsid w:val="00941B93"/>
    <w:rsid w:val="00943162"/>
    <w:rsid w:val="009505C7"/>
    <w:rsid w:val="00950758"/>
    <w:rsid w:val="00951DB4"/>
    <w:rsid w:val="00955E1A"/>
    <w:rsid w:val="00956343"/>
    <w:rsid w:val="00957222"/>
    <w:rsid w:val="00966ACD"/>
    <w:rsid w:val="00966E64"/>
    <w:rsid w:val="0097178D"/>
    <w:rsid w:val="00971B29"/>
    <w:rsid w:val="00972D6D"/>
    <w:rsid w:val="00973775"/>
    <w:rsid w:val="009760D9"/>
    <w:rsid w:val="0097634A"/>
    <w:rsid w:val="0097649E"/>
    <w:rsid w:val="009766E9"/>
    <w:rsid w:val="0097787B"/>
    <w:rsid w:val="00977ACD"/>
    <w:rsid w:val="00980D7B"/>
    <w:rsid w:val="00981743"/>
    <w:rsid w:val="00982D53"/>
    <w:rsid w:val="00984F69"/>
    <w:rsid w:val="00987C2F"/>
    <w:rsid w:val="00991559"/>
    <w:rsid w:val="009923EF"/>
    <w:rsid w:val="00993C62"/>
    <w:rsid w:val="00997AE0"/>
    <w:rsid w:val="009A0576"/>
    <w:rsid w:val="009A217E"/>
    <w:rsid w:val="009A27FA"/>
    <w:rsid w:val="009A3CED"/>
    <w:rsid w:val="009A71A1"/>
    <w:rsid w:val="009A7EC0"/>
    <w:rsid w:val="009B0A7C"/>
    <w:rsid w:val="009B1C9D"/>
    <w:rsid w:val="009B1F9E"/>
    <w:rsid w:val="009B649D"/>
    <w:rsid w:val="009B6524"/>
    <w:rsid w:val="009C1ABB"/>
    <w:rsid w:val="009C5A7C"/>
    <w:rsid w:val="009C6CC9"/>
    <w:rsid w:val="009C751E"/>
    <w:rsid w:val="009C7FD6"/>
    <w:rsid w:val="009D59DF"/>
    <w:rsid w:val="009E25C2"/>
    <w:rsid w:val="009E53BE"/>
    <w:rsid w:val="009E5840"/>
    <w:rsid w:val="009E69BF"/>
    <w:rsid w:val="009F05A7"/>
    <w:rsid w:val="009F1514"/>
    <w:rsid w:val="009F1E66"/>
    <w:rsid w:val="009F5A7D"/>
    <w:rsid w:val="009F5F96"/>
    <w:rsid w:val="00A024A1"/>
    <w:rsid w:val="00A0594D"/>
    <w:rsid w:val="00A131B3"/>
    <w:rsid w:val="00A13DD2"/>
    <w:rsid w:val="00A15F3C"/>
    <w:rsid w:val="00A21AEB"/>
    <w:rsid w:val="00A22A2D"/>
    <w:rsid w:val="00A22E8B"/>
    <w:rsid w:val="00A231BF"/>
    <w:rsid w:val="00A27455"/>
    <w:rsid w:val="00A3119A"/>
    <w:rsid w:val="00A31274"/>
    <w:rsid w:val="00A31471"/>
    <w:rsid w:val="00A315BE"/>
    <w:rsid w:val="00A3233C"/>
    <w:rsid w:val="00A32988"/>
    <w:rsid w:val="00A330AF"/>
    <w:rsid w:val="00A34803"/>
    <w:rsid w:val="00A361DD"/>
    <w:rsid w:val="00A37143"/>
    <w:rsid w:val="00A37A39"/>
    <w:rsid w:val="00A42715"/>
    <w:rsid w:val="00A52267"/>
    <w:rsid w:val="00A52900"/>
    <w:rsid w:val="00A54E2A"/>
    <w:rsid w:val="00A61049"/>
    <w:rsid w:val="00A66462"/>
    <w:rsid w:val="00A73187"/>
    <w:rsid w:val="00A731ED"/>
    <w:rsid w:val="00A815B5"/>
    <w:rsid w:val="00A81F5F"/>
    <w:rsid w:val="00A84469"/>
    <w:rsid w:val="00A95274"/>
    <w:rsid w:val="00A96676"/>
    <w:rsid w:val="00A96CA1"/>
    <w:rsid w:val="00A96E15"/>
    <w:rsid w:val="00AA0E91"/>
    <w:rsid w:val="00AA1158"/>
    <w:rsid w:val="00AB3068"/>
    <w:rsid w:val="00AB48B3"/>
    <w:rsid w:val="00AB7326"/>
    <w:rsid w:val="00AB7EFD"/>
    <w:rsid w:val="00AC1248"/>
    <w:rsid w:val="00AC498B"/>
    <w:rsid w:val="00AC5A24"/>
    <w:rsid w:val="00AC767C"/>
    <w:rsid w:val="00AD2692"/>
    <w:rsid w:val="00AD3E49"/>
    <w:rsid w:val="00AD5C4F"/>
    <w:rsid w:val="00AE020B"/>
    <w:rsid w:val="00AE412A"/>
    <w:rsid w:val="00AE4898"/>
    <w:rsid w:val="00AE6D9F"/>
    <w:rsid w:val="00AF0CC4"/>
    <w:rsid w:val="00AF0DE1"/>
    <w:rsid w:val="00AF2865"/>
    <w:rsid w:val="00B04255"/>
    <w:rsid w:val="00B0430E"/>
    <w:rsid w:val="00B046D4"/>
    <w:rsid w:val="00B05EFF"/>
    <w:rsid w:val="00B071BC"/>
    <w:rsid w:val="00B21F92"/>
    <w:rsid w:val="00B2427F"/>
    <w:rsid w:val="00B308D6"/>
    <w:rsid w:val="00B336DD"/>
    <w:rsid w:val="00B35CB0"/>
    <w:rsid w:val="00B376F1"/>
    <w:rsid w:val="00B4015E"/>
    <w:rsid w:val="00B405C6"/>
    <w:rsid w:val="00B4328E"/>
    <w:rsid w:val="00B458E5"/>
    <w:rsid w:val="00B52233"/>
    <w:rsid w:val="00B56D4F"/>
    <w:rsid w:val="00B65B3B"/>
    <w:rsid w:val="00B6672E"/>
    <w:rsid w:val="00B67823"/>
    <w:rsid w:val="00B67BA8"/>
    <w:rsid w:val="00B70F88"/>
    <w:rsid w:val="00B72C07"/>
    <w:rsid w:val="00B77F8F"/>
    <w:rsid w:val="00B83D26"/>
    <w:rsid w:val="00B8439A"/>
    <w:rsid w:val="00B8637A"/>
    <w:rsid w:val="00B877D4"/>
    <w:rsid w:val="00B917C7"/>
    <w:rsid w:val="00B92814"/>
    <w:rsid w:val="00B92A7E"/>
    <w:rsid w:val="00B9537E"/>
    <w:rsid w:val="00BA2AB8"/>
    <w:rsid w:val="00BA4193"/>
    <w:rsid w:val="00BB063E"/>
    <w:rsid w:val="00BB1964"/>
    <w:rsid w:val="00BB199E"/>
    <w:rsid w:val="00BB31F3"/>
    <w:rsid w:val="00BB5A06"/>
    <w:rsid w:val="00BC2CC0"/>
    <w:rsid w:val="00BD0CCD"/>
    <w:rsid w:val="00BD4440"/>
    <w:rsid w:val="00BD5E7C"/>
    <w:rsid w:val="00BE12A6"/>
    <w:rsid w:val="00BE2611"/>
    <w:rsid w:val="00BE281B"/>
    <w:rsid w:val="00BF0674"/>
    <w:rsid w:val="00BF2276"/>
    <w:rsid w:val="00BF3C8A"/>
    <w:rsid w:val="00BF5BAC"/>
    <w:rsid w:val="00BF78BD"/>
    <w:rsid w:val="00C04413"/>
    <w:rsid w:val="00C06399"/>
    <w:rsid w:val="00C107D2"/>
    <w:rsid w:val="00C142F8"/>
    <w:rsid w:val="00C14305"/>
    <w:rsid w:val="00C15D95"/>
    <w:rsid w:val="00C16CA5"/>
    <w:rsid w:val="00C25746"/>
    <w:rsid w:val="00C27EB5"/>
    <w:rsid w:val="00C3136F"/>
    <w:rsid w:val="00C314AA"/>
    <w:rsid w:val="00C3179E"/>
    <w:rsid w:val="00C31C01"/>
    <w:rsid w:val="00C33468"/>
    <w:rsid w:val="00C342C2"/>
    <w:rsid w:val="00C404B0"/>
    <w:rsid w:val="00C466DE"/>
    <w:rsid w:val="00C47223"/>
    <w:rsid w:val="00C47E4C"/>
    <w:rsid w:val="00C5396B"/>
    <w:rsid w:val="00C54220"/>
    <w:rsid w:val="00C61A30"/>
    <w:rsid w:val="00C621F9"/>
    <w:rsid w:val="00C63062"/>
    <w:rsid w:val="00C63E42"/>
    <w:rsid w:val="00C64FEE"/>
    <w:rsid w:val="00C66D8C"/>
    <w:rsid w:val="00C678B4"/>
    <w:rsid w:val="00C72257"/>
    <w:rsid w:val="00C84089"/>
    <w:rsid w:val="00C84200"/>
    <w:rsid w:val="00C85872"/>
    <w:rsid w:val="00C94394"/>
    <w:rsid w:val="00C947E8"/>
    <w:rsid w:val="00C95FA5"/>
    <w:rsid w:val="00C964F4"/>
    <w:rsid w:val="00CA4433"/>
    <w:rsid w:val="00CA4BDF"/>
    <w:rsid w:val="00CB15C0"/>
    <w:rsid w:val="00CB19CF"/>
    <w:rsid w:val="00CB3779"/>
    <w:rsid w:val="00CB479B"/>
    <w:rsid w:val="00CB49A3"/>
    <w:rsid w:val="00CB5950"/>
    <w:rsid w:val="00CC0808"/>
    <w:rsid w:val="00CC429F"/>
    <w:rsid w:val="00CC7C75"/>
    <w:rsid w:val="00CD07D3"/>
    <w:rsid w:val="00CD327F"/>
    <w:rsid w:val="00CD6B6A"/>
    <w:rsid w:val="00CD76B5"/>
    <w:rsid w:val="00CE275E"/>
    <w:rsid w:val="00CE38C9"/>
    <w:rsid w:val="00CE48E8"/>
    <w:rsid w:val="00CE7DFA"/>
    <w:rsid w:val="00CF0553"/>
    <w:rsid w:val="00CF592B"/>
    <w:rsid w:val="00CF7737"/>
    <w:rsid w:val="00D04EB6"/>
    <w:rsid w:val="00D14DCB"/>
    <w:rsid w:val="00D14E2C"/>
    <w:rsid w:val="00D15DB0"/>
    <w:rsid w:val="00D163A3"/>
    <w:rsid w:val="00D24165"/>
    <w:rsid w:val="00D277A6"/>
    <w:rsid w:val="00D32015"/>
    <w:rsid w:val="00D3330D"/>
    <w:rsid w:val="00D37830"/>
    <w:rsid w:val="00D40382"/>
    <w:rsid w:val="00D41938"/>
    <w:rsid w:val="00D42633"/>
    <w:rsid w:val="00D50F28"/>
    <w:rsid w:val="00D56551"/>
    <w:rsid w:val="00D57AD0"/>
    <w:rsid w:val="00D57EE9"/>
    <w:rsid w:val="00D60C65"/>
    <w:rsid w:val="00D6414C"/>
    <w:rsid w:val="00D6630E"/>
    <w:rsid w:val="00D66C53"/>
    <w:rsid w:val="00D67D7F"/>
    <w:rsid w:val="00D725BC"/>
    <w:rsid w:val="00D743D0"/>
    <w:rsid w:val="00D74DD2"/>
    <w:rsid w:val="00D762B7"/>
    <w:rsid w:val="00D7639D"/>
    <w:rsid w:val="00D764DD"/>
    <w:rsid w:val="00D77F1E"/>
    <w:rsid w:val="00D812FE"/>
    <w:rsid w:val="00D86F1E"/>
    <w:rsid w:val="00D90D9A"/>
    <w:rsid w:val="00D9258E"/>
    <w:rsid w:val="00D93CFB"/>
    <w:rsid w:val="00D94396"/>
    <w:rsid w:val="00D9598B"/>
    <w:rsid w:val="00D96205"/>
    <w:rsid w:val="00D96248"/>
    <w:rsid w:val="00DA620F"/>
    <w:rsid w:val="00DA6975"/>
    <w:rsid w:val="00DB0E9F"/>
    <w:rsid w:val="00DB333F"/>
    <w:rsid w:val="00DB640C"/>
    <w:rsid w:val="00DB79D2"/>
    <w:rsid w:val="00DC092B"/>
    <w:rsid w:val="00DC2FC6"/>
    <w:rsid w:val="00DC4B92"/>
    <w:rsid w:val="00DC4D20"/>
    <w:rsid w:val="00DC51DB"/>
    <w:rsid w:val="00DC55D9"/>
    <w:rsid w:val="00DD188F"/>
    <w:rsid w:val="00DD1CD6"/>
    <w:rsid w:val="00DD433D"/>
    <w:rsid w:val="00DD611A"/>
    <w:rsid w:val="00DD63AD"/>
    <w:rsid w:val="00DD77B8"/>
    <w:rsid w:val="00DE1AC1"/>
    <w:rsid w:val="00DE1D40"/>
    <w:rsid w:val="00DE3AF3"/>
    <w:rsid w:val="00DE4D4E"/>
    <w:rsid w:val="00DF1ED5"/>
    <w:rsid w:val="00DF5398"/>
    <w:rsid w:val="00DF749E"/>
    <w:rsid w:val="00E008B0"/>
    <w:rsid w:val="00E14B3C"/>
    <w:rsid w:val="00E15319"/>
    <w:rsid w:val="00E17D5A"/>
    <w:rsid w:val="00E228D5"/>
    <w:rsid w:val="00E266E3"/>
    <w:rsid w:val="00E32108"/>
    <w:rsid w:val="00E32BB4"/>
    <w:rsid w:val="00E32C03"/>
    <w:rsid w:val="00E367CB"/>
    <w:rsid w:val="00E41E70"/>
    <w:rsid w:val="00E434C9"/>
    <w:rsid w:val="00E43A97"/>
    <w:rsid w:val="00E45057"/>
    <w:rsid w:val="00E46B27"/>
    <w:rsid w:val="00E46BB8"/>
    <w:rsid w:val="00E50FA9"/>
    <w:rsid w:val="00E61CC3"/>
    <w:rsid w:val="00E738FB"/>
    <w:rsid w:val="00E77467"/>
    <w:rsid w:val="00E8463F"/>
    <w:rsid w:val="00E84E0C"/>
    <w:rsid w:val="00E91AD9"/>
    <w:rsid w:val="00E953F1"/>
    <w:rsid w:val="00E97534"/>
    <w:rsid w:val="00E97FC8"/>
    <w:rsid w:val="00EA21F1"/>
    <w:rsid w:val="00EA51F9"/>
    <w:rsid w:val="00EA5D9B"/>
    <w:rsid w:val="00EA6A45"/>
    <w:rsid w:val="00EA790A"/>
    <w:rsid w:val="00EB074A"/>
    <w:rsid w:val="00EB3E6C"/>
    <w:rsid w:val="00EB3F5F"/>
    <w:rsid w:val="00EC22FC"/>
    <w:rsid w:val="00EC294B"/>
    <w:rsid w:val="00EC2C20"/>
    <w:rsid w:val="00EC3EBC"/>
    <w:rsid w:val="00EC5FD5"/>
    <w:rsid w:val="00ED0251"/>
    <w:rsid w:val="00ED050E"/>
    <w:rsid w:val="00ED6DBD"/>
    <w:rsid w:val="00EE01A0"/>
    <w:rsid w:val="00EE0C8C"/>
    <w:rsid w:val="00EE15A5"/>
    <w:rsid w:val="00EF026C"/>
    <w:rsid w:val="00EF0C1B"/>
    <w:rsid w:val="00EF2FB6"/>
    <w:rsid w:val="00F01EC7"/>
    <w:rsid w:val="00F02866"/>
    <w:rsid w:val="00F036BC"/>
    <w:rsid w:val="00F04407"/>
    <w:rsid w:val="00F053DD"/>
    <w:rsid w:val="00F06BE1"/>
    <w:rsid w:val="00F135C9"/>
    <w:rsid w:val="00F16312"/>
    <w:rsid w:val="00F23FDC"/>
    <w:rsid w:val="00F24018"/>
    <w:rsid w:val="00F24EB3"/>
    <w:rsid w:val="00F26F53"/>
    <w:rsid w:val="00F2742E"/>
    <w:rsid w:val="00F3361C"/>
    <w:rsid w:val="00F353EF"/>
    <w:rsid w:val="00F355DD"/>
    <w:rsid w:val="00F3583A"/>
    <w:rsid w:val="00F3586E"/>
    <w:rsid w:val="00F36503"/>
    <w:rsid w:val="00F4034B"/>
    <w:rsid w:val="00F419D2"/>
    <w:rsid w:val="00F42452"/>
    <w:rsid w:val="00F51656"/>
    <w:rsid w:val="00F53986"/>
    <w:rsid w:val="00F53DB0"/>
    <w:rsid w:val="00F6113F"/>
    <w:rsid w:val="00F644C3"/>
    <w:rsid w:val="00F66115"/>
    <w:rsid w:val="00F67BDD"/>
    <w:rsid w:val="00F703BD"/>
    <w:rsid w:val="00F73580"/>
    <w:rsid w:val="00F73681"/>
    <w:rsid w:val="00F7792E"/>
    <w:rsid w:val="00F77AC7"/>
    <w:rsid w:val="00F823BE"/>
    <w:rsid w:val="00F85142"/>
    <w:rsid w:val="00F854F1"/>
    <w:rsid w:val="00F85DE5"/>
    <w:rsid w:val="00F87982"/>
    <w:rsid w:val="00F87B46"/>
    <w:rsid w:val="00F92DC6"/>
    <w:rsid w:val="00F954D7"/>
    <w:rsid w:val="00FA24E9"/>
    <w:rsid w:val="00FA38A2"/>
    <w:rsid w:val="00FA523C"/>
    <w:rsid w:val="00FB2D17"/>
    <w:rsid w:val="00FB37F8"/>
    <w:rsid w:val="00FB490C"/>
    <w:rsid w:val="00FB6AD1"/>
    <w:rsid w:val="00FC0411"/>
    <w:rsid w:val="00FC05DC"/>
    <w:rsid w:val="00FC38A4"/>
    <w:rsid w:val="00FC4607"/>
    <w:rsid w:val="00FC6259"/>
    <w:rsid w:val="00FC786A"/>
    <w:rsid w:val="00FD23F5"/>
    <w:rsid w:val="00FD3A4B"/>
    <w:rsid w:val="00FD3D66"/>
    <w:rsid w:val="00FD689E"/>
    <w:rsid w:val="00FE026D"/>
    <w:rsid w:val="00FE4664"/>
    <w:rsid w:val="00FE7485"/>
    <w:rsid w:val="00FF0B32"/>
    <w:rsid w:val="00FF11FD"/>
    <w:rsid w:val="00FF41A1"/>
    <w:rsid w:val="00FF48D6"/>
    <w:rsid w:val="00FF50C6"/>
    <w:rsid w:val="00FF587F"/>
    <w:rsid w:val="00FF6A0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A5390"/>
  <w15:chartTrackingRefBased/>
  <w15:docId w15:val="{D6A3DE07-5801-4135-B21F-B737D395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140E90"/>
    <w:pPr>
      <w:spacing w:after="0" w:line="240" w:lineRule="auto"/>
    </w:pPr>
  </w:style>
  <w:style w:type="paragraph" w:styleId="Rubrik1">
    <w:name w:val="heading 1"/>
    <w:basedOn w:val="Normal"/>
    <w:next w:val="Brdtext"/>
    <w:link w:val="Rubrik1Char"/>
    <w:uiPriority w:val="9"/>
    <w:qFormat/>
    <w:rsid w:val="00670231"/>
    <w:pPr>
      <w:keepNext/>
      <w:keepLines/>
      <w:numPr>
        <w:numId w:val="17"/>
      </w:numPr>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670231"/>
    <w:pPr>
      <w:keepNext/>
      <w:keepLines/>
      <w:numPr>
        <w:ilvl w:val="1"/>
        <w:numId w:val="17"/>
      </w:numPr>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670231"/>
    <w:pPr>
      <w:keepNext/>
      <w:keepLines/>
      <w:numPr>
        <w:ilvl w:val="2"/>
        <w:numId w:val="17"/>
      </w:numPr>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670231"/>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670231"/>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670231"/>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670231"/>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670231"/>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670231"/>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670231"/>
    <w:pPr>
      <w:spacing w:after="290" w:line="290" w:lineRule="atLeast"/>
    </w:pPr>
  </w:style>
  <w:style w:type="character" w:customStyle="1" w:styleId="BrdtextChar">
    <w:name w:val="Brödtext Char"/>
    <w:basedOn w:val="Standardstycketeckensnitt"/>
    <w:link w:val="Brdtext"/>
    <w:rsid w:val="00670231"/>
  </w:style>
  <w:style w:type="paragraph" w:styleId="Punktlista">
    <w:name w:val="List Bullet"/>
    <w:basedOn w:val="Brdtext"/>
    <w:qFormat/>
    <w:rsid w:val="00670231"/>
    <w:pPr>
      <w:contextualSpacing/>
    </w:pPr>
    <w:rPr>
      <w:rFonts w:eastAsia="Times New Roman" w:cs="Times New Roman"/>
      <w:szCs w:val="24"/>
      <w:lang w:eastAsia="sv-SE"/>
    </w:rPr>
  </w:style>
  <w:style w:type="paragraph" w:customStyle="1" w:styleId="Nummerlista">
    <w:name w:val="Nummerlista"/>
    <w:basedOn w:val="Brdtext"/>
    <w:qFormat/>
    <w:rsid w:val="00670231"/>
    <w:pPr>
      <w:numPr>
        <w:numId w:val="15"/>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670231"/>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670231"/>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670231"/>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670231"/>
    <w:rPr>
      <w:rFonts w:asciiTheme="majorHAnsi" w:eastAsiaTheme="majorEastAsia" w:hAnsiTheme="majorHAnsi" w:cstheme="majorBidi"/>
      <w:iCs/>
    </w:rPr>
  </w:style>
  <w:style w:type="paragraph" w:customStyle="1" w:styleId="Tabelltext">
    <w:name w:val="Tabelltext"/>
    <w:basedOn w:val="Normal"/>
    <w:uiPriority w:val="9"/>
    <w:qFormat/>
    <w:rsid w:val="00670231"/>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670231"/>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670231"/>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670231"/>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670231"/>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670231"/>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670231"/>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670231"/>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670231"/>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670231"/>
    <w:rPr>
      <w:rFonts w:asciiTheme="majorHAnsi" w:hAnsiTheme="majorHAnsi" w:cs="Segoe UI"/>
      <w:sz w:val="16"/>
      <w:szCs w:val="16"/>
    </w:rPr>
  </w:style>
  <w:style w:type="table" w:styleId="Tabellrutnt">
    <w:name w:val="Table Grid"/>
    <w:basedOn w:val="Normaltabell"/>
    <w:uiPriority w:val="39"/>
    <w:rsid w:val="00670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rsid w:val="00670231"/>
    <w:pPr>
      <w:tabs>
        <w:tab w:val="right" w:pos="6793"/>
      </w:tabs>
      <w:spacing w:before="240" w:line="280" w:lineRule="atLeast"/>
      <w:ind w:left="454" w:right="567" w:hanging="454"/>
    </w:pPr>
    <w:rPr>
      <w:rFonts w:asciiTheme="majorHAnsi" w:hAnsiTheme="majorHAnsi"/>
      <w:spacing w:val="-2"/>
    </w:rPr>
  </w:style>
  <w:style w:type="paragraph" w:styleId="Innehll2">
    <w:name w:val="toc 2"/>
    <w:basedOn w:val="Normal"/>
    <w:next w:val="Normal"/>
    <w:uiPriority w:val="39"/>
    <w:rsid w:val="00670231"/>
    <w:pPr>
      <w:tabs>
        <w:tab w:val="right" w:leader="dot" w:pos="6793"/>
      </w:tabs>
      <w:spacing w:before="60" w:line="320" w:lineRule="atLeast"/>
      <w:ind w:left="1077" w:right="567" w:hanging="624"/>
    </w:pPr>
  </w:style>
  <w:style w:type="paragraph" w:styleId="Innehll3">
    <w:name w:val="toc 3"/>
    <w:basedOn w:val="Normal"/>
    <w:next w:val="Normal"/>
    <w:uiPriority w:val="39"/>
    <w:semiHidden/>
    <w:rsid w:val="00670231"/>
    <w:pPr>
      <w:tabs>
        <w:tab w:val="right" w:leader="dot" w:pos="6793"/>
      </w:tabs>
      <w:spacing w:before="60" w:line="320" w:lineRule="atLeast"/>
      <w:ind w:left="1814" w:right="567" w:hanging="737"/>
    </w:pPr>
  </w:style>
  <w:style w:type="paragraph" w:styleId="Innehll4">
    <w:name w:val="toc 4"/>
    <w:basedOn w:val="Normal"/>
    <w:next w:val="Normal"/>
    <w:autoRedefine/>
    <w:uiPriority w:val="39"/>
    <w:semiHidden/>
    <w:rsid w:val="00670231"/>
    <w:pPr>
      <w:spacing w:after="100"/>
      <w:ind w:left="660"/>
    </w:pPr>
    <w:rPr>
      <w:sz w:val="20"/>
    </w:rPr>
  </w:style>
  <w:style w:type="paragraph" w:styleId="Innehll5">
    <w:name w:val="toc 5"/>
    <w:basedOn w:val="Normal"/>
    <w:next w:val="Normal"/>
    <w:autoRedefine/>
    <w:uiPriority w:val="39"/>
    <w:semiHidden/>
    <w:rsid w:val="00670231"/>
    <w:pPr>
      <w:spacing w:after="100"/>
      <w:ind w:left="880"/>
    </w:pPr>
    <w:rPr>
      <w:sz w:val="20"/>
    </w:rPr>
  </w:style>
  <w:style w:type="paragraph" w:styleId="Innehll6">
    <w:name w:val="toc 6"/>
    <w:basedOn w:val="Normal"/>
    <w:next w:val="Normal"/>
    <w:autoRedefine/>
    <w:uiPriority w:val="39"/>
    <w:semiHidden/>
    <w:rsid w:val="00670231"/>
    <w:pPr>
      <w:spacing w:after="100"/>
      <w:ind w:left="1100"/>
    </w:pPr>
    <w:rPr>
      <w:sz w:val="20"/>
    </w:rPr>
  </w:style>
  <w:style w:type="paragraph" w:styleId="Innehll7">
    <w:name w:val="toc 7"/>
    <w:basedOn w:val="Normal"/>
    <w:next w:val="Normal"/>
    <w:autoRedefine/>
    <w:uiPriority w:val="39"/>
    <w:semiHidden/>
    <w:rsid w:val="00670231"/>
    <w:pPr>
      <w:spacing w:after="100"/>
      <w:ind w:left="1320"/>
    </w:pPr>
    <w:rPr>
      <w:sz w:val="20"/>
    </w:rPr>
  </w:style>
  <w:style w:type="paragraph" w:styleId="Innehll8">
    <w:name w:val="toc 8"/>
    <w:basedOn w:val="Normal"/>
    <w:next w:val="Normal"/>
    <w:autoRedefine/>
    <w:uiPriority w:val="39"/>
    <w:semiHidden/>
    <w:rsid w:val="00670231"/>
    <w:pPr>
      <w:spacing w:after="100"/>
      <w:ind w:left="1540"/>
    </w:pPr>
    <w:rPr>
      <w:sz w:val="20"/>
    </w:rPr>
  </w:style>
  <w:style w:type="paragraph" w:styleId="Innehll9">
    <w:name w:val="toc 9"/>
    <w:basedOn w:val="Normal"/>
    <w:next w:val="Normal"/>
    <w:autoRedefine/>
    <w:uiPriority w:val="39"/>
    <w:semiHidden/>
    <w:rsid w:val="00670231"/>
    <w:pPr>
      <w:spacing w:after="100"/>
      <w:ind w:left="1760"/>
    </w:pPr>
    <w:rPr>
      <w:sz w:val="20"/>
    </w:rPr>
  </w:style>
  <w:style w:type="paragraph" w:customStyle="1" w:styleId="Ledtext">
    <w:name w:val="Ledtext"/>
    <w:basedOn w:val="Normal"/>
    <w:semiHidden/>
    <w:rsid w:val="00670231"/>
    <w:rPr>
      <w:rFonts w:asciiTheme="majorHAnsi" w:hAnsiTheme="majorHAnsi"/>
      <w:sz w:val="14"/>
    </w:rPr>
  </w:style>
  <w:style w:type="paragraph" w:customStyle="1" w:styleId="Instruktionstext">
    <w:name w:val="Instruktionstext"/>
    <w:basedOn w:val="Brdtext"/>
    <w:semiHidden/>
    <w:rsid w:val="00670231"/>
    <w:rPr>
      <w:i/>
      <w:vanish/>
      <w:color w:val="0000FF"/>
    </w:rPr>
  </w:style>
  <w:style w:type="paragraph" w:customStyle="1" w:styleId="Hlsningsfras">
    <w:name w:val="Hälsningsfras"/>
    <w:basedOn w:val="Brdtext"/>
    <w:next w:val="Brdtext"/>
    <w:semiHidden/>
    <w:rsid w:val="00670231"/>
    <w:pPr>
      <w:keepLines/>
    </w:pPr>
  </w:style>
  <w:style w:type="character" w:styleId="Fotnotsreferens">
    <w:name w:val="footnote reference"/>
    <w:basedOn w:val="Standardstycketeckensnitt"/>
    <w:uiPriority w:val="99"/>
    <w:semiHidden/>
    <w:rsid w:val="00670231"/>
    <w:rPr>
      <w:rFonts w:asciiTheme="minorHAnsi" w:hAnsiTheme="minorHAnsi"/>
      <w:vertAlign w:val="superscript"/>
    </w:rPr>
  </w:style>
  <w:style w:type="paragraph" w:styleId="Fotnotstext">
    <w:name w:val="footnote text"/>
    <w:basedOn w:val="Normal"/>
    <w:link w:val="FotnotstextChar"/>
    <w:uiPriority w:val="99"/>
    <w:semiHidden/>
    <w:rsid w:val="00670231"/>
    <w:rPr>
      <w:spacing w:val="6"/>
      <w:sz w:val="16"/>
      <w:szCs w:val="20"/>
    </w:rPr>
  </w:style>
  <w:style w:type="character" w:customStyle="1" w:styleId="FotnotstextChar">
    <w:name w:val="Fotnotstext Char"/>
    <w:basedOn w:val="Standardstycketeckensnitt"/>
    <w:link w:val="Fotnotstext"/>
    <w:uiPriority w:val="99"/>
    <w:semiHidden/>
    <w:rsid w:val="00670231"/>
    <w:rPr>
      <w:spacing w:val="6"/>
      <w:sz w:val="16"/>
      <w:szCs w:val="20"/>
    </w:rPr>
  </w:style>
  <w:style w:type="paragraph" w:styleId="Sidfot">
    <w:name w:val="footer"/>
    <w:basedOn w:val="Normal"/>
    <w:link w:val="SidfotChar"/>
    <w:uiPriority w:val="99"/>
    <w:semiHidden/>
    <w:rsid w:val="00670231"/>
    <w:pPr>
      <w:tabs>
        <w:tab w:val="center" w:pos="4536"/>
        <w:tab w:val="right" w:pos="9072"/>
      </w:tabs>
    </w:pPr>
    <w:rPr>
      <w:sz w:val="2"/>
    </w:rPr>
  </w:style>
  <w:style w:type="character" w:customStyle="1" w:styleId="SidfotChar">
    <w:name w:val="Sidfot Char"/>
    <w:basedOn w:val="Standardstycketeckensnitt"/>
    <w:link w:val="Sidfot"/>
    <w:uiPriority w:val="99"/>
    <w:semiHidden/>
    <w:rsid w:val="00670231"/>
    <w:rPr>
      <w:sz w:val="2"/>
    </w:rPr>
  </w:style>
  <w:style w:type="paragraph" w:customStyle="1" w:styleId="Dokumentkategori">
    <w:name w:val="Dokumentkategori"/>
    <w:basedOn w:val="Normal"/>
    <w:semiHidden/>
    <w:rsid w:val="00670231"/>
    <w:pPr>
      <w:spacing w:after="60"/>
    </w:pPr>
    <w:rPr>
      <w:rFonts w:asciiTheme="majorHAnsi" w:hAnsiTheme="majorHAnsi"/>
      <w:caps/>
    </w:rPr>
  </w:style>
  <w:style w:type="paragraph" w:customStyle="1" w:styleId="Sidfotstext">
    <w:name w:val="Sidfotstext"/>
    <w:basedOn w:val="Normal"/>
    <w:semiHidden/>
    <w:rsid w:val="00670231"/>
    <w:rPr>
      <w:rFonts w:asciiTheme="majorHAnsi" w:hAnsiTheme="majorHAnsi"/>
      <w:sz w:val="16"/>
    </w:rPr>
  </w:style>
  <w:style w:type="paragraph" w:customStyle="1" w:styleId="Sidhuvudstext">
    <w:name w:val="Sidhuvudstext"/>
    <w:basedOn w:val="Normal"/>
    <w:semiHidden/>
    <w:rsid w:val="00CD76B5"/>
    <w:rPr>
      <w:sz w:val="20"/>
    </w:rPr>
  </w:style>
  <w:style w:type="paragraph" w:customStyle="1" w:styleId="Mall-Id">
    <w:name w:val="Mall-Id"/>
    <w:basedOn w:val="Normal"/>
    <w:semiHidden/>
    <w:rsid w:val="00670231"/>
    <w:rPr>
      <w:rFonts w:asciiTheme="majorHAnsi" w:hAnsiTheme="majorHAnsi"/>
      <w:color w:val="A5A5A5"/>
      <w:sz w:val="10"/>
    </w:rPr>
  </w:style>
  <w:style w:type="paragraph" w:styleId="Citat">
    <w:name w:val="Quote"/>
    <w:basedOn w:val="Normal"/>
    <w:next w:val="Brdtext"/>
    <w:link w:val="CitatChar"/>
    <w:uiPriority w:val="29"/>
    <w:rsid w:val="00670231"/>
    <w:pPr>
      <w:spacing w:after="290" w:line="290" w:lineRule="atLeast"/>
      <w:ind w:left="567"/>
    </w:pPr>
    <w:rPr>
      <w:i/>
      <w:iCs/>
      <w:spacing w:val="5"/>
      <w:sz w:val="21"/>
    </w:rPr>
  </w:style>
  <w:style w:type="character" w:customStyle="1" w:styleId="CitatChar">
    <w:name w:val="Citat Char"/>
    <w:basedOn w:val="Standardstycketeckensnitt"/>
    <w:link w:val="Citat"/>
    <w:uiPriority w:val="29"/>
    <w:rsid w:val="00670231"/>
    <w:rPr>
      <w:i/>
      <w:iCs/>
      <w:spacing w:val="5"/>
      <w:sz w:val="21"/>
    </w:rPr>
  </w:style>
  <w:style w:type="paragraph" w:styleId="Sidhuvud">
    <w:name w:val="header"/>
    <w:basedOn w:val="Normal"/>
    <w:link w:val="SidhuvudChar"/>
    <w:semiHidden/>
    <w:rsid w:val="00670231"/>
    <w:pPr>
      <w:tabs>
        <w:tab w:val="center" w:pos="4536"/>
        <w:tab w:val="right" w:pos="9072"/>
      </w:tabs>
    </w:pPr>
    <w:rPr>
      <w:sz w:val="2"/>
    </w:rPr>
  </w:style>
  <w:style w:type="character" w:customStyle="1" w:styleId="SidhuvudChar">
    <w:name w:val="Sidhuvud Char"/>
    <w:basedOn w:val="Standardstycketeckensnitt"/>
    <w:link w:val="Sidhuvud"/>
    <w:semiHidden/>
    <w:rsid w:val="00670231"/>
    <w:rPr>
      <w:sz w:val="2"/>
    </w:rPr>
  </w:style>
  <w:style w:type="paragraph" w:styleId="Beskrivning">
    <w:name w:val="caption"/>
    <w:basedOn w:val="Normal"/>
    <w:next w:val="Brdtext"/>
    <w:uiPriority w:val="35"/>
    <w:semiHidden/>
    <w:qFormat/>
    <w:rsid w:val="00670231"/>
    <w:pPr>
      <w:spacing w:before="360" w:after="60"/>
    </w:pPr>
    <w:rPr>
      <w:rFonts w:asciiTheme="majorHAnsi" w:hAnsiTheme="majorHAnsi"/>
      <w:iCs/>
      <w:spacing w:val="-2"/>
      <w:sz w:val="18"/>
      <w:szCs w:val="18"/>
    </w:rPr>
  </w:style>
  <w:style w:type="character" w:styleId="Hyperlnk">
    <w:name w:val="Hyperlink"/>
    <w:basedOn w:val="Standardstycketeckensnitt"/>
    <w:uiPriority w:val="99"/>
    <w:rsid w:val="00670231"/>
    <w:rPr>
      <w:color w:val="8691B9" w:themeColor="hyperlink"/>
      <w:u w:val="single"/>
    </w:rPr>
  </w:style>
  <w:style w:type="paragraph" w:styleId="Figurfrteckning">
    <w:name w:val="table of figures"/>
    <w:basedOn w:val="Normal"/>
    <w:next w:val="Normal"/>
    <w:uiPriority w:val="99"/>
    <w:semiHidden/>
    <w:rsid w:val="00670231"/>
    <w:pPr>
      <w:spacing w:before="240" w:line="280" w:lineRule="atLeast"/>
      <w:ind w:left="465" w:right="567" w:hanging="465"/>
    </w:pPr>
    <w:rPr>
      <w:rFonts w:asciiTheme="majorHAnsi" w:hAnsiTheme="majorHAnsi"/>
    </w:rPr>
  </w:style>
  <w:style w:type="paragraph" w:customStyle="1" w:styleId="Klla">
    <w:name w:val="Källa"/>
    <w:basedOn w:val="Brdtext"/>
    <w:next w:val="Brdtext"/>
    <w:qFormat/>
    <w:rsid w:val="00670231"/>
    <w:pPr>
      <w:spacing w:before="40" w:after="240" w:line="240" w:lineRule="auto"/>
    </w:pPr>
    <w:rPr>
      <w:noProof/>
      <w:spacing w:val="6"/>
      <w:sz w:val="16"/>
      <w:lang w:val="en-US"/>
    </w:rPr>
  </w:style>
  <w:style w:type="paragraph" w:customStyle="1" w:styleId="Referenser">
    <w:name w:val="Referenser"/>
    <w:basedOn w:val="Brdtext"/>
    <w:semiHidden/>
    <w:rsid w:val="00670231"/>
    <w:pPr>
      <w:ind w:left="357" w:hanging="357"/>
    </w:pPr>
  </w:style>
  <w:style w:type="character" w:styleId="Sidnummer">
    <w:name w:val="page number"/>
    <w:basedOn w:val="Standardstycketeckensnitt"/>
    <w:semiHidden/>
    <w:unhideWhenUsed/>
    <w:rsid w:val="00670231"/>
    <w:rPr>
      <w:rFonts w:asciiTheme="minorHAnsi" w:hAnsiTheme="minorHAnsi"/>
      <w:sz w:val="21"/>
    </w:rPr>
  </w:style>
  <w:style w:type="table" w:customStyle="1" w:styleId="TabellrutntEnergimyndigheten">
    <w:name w:val="Tabell_rutnät_Energimyndigheten"/>
    <w:basedOn w:val="Normaltabell"/>
    <w:rsid w:val="00F703BD"/>
    <w:pPr>
      <w:spacing w:before="80" w:after="60" w:line="240" w:lineRule="auto"/>
    </w:pPr>
    <w:rPr>
      <w:rFonts w:asciiTheme="majorHAnsi" w:eastAsia="Times New Roman" w:hAnsiTheme="majorHAnsi" w:cs="Times New Roman"/>
      <w:sz w:val="16"/>
      <w:szCs w:val="20"/>
      <w:lang w:eastAsia="sv-S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cantSplit/>
    </w:trPr>
    <w:tblStylePr w:type="firstRow">
      <w:pPr>
        <w:jc w:val="lef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lef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val="0"/>
      </w:rPr>
      <w:tblPr/>
      <w:tcPr>
        <w:tcBorders>
          <w:right w:val="nil"/>
        </w:tcBorders>
      </w:tcPr>
    </w:tblStylePr>
    <w:tblStylePr w:type="lastCol">
      <w:pPr>
        <w:jc w:val="left"/>
      </w:pPr>
    </w:tblStylePr>
    <w:tblStylePr w:type="band1Vert">
      <w:pPr>
        <w:jc w:val="left"/>
      </w:pPr>
    </w:tblStylePr>
    <w:tblStylePr w:type="band1Horz">
      <w:pPr>
        <w:jc w:val="left"/>
      </w:pPr>
    </w:tblStylePr>
    <w:tblStylePr w:type="band2Horz">
      <w:pPr>
        <w:jc w:val="lef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670231"/>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670231"/>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character" w:styleId="Platshllartext">
    <w:name w:val="Placeholder Text"/>
    <w:basedOn w:val="Standardstycketeckensnitt"/>
    <w:uiPriority w:val="99"/>
    <w:semiHidden/>
    <w:rsid w:val="00670231"/>
    <w:rPr>
      <w:color w:val="FF0000"/>
    </w:rPr>
  </w:style>
  <w:style w:type="paragraph" w:customStyle="1" w:styleId="Undertitel">
    <w:name w:val="Undertitel"/>
    <w:basedOn w:val="Titel"/>
    <w:semiHidden/>
    <w:qFormat/>
    <w:rsid w:val="002901A7"/>
    <w:pPr>
      <w:spacing w:before="0" w:after="600"/>
    </w:pPr>
    <w:rPr>
      <w:sz w:val="22"/>
    </w:rPr>
  </w:style>
  <w:style w:type="paragraph" w:customStyle="1" w:styleId="Titel">
    <w:name w:val="Titel"/>
    <w:basedOn w:val="Brdtext"/>
    <w:link w:val="TitelChar"/>
    <w:semiHidden/>
    <w:qFormat/>
    <w:rsid w:val="002901A7"/>
    <w:pPr>
      <w:spacing w:before="4000" w:after="120"/>
      <w:ind w:left="1134"/>
    </w:pPr>
    <w:rPr>
      <w:rFonts w:asciiTheme="majorHAnsi" w:hAnsiTheme="majorHAnsi"/>
      <w:sz w:val="48"/>
    </w:rPr>
  </w:style>
  <w:style w:type="character" w:customStyle="1" w:styleId="TitelChar">
    <w:name w:val="Titel Char"/>
    <w:basedOn w:val="BrdtextChar"/>
    <w:link w:val="Titel"/>
    <w:semiHidden/>
    <w:rsid w:val="002901A7"/>
    <w:rPr>
      <w:rFonts w:asciiTheme="majorHAnsi" w:hAnsiTheme="majorHAnsi"/>
      <w:sz w:val="48"/>
    </w:rPr>
  </w:style>
  <w:style w:type="paragraph" w:customStyle="1" w:styleId="Tryckinfo">
    <w:name w:val="Tryckinfo"/>
    <w:basedOn w:val="Undertitel"/>
    <w:semiHidden/>
    <w:qFormat/>
    <w:rsid w:val="001F185F"/>
    <w:pPr>
      <w:spacing w:after="160"/>
      <w:ind w:left="0"/>
    </w:pPr>
    <w:rPr>
      <w:rFonts w:asciiTheme="minorHAnsi" w:hAnsiTheme="minorHAnsi" w:cstheme="minorHAnsi"/>
      <w:sz w:val="20"/>
    </w:rPr>
  </w:style>
  <w:style w:type="paragraph" w:customStyle="1" w:styleId="Orubrik">
    <w:name w:val="Orubrik"/>
    <w:basedOn w:val="Rubrik1"/>
    <w:next w:val="Brdtext"/>
    <w:semiHidden/>
    <w:qFormat/>
    <w:rsid w:val="0097649E"/>
    <w:pPr>
      <w:pageBreakBefore/>
      <w:numPr>
        <w:numId w:val="0"/>
      </w:numPr>
      <w:outlineLvl w:val="9"/>
    </w:pPr>
  </w:style>
  <w:style w:type="paragraph" w:customStyle="1" w:styleId="Dokumentinformation">
    <w:name w:val="Dokumentinformation"/>
    <w:basedOn w:val="Brdtext"/>
    <w:semiHidden/>
    <w:qFormat/>
    <w:rsid w:val="00670231"/>
    <w:pPr>
      <w:spacing w:after="0" w:line="240" w:lineRule="auto"/>
    </w:pPr>
  </w:style>
  <w:style w:type="paragraph" w:customStyle="1" w:styleId="Ifyllnadstext">
    <w:name w:val="Ifyllnadstext"/>
    <w:basedOn w:val="Brdtext"/>
    <w:semiHidden/>
    <w:qFormat/>
    <w:rsid w:val="00670231"/>
    <w:pPr>
      <w:spacing w:after="40"/>
    </w:pPr>
  </w:style>
  <w:style w:type="paragraph" w:customStyle="1" w:styleId="Ingress">
    <w:name w:val="Ingress"/>
    <w:basedOn w:val="Brdtext"/>
    <w:qFormat/>
    <w:rsid w:val="00670231"/>
    <w:rPr>
      <w:rFonts w:asciiTheme="majorHAnsi" w:hAnsiTheme="majorHAnsi"/>
      <w:spacing w:val="-2"/>
    </w:rPr>
  </w:style>
  <w:style w:type="paragraph" w:customStyle="1" w:styleId="Personligprofil">
    <w:name w:val="Personligprofil"/>
    <w:basedOn w:val="Normal"/>
    <w:semiHidden/>
    <w:rsid w:val="00670231"/>
    <w:rPr>
      <w:sz w:val="18"/>
    </w:rPr>
  </w:style>
  <w:style w:type="paragraph" w:customStyle="1" w:styleId="sidfotadress">
    <w:name w:val="sidfotadress"/>
    <w:basedOn w:val="Normal"/>
    <w:semiHidden/>
    <w:rsid w:val="00670231"/>
    <w:rPr>
      <w:rFonts w:ascii="Arial" w:eastAsia="Times New Roman" w:hAnsi="Arial" w:cs="Arial"/>
      <w:sz w:val="16"/>
      <w:szCs w:val="24"/>
      <w:lang w:eastAsia="sv-SE"/>
    </w:rPr>
  </w:style>
  <w:style w:type="paragraph" w:customStyle="1" w:styleId="Bilagerubrik1">
    <w:name w:val="Bilagerubrik 1"/>
    <w:basedOn w:val="Rubrik1"/>
    <w:next w:val="Brdtext"/>
    <w:uiPriority w:val="99"/>
    <w:qFormat/>
    <w:rsid w:val="004853CE"/>
    <w:pPr>
      <w:keepLines w:val="0"/>
      <w:pageBreakBefore/>
      <w:numPr>
        <w:numId w:val="0"/>
      </w:numPr>
      <w:spacing w:before="600" w:after="290"/>
    </w:pPr>
    <w:rPr>
      <w:rFonts w:eastAsia="Times New Roman" w:cs="Arial"/>
      <w:bCs/>
      <w:color w:val="33739D"/>
      <w:sz w:val="44"/>
      <w:lang w:eastAsia="sv-SE"/>
    </w:rPr>
  </w:style>
  <w:style w:type="paragraph" w:customStyle="1" w:styleId="Bilagerubrik2">
    <w:name w:val="Bilagerubrik 2"/>
    <w:basedOn w:val="Rubrik2"/>
    <w:uiPriority w:val="99"/>
    <w:qFormat/>
    <w:rsid w:val="004853CE"/>
    <w:pPr>
      <w:keepLines w:val="0"/>
      <w:numPr>
        <w:ilvl w:val="0"/>
        <w:numId w:val="0"/>
      </w:numPr>
    </w:pPr>
    <w:rPr>
      <w:rFonts w:eastAsia="Times New Roman" w:cs="Arial"/>
      <w:bCs/>
      <w:iCs/>
      <w:noProof/>
      <w:szCs w:val="28"/>
      <w:lang w:eastAsia="sv-SE"/>
    </w:rPr>
  </w:style>
  <w:style w:type="paragraph" w:customStyle="1" w:styleId="Bilagerubrik3">
    <w:name w:val="Bilagerubrik 3"/>
    <w:basedOn w:val="Rubrik3"/>
    <w:next w:val="Brdtext"/>
    <w:uiPriority w:val="99"/>
    <w:qFormat/>
    <w:rsid w:val="004853CE"/>
    <w:pPr>
      <w:keepLines w:val="0"/>
      <w:numPr>
        <w:ilvl w:val="0"/>
        <w:numId w:val="0"/>
      </w:numPr>
    </w:pPr>
    <w:rPr>
      <w:rFonts w:eastAsia="Times New Roman" w:cs="Arial"/>
      <w:bCs/>
      <w:noProof/>
      <w:szCs w:val="26"/>
      <w:lang w:eastAsia="sv-SE"/>
    </w:rPr>
  </w:style>
  <w:style w:type="paragraph" w:customStyle="1" w:styleId="Bilagerubrik4">
    <w:name w:val="Bilagerubrik 4"/>
    <w:basedOn w:val="Rubrik4"/>
    <w:next w:val="Brdtext"/>
    <w:uiPriority w:val="99"/>
    <w:qFormat/>
    <w:rsid w:val="004853CE"/>
    <w:pPr>
      <w:keepLines w:val="0"/>
    </w:pPr>
    <w:rPr>
      <w:rFonts w:eastAsia="Times New Roman" w:cs="Times New Roman"/>
      <w:bCs/>
      <w:i/>
      <w:iCs w:val="0"/>
      <w:noProof/>
      <w:szCs w:val="28"/>
      <w:lang w:val="en-US" w:eastAsia="sv-SE"/>
    </w:rPr>
  </w:style>
  <w:style w:type="table" w:styleId="Mellanmrklista2-dekorfrg1">
    <w:name w:val="Medium List 2 Accent 1"/>
    <w:basedOn w:val="Normaltabell"/>
    <w:uiPriority w:val="66"/>
    <w:rsid w:val="003D6C43"/>
    <w:pPr>
      <w:spacing w:after="0" w:line="240" w:lineRule="auto"/>
    </w:pPr>
    <w:rPr>
      <w:rFonts w:asciiTheme="majorHAnsi" w:eastAsiaTheme="majorEastAsia" w:hAnsiTheme="majorHAnsi" w:cstheme="majorBidi"/>
      <w:color w:val="000000" w:themeColor="text1"/>
      <w:lang w:eastAsia="sv-SE"/>
    </w:rPr>
    <w:tblPr>
      <w:tblStyleRowBandSize w:val="1"/>
      <w:tblStyleColBandSize w:val="1"/>
      <w:tblBorders>
        <w:top w:val="single" w:sz="8" w:space="0" w:color="003896" w:themeColor="accent1"/>
        <w:left w:val="single" w:sz="8" w:space="0" w:color="003896" w:themeColor="accent1"/>
        <w:bottom w:val="single" w:sz="8" w:space="0" w:color="003896" w:themeColor="accent1"/>
        <w:right w:val="single" w:sz="8" w:space="0" w:color="003896" w:themeColor="accent1"/>
      </w:tblBorders>
    </w:tblPr>
    <w:tblStylePr w:type="firstRow">
      <w:rPr>
        <w:sz w:val="24"/>
        <w:szCs w:val="24"/>
      </w:rPr>
      <w:tblPr/>
      <w:tcPr>
        <w:tcBorders>
          <w:top w:val="nil"/>
          <w:left w:val="nil"/>
          <w:bottom w:val="single" w:sz="24" w:space="0" w:color="003896" w:themeColor="accent1"/>
          <w:right w:val="nil"/>
          <w:insideH w:val="nil"/>
          <w:insideV w:val="nil"/>
        </w:tcBorders>
        <w:shd w:val="clear" w:color="auto" w:fill="FFFFFF" w:themeFill="background1"/>
      </w:tcPr>
    </w:tblStylePr>
    <w:tblStylePr w:type="lastRow">
      <w:tblPr/>
      <w:tcPr>
        <w:tcBorders>
          <w:top w:val="single" w:sz="8" w:space="0" w:color="00389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896" w:themeColor="accent1"/>
          <w:insideH w:val="nil"/>
          <w:insideV w:val="nil"/>
        </w:tcBorders>
        <w:shd w:val="clear" w:color="auto" w:fill="FFFFFF" w:themeFill="background1"/>
      </w:tcPr>
    </w:tblStylePr>
    <w:tblStylePr w:type="lastCol">
      <w:tblPr/>
      <w:tcPr>
        <w:tcBorders>
          <w:top w:val="nil"/>
          <w:left w:val="single" w:sz="8" w:space="0" w:color="00389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C7FF" w:themeFill="accent1" w:themeFillTint="3F"/>
      </w:tcPr>
    </w:tblStylePr>
    <w:tblStylePr w:type="band1Horz">
      <w:tblPr/>
      <w:tcPr>
        <w:tcBorders>
          <w:top w:val="nil"/>
          <w:bottom w:val="nil"/>
          <w:insideH w:val="nil"/>
          <w:insideV w:val="nil"/>
        </w:tcBorders>
        <w:shd w:val="clear" w:color="auto" w:fill="A6C7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Olstomnmnande">
    <w:name w:val="Unresolved Mention"/>
    <w:basedOn w:val="Standardstycketeckensnitt"/>
    <w:uiPriority w:val="99"/>
    <w:semiHidden/>
    <w:unhideWhenUsed/>
    <w:rsid w:val="00C621F9"/>
    <w:rPr>
      <w:color w:val="808080"/>
      <w:shd w:val="clear" w:color="auto" w:fill="E6E6E6"/>
    </w:rPr>
  </w:style>
  <w:style w:type="character" w:styleId="Kommentarsreferens">
    <w:name w:val="annotation reference"/>
    <w:basedOn w:val="Standardstycketeckensnitt"/>
    <w:uiPriority w:val="99"/>
    <w:semiHidden/>
    <w:unhideWhenUsed/>
    <w:rsid w:val="00B92A7E"/>
    <w:rPr>
      <w:sz w:val="16"/>
      <w:szCs w:val="16"/>
    </w:rPr>
  </w:style>
  <w:style w:type="paragraph" w:styleId="Kommentarer">
    <w:name w:val="annotation text"/>
    <w:basedOn w:val="Normal"/>
    <w:link w:val="KommentarerChar"/>
    <w:uiPriority w:val="99"/>
    <w:unhideWhenUsed/>
    <w:rsid w:val="00B92A7E"/>
    <w:rPr>
      <w:sz w:val="20"/>
      <w:szCs w:val="20"/>
    </w:rPr>
  </w:style>
  <w:style w:type="character" w:customStyle="1" w:styleId="KommentarerChar">
    <w:name w:val="Kommentarer Char"/>
    <w:basedOn w:val="Standardstycketeckensnitt"/>
    <w:link w:val="Kommentarer"/>
    <w:uiPriority w:val="99"/>
    <w:rsid w:val="00B92A7E"/>
    <w:rPr>
      <w:sz w:val="20"/>
      <w:szCs w:val="20"/>
    </w:rPr>
  </w:style>
  <w:style w:type="paragraph" w:styleId="Kommentarsmne">
    <w:name w:val="annotation subject"/>
    <w:basedOn w:val="Kommentarer"/>
    <w:next w:val="Kommentarer"/>
    <w:link w:val="KommentarsmneChar"/>
    <w:uiPriority w:val="99"/>
    <w:semiHidden/>
    <w:unhideWhenUsed/>
    <w:rsid w:val="00B92A7E"/>
    <w:rPr>
      <w:b/>
      <w:bCs/>
    </w:rPr>
  </w:style>
  <w:style w:type="character" w:customStyle="1" w:styleId="KommentarsmneChar">
    <w:name w:val="Kommentarsämne Char"/>
    <w:basedOn w:val="KommentarerChar"/>
    <w:link w:val="Kommentarsmne"/>
    <w:uiPriority w:val="99"/>
    <w:semiHidden/>
    <w:rsid w:val="00B92A7E"/>
    <w:rPr>
      <w:b/>
      <w:bCs/>
      <w:sz w:val="20"/>
      <w:szCs w:val="20"/>
    </w:rPr>
  </w:style>
  <w:style w:type="paragraph" w:customStyle="1" w:styleId="abrdtext">
    <w:name w:val="a_brödtext"/>
    <w:basedOn w:val="Normal"/>
    <w:rsid w:val="00016A9E"/>
    <w:pPr>
      <w:spacing w:line="280" w:lineRule="atLeast"/>
    </w:pPr>
    <w:rPr>
      <w:rFonts w:ascii="Times New Roman" w:eastAsia="Times New Roman" w:hAnsi="Times New Roman" w:cs="Times New Roman"/>
      <w:sz w:val="24"/>
      <w:szCs w:val="24"/>
      <w:lang w:eastAsia="sv-SE"/>
    </w:rPr>
  </w:style>
  <w:style w:type="paragraph" w:styleId="Liststycke">
    <w:name w:val="List Paragraph"/>
    <w:basedOn w:val="Normal"/>
    <w:uiPriority w:val="34"/>
    <w:semiHidden/>
    <w:qFormat/>
    <w:rsid w:val="00FF11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87563">
      <w:bodyDiv w:val="1"/>
      <w:marLeft w:val="0"/>
      <w:marRight w:val="0"/>
      <w:marTop w:val="0"/>
      <w:marBottom w:val="0"/>
      <w:divBdr>
        <w:top w:val="none" w:sz="0" w:space="0" w:color="auto"/>
        <w:left w:val="none" w:sz="0" w:space="0" w:color="auto"/>
        <w:bottom w:val="none" w:sz="0" w:space="0" w:color="auto"/>
        <w:right w:val="none" w:sz="0" w:space="0" w:color="auto"/>
      </w:divBdr>
    </w:div>
    <w:div w:id="322314332">
      <w:bodyDiv w:val="1"/>
      <w:marLeft w:val="0"/>
      <w:marRight w:val="0"/>
      <w:marTop w:val="0"/>
      <w:marBottom w:val="0"/>
      <w:divBdr>
        <w:top w:val="none" w:sz="0" w:space="0" w:color="auto"/>
        <w:left w:val="none" w:sz="0" w:space="0" w:color="auto"/>
        <w:bottom w:val="none" w:sz="0" w:space="0" w:color="auto"/>
        <w:right w:val="none" w:sz="0" w:space="0" w:color="auto"/>
      </w:divBdr>
    </w:div>
    <w:div w:id="779106871">
      <w:bodyDiv w:val="1"/>
      <w:marLeft w:val="0"/>
      <w:marRight w:val="0"/>
      <w:marTop w:val="0"/>
      <w:marBottom w:val="0"/>
      <w:divBdr>
        <w:top w:val="none" w:sz="0" w:space="0" w:color="auto"/>
        <w:left w:val="none" w:sz="0" w:space="0" w:color="auto"/>
        <w:bottom w:val="none" w:sz="0" w:space="0" w:color="auto"/>
        <w:right w:val="none" w:sz="0" w:space="0" w:color="auto"/>
      </w:divBdr>
    </w:div>
    <w:div w:id="922180182">
      <w:bodyDiv w:val="1"/>
      <w:marLeft w:val="0"/>
      <w:marRight w:val="0"/>
      <w:marTop w:val="0"/>
      <w:marBottom w:val="0"/>
      <w:divBdr>
        <w:top w:val="none" w:sz="0" w:space="0" w:color="auto"/>
        <w:left w:val="none" w:sz="0" w:space="0" w:color="auto"/>
        <w:bottom w:val="none" w:sz="0" w:space="0" w:color="auto"/>
        <w:right w:val="none" w:sz="0" w:space="0" w:color="auto"/>
      </w:divBdr>
    </w:div>
    <w:div w:id="117534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so\AppData\Local\Axalon\SPSeries\5.0\OfficeConnector\Local%20Templates\Officemallar\Rapporter\Intern%20rap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7D01A97E2D4AF8829E45164BBFF396"/>
        <w:category>
          <w:name w:val="Allmänt"/>
          <w:gallery w:val="placeholder"/>
        </w:category>
        <w:types>
          <w:type w:val="bbPlcHdr"/>
        </w:types>
        <w:behaviors>
          <w:behavior w:val="content"/>
        </w:behaviors>
        <w:guid w:val="{66E4BBF0-BAAD-4F0A-8153-A16DD4FC16AB}"/>
      </w:docPartPr>
      <w:docPartBody>
        <w:p w:rsidR="0047379D" w:rsidRDefault="0047379D">
          <w:pPr>
            <w:pStyle w:val="377D01A97E2D4AF8829E45164BBFF396"/>
          </w:pPr>
          <w:r w:rsidRPr="00B103E8">
            <w:rPr>
              <w:rStyle w:val="Platshllartext"/>
            </w:rPr>
            <w:t>[</w:t>
          </w:r>
          <w:r>
            <w:rPr>
              <w:rStyle w:val="Platshllartext"/>
            </w:rPr>
            <w:t>Klicka här och skriv titel</w:t>
          </w:r>
          <w:r w:rsidRPr="00B103E8">
            <w:rPr>
              <w:rStyle w:val="Platshlla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9D"/>
    <w:rsid w:val="00000D63"/>
    <w:rsid w:val="0005518D"/>
    <w:rsid w:val="00056237"/>
    <w:rsid w:val="00097346"/>
    <w:rsid w:val="0012047C"/>
    <w:rsid w:val="00204182"/>
    <w:rsid w:val="00217BBD"/>
    <w:rsid w:val="00236DB3"/>
    <w:rsid w:val="00341A1E"/>
    <w:rsid w:val="00344662"/>
    <w:rsid w:val="0047379D"/>
    <w:rsid w:val="00597240"/>
    <w:rsid w:val="005C1149"/>
    <w:rsid w:val="0062485E"/>
    <w:rsid w:val="00665153"/>
    <w:rsid w:val="006B1802"/>
    <w:rsid w:val="006F47CF"/>
    <w:rsid w:val="0071573E"/>
    <w:rsid w:val="007555CE"/>
    <w:rsid w:val="00841C47"/>
    <w:rsid w:val="0087583E"/>
    <w:rsid w:val="008C6F6C"/>
    <w:rsid w:val="008E1959"/>
    <w:rsid w:val="00950161"/>
    <w:rsid w:val="009C0350"/>
    <w:rsid w:val="00AA44F4"/>
    <w:rsid w:val="00AE2EE0"/>
    <w:rsid w:val="00AE676F"/>
    <w:rsid w:val="00AF79AA"/>
    <w:rsid w:val="00B710E6"/>
    <w:rsid w:val="00C03C2C"/>
    <w:rsid w:val="00CE6B71"/>
    <w:rsid w:val="00CF2643"/>
    <w:rsid w:val="00D412CF"/>
    <w:rsid w:val="00DB2CA0"/>
    <w:rsid w:val="00E00C87"/>
    <w:rsid w:val="00E5371C"/>
    <w:rsid w:val="00E5399F"/>
    <w:rsid w:val="00E85AE1"/>
    <w:rsid w:val="00E92FA5"/>
    <w:rsid w:val="00EC50E3"/>
    <w:rsid w:val="00EE56A6"/>
    <w:rsid w:val="00F9294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377D01A97E2D4AF8829E45164BBFF396">
    <w:name w:val="377D01A97E2D4AF8829E45164BBFF3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F75701637D1D42A0D381E6FAD5DA95" ma:contentTypeVersion="10" ma:contentTypeDescription="Skapa ett nytt dokument." ma:contentTypeScope="" ma:versionID="2445d40b82797ebe436fe2158937eb5c">
  <xsd:schema xmlns:xsd="http://www.w3.org/2001/XMLSchema" xmlns:xs="http://www.w3.org/2001/XMLSchema" xmlns:p="http://schemas.microsoft.com/office/2006/metadata/properties" xmlns:ns2="9668c769-aa71-496b-9de8-d12c9bc3fa10" targetNamespace="http://schemas.microsoft.com/office/2006/metadata/properties" ma:root="true" ma:fieldsID="e19902d74ffb4889f8083210bc1c84b5" ns2:_="">
    <xsd:import namespace="9668c769-aa71-496b-9de8-d12c9bc3fa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8c769-aa71-496b-9de8-d12c9bc3f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Flow_SignoffStatus" ma:index="16" nillable="true" ma:displayName="Godkännandestatus" ma:internalName="Godk_x00e4_nnande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9668c769-aa71-496b-9de8-d12c9bc3fa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B9154-448C-445B-8DA5-C60036209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8c769-aa71-496b-9de8-d12c9bc3f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449A99-7C5A-4465-B8E3-A0968209A01A}">
  <ds:schemaRefs>
    <ds:schemaRef ds:uri="http://schemas.microsoft.com/office/2006/metadata/properties"/>
    <ds:schemaRef ds:uri="http://schemas.microsoft.com/office/infopath/2007/PartnerControls"/>
    <ds:schemaRef ds:uri="9668c769-aa71-496b-9de8-d12c9bc3fa10"/>
  </ds:schemaRefs>
</ds:datastoreItem>
</file>

<file path=customXml/itemProps3.xml><?xml version="1.0" encoding="utf-8"?>
<ds:datastoreItem xmlns:ds="http://schemas.openxmlformats.org/officeDocument/2006/customXml" ds:itemID="{291EEE65-F8C4-4234-A154-AEB17A430B0B}">
  <ds:schemaRefs>
    <ds:schemaRef ds:uri="http://schemas.microsoft.com/sharepoint/v3/contenttype/forms"/>
  </ds:schemaRefs>
</ds:datastoreItem>
</file>

<file path=customXml/itemProps4.xml><?xml version="1.0" encoding="utf-8"?>
<ds:datastoreItem xmlns:ds="http://schemas.openxmlformats.org/officeDocument/2006/customXml" ds:itemID="{16E37688-E234-4E9D-95E1-CDF89D6B3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Intern rapport</Template>
  <TotalTime>0</TotalTime>
  <Pages>7</Pages>
  <Words>1282</Words>
  <Characters>6797</Characters>
  <Application>Microsoft Office Word</Application>
  <DocSecurity>0</DocSecurity>
  <Lines>56</Lines>
  <Paragraphs>16</Paragraphs>
  <ScaleCrop>false</ScaleCrop>
  <HeadingPairs>
    <vt:vector size="2" baseType="variant">
      <vt:variant>
        <vt:lpstr>Rubrik</vt:lpstr>
      </vt:variant>
      <vt:variant>
        <vt:i4>1</vt:i4>
      </vt:variant>
    </vt:vector>
  </HeadingPairs>
  <TitlesOfParts>
    <vt:vector size="1" baseType="lpstr">
      <vt:lpstr>Regeringsuppdrag - Uppdrag att inrätta innovationskluster för etanol och transporteffektiva elektrifierade urbana godstransporter. Slutredovisning av uppdraget</vt:lpstr>
    </vt:vector>
  </TitlesOfParts>
  <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Regeringsuppdrag - Uppdrag att inrätta innovationskluster för etanol och transporteffektiva elektrifierade urbana godstransporter. Slutredovisning av uppdraget</dc:title>
  <dc:subject/>
  <dc:creator>Svante Söderholm</dc:creator>
  <cp:keywords/>
  <dc:description>EM4500, v5.2, 2017-10-30</dc:description>
  <cp:lastModifiedBy>Anna Charlotta Ejdenwik</cp:lastModifiedBy>
  <cp:revision>2</cp:revision>
  <cp:lastPrinted>2018-08-28T09:30:00Z</cp:lastPrinted>
  <dcterms:created xsi:type="dcterms:W3CDTF">2022-11-10T15:07:00Z</dcterms:created>
  <dcterms:modified xsi:type="dcterms:W3CDTF">2022-11-10T15:07:00Z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Rapport</vt:lpwstr>
  </property>
  <property fmtid="{D5CDD505-2E9C-101B-9397-08002B2CF9AE}" pid="5" name="cdpInternal">
    <vt:lpwstr>True</vt:lpwstr>
  </property>
  <property fmtid="{D5CDD505-2E9C-101B-9397-08002B2CF9AE}" pid="6" name="cdpDefLanguage">
    <vt:lpwstr> </vt:lpwstr>
  </property>
  <property fmtid="{D5CDD505-2E9C-101B-9397-08002B2CF9AE}" pid="7" name="cdpDefDocType">
    <vt:lpwstr>-</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Rapport</vt:lpwstr>
  </property>
  <property fmtid="{D5CDD505-2E9C-101B-9397-08002B2CF9AE}" pid="21" name="cdpSpecial">
    <vt:lpwstr>False</vt:lpwstr>
  </property>
  <property fmtid="{D5CDD505-2E9C-101B-9397-08002B2CF9AE}" pid="22" name="cdpLogoFormat">
    <vt:lpwstr>Small</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Svante¤¤Söderholm</vt:lpwstr>
  </property>
  <property fmtid="{D5CDD505-2E9C-101B-9397-08002B2CF9AE}" pid="33" name="cdpOrgLevel1">
    <vt:lpwstr>Avdelningen för forskning och innovation</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Svante Söderholm</vt:lpwstr>
  </property>
  <property fmtid="{D5CDD505-2E9C-101B-9397-08002B2CF9AE}" pid="38" name="cdpInitials">
    <vt:lpwstr/>
  </property>
  <property fmtid="{D5CDD505-2E9C-101B-9397-08002B2CF9AE}" pid="39" name="cdpTitle">
    <vt:lpwstr>Senior rådgivare</vt:lpwstr>
  </property>
  <property fmtid="{D5CDD505-2E9C-101B-9397-08002B2CF9AE}" pid="40" name="cdpPhone">
    <vt:lpwstr>016-544 21 22</vt:lpwstr>
  </property>
  <property fmtid="{D5CDD505-2E9C-101B-9397-08002B2CF9AE}" pid="41" name="cdpCellphone">
    <vt:lpwstr/>
  </property>
  <property fmtid="{D5CDD505-2E9C-101B-9397-08002B2CF9AE}" pid="42" name="cdpFax">
    <vt:lpwstr/>
  </property>
  <property fmtid="{D5CDD505-2E9C-101B-9397-08002B2CF9AE}" pid="43" name="cdpEmail">
    <vt:lpwstr>svante.soderholm@energimyndigheten.se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0x010100DFF75701637D1D42A0D381E6FAD5DA95</vt:lpwstr>
  </property>
  <property fmtid="{D5CDD505-2E9C-101B-9397-08002B2CF9AE}" pid="52" name="STEMInformationsklass">
    <vt:lpwstr>12;#Ej sekretess|f6b508c3-2418-4a00-bdce-410e71819f98</vt:lpwstr>
  </property>
  <property fmtid="{D5CDD505-2E9C-101B-9397-08002B2CF9AE}" pid="53" name="STEMSprak">
    <vt:lpwstr>14;#Sv|984ba086-a62a-400a-9716-342255976432</vt:lpwstr>
  </property>
  <property fmtid="{D5CDD505-2E9C-101B-9397-08002B2CF9AE}" pid="54" name="STEMAmne">
    <vt:lpwstr/>
  </property>
</Properties>
</file>