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AEB3A" w14:textId="18FF0681" w:rsidR="002507E2" w:rsidRDefault="00952334" w:rsidP="001522D9">
      <w:pPr>
        <w:pStyle w:val="Rubrik1"/>
      </w:pPr>
      <w:bookmarkStart w:id="0" w:name="_GoBack"/>
      <w:bookmarkEnd w:id="0"/>
      <w:r>
        <w:t xml:space="preserve">Remiss angående </w:t>
      </w:r>
      <w:sdt>
        <w:sdtPr>
          <w:alias w:val="Titel"/>
          <w:tag w:val="Titel"/>
          <w:id w:val="822937810"/>
          <w:placeholder>
            <w:docPart w:val="0F6E513C61FF4DD7A7ABFF9169AC467C"/>
          </w:placeholder>
          <w:dataBinding w:prefixMappings="xmlns:ns0='http://iipax.com/template-injector/ADOK'" w:xpath="/ns0:ADOK[1]/ns0:attribute[1]/ns0:Arende[1]/ns0:Arendemening[1]" w:storeItemID="{F0EAABAC-6939-4726-B59D-2D55BEEC60FA}"/>
          <w:text/>
        </w:sdtPr>
        <w:sdtEndPr/>
        <w:sdtContent>
          <w:r w:rsidR="001325AB">
            <w:t>promemorian Förbättrat genomförande av EU-direktivet om energieffektivitet - Individuell mätning av värme och tappvarmvatten i befintlig bebyggelse</w:t>
          </w:r>
        </w:sdtContent>
      </w:sdt>
    </w:p>
    <w:p w14:paraId="1C0AEB3B" w14:textId="00DD5C20" w:rsidR="006F5916" w:rsidRDefault="006F5916" w:rsidP="006F5916">
      <w:pPr>
        <w:pStyle w:val="Brdtext"/>
      </w:pPr>
      <w:r>
        <w:t xml:space="preserve">Statens energimyndighet har i skrivelse, </w:t>
      </w:r>
      <w:r w:rsidRPr="00A34DC6">
        <w:t>daterad</w:t>
      </w:r>
      <w:r w:rsidR="00313245" w:rsidRPr="00A34DC6">
        <w:t xml:space="preserve"> </w:t>
      </w:r>
      <w:sdt>
        <w:sdtPr>
          <w:alias w:val="ErtDatum"/>
          <w:tag w:val="ErtDatum"/>
          <w:id w:val="1309980370"/>
          <w:placeholder>
            <w:docPart w:val="DefaultPlaceholder_-1854013440"/>
          </w:placeholder>
          <w:dataBinding w:prefixMappings="xmlns:ns0='http://iipax.com/template-injector/ADOK'" w:xpath="/ns0:ADOK[1]/ns0:attribute[1]/ns0:Arende[1]/ns0:Ert_datum[1]" w:storeItemID="{F0EAABAC-6939-4726-B59D-2D55BEEC60FA}"/>
          <w:text/>
        </w:sdtPr>
        <w:sdtEndPr/>
        <w:sdtContent>
          <w:r w:rsidR="00CB551A">
            <w:t>2019-06-19</w:t>
          </w:r>
        </w:sdtContent>
      </w:sdt>
      <w:r w:rsidRPr="00A34DC6">
        <w:t>,</w:t>
      </w:r>
      <w:r>
        <w:t xml:space="preserve"> beretts möjlighet att avge yttrande i rubricerat ärende.</w:t>
      </w:r>
    </w:p>
    <w:p w14:paraId="1C0AEB3C" w14:textId="08559CEC" w:rsidR="006F5916" w:rsidRDefault="006F5916" w:rsidP="006F5916">
      <w:pPr>
        <w:pStyle w:val="Brdtext"/>
      </w:pPr>
      <w:r>
        <w:t>Statens energimyndighet</w:t>
      </w:r>
      <w:r w:rsidR="005152EA">
        <w:t xml:space="preserve"> tillstyrker förslagen i promemorian</w:t>
      </w:r>
      <w:r w:rsidR="00651B96">
        <w:t xml:space="preserve">. Statens energimyndighet </w:t>
      </w:r>
      <w:r w:rsidR="004A15F5">
        <w:t>har i ett regeringsuppdrag bistått regeringskansliet med</w:t>
      </w:r>
      <w:r w:rsidR="00651B96">
        <w:t xml:space="preserve"> en expert</w:t>
      </w:r>
      <w:r w:rsidR="004A15F5">
        <w:t xml:space="preserve"> avseende genomförande av det reviderade EU-direktivet om energieffektivitet </w:t>
      </w:r>
      <w:r w:rsidR="00651B96">
        <w:t>och har</w:t>
      </w:r>
      <w:r w:rsidR="004A15F5">
        <w:t xml:space="preserve"> därmed</w:t>
      </w:r>
      <w:r w:rsidR="00651B96">
        <w:t xml:space="preserve"> inga ytterligare</w:t>
      </w:r>
      <w:r w:rsidR="004A15F5">
        <w:t xml:space="preserve"> synpunkter</w:t>
      </w:r>
      <w:r w:rsidR="00651B96">
        <w:t xml:space="preserve"> att tillföra.</w:t>
      </w:r>
    </w:p>
    <w:p w14:paraId="1C0AEB3D" w14:textId="1D4745DA" w:rsidR="006F5916" w:rsidRDefault="006F5916" w:rsidP="006F5916">
      <w:pPr>
        <w:pStyle w:val="Brdtext"/>
      </w:pPr>
      <w:r>
        <w:t>Beslut i detta ärende har fattats av</w:t>
      </w:r>
      <w:r w:rsidR="00EC2182">
        <w:t xml:space="preserve"> generaldirektören Robert Andrén</w:t>
      </w:r>
      <w:r>
        <w:t>. Vid den slutliga handläggningen har därutöver deltagit</w:t>
      </w:r>
      <w:r w:rsidR="00EC2182">
        <w:t xml:space="preserve"> avdelningschefen Lena Callermo,</w:t>
      </w:r>
      <w:r>
        <w:t xml:space="preserve"> </w:t>
      </w:r>
      <w:bookmarkStart w:id="1" w:name="spcOvriga_01"/>
      <w:r w:rsidR="005152EA">
        <w:t>enhetschef Mathias Normand</w:t>
      </w:r>
      <w:bookmarkEnd w:id="1"/>
      <w:r w:rsidR="00651B96">
        <w:t xml:space="preserve"> och handläggare Sara Akkurt.</w:t>
      </w:r>
      <w:r>
        <w:t xml:space="preserve"> Föredragande har varit</w:t>
      </w:r>
      <w:r w:rsidR="00C1114F">
        <w:t xml:space="preserve"> handläggare</w:t>
      </w:r>
      <w:r>
        <w:t xml:space="preserve"> </w:t>
      </w:r>
      <w:r w:rsidR="00BE3F49">
        <w:t>Sara Akkurt</w:t>
      </w:r>
      <w:r>
        <w:t>.</w:t>
      </w:r>
    </w:p>
    <w:p w14:paraId="1C0AEB3E" w14:textId="77777777" w:rsidR="006F5916" w:rsidRDefault="006F5916" w:rsidP="006F5916">
      <w:pPr>
        <w:pStyle w:val="Brdtext"/>
      </w:pPr>
    </w:p>
    <w:p w14:paraId="1C0AEB3F" w14:textId="77777777" w:rsidR="006F5916" w:rsidRDefault="006F5916" w:rsidP="006F5916">
      <w:pPr>
        <w:pStyle w:val="Brdtext"/>
      </w:pPr>
    </w:p>
    <w:p w14:paraId="1C0AEB40" w14:textId="317AB87E" w:rsidR="006F5916" w:rsidRDefault="00EC2182" w:rsidP="006F5916">
      <w:pPr>
        <w:pStyle w:val="Brdtext"/>
      </w:pPr>
      <w:r>
        <w:t>Robert Andrén</w:t>
      </w:r>
    </w:p>
    <w:p w14:paraId="1C0AEB42" w14:textId="1316BCEA" w:rsidR="006F5916" w:rsidRDefault="006C27CC" w:rsidP="00A017F3">
      <w:pPr>
        <w:pStyle w:val="Brdtext"/>
      </w:pPr>
      <w:r>
        <w:t>Beslutet har fattats elektroniskt i Energimyndighetens ärendehanteringssystem.</w:t>
      </w:r>
    </w:p>
    <w:p w14:paraId="6A5A1ECB" w14:textId="5B1BA56E" w:rsidR="00B42F4B" w:rsidRDefault="00B42F4B" w:rsidP="00A017F3">
      <w:pPr>
        <w:pStyle w:val="Brdtext"/>
      </w:pPr>
    </w:p>
    <w:p w14:paraId="4EA64F31" w14:textId="49111405" w:rsidR="00B42F4B" w:rsidRDefault="00B42F4B" w:rsidP="00A017F3">
      <w:pPr>
        <w:pStyle w:val="Brdtext"/>
      </w:pPr>
    </w:p>
    <w:p w14:paraId="2F39DC9C" w14:textId="3D748AF1" w:rsidR="00B42F4B" w:rsidRDefault="00B42F4B" w:rsidP="00A017F3">
      <w:pPr>
        <w:pStyle w:val="Brdtext"/>
      </w:pPr>
    </w:p>
    <w:p w14:paraId="3B031EDC" w14:textId="4EF17CDB" w:rsidR="00B42F4B" w:rsidRDefault="00B42F4B" w:rsidP="00A017F3">
      <w:pPr>
        <w:pStyle w:val="Brdtext"/>
      </w:pPr>
    </w:p>
    <w:p w14:paraId="214FB4A1" w14:textId="4B923B08" w:rsidR="00B42F4B" w:rsidRDefault="00B42F4B" w:rsidP="00A017F3">
      <w:pPr>
        <w:pStyle w:val="Brdtext"/>
      </w:pPr>
    </w:p>
    <w:p w14:paraId="43EF8D0E" w14:textId="0E548AA2" w:rsidR="00B42F4B" w:rsidRDefault="00B42F4B" w:rsidP="00A017F3">
      <w:pPr>
        <w:pStyle w:val="Brdtext"/>
      </w:pPr>
    </w:p>
    <w:p w14:paraId="1C7EB3AB" w14:textId="358DC119" w:rsidR="00B42F4B" w:rsidRPr="003061F2" w:rsidRDefault="00B42F4B" w:rsidP="00A017F3">
      <w:pPr>
        <w:pStyle w:val="Brdtext"/>
      </w:pPr>
    </w:p>
    <w:sectPr w:rsidR="00B42F4B" w:rsidRPr="003061F2" w:rsidSect="004348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42C96" w14:textId="77777777" w:rsidR="00A515E4" w:rsidRDefault="00A515E4" w:rsidP="0032522D">
      <w:r>
        <w:separator/>
      </w:r>
    </w:p>
  </w:endnote>
  <w:endnote w:type="continuationSeparator" w:id="0">
    <w:p w14:paraId="6727DCCB" w14:textId="77777777" w:rsidR="00A515E4" w:rsidRDefault="00A515E4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3C976" w14:textId="77777777" w:rsidR="00BA53A9" w:rsidRDefault="00BA53A9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F87C4" w14:textId="77777777" w:rsidR="00BA53A9" w:rsidRDefault="00BA53A9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701271" w:rsidRPr="004D6078" w14:paraId="1C0AEB75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1C0AEB74" w14:textId="77777777" w:rsidR="00701271" w:rsidRPr="004D6078" w:rsidRDefault="00701271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701271" w:rsidRPr="004572E5" w14:paraId="1C0AEB77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1C0AEB76" w14:textId="57860F5F" w:rsidR="00701271" w:rsidRPr="004572E5" w:rsidRDefault="00701271" w:rsidP="004572E5">
          <w:pPr>
            <w:pStyle w:val="Sidfotstext"/>
          </w:pPr>
          <w:bookmarkStart w:id="20" w:name="ftiFooter_02"/>
          <w:r>
            <w:t xml:space="preserve">Postadress: </w:t>
          </w:r>
          <w:sdt>
            <w:sdtPr>
              <w:alias w:val="PostAddr"/>
              <w:tag w:val="PostAddr"/>
              <w:id w:val="473263958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postal_address[1]" w:storeItemID="{F0EAABAC-6939-4726-B59D-2D55BEEC60FA}"/>
              <w:text/>
            </w:sdtPr>
            <w:sdtEndPr/>
            <w:sdtContent>
              <w:r>
                <w:t>Box 310</w:t>
              </w:r>
            </w:sdtContent>
          </w:sdt>
          <w:r>
            <w:t xml:space="preserve"> • </w:t>
          </w:r>
          <w:sdt>
            <w:sdtPr>
              <w:alias w:val="PostNr"/>
              <w:tag w:val="PostNr"/>
              <w:id w:val="-1729604343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postal_code[1]" w:storeItemID="{F0EAABAC-6939-4726-B59D-2D55BEEC60FA}"/>
              <w:text/>
            </w:sdtPr>
            <w:sdtEndPr/>
            <w:sdtContent>
              <w:r>
                <w:t>631 04</w:t>
              </w:r>
            </w:sdtContent>
          </w:sdt>
          <w:r>
            <w:t xml:space="preserve"> </w:t>
          </w:r>
          <w:sdt>
            <w:sdtPr>
              <w:alias w:val="Ort"/>
              <w:tag w:val="Ort"/>
              <w:id w:val="257723048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postal[1]" w:storeItemID="{F0EAABAC-6939-4726-B59D-2D55BEEC60FA}"/>
              <w:text/>
            </w:sdtPr>
            <w:sdtEndPr/>
            <w:sdtContent>
              <w:r>
                <w:t>Eskilstuna</w:t>
              </w:r>
            </w:sdtContent>
          </w:sdt>
          <w:r>
            <w:t xml:space="preserve"> • Besöksadress </w:t>
          </w:r>
          <w:sdt>
            <w:sdtPr>
              <w:alias w:val="Besöök"/>
              <w:tag w:val="Besöök"/>
              <w:id w:val="260497648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visitor_adress[1]" w:storeItemID="{F0EAABAC-6939-4726-B59D-2D55BEEC60FA}"/>
              <w:text/>
            </w:sdtPr>
            <w:sdtEndPr/>
            <w:sdtContent>
              <w:r>
                <w:t>Gredbyvägen 10</w:t>
              </w:r>
            </w:sdtContent>
          </w:sdt>
          <w:r>
            <w:br/>
            <w:t xml:space="preserve">Telefon </w:t>
          </w:r>
          <w:sdt>
            <w:sdtPr>
              <w:alias w:val="Telefon"/>
              <w:tag w:val="Telefon"/>
              <w:id w:val="-1895195864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switchboard[1]" w:storeItemID="{F0EAABAC-6939-4726-B59D-2D55BEEC60FA}"/>
              <w:text/>
            </w:sdtPr>
            <w:sdtEndPr/>
            <w:sdtContent>
              <w:r w:rsidR="006958EF">
                <w:t>016-544 22 50</w:t>
              </w:r>
            </w:sdtContent>
          </w:sdt>
          <w:r>
            <w:t xml:space="preserve"> • Telefax </w:t>
          </w:r>
          <w:sdt>
            <w:sdtPr>
              <w:alias w:val="Fax"/>
              <w:tag w:val="Fax"/>
              <w:id w:val="726032033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faxnumber[1]" w:storeItemID="{F0EAABAC-6939-4726-B59D-2D55BEEC60FA}"/>
              <w:text/>
            </w:sdtPr>
            <w:sdtEndPr/>
            <w:sdtContent>
              <w:r>
                <w:t>016-544 20 99</w:t>
              </w:r>
            </w:sdtContent>
          </w:sdt>
          <w:r>
            <w:br/>
          </w:r>
          <w:sdt>
            <w:sdtPr>
              <w:alias w:val="mail"/>
              <w:tag w:val="mail"/>
              <w:id w:val="2052180550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email[1]" w:storeItemID="{F0EAABAC-6939-4726-B59D-2D55BEEC60FA}"/>
              <w:text/>
            </w:sdtPr>
            <w:sdtEndPr/>
            <w:sdtContent>
              <w:r w:rsidR="006958EF">
                <w:t>sara.akkurt@energimyndigheten.se</w:t>
              </w:r>
            </w:sdtContent>
          </w:sdt>
          <w:r>
            <w:br/>
          </w:r>
          <w:sdt>
            <w:sdtPr>
              <w:alias w:val="Hemsida"/>
              <w:tag w:val="Hemsida"/>
              <w:id w:val="2071229047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webadress[1]" w:storeItemID="{F0EAABAC-6939-4726-B59D-2D55BEEC60FA}"/>
              <w:text/>
            </w:sdtPr>
            <w:sdtEndPr/>
            <w:sdtContent>
              <w:r w:rsidR="00B42F4B">
                <w:t>http://www.energimyndigheten.se</w:t>
              </w:r>
            </w:sdtContent>
          </w:sdt>
          <w:r>
            <w:br/>
            <w:t>Org.nr 202100-5000</w:t>
          </w:r>
          <w:bookmarkEnd w:id="20"/>
        </w:p>
      </w:tc>
    </w:tr>
  </w:tbl>
  <w:p w14:paraId="1C0AEB78" w14:textId="77777777" w:rsidR="00701271" w:rsidRPr="00E93B78" w:rsidRDefault="00701271" w:rsidP="00094EAB">
    <w:pPr>
      <w:pStyle w:val="Sidfot"/>
    </w:pPr>
    <w:bookmarkStart w:id="21" w:name="insFirstFooter_01"/>
    <w:bookmarkEnd w:id="21"/>
  </w:p>
  <w:p w14:paraId="1C0AEB79" w14:textId="77777777" w:rsidR="00F30C4B" w:rsidRPr="00701271" w:rsidRDefault="00F30C4B" w:rsidP="0070127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92F2C" w14:textId="77777777" w:rsidR="00A515E4" w:rsidRDefault="00A515E4" w:rsidP="0032522D">
      <w:r>
        <w:separator/>
      </w:r>
    </w:p>
  </w:footnote>
  <w:footnote w:type="continuationSeparator" w:id="0">
    <w:p w14:paraId="12102529" w14:textId="77777777" w:rsidR="00A515E4" w:rsidRDefault="00A515E4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8A944" w14:textId="77777777" w:rsidR="00BA53A9" w:rsidRDefault="00BA53A9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insFollowingHeader_01"/>
  <w:bookmarkEnd w:id="2"/>
  <w:p w14:paraId="1C0AEB47" w14:textId="77777777" w:rsidR="00701271" w:rsidRPr="00811F35" w:rsidRDefault="00701271" w:rsidP="00F4109E">
    <w:pPr>
      <w:pStyle w:val="Sidhuvud"/>
      <w:rPr>
        <w:szCs w:val="2"/>
      </w:rPr>
    </w:pPr>
    <w:r>
      <w:rPr>
        <w:noProof/>
        <w:szCs w:val="2"/>
        <w:lang w:val="en-US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1C0AEB7A" wp14:editId="1C0AEB7B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F40DE3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x8bCx8bCj42Ej42Egn92WFRHWFRHWFRHPDgpIBsKIBsKIBsKIBsKIBsKIBsK&#10;IBsKIBsKIBsKIBsKIBsKIBsKLikZWFRHWFRHWFRHdHFmj42Ej42Eubeyx8bC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q6mjj42EZmNXSkY4IBsK&#10;IBsKIBsKIBsKIBsKIBsKIBsKIBsKIBsKIBsKIBsKIBsKIBsKIBsKIBsKIBsKIBsKIBsKIBsKIBsK&#10;IBsKIBsKIBsKIBsKIBsKIBsKIBsKIBsKIBsKIBsKIBsKIBsKIBsKIBsKPDgpWFRHgn92nZuT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nZuTdHFmSkY4IBsKIBsKIBsKIBsKIBsKIBsKIBsKIBsKIBsKIBsK&#10;IBsKIBsKIBsKIBsKIBsKIBsKIBsKIBsKIBsKIBsKIBsKIBsKIBsKIBsKIBsKIBsKIBsKIBsKIBsK&#10;IBsKIBsKIBsKIBsKIBsKIBsKIBsKIBsKIBsKIBsKIBsKIBsKIBsKIBsKIBsKIBsKIBsKPDgpZmNX&#10;j42E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ubeygn92&#10;WFRHIBsKIBsKIBsKIBsKIBsKIBsKIBsKIBsKIBsKIBsKIBsKIBsKIBsKIBsKIBsKIBsKIBsKIBsK&#10;IBsKIBsKIBsKIBsKIBsKIBsKIBsKIBsKIBsKIBsKIBsKIBsKIBsKIBsKIBsKIBsKIBsKIBsKIBsK&#10;IBsKIBsKIBsKIBsKIBsKIBsKIBsKIBsKIBsKIBsKIBsKIBsKIBsKIBsKIBsKIBsKIBsKIBsKIBsK&#10;SkY4dHFmq6mj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j42ESkY4IBsKIBsKIBsKIBsKIBsKIBsK&#10;IBsKIBsKIBsKIBsKIBsKIBsKIBsKIBsKIBsKIBsKIBsKIBsKIBsKIBsKIBsKIBsKIBsKIBsKIBsK&#10;IBsKIBsKIBsKIBsKIBsKIBsKIBsKIBsKIBsKIBsKIBsKIBsKIBsKIBsKIBsKIBsKIBsKIBsKIBsK&#10;IBsKIBsKIBsKIBsKIBsKIBsKIBsKIBsKIBsKIBsKIBsKIBsKIBsKIBsKIBsKIBsKIBsKIBsKIBsK&#10;IBsKPDgpgn92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dHFmLikZ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ZmNXq6mj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q6mjZmNX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SkY4nZuT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dHFmLikZ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ZmNX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j42EPDgp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LikZdHFm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ZmNX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SkY4q6mj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nZuTPDgp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LikZgn92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j42ELikZ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dHFm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+LgdHFm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j42E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ZmNX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j42ELikZ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dHFm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dHFmIBsKIBsKIBsKIBsK&#10;IBsKIBsKIBsKIBsKIBsKIBsKIBsKIBsKIBsKIBsKIBsKIBsKIBsKIBsKIBsKIBsKIBsKIBsKIBsK&#10;IBsKIBsKIBsKIBsKIBsKIBsKIBsKIBsKIBsKIBsKIBsKIBsKZmNXq6mj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ubeydHFmLikZIBsKIBsKIBsKIBsKIBsKIBsKIBsKIBsKIBsKIBsK&#10;IBsKIBsKIBsKIBsKIBsKIBsKIBsKIBsKIBsKIBsKIBsKIBsKIBsKIBsKIBsKIBsKIBsKIBsKIBsK&#10;IBsKIBsKIBsKIBsKIBsKWFRH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PDgpIBsKIBsKIBsKIBsKIBsKIBsKIBsKIBsK&#10;IBsKIBsKIBsKIBsKIBsKIBsKIBsKIBsKIBsKIBsKIBsKIBsKIBsKIBsKIBsKIBsKIBsKIBsKIBsK&#10;IBsKIBsKIBsKIBsKIBsKIBsKSkY4nZuT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q6mjZmNXIBsKIBsKIBsKIBsKIBsKIBsKIBsKIBsKIBsKIBsKIBsK&#10;IBsKIBsKIBsKIBsKIBsKIBsKIBsKIBsKIBsKIBsKIBsKIBsKIBsKIBsKIBsKIBsKIBsKIBsKIBsK&#10;IBsKIBsKIBsKLikZ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IBsKIBsKIBsKIBsKIBsKIBsKIBsKIBsKIBsKIBsKIBsKIBsKIBsKIBsKIBsKIBsK&#10;LikZdHFm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j42EPDgpIBsKIBsKIBsKIBsKIBsKIBsKIBsKIBsKIBsKIBsK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ZmNXIBsKIBsKIBsKIBsKIBsKIBsKIBsKIBsKIBsKIBsKIBsKIBsKIBsKIBsKIBsKIBsKIBsK&#10;IBsKIBsKIBsKIBsKIBsKIBsKIBsKIBsKIBsKIBsKIBsKIBsKIBsKIBsKPDgpnZuT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WFRHIBsKIBsKIBsKIBsKIBsKIBsKIBsKIBsKIBsKIBsKIBsKIBsK&#10;IBsKIBsKIBsKIBsKIBsKIBsKIBsKIBsKIBsKIBsKIBsKIBsKIBsKIBsKIBsKIBsKIBsKIBsKIBsK&#10;SkY4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PDgpIBsKIBsK&#10;IBsKIBsKIBsKIBsKIBsKIBsKIBsKIBsKIBsKIBsKIBsKIBsKIBsKIBsKIBsKIBsKIBsKIBsKIBsK&#10;IBsKIBsKIBsKIBsKIBsKIBsKIBsKIBsKIBsKWFRH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dHFmIBsKIBsKIBsKIBsKIBsKIBsKIBsKIBsKIBsKIBsKIBsKIBsKIBsK&#10;IBsKIBsKIBsKIBsKIBsKIBsKIBsKIBsKIBsKIBsKIBsKIBsKIBsKIBsKIBsKIBsKIBsKLikZ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LikZIBsKIBsKIBsKIBsKIBsKIBsK&#10;IBsKIBsKIBsKIBsKIBsKIBsKIBsKIBsKIBsKIBsKIBsKIBsKIBsKIBsKIBsKIBsKIBsKIBsKIBsK&#10;IBsKIBsKIBsKIBsKWFRH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IBsKWFRH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ZmNXIBsKIBsKIBsKIBsKIBsKIBsKIBsKIBsKIBsKIBsKIBsKIBsKIBsKIBsKIBsK&#10;IBsKIBsKIBsKIBsKIBsKIBsKIBsKIBsKIBsKIBsKIBsKIBsKIBsKWFRH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dHFmIBsKIBsKIBsKIBsKIBsKIBsKIBsKIBsKIBsKIBsKIBsKIBsKIBsKIBsKIBsKIBsK&#10;IBsKIBsKIBsKIBsKIBsKIBsKIBsKIBsKIBsKIBsKIBsKIBsKSkY4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SkY4&#10;IBsKIBsKIBsKIBsKIBsKIBsKIBsKIBsKIBsKIBsKIBsKIBsKIBsKIBsKIBsKIBsKIBsKIBsKIBsK&#10;IBsKIBsKIBsKIBsKIBsKIBsKIBsKIBsKPDgp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WFRH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LikZIBsKIBsKIBsKIBsK&#10;IBsKIBsKIBsKIBsKIBsKIBsKIBsKIBsKIBsKIBsKIBsKIBsKIBsKIBsKIBsKIBsKIBsKIBsKIBsK&#10;IBsKIBsKIBsKLikZj42E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PDgpIBsKIBsKIBsKIBsKIBsKIBsK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LikZIBsKIBsKIBsKIBsKIBsKIBsKIBsKIBsK&#10;IBsKIBsKIBsKIBsKIBsKIBsKIBsKIBsKIBsKIBsKIBsKIBsKIBsKIBsKIBsKIBsKIBsKIBsKZmNX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j42EIBsK&#10;IBsKIBsKIBsK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LikZIBsKIBsKIBsKIBsKIBsKIBsKIBsKIBsKIBsKIBsKIBsKIBsK&#10;IBsKIBsKIBsKIBsKIBsKIBsKIBsKIBsKIBsKIBsKIBsKIBsKIBsKLikZ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WFRH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IBsKIBsKgn92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nZuTLikZIBsKIBsKIBsK&#10;IBsKIBsKIBsKIBsKIBsKIBsK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IBsKIBsKPDgp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WFRHIBsKIBsKIBsKIBsKIBsK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IBsKIBsKIBsK&#10;ZmNX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IBsKIBsKIBsKIBsKIBsKLikZ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PDgpIBsKIBsKIBsKIBsKIBsKIBsKIBsKIBsK&#10;IBsKIBsK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SkY4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ZmNXIBsKIBsKIBsKIBsKIBsKIBsKIBsKIBsKIBsK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dHFm8fHw////////////////////////////////////////////&#10;////////////////////////////////////////////////////////////8fHw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gn92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LikZIBsKIBsK&#10;IBsKIBsKIBsKIBsKIBsKIBsKIBsKIBsKIBsKIBsKIBsKIBsKIBsKIBsKIBsKIBsKIBsKIBsKIBsK&#10;IBsKIBsKnZuT////////////////////////////////////////////////////////////////&#10;////////////////////////////////////////4+LgdHFmLikZPDgp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LikZ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LikZIBsKIBsKIBsKIBsKIBsKIBsK&#10;IBsKIBsKIBsKIBsKIBsKIBsKIBsKIBsKIBsKIBsKIBsKIBsKIBsKIBsKIBsKIBsKLikZx8bC////&#10;////////////////////////////////////////////////////////////////////////////&#10;////////////////////4+LgdHFm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SkY4IBsKIBsKIBsK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LikZIBsKIBsKIBsKIBsKIBsKIBsKIBsKIBsKIBsKIBsK&#10;IBsKIBsKIBsKIBsKIBsKIBsKIBsKIBsKIBsKIBsKIBsKIBsKSkY41dTR////////////////////&#10;////////////////////////////////////////////////////////////////////////////&#10;8fHwdHFm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ZmNXIBsKIBsKIBsKIBsKIBsKIBsKIBsKIBsKIBsKIBsK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SkY4IBsKIBsKIBsKIBsKIBsKIBsKIBsKIBsKIBsKIBsKIBsKIBsKIBsKIBsK&#10;IBsKIBsKIBsKIBsKIBsKIBsKIBsKIBsKSkY48fHw////////////////////////////////////&#10;////////////////////////////////////////////////////////8fHwj42ELikZ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IBsKIBsKIBsKIBsKIBsKIBsKIBsK&#10;IBsKIBsKIBsKLikZ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IBsKdHFm////////////////////////////////////////////////////////&#10;////////////////////////////////////////ubeyPDgp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PDgp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IBsKIBsKIBsKIBsK&#10;dHFm////////////////////////////////////////////////////////////////////////&#10;////////////////////4+LgWFRHIBsKIBsKIBsKIBsKIBsKIBsKIBsKIBsKIBsKIBsKIBsKIBsK&#10;IBsK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IBsKdHFm////////////&#10;////////////////////////////////////////////////////////////////////////////&#10;////j42E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IBsKIBsKIBsKIBsKIBsKIBsKIBsKIBsKIBsKIBsKj42E////////////////////////////&#10;////////////////////////////////////////////////////////////1dTRSkY4IBsKIBsK&#10;IBsKIBsKIBsKIBsKIBsKIBsKIBsKIBsKIBsKIBsKIBsKIBsKIBsKIBsKLikZ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LikZ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PDgpIBsKIBsKIBsKIBsKIBsKIBsKIBsKIBsKIBsKIBsKIBsKIBsKIBsKIBsK&#10;IBsKIBsKIBsKIBsKIBsKIBsKIBsKq6mj////////////////////////////////////////////&#10;////////////////////////////////////////////j42E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LikZIBsKIBsKIBsKIBsKIBsKIBsKIBsKIBsKIBsK&#10;IBsKIBsKIBsKIBsKIBsKIBsKIBsKIBsKIBsKIBsKIBsKIBsK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j42E////////////////////////////////////////////////////////////&#10;////////////////////////4+LgWFRHIBsKIBsKIBsKIBsKIBsKIBsKIBsKIBsK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IBsKIBsKIBsKIBsKIBsKIBsKIBsKIBsKIBsKPDgp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IBsKIBsKIBsKIBsKIBsKdHFm&#10;////////////////////////////////////////////////////////////////////////////&#10;////////ubeyLikZIBsKIBsKIBsKIBsKIBsKIBsKIBsKIBsKIBsKIBsKIBsKIBsKIBsKIBsKIBsK&#10;IBsKIBsKIBsKIBsKIBsKIBsKIBsK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IBsKIBsKIBsKIBsKIBsKdHFm////////////////&#10;////////////////////////////////////////////////////////////////////j42EIBsK&#10;IBsKIBsKIBsKIBsKIBsKIBsKIBsKIBsKIBsKIBsKIBsKIBsK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nZu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IBsKIBsKIBsKIBsKIBsKIBsKIBsKdHFm////////////////////////////////&#10;////////////////////////////////////////////////8fHwWFRHIBsKIBsKIBsKIBsKIBsK&#10;IBsKIBsKIBsKIBsKIBsKIBsKIBsKIBsKIBsKIBsKIBsKIBsKIBsKIBsKIBsKIBsKIBsKIBsKIBsK&#10;IBsKIBsK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X6EURQSIBsKIBsKIBsKIBsKIBsKIBsKIBsKIBsKIBsKIBsKIBsKIBsKIBsKIBsKIBsKIBsKIBsK&#10;IBsKIBsKIBsK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IBsKIBsKIBsKIBsKSkY4////////////////////////////////////////////////&#10;////////////////////////////////1dTRSkY4IBsKIBsKIBsK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QEo3gEl&#10;3gEl2QIkxwUfxwUfxwUfvQcdlA0XlA0XURQSURQSURQSIBsKIBsKIBsKIBsKIBsKIBsKIBsKIBsK&#10;SkY4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IBsKIBsKIBsKIBsKIBsKIBsK&#10;IBsKIBsKSkY48fHw////////////////////////////////////////////////////////////&#10;////////////////1dTRLikZIBsKIBsKIBsKIBsKIBsKIBsKIBsKIBsKIBsKIBsKIBsKIBsKIBsK&#10;IBsKIBsKIBsKIBsKIBsKIBsKIBsKIBsKIBsKIBsKIBsKIBsKIBsKIBsKIBsKIBsK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3gElzgQhvQcdhA8VURQSURQS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LikZIBsKIBsK&#10;IBsKIBsKIBsKIBsKIBsKIBsKIBsKIBsKIBsKIBsKIBsKIBsKIBsKIBsKIBsKIBsKIBsKLikZ1dTR&#10;////////////////////////////////////////////////////////////////////////////&#10;q6mjIBsKIBsKIBsKIBsKIBsKIBsKIBsKIBsKIBsKIBsKIBsKIBsKIBsKIBsKIBsKIBsKIBsKIBsK&#10;IBsKIBsKIBsKIBsKIBsKIBsKIBsKIBsKIBsKIBsKIBsKWFRH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3gElvQcdhA8VURQSURQS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ZmNXIBsKIBsKIBsKIBsKIBsKIBsK&#10;IBsKIBsKIBsKIBsKIBsKIBsKIBsKIBsKIBsKIBsKIBsKIBsKIBsKIBsKx8bC////////////////&#10;////////////////////////////////////////////////////////////q6mjIBsKIBsKIBsK&#10;IBsKIBsKIBsKIBsKIBsKIBsKIBsKIBsKIBsKIBsKIBsKIBsKIBsKIBsKIBsKIBsKIBsKIBsKIBsK&#10;IBsKIBsKIBsKIBsKIBsKIBsKWFRH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1AMiowoZZiko7bS9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IBsKIBsKIBsKIBsKIBsKIBsKIBsKnZuT////////////////////////////////&#10;////////////////////////////////////////////q6mjIBsKIBsKIBsKIBsKIBsKIBsKIBsK&#10;IBsKIBsKIBsKIBsKIBsKIBsKIBsKIBsKIBsKIBsKIBsKIBsKIBsKIBsKIBsKIBsKIBsKIBsKIBsK&#10;IBsKWFRH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QEp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LikZIBsKIBsKIBsKIBsKIBsKIBsKIBsKIBsKIBsKIBsKIBsKIBsKIBsK&#10;IBsKIBsKIBsKIBsKIBsKIBsKdHFm////////////////////////////////////////////////&#10;////////////////////////////j42EIBsKIBsKIBsKIBsKIBsKIBsKIBsKIBsKIBsKIBsKIBsK&#10;IBsKIBsKIBsKIBsKIBsKIBsKIBsKIBsKIBsKIBsKIBsKIBsKIBsKIBsKIBsKPDgp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gn92IBsKIBsKIBsKIBsKIBsKIBsKIBsKIBsKIBsKIBsKIBsKIBsKIBsKIBsKIBsKIBsKIBsK&#10;IBsKIBsKSkY48fHw////////////////////////////////////////////////////////////&#10;////////////j42EIBsKIBsKIBsKIBsKIBsKIBsKIBsKIBsKIBsKIBsKIBsKIBsKIBsKIBsKIBsK&#10;IBsKIBsKIBsKIBsKIBsKIBsKIBsKIBsKIBsKIBsKLikZ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IBsKIBsK&#10;IBsKIBsKIBsKIBsKIBsKIBsKIBsKIBsKIBsKIBsKIBsKIBsKIBsKIBsKIBsKIBsKIBsKLikZ1dTR&#10;////////////////////////////////////////////////////////////////////////q6mj&#10;IBsKIBsKIBsKIBsKIBsKIBsKIBsKIBsKIBsKIBsKIBsKIBsKIBsKIBsKIBsKIBsKIBsKIBsKIBsK&#10;IBsKIBsKIBsKIBsKIBsKIBsKWFRH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IBsKIBsKIBsKq6mj////////////////&#10;////////////////////////////////////////////////////////q6mjIBsKIBsKIBsKIBsK&#10;IBsKIBsKIBsKIBsKIBsKIBsKIBsKIBsKIBsKIBsKIBsKIBsKIBsKIBsKIBsKIBsKIBsKIBsKIBsK&#10;IBsKLikZnZu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ZmNX////////////////////////////////&#10;////////////////////////////////////////q6mjIBsKIBsKIBsKIBsKIBsKIBsKIBsKIBsK&#10;IBsKIBsKIBsKIBsKIBsKIBsKIBsKIBsKIBsKIBsKIBsKIBsKIBsKIBsKIBsKIBsKWFRH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PDgpIBsKIBsKIBsKIBsKIBsKIBsKIBsKIBsKIBsKIBsKIBsKIBsK&#10;IBsKIBsKIBsKIBsKIBsKIBsKPDgp8fHw////////////////////////////////////////////&#10;////////////////////////1dTRIBsKIBsKIBsKIBsKIBsKIBsKIBsKIBsKIBsK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x8bC////////////////////////////////////////////////////////////&#10;////////1dTRLikZIBsKIBsKIBsKIBsKIBsKIBsKIBsKIBsKIBsKIBsKIBsKIBsKIBsKIBsKIBsK&#10;IBsKIBsKIBsKIBsKIBsKIBsKIBsKLikZ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LikZ&#10;IBsKIBsKIBsKIBsKIBsKIBsKIBsKIBsKIBsKIBsKIBsKIBsKIBsKIBsKIBsKIBsKIBsKIBsKgn92&#10;////////////////////////////////////////////////////////////////////8fHwSkY4&#10;IBsKIBsKIBsKIBsKIBsKIBsKIBsKIBsKIBsKIBsKIBsKIBsKIBsKIBsKIBsKIBsKIBsKIBsKIBsK&#10;IBsKIBsKIBsKSkY4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dHFmIBsKIBsKIBsKIBsK&#10;IBsKIBsKIBsKIBsKIBsKIBsKIBsKIBsKIBsKIBsKIBsKIBsKIBsKIBsKPDgp8fHw////////////&#10;////////////////////////////////////////////////////////WFRHIBsKIBsKIBsKIBsK&#10;IBsKIBsKIBsKIBsKIBsKIBsKIBsKIBsKIBsKIBsKIBsKIBsKIBsKIBsKIBsKIBsKIBsKIBsKdHFm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IBsKubey////////////////////////////&#10;////////////////////////////////////////gn92IBsKIBsKIBsKIBsKIBsKIBsKIBsK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dHFmIBsKIBsKIBsKIBsKIBsKIBsKIBsKIBsKIBsKIBsKIBsK&#10;IBsKIBsKIBsKIBsKIBsKIBsKIBsKZmNX////////////////////////////////////////////&#10;////////////////////////ubey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IBsKIBsKIBsKIBsKIBsKIBsKIBsKIBsKIBsKIBsKIBsKIBsKIBsKIBsKIBsK&#10;IBsKIBsKIBsKLikZ4+Lg////////////////////////////////////////////////////////&#10;////////4+LgLikZIBsK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IBsKIBsKIBsKIBsKIBsKIBsKIBsKIBsKIBsK&#10;j42E////////////////////////////////////////////////////////////////////SkY4&#10;IBsKIBsKIBsKIBsKIBsKIBsKIBsKIBsK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IBsKIBsKIBsKIBsKIBsKIBsKPDgp8fHw////////&#10;////////////////////////////////////////////////////////j42EIBsKIBsKIBsKIBsK&#10;IBsKIBsKIBsKIBsKIBsK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gn92IBsKIBsKIBsKIBsKIBsKIBsK&#10;IBsKIBsKIBsKIBsKIBsKIBsKIBsKIBsKIBsKIBsKIBsKIBsKq6mj////////////////////////&#10;////////////////////////////////////////1dTR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LikZIBsKIBsKIBsKIBsKIBsKIBsKIBsKIBsKIBsK&#10;IBsKIBsKIBsKIBsKIBsKIBsKIBsKIBsKWFRH////////////////////////////////////////&#10;////////////////////////////PDgp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x8bC////////////////////////////////////////////////////&#10;////////////j42EIBsKIBsKIBsKIBsKIBsKIBsKIBsKIBsKIBsKIBsKIBsKIBsKIBsKIBsKIBsK&#10;IBsKIBsKIBsKIBsKIBsKdHFm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IBsKIBsKIBsKIBsK&#10;IBsKWFRH////////////////////////////////////////////////////////////////1dTR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x8bC////&#10;////////////////////////////////////////////////////////////WFRHIBsKIBsKIBsK&#10;IBsKIBsKIBsKIBsKIBsKIBsKIBsKIBsKIBsKIBsKIBsKIBsKIBsKIBsKIBsKIBsKSkY4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IBsKWFRH////////////////////&#10;////////////////////////////////////////////q6mjIBsKIBsKIBsKIBsKIBsKIBsKIBsK&#10;IBsKIBsKIBsKIBsKIBsKIBsKIBsKIBsKIBsKIBsKIBsKIBsKLikZ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x8bC////////////////////////////////&#10;////////////////////////////8fHwLikZIBsKIBsKIBsKIBsKIBsKIBsKIBsK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IBsKIBsKIBsKIBsKWFRH////////////////////////////////////////////////&#10;////////////////j42E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LikZIBsKIBsKIBsKIBsKIBsKIBsKIBsKIBsKIBsKIBsKIBsKIBsKIBsKIBsK&#10;IBsKIBsKIBsKq6mj////////////////////////////////////////////////////////////&#10;4+LgIBsKIBsKIBsKIBsKIBsKIBsKIBsK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IBsKIBsKIBsKIBsKIBsKPDgp&#10;////////////////////////////////////////////////////////////////dHFmIBsKIBsK&#10;IBsKIBsKIBsKIBsKIBsKIBsKIBsKIBsKIBsKIBsKIBsKIBsKIBsKIBsKIBsKIBsKLikZ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IBsKIBsKIBsKIBsKnZuT////////////&#10;////////////////////////////////////////////////4+LgIBsKIBsKIBsKIBsKIBsKIBsK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IBsKIBsKIBsKIBsKIBsKLikZ8fHw////////////////////////&#10;////////////////////////////////////dHFmIBsKIBsK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dHFm////////////////////////////////////////&#10;////////////////////4+LgIBsKIBsKIBsKIBsKIBsKIBsKIBsKIBsKIBsKIBsKIBsKIBsKIBsK&#10;IBsKIBsKIBsKIBsKIBsKLikZ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IBsKIBsKIBsKIBsKIBsK1dTR////////////////////////////////////////////////////&#10;////////dHFmIBsKIBsKIBsKIBsK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IBsKIBsKIBsKIBsKIBsKIBsKIBsKIBsKIBsKIBsKIBsKIBsKIBsKIBsKIBsKIBsK&#10;IBsKSkY4////////////////////////////////////////////////////////////4+LgIBsK&#10;IBsKIBsKIBsKIBsKIBsKIBsKIBsKIBsKIBsKIBsKIBsKIBsKIBsKIBsKIBsKIBsKIBsKPDg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nZuT////&#10;////////////////////////////////////////////////////////j42EIBsKIBsKIBsKIBsK&#10;IBsKIBsK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8fHw////////////////&#10;////////////////////////////////////////////LikZ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IBsKIBsKIBsKIBsKZmNX////////////////////////////////&#10;////////////////////////////q6mjIBsKIBsKIBsKIBsKIBsK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q6mj////////////////////////////////////////////&#10;////////////////SkY4IBsKIBsKIBsKIBsKIBsK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IBsKIBsKIBsKIBsK8fHw////////////////////////////////////////////////////////&#10;1dTRIBsKIBsK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ZmNX////////////////////////////////////////////////////////////gn92IBsKIBsK&#10;IBsKIBsK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IBsK&#10;IBsKIBsKIBsKIBsKIBsKIBsKIBsKIBsKIBsKIBsKIBsKIBsKIBsKIBsKIBsKIBsKnZuT////////&#10;////////////////////////////////////////////////////PDgpIBsKIBsKIBsKIBsKIBsK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IBsKIBsKIBsKIBsKIBsK4+Lg////////////////////&#10;////////////////////////////////////ubeyIBsKIBsKIBsKIBsKIBsK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IBsKIBsKIBsKSkY4////////////////////////////////////&#10;////////////////////////dHFm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SkY4IBsKIBsKIBsKIBsKIBsKIBsKIBsKIBsKIBsKIBsK&#10;IBsKIBsKIBsKIBsKIBsKIBsKgn92////////////////////////////////////////////////&#10;////////////LikZIBsKIBsKIBsKIBsKIBsKIBsKIBsKIBsKIBsKIBsKIBsKIBsKIBsKIBsKIBsK&#10;IBsKLik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IBsKIBsKIBsKIBsKIBsKIBsKIBsKIBsKIBsKIBsKIBsKIBsKIBsKIBsK&#10;IBsKIBsKIBsKubey////////////////////////////////////////////////////////x8bC&#10;IBsKIBsK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IBsK&#10;////////////////////////////////////////////////////////////gn92IBsKIBsKIBsK&#10;IBsKIBsKIBsKIBsKIBsKIBsKIBsKIBsKIBsKIBsKIBsKIBsKIBsKIBsK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WFRH////////////&#10;////////////////////////////////////////////////PDgpIBsKIBsKIBsKIBsKIBsKIBsK&#10;IBsKIBsKIBsKIBsKIBsKIBsKIBsKIBsKIBsKIBsKSkY4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IBsKIBsKIBsKj42E////////////////////////&#10;////////////////////////////////4+LgIBsKIBsKIBsKIBsKIBsKIBsKIBsKIBsKIBsKIBsK&#10;IBsKIBsKIBsKIBsKIBsKIBsKIBsK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IBsKIBsKIBsKIBsKubey////////////////////////////////////&#10;////////////////////q6mjIBsKIBsKIBsKIBsKIBsKIBsKIBsKIBsKIBsKIBsKIBsKIBsKIBsK&#10;IBsKIBsKIBsKIBsK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IBsKIBsKIBsKIBsKIBsKIBsKIBsKIBsKIBsKIBsKIBsK&#10;IBsKIBsKIBsKIBsKIBsKIBsK8fHw////////////////////////////////////////////////&#10;////////dHFmIBsKIBsKIBsKIBsKIBsKIBsKIBsKIBsKIBsKIBsKIBsKIBsKIBsKIBsKIBsKIBsK&#10;SkY4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IBsK&#10;IBsKIBsKPDgp////////////////////////////////////////////////////////////PDgp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nZuTIBsKIBsKIBsKIBsKIBsKIBsKIBsKIBsKIBsKIBsKIBsKIBsKIBsKIBsKIBsKIBsKZmNX&#10;////////////////////////////////////////////////////////4+LgIBsKIBsKIBsKIBsK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gn92IBsK&#10;IBsKIBsKIBsKIBsKIBsKIBsKIBsKIBsKIBsKIBsKIBsKIBsKIBsKIBsKIBsKj42E////////////&#10;////////////////////////////////////////////ubeyIBsKIBsKIBsKIBsK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ubey////////////////////////&#10;////////////////////////////////j42EIBsKIBsKIBsK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IBsKIBsKIBsKIBsK1dTR////////////////////////////////////&#10;////////////////////WFRHIBsKIBsK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IBsK////////////////////////////////////////////////////&#10;////////LikZ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IBsKIBsKIBsKIBsKIBsKIBsKIBsKIBsKIBsKIBsKIBsKIBsKIBsKIBsK&#10;IBsKIBsKSkY4////////////////////////////////////////////////////////8fHwIBsK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WFRH&#10;////////////////////////////////////////////////////////x8bCIBsKIBsKIBsKIBsK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IBsK&#10;IBsKIBsKIBsKIBsKIBsKIBsKIBsKIBsKIBsKIBsKIBsKIBsKIBsKIBsKIBsKj42E////////////&#10;////////////////////////////////////////////nZuT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j42E////////////////////////&#10;////////////////////////////////j42E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ubey////////////////////////////////////&#10;////////////////////ZmNXIBsKIBsKIBsK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ZmNXIBsKIBsKIBsKIBsKIBsKIBsKIBsKIBsKIBsKIBsK&#10;IBsKIBsKIBsKIBsKIBsKIBsKx8bC////////////////////////////////////////////////&#10;////////WFRHIBsKIBsKIBsKIBsKIBsKIBsKIBsKIBsKIBsKIBsKIBsKIBsKIBsKIBsKIBsKIBsK&#10;1dTR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x8bCx8bCx8bCx8bCx8bCx8bCx8bCx8bCx8bCx8bCx8bC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x8bCx8bCx8bCx8bC&#10;x8bCx8bCx8bCx8bCx8bCx8bCx8bCx8bC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1dTR////////////////////////////////////////////////////////LikZ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SkY4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////////////////////////////////////////////////////////////IBsKIBsKIBsKIBsK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nZuTIBsKIBsKIBsKIBsKIBsKIBsKIBsKIBsKIBsKIBsK&#10;IBsKIBsKZmN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IBsKIBsKIBsK////////////&#10;////////////////////////////////////////////////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IBsKIBsKIBsKIBsK////////////////////////&#10;////////////////////////////////1dTRIBsKIBsKIBsKIBsK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SkY4////////////////////////////////////&#10;////////////////////x8bC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WFRH////////////////////////////////////////////////&#10;////////x8bCIBsKIBsKIBsK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WFRH////////////////////////////////////////////////////////x8bC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x8bCx8bCx8bC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PDgp////////////////////////&#10;////////////////////////////////////////1dTRx8bCx8bCx8bC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WFRH////////////////////////////////////////////////////////x8bCIBsKIBsKIBsK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ZmNXIBsKIBsKIBsKIBsKIBsKIBsKdHFm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////////////8fHwj42ELikZIBsKIBsKIBsKIBsKIBsKPDgp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WFRH////////&#10;////////////////////////////////////////////////x8bCIBsKIBsK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LikZ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nZuTIBsKIBsKIBsKIBsKIBsKIBsK&#10;IBsKIBsKIBsKIBsKIBsKIBsKgn92////////////////////////////////////////////////&#10;ubeyLikZ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WFRH////////////////////&#10;////////////////////////////////////x8bC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WFRHWFRHWFRHWFRHWFRHWFRHWFRH&#10;WFRHWFRHWFRHWFRHWFRHWFRHWFRHWFRHWFRHWFRHWFRHWFRHWFRHWFRHWFRHWFRHWFRHWFRHWFRH&#10;WFRHWFRHWFRHWFRHWFRHWFRHWFRHWFRHWFRHWFRHWFRHgn92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nZuT////////////////////////////////////////////q6mj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WFRH////////////////////////////////&#10;////////////////////////x8bC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1dTR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WFRH////////////////////////////////////////////&#10;////////////x8bCIBsKIBsKIBsKIBsKIBsKIBsKIBsKIBsKIBsKIBsKIBsKIBsKIBsKIBsKIBsK&#10;IBsKj42E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8fHw////////&#10;////////////////////////////////WFRHIBsKIBsK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WFRH////////////////////////////////////////////////////////&#10;x8bCIBsKIBsKIBsKIBsKIBsKIBsKIBsKIBsKIBsKIBsKIBsKIBsKIBsKIBsKIBsKIBsKj42E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IBsKIBsKIBsKIBsKIBsKIBsKIBsKIBsKIBsK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IBsKIBsKZmN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1dTRIBsKIBsK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WFRH////////////////////////////////////////////////////////x8bCIBsKIBsK&#10;IBsKIBsKIBsKIBsKIBsKIBsKIBsKIBsKIBsKIBsKIBsKIBsKIBsKIBsKj42E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IBsKIBsKIBsK&#10;IBsKIBsKIBsKIBsKIBsKIBsKIBsKIBsKIBsKIBsKIBsKIBsKIBsKIBsKIBsKIBsKIBsKIBsK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gn92IBsKIBsKIBsK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IBsKIBsKWFRH////&#10;////////////////////////////////////////////////////x8bCIBsKIBsKIBsKIBsKIBsK&#10;IBsKIBsKIBsKIBsKIBsKIBsKIBsKIBsKIBsKIBsKIBsKj42E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IBsKIBsKIBsKIBsKIBsKIBsKIBsKIBsKIBsK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dHFm////////////////////////////////////////WFRHIBsK&#10;IBsKIBsK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WFRH////////////////&#10;////////////////////////////////////////x8bCIBsKIBsKIBsKIBsKIBsKIBsKIBsKIBsK&#10;IBsKIBsKIBsKIBsKIBsKIBsKIBsKIBsKj42E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IBsKIBsKIBsKIBsKIBsKIBsKIBsKIBsKIBsKIBsKIBsKIBsKIBsK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WFRH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LikZIBsKIBsKIBsKIBsK&#10;IBsKIBsKIBsKIBsKIBsKIBsKIBsKIBsKIBsKIBsKIBsKPDgp////////////////////////////&#10;////////////////////////////4+LgIBsKIBsKIBsKIBsKIBsKIBsKIBsKIBsKIBsKIBsKIBsK&#10;IBsKIBsKIBsKIBsKIBsKWFRH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x8bC////////////////////////////////////////WFRHIBsKIBsKIBsKIBsKIBsKIBsKIBsK&#10;IBsKIBsKIBsKIBsKIBsKIBsKIBsK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IBsKIBsK////////////////////////////////////////&#10;////////////////////IBsKIBsKIBsKIBsKIBsKIBsKIBsKIBsKIBsKIBsKIBsKIBsKIBsKIBsK&#10;IBsKIBsKWFRH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1dTR////////&#10;////////////////////////////////WFRHIBsKIBsKIBsKIBsKIBsKIBsKIBsKIBsKIBsKIBsK&#10;IBsKIBsKIBsKLikZ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IBsKIBsKIBsK////////////////////////////////////////////////////&#10;////////IBsKIBsKIBsKIBsKIBsKIBsKIBsKIBsKIBsKIBsKIBsKIBsKIBsKIBsKIBsKIBsKPDgp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IBsKIBsKIBsKIBsKIBsK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LikZ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nZuT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8fHw////////////////////////////////////////////////////////PDgp&#10;IBsKIBsKIBsKIBsKIBsKIBsKIBsKIBsKIBsKIBsKIBsKIBsKIBsKIBsKIBsKIBsK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IBsKIBsKIBsK&#10;IBsKIBsKIBsKIBsKIBsKIBsKIBsKIBsKIBsKIBsKIBsKIBsKIBsKIBsKIBsKIBsK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SkY4////////////////////////////////////&#10;////////8fHwLikZ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WFRHWFRHWFRHWFRHWFRHWFRHWFRHWFRHWFRHWFRHWFRHWFRH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IBsKIBsKIBsKIBsK&#10;x8bC////////////////////////////////////////////////////////WFRHIBsKIBsKIBsK&#10;IBsKIBsKIBsKIBsKIBsKIBsKIBsKIBsKIBsKIBsKIBsKIBsKIBsK4+Lg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IBsKIBsKIBsK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LikZ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1dTRLikZIBsKIBsKIBsKIBsKIBsKIBsKIBsKIBsKIBsKdHFm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x8bC////////&#10;////////////////////////////////////////////////ZmNXIBsKIBsKIBsKIBsKIBsKIBsK&#10;IBsKIBsKIBsKIBsKIBsKIBsKIBsKIBsKIBsKIBsKx8bC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SkY4IBsK&#10;IBsKIBsKIBsKIBsKLikZdHFm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4+LgdHFm&#10;LikZIBsKIBsKIBsKIBsKIBsKWFRH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nZuT////////////////////&#10;////////////////////////////////////j42EIBsKIBsKIBsKIBsKIBsKIBsKIBsKIBsKIBsK&#10;IBsKIBsKIBsKIBsKIBsKIBsKIBsKnZuT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x8bCx8bCx8bC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q6mj////////////////////////////////////////////////////////////////x8bCx8bC&#10;x8bC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ZmN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IBsKIBsKIBsKj42E////////////////////////////////&#10;////////////////////////q6mjIBsKIBsKIBsKIBsKIBsKIBsKIBsKIBsKIBsKIBsKIBsKIBsK&#10;IBsKIBsKIBsKIBsKgn92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ZmNX////////////////////////////////////////////&#10;////////////x8bCIBsKIBsKIBsKIBsKIBsKIBsKIBsKIBsKIBsKIBsKIBsKIBsKIBsKIBsKIBsK&#10;IBsKWFRH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ZmNX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IBsKIBsKWFRH////////////////////////////////////////////////////////&#10;8fHwIBsKIBsKIBsKIBsKIBsKIBsKIBsKIBsKIBsKIBsKIBsKIBsKIBsKIBsKIBsKIBsKIBsK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IBsK////////////////////////////////////////////////////////////LikZIBsK&#10;IBsKIBsKIBsKIBsKIBsKIBsKIBsKIBsKIBsKIBsKIBsKIBsKIBsKIBsKIBsK1dTR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SkY4IBsKIBsKIBsKIBsKIBsKIBsKIBsKIBsKIBsKIBsKIBsKIBsKIBsKIBsKIBsKIBsK4+Lg&#10;////////////////////////////////////////////////////////WFRHIBsKIBsKIBsKIBsK&#10;IBsKIBsKIBsKIBsKIBsKIBsKIBsKIBsKIBsKIBsKIBsKIBsKnZuT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x8bC////////////&#10;////////////////////////////////////////////j42EIBsKIBsKIBsKIBsKIBsKIBsKIBsK&#10;IBsKIBsKIBsKIBsKIBsKIBsKIBsKIBsKIBsKZmNX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j42E////////////////////////&#10;////////////////////////////////ubeyIBsKIBsKIBsKIBsKIBsKIBsKIBsKIBsKIBsKIBsK&#10;IBsKIBsKIBsKIBsKIBsKIBsKLikZ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PDg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SkY4IBsKIBsKIBsK&#10;IBsKIBsKIBsKIBsKIBsKIBsKIBsKIBsKIBsK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nZuTIBsKIBsKIBsKIBsKIBsKIBsKIBsK&#10;IBsKIBsKIBsKIBsKIBsKIBsKIBsKIBsKIBsKdHFm////////////////////////////////////&#10;////////////////////4+LgIBsKIBsKIBsKIBsKIBsKIBsKIBsKIBsKIBsKIBsKIBsKIBsKIBsK&#10;IBsKIBsKIBsKIBsK1dTR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SkY4////////////////////////////////////////////////&#10;////////////PDgpIBsKIBsKIBsKIBsKIBsKIBsKIBsKIBsKIBsKIBsKIBsKIBsKIBsKIBsKIBsK&#10;IBsKnZuT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IBsK8fHw////////////////////////////////////////////////////////&#10;dHFmIBsKIBsKIBsKIBsKIBsKIBsKIBsKIBsKIBsKIBsKIBsKIBsKIBsKIBsKIBsKIBsKSkY4////&#10;////////////////////////////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nZu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x8bC////////////////////////////////////////////////////////q6mjIBsKIBsK&#10;IBsKIBsKIBsKIBsKIBsKIBsKIBsKIBsKIBsKIBsKIBsKIBsKIBsKIBsKIBsK46my////////////&#10;////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IBsKIBsKj42E////&#10;////////////////////////////////////////////////////4+LgIBsKIBsKIBsKIBsKIBsK&#10;IBsKIBsKIBsKIBsKIBsKIBsKIBsKIBsKIBsKIBsKIBsKURQSrnR4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ubeyj42Ej42EZmNXWFRHWFRHWFRHj42EnZuT1dTR////////////////////////////////&#10;////////////////////////////////////////4+Lgubeyj42Egn92WFRHWFRHgn92j42Eq6mj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ubeyj42Ej42Ej42Ej42Ej42Eq6mjx8bC////////////////////////////////////////////&#10;////////////////////////////////////////////////////////////////////////////&#10;////////////////////////1dTRq6mjj42Ej42Ej42Ej42Ej42EnZuTx8bC////////////////&#10;////////////////////////j42E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x8bC////////////////////////&#10;////////////1dTRq6mjj42EdHFmWFRHZmNXj42Ej42Eubey4+Lg////////////////////////&#10;////////////////////////////////////////////////////////////////////////////&#10;////////////////////////////////////////////4+Lgx8bCj42Ej42Egn92WFRHWFRHWFRH&#10;gn92j42EnZuTx8bC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nZuTSkY4IBsKIBsKIBsK&#10;IBsKIBsKIBsKIBsKIBsKIBsKIBsKIBsKPDgpq6mj////////////////////////////////////&#10;////////////////8fHwnZuTSkY4IBsKIBsKIBsKIBsKIBsKIBsKIBsKIBsKIBsKIBsKPDgpj42E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WFRHIBsKIBsKSkY4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LikZIBsKIBsKIBsKIBsKgn92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SkY4IBsKIBsKIBsKIBsKIBsKIBsKIBsKubey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dHFmIBsKIBsK&#10;IBsKIBsKIBsKIBsKIBsKIBsKIBsKLikZ8fHw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j42ELikZ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j42ELikZ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gn92WFRHLikZIBsKIBsKIBsKIBsKIBsKIBsKIBsKIBsKWFRHdHFmnZuT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q6mjgn92WFRHSkY4&#10;IBsKIBsKIBsKSkY4WFRHj42Ex8bC////////////////////////////4+Lg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LikZIBsKIBsKIBsKIBsKIBsKIBsKIBsKIBsKIBsKIBsKIBsKIBsKLikZ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dHFmSkY4IBsKIBsK&#10;IBsKIBsKIBsKIBsKIBsKIBsKWFRHj42E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j42EWFRHSkY4IBsKIBsKIBsKPDgpWFRHgn92ubey8fHw////////////&#10;////////////////LikZ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x8bCx8bCx8bC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gn9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x8bCx8bCx8bC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x8bCx8bCx8bC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x8bCx8bCx8bC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IBsKIBsKIBsKIBsKIBsKIBsKIBsKIBsK&#10;IBsKIBsKq6mj////////////////////////////////////////////////////////////////&#10;////////////////////////ubeyLikZ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nZuTIBsKIBsKIBsK&#10;IBsKIBsKIBsKIBsKIBsKIBsKIBsKIBsKIBsKIBsKIBsKIBsKIBsKIBsKIBsKIBsKIBsKIBsKIBsK&#10;q6mj////////////////////////////////////////////////////////////////////////&#10;////////////////8fHwZmNX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SkY4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PDgpIBsKIBsKIBsKIBsKIBsKIBsKIBsKIBsK&#10;IBsKIBsKIBsKIBsKIBsK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dHFmIBsKIBsKIBsKIBsKIBsK&#10;IBsKIBsKIBsKIBsKIBsKIBsKIBsKIBsKIBsKIBsKIBsKIBsKIBsKIBsKIBsKIBsKIBsKj42E////&#10;////////////////////////////////////////////////////////////////////////////&#10;////////////x8bCPDgp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LikZ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SkY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SkY4IBsKIBsKIBsKIBsKIBsKIBsKIBsK&#10;IBsKIBsKIBsKIBsKIBsKIBsKIBsKIBsKIBsKIBsKIBsKIBsKIBsKIBsKIBsKdHFm////////////&#10;////////////////////////////////////////////////////////////////////////////&#10;////8fHwj42ELikZ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IBsKIBsKIBsKIBsKIBsKIBsKIBsKIBsKIBsKIBsKIBsKIBsKIBsKPDgp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IBsKIBsKIBsKIBsKIBsKIBsKIBsKIBsKIBsKIBsKIBsKIBsK&#10;ZmNX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IBsKIBsKIBsKIBsKIBsKIBsKIBsKIBsKIBsKdHFm8fHw////////////////&#10;////////////////////////////////////////////////////////////////////////////&#10;4+LgdHFm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WFRH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x8bCx8bCx8bCx8bCx8bCx8bCx8bCx8bCx8bCx8bCx8bCx8bC1dTR////////////////////////&#10;////////////////////////////////////////////////////////gn92IBsKIBsKIBsKIBsK&#10;IBsKIBsKIBsKIBsKIBsKIBsKIBsKIBsK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x8bCx8bCx8bCx8bCx8bCx8bCx8bCx8bCx8bCx8bCx8bC&#10;x8bCx8bC////////////////////////////////////////////////////////////////////&#10;////////////q6mj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LikZIBsKIBsKIBsKIBsKIBsKIBsKIBsKIBsKIBsKIBsKIBsK&#10;IBsKIBsKIBsKIBsKIBsKIBsKIBsKIBsKIBsKIBsKIBsKSkY48fHw////////////////////////&#10;////////////////////////////////////////////////////////////////////////x8bC&#10;WFRH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PDgp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WFRH////////////////////////////////////&#10;////////////////////////////////////////////LikZIBsKIBsKIBsKIBsKIBsKIBsKIBsK&#10;IBsKIBsKIBsKIBsKSkY4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////&#10;////////////////////////////////////////////////////////////////////////////&#10;WFRH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IBsKIBsKIBsKIBsKIBsKIBsKIBsKIBsKIBsKIBsKIBsKIBsKIBsKIBsK&#10;IBsKIBsKIBsKIBsKIBsKIBsKIBsKIBsKIBsKPDgp1dTR////////////////////////////////&#10;////////////////////////////////////////////////////////////////////x8bCWFRH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PDgp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PDgp////////////////////////////////////////////////&#10;////////////////////////////q6mj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LikZIBsKIBsKIBsKIBsKIBsKIBsKIBsK&#10;IBsKIBsKIBsKIBsKIBsKLikZ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8fHw////////////&#10;////////////////////////////////////////////////////////////4+Lg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IBsKIBsKLikZq6mj////////////////////////////////////////&#10;////////////////////////////////////////////////////////////////x8bCWFRH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PDgp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IBsK4+Lg////////////////////////////////////////////////////////&#10;////////////////PDgpIBsKIBsKIBsKIBsKIBsKIBsKIBsKIBsKIBsKIBsKIBsKLikZ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ubey////////////////////////&#10;////////////////////////////////////////////////dHFmIBsKIBsKIBsKIBsKIBsKIBsK&#10;IBsKIBsKIBsKIBsKIBsKIBsK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gn92////////////////////////////////////////////////&#10;////////////////////////////////////////////////////////////1dTRdHFm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WFRH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j42E////////////////////////////////////////////////////////////////////&#10;nZuT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WFRH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IBsKIBsKWFRH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IBsKIBsKWFRH8fHw////////////////////////////////////////////////////&#10;////////////////////////////////////////////////////////8fHwj42EPDgp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LikZdHFm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IBsKLikZ1dTR&#10;////////////////////////////////////////////////////////////1dTRLikZIBsKIBsK&#10;IBsKIBsKIBsKIBsKIBsKIBsKIBsKIBsKIBsKLikZ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LikZIBsKIBsKIBsKIBsKIBsKIBsKIBsKIBsKIBsKIBsKIBsKIBsKIBsK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ubey////////////////////////////////////////////&#10;////////////////8fHwPDgp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SkY48fHw////////&#10;////////////////////////////////////////////1dTRLikZ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LikZ1dTR////////////////////////////////////////////////////&#10;8fHwSkY4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PDgp1dTR////////////////&#10;////////////////////////////ubeyLikZIBsKIBsKIBsKIBsKIBsKIBsKIBsKIBsKIBsKIBsK&#10;IBsKIBsKPDgp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SkY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IBsKIBsKLikZubey////////////////////////////////////////////1dTRSkY4IBsKIBsK&#10;IBsKIBsKIBsKIBsKIBsKIBsKIBsKIBsKIBsKIBsKIBsK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IBsKIBsKIBsKIBsKIBsK&#10;IBsKIBsKIBsKIBsKIBsKIBsKIBsKIBsKIBsKIBsKIBsKIBsKdHFm1dTR////////////////////&#10;////////ubeyWFRHIBsKIBsK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WFRHubey////////////////////////////1dTRdHFm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dHFmIBsKIBsKIBsKIBsKIBsKIBsKIBsK&#10;IBsKIBsKIBsKIBsKIBsKIBsKIBsKIBsKIBsKIBsKIBsKPDgpWFRHj42Ej42Egn92WFRHLikZ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LikZWFRHgn92j42Ej42EWFRHLikZIBsKIBsKIBsKIBsK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LikZIBsKIBsKIBsKIBsKIBsKIBsKIBsKIBsKIBsK&#10;IBsKIBsKIBsKIBsKIBsKIBsKIBsKIBsKIBsKIBsKIBsKIBsKIBsKIBsKIBsKIBsKIBsKIBsKIBsK&#10;IBsKIBsKIBsKIBsKIBsKIBsKIBsKIBsKIBsKIBsKSkY4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IBsKLikZ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PDgpIBsK&#10;IBsKIBsKIBsKIBsKIBsKIBsKIBsKIBsKIBsKIBsKIBsKIBsKIBsKIBsKIBsKIBsKIBsKIBsKIBsK&#10;IBsKIBsKIBsKIBsKIBsKIBsKIBsKIBsKIBsKIBsKIBsKIBsKIBsKIBsKIBsKIBsKIBsKIBsKLikZ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IBsKIBsK&#10;IBsKIBsKIBsKIBsKIBsKIBsKLikZ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SkY4IBsKIBsK&#10;IBsKIBsKIBsKIBsKIBsKIBsKIBsKIBsKIBsKIBsKIBsKubey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IBsKIBsKIBsKIBsKIBsKIBsKIBsKIBsKIBsKIBsK&#10;IBsKIBsKIBsK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LikZ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x8bCx8bCx8bCx8bCj42Ej42Ej42Ej42Ej42Ej42Ej42Ej42Ex8bCx8bCx8bC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IBsKIBsKIBsKIBsKIBsKIBsKIBsKIBsKIBsKIBsKIBsKIBsKIBsKIBsKIBsKIBsKIBsK&#10;IBsKIBsKLikZ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1dTRLikZIBsKIBsKIBsKIBsKIBsKIBsKIBsKIBsKIBsKIBsKIBsKSkY4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SkY4IBsKIBsKIBsKIBsKIBsKIBsKIBsKIBsKIBsKIBsKIBsKIBsKIBsKIBsKIBsKIBsK&#10;IBsKIBsKIBsKIBsKIBsKIBsKIBsKIBsKIBsKIBsKIBsKIBsKIBsKIBsKIBsKIBsKIBsKLikZ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LikZ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IBsKIBsKIBsKIBsKIBsKIBsKIBsKIBsKIBsK&#10;IBsKIBsKIBsKIBsKIBsKIBsKIBsKIBsKIBsKIBsKIBsKIBsKIBsKPDgp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IBsKIBsKIBsKIBsKIBsKIBsKIBsKIBsKIBsKIBsKIBsKIBsKIBsKIBsKIBsKIBsKIBsK&#10;IBsKIBsKLikZ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IBsKIBsKIBsKIBsKIBsKIBsKIBsKIBsKIBsKIBsKIBsKIBsK&#10;IBsKIBsKIBsKIBsKIBsKIBsKIBsKIBsKIBsKZmNX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nZuT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SkY4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LikZIBsKIBsK&#10;IBsKIBsKIBsKIBsKIBsKIBsKIBsKIBsKIBsKIBsKIBsKIBsKIBsKIBsKIBsKIBsKIBsKIBsKIBsK&#10;IBsKIBsKIBsKIBsKPDgp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LikZIBsK&#10;IBsKIBsKIBsKIBsKIBsKIBsKIBsKIBsKIBsKIBsKIBsKIBsK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SkY4IBsKIBsKIBsKIBsKIBsKIBsKIBsKIBsKIBsKIBsKIBsKIBsKIBsK&#10;IBsKIBsKIBsKIBsKIBsKIBsKIBsKIBsKIBsKIBsKIBsKIBsKLikZ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LikZIBsKIBsKIBsKSkY4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j42ELikZIBsKIBsKIBsK&#10;IBsKIBsKIBsKIBsKIBsKIBsKIBsKIBsKIBsKIBsKIBsKIBsKIBsKIBsKIBsKIBsKIBsKIBsKPDgp&#10;j42E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ZmNX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LikZj42E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SkY4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SkY4IBsKIBsKIBsKIBsK&#10;IBsKIBsKIBsKIBsKIBsKIBsKIBsKIBsKIBsKIBsKIBsKIBsKIBsKZmNX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IBsKPDgp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ZmNXIBsKIBsKIBsKIBsKIBsKIBsKIBsKIBsKIBsKIBsKIBsKIBsKIBsKIBsKIBsK&#10;IBsKIBsKSkY4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gn92WFRHLikZIBsKIBsK&#10;IBsKIBsKIBsKIBsKIBsKSkY4WFRHj42E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PDgpIBsK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ubeyj42EWFRHPDgpIBsKIBsKIBsKIBsKIBsKIBsKIBsKPDgpWFRHj42Eubey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701271" w14:paraId="1C0AEB4B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1C0AEB48" w14:textId="77777777" w:rsidR="00701271" w:rsidRPr="00A07447" w:rsidRDefault="00701271" w:rsidP="008E2A3F">
          <w:pPr>
            <w:pStyle w:val="Sidhuvudstext"/>
          </w:pPr>
          <w:bookmarkStart w:id="3" w:name="objLogoFollowingPages_01"/>
          <w:r>
            <w:t xml:space="preserve"> </w:t>
          </w:r>
          <w:bookmarkEnd w:id="3"/>
        </w:p>
      </w:tc>
      <w:tc>
        <w:tcPr>
          <w:tcW w:w="3924" w:type="dxa"/>
          <w:gridSpan w:val="2"/>
          <w:shd w:val="clear" w:color="auto" w:fill="auto"/>
          <w:hideMark/>
        </w:tcPr>
        <w:p w14:paraId="1C0AEB49" w14:textId="77777777" w:rsidR="00701271" w:rsidRDefault="00701271" w:rsidP="00B465EB">
          <w:pPr>
            <w:pStyle w:val="Dokumentinformation"/>
          </w:pPr>
        </w:p>
      </w:tc>
      <w:bookmarkStart w:id="4" w:name="objPageNo_02"/>
      <w:tc>
        <w:tcPr>
          <w:tcW w:w="1113" w:type="dxa"/>
          <w:shd w:val="clear" w:color="auto" w:fill="auto"/>
        </w:tcPr>
        <w:p w14:paraId="1C0AEB4A" w14:textId="1FE8E578" w:rsidR="00701271" w:rsidRPr="00A07447" w:rsidRDefault="00701271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50769F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50769F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4"/>
        </w:p>
      </w:tc>
    </w:tr>
    <w:tr w:rsidR="00701271" w14:paraId="1C0AEB4F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1C0AEB4C" w14:textId="77777777" w:rsidR="00701271" w:rsidRDefault="00701271" w:rsidP="00E05D87"/>
      </w:tc>
      <w:tc>
        <w:tcPr>
          <w:tcW w:w="2604" w:type="dxa"/>
          <w:shd w:val="clear" w:color="auto" w:fill="auto"/>
          <w:hideMark/>
        </w:tcPr>
        <w:p w14:paraId="1C0AEB4D" w14:textId="77777777" w:rsidR="00701271" w:rsidRDefault="00701271" w:rsidP="00E05D87">
          <w:pPr>
            <w:pStyle w:val="Ledtext"/>
          </w:pPr>
          <w:bookmarkStart w:id="5" w:name="capDocDate_02"/>
          <w:r>
            <w:t>Datum</w:t>
          </w:r>
          <w:bookmarkEnd w:id="5"/>
        </w:p>
      </w:tc>
      <w:tc>
        <w:tcPr>
          <w:tcW w:w="2433" w:type="dxa"/>
          <w:gridSpan w:val="2"/>
          <w:shd w:val="clear" w:color="auto" w:fill="auto"/>
          <w:hideMark/>
        </w:tcPr>
        <w:p w14:paraId="1C0AEB4E" w14:textId="77777777" w:rsidR="00701271" w:rsidRDefault="00701271" w:rsidP="00E05D87">
          <w:pPr>
            <w:pStyle w:val="Ledtext"/>
          </w:pPr>
          <w:bookmarkStart w:id="6" w:name="capOurRef_02"/>
          <w:r>
            <w:t xml:space="preserve"> </w:t>
          </w:r>
          <w:bookmarkEnd w:id="6"/>
        </w:p>
      </w:tc>
    </w:tr>
    <w:tr w:rsidR="00701271" w14:paraId="1C0AEB53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C0AEB50" w14:textId="77777777" w:rsidR="00701271" w:rsidRDefault="00701271" w:rsidP="00E05D87"/>
      </w:tc>
      <w:tc>
        <w:tcPr>
          <w:tcW w:w="2604" w:type="dxa"/>
          <w:shd w:val="clear" w:color="auto" w:fill="auto"/>
          <w:hideMark/>
        </w:tcPr>
        <w:p w14:paraId="1C0AEB51" w14:textId="1A56D9C8" w:rsidR="00701271" w:rsidRPr="00A07447" w:rsidRDefault="00A7009B" w:rsidP="008E3BD6">
          <w:pPr>
            <w:pStyle w:val="Dokumentinformation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DATE   \* MERGEFORMAT </w:instrText>
          </w:r>
          <w:r>
            <w:rPr>
              <w:noProof/>
            </w:rPr>
            <w:fldChar w:fldCharType="separate"/>
          </w:r>
          <w:r w:rsidR="00257EF4">
            <w:rPr>
              <w:noProof/>
            </w:rPr>
            <w:t>2019-09-18</w:t>
          </w:r>
          <w:r>
            <w:rPr>
              <w:noProof/>
            </w:rPr>
            <w:fldChar w:fldCharType="end"/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1C0AEB52" w14:textId="77777777" w:rsidR="00701271" w:rsidRPr="00A07447" w:rsidRDefault="00701271" w:rsidP="008E3BD6">
          <w:pPr>
            <w:pStyle w:val="Dokumentinformation"/>
          </w:pPr>
          <w:bookmarkStart w:id="7" w:name="bmkOurRef_02"/>
          <w:r>
            <w:t xml:space="preserve"> </w:t>
          </w:r>
          <w:bookmarkEnd w:id="7"/>
        </w:p>
      </w:tc>
    </w:tr>
  </w:tbl>
  <w:p w14:paraId="1C0AEB54" w14:textId="77777777" w:rsidR="00701271" w:rsidRPr="00663114" w:rsidRDefault="00701271" w:rsidP="00F4109E">
    <w:pPr>
      <w:pStyle w:val="Sidhuvud"/>
      <w:rPr>
        <w:szCs w:val="2"/>
      </w:rPr>
    </w:pPr>
  </w:p>
  <w:p w14:paraId="1C0AEB55" w14:textId="77777777" w:rsidR="0032522D" w:rsidRPr="00701271" w:rsidRDefault="0032522D" w:rsidP="0070127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8" w:name="insFirstHeader_01"/>
  <w:bookmarkEnd w:id="8"/>
  <w:p w14:paraId="1C0AEB56" w14:textId="77777777" w:rsidR="00701271" w:rsidRPr="00811F35" w:rsidRDefault="00701271" w:rsidP="00F4109E">
    <w:pPr>
      <w:pStyle w:val="Sidhuvud"/>
      <w:rPr>
        <w:szCs w:val="2"/>
      </w:rPr>
    </w:pPr>
    <w:r>
      <w:rPr>
        <w:noProof/>
        <w:szCs w:val="2"/>
        <w:lang w:val="en-US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1C0AEB7C" wp14:editId="1C0AEB7D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436606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MfGwsfGwo+NhI+NhIJ/dlhUR1hUR1hURzw4KSAbCiAbCiAbCiAbCiAbCiAbCiAbCiAb&#10;CiAbCiAbCiAbCiAbCi4pGVhUR1hUR1hUR3RxZo+NhI+NhLm3ssfGw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qupo4+NhGZjV0pGOCAbCiAbCiAb&#10;CiAbCiAbCiAbCiAbCiAbCiAbCiAbCiAbCiAbCiAbCiAbCiAbCiAbCiAbCiAbCiAbCiAbCiAbCiAb&#10;CiAbCiAbCiAbCiAbCiAbCiAbCiAbCiAbCiAbCiAbCiAbCiAbCjw4KVhUR4J/dp2bk8fGw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p2bk3RxZkpGOCAbCiAbCiAbCiAbCiAbCiAbCiAbCiAbCiAbCiAbCiAbCiAb&#10;CiAbCiAbCiAbCiAbCiAbCiAbCiAbCiAbCiAbCiAbCiAbCiAbCiAbCiAbCiAbCiAbCiAbCiAbCiAb&#10;CiAbCiAbCiAbCiAbCiAbCiAbCiAbCiAbCiAbCiAbCiAbCiAbCiAbCiAbCiAbCjw4KWZjV4+NhMfG&#10;w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Lm3soJ/dlhURyAb&#10;CiAbCiAbCiAbCiAbCiAbCiAbCiAbCiAbCiAbCiAbCiAbCiAbCiAbCiAbCiAbCiAbCiAbCiAbCiAb&#10;CiAbCiAbCiAbCiAbCiAbCiAbCiAbCiAbCiAbCiAbCiAbCiAbCiAbCiAbCiAbCiAbCiAbCiAbCiAb&#10;CiAbCiAbCiAbCiAbCiAbCiAbCiAbCiAbCiAbCiAbCiAbCiAbCiAbCiAbCiAbCiAbCiAbCkpGOHRx&#10;Z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Y+NhEpGOCAbCiAbCiAbCiAbCiAbCiAbCiAbCiAb&#10;CiAbCiAbCiAbCiAbCiAbCiAbCiAbCiAbCiAbCiAbCiAbCiAbCiAbCiAbCiAbCiAbCiAbCiAbCiAb&#10;CiAbCiAbCiAbCiAbCiAbCiAbCiAbCiAbCiAbCiAbCiAbCiAbCiAbCiAbCiAbCiAbCiAbCiAbCiAb&#10;CiAbCiAbCiAbCiAbCiAbCiAbCiAbCiAbCiAbCiAbCiAbCiAbCiAbCiAbCiAbCiAbCiAbCiAbCjw4&#10;KYJ/drm3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nRxZi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6upo+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kpGOJ2bk+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nRxZi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6upo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I+NhD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4p&#10;GXRxZ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mZj&#10;V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kpG&#10;OKupo/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J2bkzw4KS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4pGYJ/&#10;d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nRxZ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HRxZ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lhUR8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+NhC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mZjV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I+NhC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nRxZ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HRxZiAbCiAbCiAbCiAbCiAbCiAb&#10;CiAbCiAbCiAbCiAbCiAbCiAbCiAbCiAbCiAbCiAbCiAbCiAbCiAbCiAbCiAbCiAbCiAbCiAbCiAb&#10;CiAbCiAbCiAbCiAbCiAbCiAbCiAbCiAbCiAbCiAbCmZjV6upo/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iAbCiAbCiAbCiAbCiAb&#10;CiAbCiAbCiAbClhUR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Tw4KSAbCiAbCiAbCiAbCiAbCiAbCiAbCiAbCiAbCiAb&#10;CiAbCiAbCiAbCiAbCiAbCiAbCiAbCiAbCiAbCiAbCiAbCiAbCiAbCiAbCiAbCiAbCiAbCiAbCiAb&#10;CiAbCiAbCiAbCiAbCkpGOJ2bk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Kupo2ZjVyAbCiAbCiAbCiAbCiAbCiAbCiAbCiAbCiAbCiAbCi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52bkyAbCiAbCiAbCiAbCiAbCiAbCiAbCiAbCiAbCiAbCiAbCiAbCiAbCiAbCiAb&#10;CiAbCiAbCiAbCiAbCiAbCiAbCiAbCiAbCiAbCiAbCiAbCiAbCiAbCiAbCiAbCiAbCiAbCi4pGXRx&#10;Z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I+NhDw4KSAbCiAbCiAbCiAbCiAbCiAbCiAbCiAbCiAbCiAbCi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GZj&#10;VyAbCiAbCiAbCiAbCiAbCiAbCiAbCiAbCiAbCiAbCiAbCiAbCiAbCiAbCiAbCiAbCiAbCiAbCiAb&#10;CiAbCiAbCiAbCiAbCiAbCiAbCiAbCiAbCiAbCiAbCiAbCiAbCjw4KZ2bk/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1hURyAbCiAbCiAbCiAbCiAbCiAbCiAbCiAbCiAbCiAbCiAbCiAbCiAbCiAb&#10;CiAbCiAbCiAbCiAbCiAbCiAbCiAbCiAbCiAbCiAbCiAbCiAbCiAbCiAbCiAbCiAbCiAbCkpGON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Tw4KSAbCiAbCiAbCiAb&#10;CiAbCiAbCiAbCiAbCiAbCiAbCiAbCiAbCiAbCiAbCiAbCiAbCiAbCiAbCiAbCiAbCiAbCiAbCiAb&#10;CiAbCiAbCiAbCiAbCiAbCiAbCiAbClhUR6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nRxZiAbCiAbCiAbCiAbCiAbCiAbCi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4pGSAbCiAbCi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o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HRxZiAbCiAbCiAbCiAbCiAbCiAbCiAbCiAbCiAbCiAbCiAbCiAbCiAbCiAbCiAbCiAbCiAb&#10;CiAbCiAbCiAbCiAbCiAbCiAbCiAbCiAbCiAbCiAbCiAbCiAbClhUR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GZjVyAbCiAbCiAbCiAbCiAbCiAbCiAbCiAbCiAbCiAbCiAbCiAbCiAbCiAbCiAbCiAbCiAb&#10;CiAbCiAbCiAbCiAbCiAbCiAbCiAbCiAbCiAbCiAbCiAbClhUR8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kpGON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EpGOCAbCiAb&#10;CiAbCiAbCiAbCiAbCiAbCiAbCiAbCiAbCiAbCiAbCiAbCiAbCiAbCiAbCiAbCiAbCiAbCiAbCiAb&#10;CiAbCiAbCiAbCiAbCiAbCiAbCjw4Ka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lhU&#10;RyAbCiAbCiAbCiAbCiAbCiAbCiAbCiAbCiAbCiAbCiAbCiAbCiAbCiAbCiAbCiAbCiAbCiAbCiAb&#10;CiAbCiAbCiAbCiAbCiAbCiAbCiAbCiAbCi4pG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4pGSAbCiAbCiAbCiAbCiAbCiAb&#10;CiAbCiAbCiAbCiAbCiAbCiAbCiAbCiAbCiAbCiAbCiAbCiAbCiAbCiAbCiAbCiAbCiAbCiAbCiAb&#10;CiAbCi4pGY+NhP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zw4KSAb&#10;CiAbCiAbCiAbCiAbCiAbCi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iAbCiAbCiAbCiAbCmZjV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AbCiAbCiAb&#10;CiAbCiAbCiAbCi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4pGSAbCiAbCiAbCiAbCiAbCiAbCiAbCiAbCiAbCiAbCiAbCiAbCiAbCiAb&#10;CiAbCiAbCiAbCiAbCiAbCiAbCiAbCiAbCiAbCiAbCiAbCi4pGb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VhURy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iAbCiAbCoJ/dv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4pGSAbCiAbCiAbCiAbCiAb&#10;CiAbCiAbCiAbCiAbCiAbCiAbCiAbCiAbC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iAbCiAbCjw4Kc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Pi4FhURyAbCiAbCiAbCiAbCiAbCiAbCiAb&#10;CiAbCiAbCiAbCiAbCi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iAbCiAbCiAbCiAbCiAbCiAbCmZjV/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4pG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Tw4KSAbCiAbCiAbCiAbCiAbCiAbCiAbCiAbCiAbCiAb&#10;CiAbCiAbCiAbCiAbCiAbCiAbCiAbCiAbCiAbCiAbCiAbCiAbCiAbCiAbCnRxZ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kpGO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GZjVyAbCiAbCi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nRxZvHx8P//////////////////////////////////////////////////&#10;//////////////////////////////////////////////////////Hx8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oJ/d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4pGSAbCiAbCiAbCiAb&#10;CiAbCiAbCiAbCiAbCiAbCiAbCiAbCiAbCiAbCiAbCiAbCiAbCiAbCiAbCiAbCiAbCiAbCiAbCiAb&#10;Cp2bk///////////////////////////////////////////////////////////////////////&#10;/////////////////////////////////+Pi4HRxZi4pGTw4K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4pGS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iAbCi4pGcfGwv//////////&#10;////////////////////////////////////////////////////////////////////////////&#10;/////////////+Pi4HRxZ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EpGOCAbCiAbCiAbCiAbCiAbCiAbC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iAbCiAbCiAbCkpGONXU0f//////////////////////////&#10;//////////////////////////////////////////////////////////////////////Hx8HRx&#10;Z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GZj&#10;VyAbCiAbCiAbCiAbCiAbCiAbCiAbCi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EpGOCAbCiAbCiAbCiAbCiAbCiAbCiAbCiAbCiAbCiAbCiAbCiAbCiAbCiAbCiAbCiAb&#10;CiAbCiAbCiAbCiAbCiAbCiAbCkpGOPHx8P//////////////////////////////////////////&#10;//////////////////////////////////////////////////Hx8I+NhC4pGS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iAbCiAbCiAbCiAbCiAbCiAbCiAbCiAbCiAb&#10;CiAbCi4pGd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iAbCiAbCiAb&#10;CiAbCiAbCnRxZv//////////////////////////////////////////////////////////////&#10;/////////////////////////////////7m3sjw4KS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iAbCiAbCiAbCiAbCnRxZv//&#10;////////////////////////////////////////////////////////////////////////////&#10;/////////////+Pi4FhURyAbCiAbCiAbCiAbCiAbCiAbCiAbCiAbCiAbCiAbCiAbCiAbCiAbC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kpGO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nRxZv//////////////////&#10;/////////////////////////////////////////////////////////////////////////4+N&#10;hC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iAbCiAbCiAbCnRxZ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o+NhP//////////////////////////////////&#10;/////////////////////////////////////////////////////9XU0UpGOCAbCiAbCiAbCiAb&#10;CiAbCi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7m3si4pGS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Dw4KSAbCiAbCiAbCiAbCiAbCiAbCiAbCiAbCiAbCiAbCiAbCiAbCiAbCiAbCiAbCiAb&#10;CiAbCiAbCiAbCiAbCiAbCqupo///////////////////////////////////////////////////&#10;/////////////////////////////////////4+NhC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4pGSAbCiAbCiAbCiAbCiAbCiAbCiAbCiAbCiAbCiAbCiAb&#10;CiAbCiAbCiAbCiAbCiAbCiAbCiAbCiAbCiAbCiAbC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iAbCiAbCiAb&#10;CiAbCo+NhP//////////////////////////////////////////////////////////////////&#10;/////////////////+Pi4FhURyAbCiAbCiAbCiAbCiAbCiAbCiAbCiAbCiAbCiAbCiAbCiAbCiAb&#10;CiAbCiAbCiAbCiAbCiAbCiAbCiAbCjw4K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AbCiAbCiAbCiAbCiAbCiAbCiAbCiAbCiAbCiAbCiAbCiAbCiAbCiAb&#10;CiAbCiAbCiAbCiAbCiAbCiAbCiAbCjw4K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nRxZv//////&#10;////////////////////////////////////////////////////////////////////////////&#10;/7m3si4pGSAbCiAbCiAbCiAbCiAbCiAbCiAbCiAbCiAbCiAbCiAbCiAbCiAbCiAbCiAbCiAbCiAb&#10;CiAbCiAbCiAbCiAbCiAbCr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nRxZv//////////////////////&#10;/////////////////////////////////////////////////////////////4+NhCAbCiAbCiAb&#10;CiAbCiAbCi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p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Dw4KSAbCiAbCiAbCiAbCiAbCiAbCiAbCiAbCiAbCiAbCiAbCiAb&#10;CiAbCiAbCiAbCiAbCiAbCiAbCiAbCiAbCnRxZv//////////////////////////////////////&#10;//////////////////////////////////////////Hx8FhURy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l+hFEU&#10;EiAbCiAbCiAbCiAbCi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iAbCiAbCiAbCiAb&#10;CiAbCiAbCiAbCiAbCkpGOP//////////////////////////////////////////////////////&#10;/////////////////////////9XU0UpGOCAbCiAbCiAbCiAbCiAbCiAbCiAbCiAbCiAbCiAbCiAb&#10;CiAbCiAbCi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EBKN4BJd4BJdkC&#10;JMcFH8cFH8cFH70HHZQNF5QNF1EUElEUElEUE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iAbCiAbCiAb&#10;CkpGOPHx8P//////////////////////////////////////////////////////////////////&#10;/////////9XU0S4pGSAbCiAbCiAbCiAbCiAbCiAbCiAbCiAbCiAbCiAbCiAbCiAbCiAbCiAbCiAb&#10;CiAbCiAbCi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N4BJc4EIb0HHYQPFVEUElEUE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4pGSAbCiAbCiAbCiAb&#10;CiAbCiAbCiAbCiAbCiAbCiAbCiAbCiAbCiAbCiAbCiAbCiAbCiAbCiAbCiAbCi4pGdXU0f//////&#10;/////////////////////////////////////////////////////////////////////6upoyAb&#10;CiAbCiAbCiAbCiAbCiAbCiAbCiAbCiAbCiAbCiAbCiAbCiAbCiAbCiAbCiAbCiAbCiAbCiAbCiAb&#10;CiAbCiAbCiAbCiAbCiAbCiAbCiAbCiAbCiAbClhUR8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N4BJb0HHYQPFVEUElEUE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2ZjVyAbCiAbCiAbCiAbCiAbCiAbCiAbCiAb&#10;CiAbCiAbCiAbCiAbCiAbCiAbCiAbCiAbCiAbCiAbCiAbCiAbCsfGwv//////////////////////&#10;/////////////////////////////////////////////////////6upoyAbCiAbCiAbCiAbCiAb&#10;CiAbCiAbCiAbCiAbCiAbCiAbCiAbCiAbCiAbCiAbCiAbCiAbCiAbCiAbCiAbCiAbCiAbCiAbCiAb&#10;CiAbCiAbCiAbCiAbClhUR8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NQDIqMKGWYpKO20v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iAbCiAbCiAbCiAbCiAbCiAbCiAbCp2bk///////////////////////////////////////&#10;/////////////////////////////////////6upoy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OIAKOIAKOEBKe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AbCiAbCiAb&#10;CiAbCiAbCiAbCiAbCnRxZv//////////////////////////////////////////////////////&#10;/////////////////////4+NhC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iAbCiAbCiAb&#10;CkpGOPHx8P//////////////////////////////////////////////////////////////////&#10;/////4+NhCAbCiAbCiAbCiAbCiAbCiAbCiAbCiAbCiAbCiAbCiAbCiAbCiAbCiAbCiAbCiAbCiAb&#10;CiAbCiAbCiAbCiAbCiAbCiAbCiAbCiAbCi4pGY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AbCiAbCiAbCiAb&#10;CiAbCiAbCiAbCiAbCiAbCiAbCiAbCiAbCiAbCiAbCiAbCiAbCiAbCiAbCiAbCi4pGdXU0f//////&#10;/////////////////////////////////////////////////////////////////6upoyAbCiAb&#10;CiAbCiAbCiAbCiAbCiAbCiAbCiAbCiAbCiAbCiAbCiAbCiAbCiAbCiAbCiAbCiAbCiAbCiAbCiAb&#10;CiAbCiAbCiAbCiAbClhUR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AbCiAbCiAbCiAbCiAbCiAbCiAbCiAbCqupo///////////////////////&#10;/////////////////////////////////////////////////6upoyAbCiAbCiAbCiAbCiAbCiAb&#10;CiAbCiAbCiAbCiAbCiAbCiAbCiAbCiAbCiAbCiAbCiAbCiAbCiAbCiAbCiAbCiAbCiAbCiAbCi4p&#10;GZ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mZjV///////////////////////////////////////&#10;/////////////////////////////////6upoyAbCiAbCiAbCiAbCiAbCiAbCiAbCiAbCiAbCiAb&#10;CiAbCiAbCiAbCiAbCiAbCiAbCiAbCiAbCiAbCiAbCiAbCiAbCiAbCiAbClhUR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Dw4KSAbCiAbCiAbCiAbCiAbCiAbCiAbCiAbCiAbCiAbCiAbCiAbCiAbCiAb&#10;CiAbCiAbCiAbCiAbCjw4KfHx8P//////////////////////////////////////////////////&#10;/////////////////9XU0SAbCiAbCiAbCiAbCiAbCiAbCiAbCiAbCiAbCi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sfGwv//////////////////////////////////////////////////////////////////&#10;/9XU0S4pGSAbCiAbCiAbCiAbCiAbCiAbCiAbCiAbCiAbCiAbCiAbCiAbCiAbCiAbCiAbCiAbCiAb&#10;CiAbCiAbCiAbCiAbCiAbCi4pG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4pGSAbCiAb&#10;CiAbCiAbCiAbCiAbCiAbCiAbCiAbCiAbCiAbCiAbCiAbCiAbCiAbCiAbCiAbCiAbCoJ/dv//////&#10;//////////////////////////////////////////////////////////////Hx8EpGOCAbCiAb&#10;CiAbCiAbCiAbCiAbCiAbCiAbCiAbCiAbCiAbCiAbCiAbCiAbCiAbCiAbCiAbCiAbCiAbCiAbCiAb&#10;CiAbCkpGOO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fHx8P//////////////////&#10;/////////////////////////////////////////////////1hURy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iAbCrm3sv//////////////////////////////////&#10;/////////////////////////////////4J/di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3RxZiAbCiAbCiAbCiAbCiAbCiAbCiAbCiAbCiAbCiAbCiAbCiAbCiAb&#10;CiAbCiAbCiAbCiAbCiAbCmZjV///////////////////////////////////////////////////&#10;/////////////////7m3s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iAbCiAbCiAbCiAbCiAb&#10;CiAbCi4pGePi4P//////////////////////////////////////////////////////////////&#10;/+Pi4C4pGSAbCiAbCiAbCiAbCiAbCiAbCiAbCiAbCiAbC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3RxZiAb&#10;CiAbCiAbCiAbCiAbCiAbCiAbCiAbCiAbCiAbCiAbCiAbCiAbCiAbCiAbCiAbCiAbCiAbCo+NhP//&#10;/////////////////////////////////////////////////////////////////0pGOCAbCiAb&#10;CiAbCiAbCiAbCiAbCiAbCiAbCiAbCi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iAbCiAbCiAbCiAbCiAbCiAbCjw4KfHx8P//////////////&#10;/////////////////////////////////////////////////4+NhC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iAbCiAbCiAbCiAbCiAbCiAbCqupo///////////////////////////////&#10;/////////////////////////////////9XU0S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C4pGSAbCiAbCiAbCiAbCiAbCiAbCiAbCiAbCiAbCiAbCiAb&#10;CiAbCiAbCiAbCiAbCiAbCiAbClhUR///////////////////////////////////////////////&#10;/////////////////////zw4KS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sfGwv//////////////////////////////////////////////////////////&#10;/////4+NhCAbCiAbCiAbCiAbCiAbCiAbCi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iAbCiAbCiAbCiAbCiAbClhU&#10;R////////////////////////////////////////////////////////////////9XU0SAbCiAb&#10;CiAbCiAbCiAbCiAbCi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sfGwv//////////&#10;/////////////////////////////////////////////////////1hURyAbCiAbCiAbCiAbCiAb&#10;CiAbCiAbCiAbCiAbCiAbCiAbCiAbCiAbCiAbCiAbCiAbCiAbCiAbCiAbCkpGOP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iAbClhUR///////////////////////////&#10;/////////////////////////////////////6upoyAbCiAbCiAbCiAbCiAbCiAbCiAbCiAbCiAb&#10;CiAbCiAbCiAbCiAbCiAbCiAbCiAbCiAbCiAbCiAbCi4pGe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sfGwv//////////////////////////////////////&#10;//////////////////////Hx8C4pGS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lhUR///////////////////////////////////////////////////////&#10;/////////4+NhC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4pGSAbCiAbCiAbCiAbCiAbCiAbCiAbCiAbCiAbCiAbCiAbCiAbCiAbCiAbCiAbCiAb&#10;CiAbCqupo////////////////////////////////////////////////////////////+Pi4CAb&#10;CiAbCiAbCiAbCiAbCiAbCi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jw4Kf//////&#10;/////////////////////////////////////////////////////////3RxZiAbCiAbCiAbCiAb&#10;CiAbCiAbCiAbCiAbCiAbCiAbCiAbCiAbCiAbCiAbCiAbCiAbCiAbCiAbCi4pGe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iAbCiAbCiAbCiAbCp2bk///////////////////&#10;/////////////////////////////////////////+Pi4CAbCiAbCiAbCiAbCiAbCiAbCiAbCiAb&#10;CiAbCiAbCiAbCiAbCiAbCiAbCiAbCiAbCiAbCiAbCiAbCp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CAbCiAbCiAbCiAbCiAbCiAbCiAbCiAb&#10;CiAbCiAbCiAbCiAbCiAbCiAbCiAbCiAbCiAbCi4pGfHx8P//////////////////////////////&#10;/////////////////////////////3RxZiAbCiAbCi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nRxZv//////////////////////////////////////////////&#10;/////////////+Pi4CAbCiAbCiAbCiAbCiAbCiAbCiAbCiAbCiAbCiAbCiAbCiAbCiAbCiAbCiAb&#10;CiAbCiAbCiAbCi4pGe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2ZjVyAbCiAbCiAbCiAbCiAbCiAbCiAbCiAbCiAbCiAbCiAbCiAbCiAbCiAb&#10;CiAbCiAbCiAbCtXU0f//////////////////////////////////////////////////////////&#10;/3RxZiAbCiAbCiAbCiAbCi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AbCiAbCiAbCiAbCiAbCiAbCiAbCiAbCiAbCiAbCiAbCiAbCiAbCiAbCiAbCiAbCiAbCkpG&#10;OP///////////////////////////////////////////////////////////+Pi4CAbCiAbCiAb&#10;CiAbCiAbCiAbCiAbCiAbCiAbCiAbCiAbCiAbCiAbCiAbCiAbCiAbCiAbCiAbCjw4K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p2bk///////////&#10;/////////////////////////////////////////////////4+NhCAbCiAbCiAbCiAbCiAbCiAb&#10;CiAbCiAbCiAbCiAbCiAbCiAbCiAbCiAbCiAbCiAbCiAbCiAbCs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vHx8P//////////////////////&#10;/////////////////////////////////////y4pGSAbCiAbCiAbCi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mZjV///////////////////////////////////////&#10;/////////////////////6upoyAbCiAbCiAbCiAbCiAbCiAbCi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qupo///////////////////////////////////////////////////&#10;/////////0pGOCAbCiAbCiAbCiAbCiAbCiAbCiAbCiAbCiAbCiAbCiAbCiAbCiAbCiAbCiAbCiAb&#10;CiAbClhUR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vHx8P///////////////////////////////////////////////////////9XU0SAb&#10;CiAbCi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mZjV///&#10;/////////////////////////////////////////////////////////4J/diAbCiAbCiAbCiAb&#10;Ci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iAbCiAbCiAbCiAbCp2bk///////////////&#10;/////////////////////////////////////////////zw4KS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uPi4P//////////////////////////&#10;/////////////////////////////7m3siAbCiAbCiAbCiAbC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J/diAbCiAbCiAbCiAbCiAbCiAbCiAbCiAbCiAb&#10;CiAbCiAbCiAbCiAbCiAbCiAbCiAbCkpGOP//////////////////////////////////////////&#10;/////////////////3RxZ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0pGOCAbCiAbCiAbCiAbCiAbCiAbCiAbCiAbCiAbCiAbCiAbCiAb&#10;CiAbCiAbCiAbCiAbCoJ/dv//////////////////////////////////////////////////////&#10;/////y4pGSAbCiAbCiAbCiAbCiAbCiAbCiAbCiAbCiAbCiAbCiAbCiAbCiAbCiAbCiAbCiAbCi4p&#10;G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AbCiAbCiAbCiAbCiAbCiAbCiAbCiAbCiAbCiAbCiAbCiAbCiAbCiAbCiAbCiAb&#10;CiAbCrm3sv///////////////////////////////////////////////////////8fGwiAbCiAb&#10;Ci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v//////&#10;/////////////////////////////////////////////////////4J/diAbCiAbCiAbCiAbCiAb&#10;CiAbCiAbCiAbCiAbCiAbCiAbCiAbCiAbCiAbCiAbCiAbCiAbCt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lhUR///////////////////&#10;/////////////////////////////////////////zw4KSAbCiAbCiAbCiAbCiAbCi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2ZjVyAbCiAbCiAbCiAbCiAbCiAb&#10;CiAbCiAbCiAbCiAbCiAbCiAbCiAbCiAbCiAbCiAbCo+NhP//////////////////////////////&#10;/////////////////////////+Pi4CAbCiAbCiAbCiAbCiAbCiAbCiAbCiAbCiAbCiAbCiAbCiAb&#10;CiAbCiAbCiAbCiAbCiAbCp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zw4KSAbCiAbCiAbCiAbCiAbCiAbCiAbCiAbCiAb&#10;CiAbCiAbCiAbCiAbCiAbCiAbCiAbCrm3sv//////////////////////////////////////////&#10;/////////////6upoyAbCiAbCiAbCiAbCi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vHx8P//////////////////////////////////////////////////////&#10;/3RxZiAbCiAbCiAbCiAbCiAbCiAbCiAbCiAbCiAbCiAbCiAbCiAbCiAbCiAbCiAbCiAbCkpGO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jw4Kf///////////////////////////////////////////////////////////zw4KSAbCiAb&#10;CiAbCiAbCiAbCiAbCiAbCiAbCiAbCiAbCiAbCiAbCiAbCiAbCiAbCiAbCo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iAbCiAbCiAbCmZjV///////&#10;/////////////////////////////////////////////////+Pi4CAbCiAbCiAbCiAbCiAbCiAb&#10;CiAbCiAbCiAbCiAbCiAbCiAbCiAbCiAbCiAbCiAbCiAbC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J/di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rm3sv//////////////////////////////&#10;/////////////////////////4+NhCAbCiAbCiAbCiAbCiAbCiAbCiAbCiAbCiAbCiAbCiAbCiAb&#10;CiAbCiAbCiAbCiAbCmZjV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zw4KSAbCiAbCiAbCiAbCiAbCiAbCiAbCiAbCiAb&#10;CiAbCiAbCiAbCiAbCiAbCiAbCiAbCtXU0f//////////////////////////////////////////&#10;/////////////1hURy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yAbCiAbCiAbCiAbCiAbCiAbCiAbCiAbCiAbCiAbCiAbCiAbCiAb&#10;CiAbCiAbCiAbCiAbCv//////////////////////////////////////////////////////////&#10;/y4pGS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CAbCiAbCiAbCiAbCiAbCiAbCiAbCiAbCiAbCiAbCiAbCiAbCiAbCiAbCiAbCiAb&#10;CkpGOP////////////////////////////////////////////////////////Hx8CAbCiAbCiAb&#10;CiAbCi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lhUR///////&#10;/////////////////////////////////////////////////8fGwiAbCiAbCiAbCiAbCiAbCi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o+NhP//////////////////&#10;/////////////////////////////////////52bkyAbCiAbCiAbCiAbCi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o+NhP//////////////////////////////&#10;/////////////////////////4+NhC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rm3sv//////////////////////////////////////////&#10;/////////////2ZjVy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iAbCiAbCiAbCiAbCsfGwv//////////////////////////////////////////////////////&#10;/1hURyAbCiAbCiAbCiAbCiAbCiAbCiAbCiAbCiAbCiAbCiAbCiAbCiAbCiAbCiAbCiAbCtXU0f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sfGwsfGwsfGwsfGwsfGwsfGwsfGwsfGwsfGwsfGwsfGw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MfGwsfGwsfGwsfGwsfGwsfG&#10;wsfGwsfGwsfGwsfGwsfGwsfGws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tXU0f///////////////////////////////////////////////////////y4pGSAbCiAb&#10;CiAbCi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kpGO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v//////&#10;/////////////////////////////////////////////////////y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iAbCiAbCiAbCiAbCv//////////////////&#10;/////////////////////////////////////////y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iAbCv//////////////////////////////&#10;/////////////////////////9XU0S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rm3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kpGOP//////////////////////////////////////////&#10;/////////////8fGwiAbCiAbCiAbCiAbC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sfGwsfGwsfGw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jw4Kf//////////////////////////////&#10;/////////////////////////////////9XU0c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mZjVyAbCiAbCiAbCiAbCiAbCiAbCnRxZu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Hx8I+NhC4pGSAbCiAbCiAbCiAbCiAbCjw4Kbm3s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52bkyAbCiAbCiAbCiAbCiAbCiAbCiAbCiAb&#10;CiAbCiAbCiAbCiAbCoJ/dv///////////////////////////////////////////////7m3si4p&#10;GSAbCiAbCiAbCiAbCiAbCiAbCiAbCiAbCiAbC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lhUR1hUR1hUR1hUR1hUR1hUR1hUR1hUR1hU&#10;R1hUR1hUR1hUR1hUR1hUR1hUR1hUR1hUR1hUR1hUR1hUR1hUR1hUR1hUR1hUR1hUR1hUR1hUR1hU&#10;R1hUR1hUR1hUR1hUR1hUR1hUR1hUR1hUR1hUR4J/d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0pGOC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p2bk////////////////////////////////////////////6upoy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9XU0SAbCiAbCiAbCiAbCiAbCiAbCiAbCiAbCiAb&#10;CiAbCiAbCiAbCiAbCmZjV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vHx8P//////////////&#10;/////////////////////////1hURyAbCiAbCiAbCiAbCiAbCiAbCiAbCiAbCiAbCiAbCiAbCiAb&#10;CiAbCi4pG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iAbCiAb&#10;CiAbCiAbCiAbCiAbCiAbCiAbCiAbCi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9XU0S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iAbCiAbCiAbCiAbCiAb&#10;CiAbCiAbCiAbCiAbCiAbCiAbCiAbCiAbCiAbCiAbCiAbCiAbCiAbCiAbCiAbCiAbC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iAbCiAbCnRxZ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4J/&#10;diAbCiAbCiAbCi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iAbCiAbCiAbCiAbCiAbCiAbCiAbCiAbCiAbCiAbCiAbCiAb&#10;Ci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nRxZv///////////////////////////////////////1hURyAbCiAbCiAb&#10;CiAbCiAbCiAbCiAbCiAbCiAbCiAbCiAbCiAbCiAbCiAbCi4pG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iAbCiAbClhUR///////////////////////&#10;/////////////////////////////////8fGwiAbCiAbCiAbCiAbCiAbCiAbCiAbCiAbCiAbCiAb&#10;CiAbCiAbCiAbCiAbCiAbCiAbCo+NhP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iAbCiAbCiAbCiAbCiAbCi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o+NhP///////////////////////////////////////1hURy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y4pGSAbCiAbCiAbCiAbCiAbCiAb&#10;CiAbCiAbCiAbCiAbCiAbCiAbCiAbCiAbCiAbCjw4Kf//////////////////////////////////&#10;/////////////////////+Pi4CAbCiAbCiAbCiAbCiAbCiAbCiAbCiAbCiAbCiAbCiAbCiAbCiAb&#10;CiAbCiAbCiAbClhUR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2ZjVyAbCiAbCiAbCiAbCiAbCiAbCiAbCiAbCiAbCiAbCiAbCiAbCsfGwv//&#10;/////////////////////////////////////1hURyAbCiAbCiAbCiAbCiAbCiAbCiAbCiAbCiAb&#10;CiAbCiAbCiAbCiAbCiAbCp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lhUR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0pGOCAbCiAbCiAbCiAbCiAbCiAbCiAbCiAbCiAbCiAbCiAbCiAbCtXU0f//////////////&#10;/////////////////////////1hURyAbCiAbCiAbCiAbCiAbCiAbCiAbCiAbCiAbCiAbCiAbCiAb&#10;CiAbCi4pGf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//////////////////////////////////////////////////////////&#10;/yAbCiAbCiAbCiAbCiAbCiAbCiAbCiAbCiAbCiAbCiAbCiAbCiAbCiAbCiAbCiAbCjw4Kf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zw4KSAbCiAbCiAbCiAbCiAbCiAbCiAbCiAbCiAbCiAbCiAbCiAbCi4pGe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52bky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Hx8P///////////////////////////////////////////////////////zw4KSAbCiAb&#10;CiAbCiAbCiAbCiAbCiAbCiAbCiAbCiAbCiAbCiAbCiAbCiAbCiAbCiAbCv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iAbCiAbCi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kpGOP//////////////////////////////////////////&#10;//Hx8C4pGS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lhUR1hUR1hUR1hUR1hUR1hUR1hUR1hUR1hUR1hUR1hUR1hUR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sfGwv//&#10;/////////////////////////////////////////////////////1hURyAbCiAbCiAbCiAbCiAb&#10;CiAbCiAbCiAbCiAbCiAbCiAbCiAbCiAbCiAbCiAbCiAbCuPi4P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4pG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lhUR////////////////////////////////////////////////9XU0S4p&#10;GSAbCiAbCiAbCiAbCiAbCiAbCiAbCiAbCiAbCnRxZ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52bky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sfGwv//////////////&#10;/////////////////////////////////////////2ZjVyAbCiAbCiAbCiAbCiAbCiAbCiAbCiAb&#10;CiAbCiAbCiAbCiAbCiAbCiAbCiAbCiAbCsfGwv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kpGOCAbCiAbCiAb&#10;CiAbCiAbCi4pGXRxZ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o+NhP///////////////////////////////////////////////////+Pi4HRxZi4pGSAb&#10;CiAbCiAbCiAbCiAbClhUR7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p2bk///////////////////////////&#10;/////////////////////////////4+NhCAbCiAbCiAbCiAbCiAbCiAbCiAbCiAbCiAbCiAbCiAb&#10;CiAbCiAbCiAbCiAbCiAbCp2bk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MfGwsfGwsfGwt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qupo///&#10;/////////////////////////////////////////////////////////////8fGwsfGwsfGwsfG&#10;w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iAbCiAbCiAbCo+NhP//////////////////////////////////////&#10;/////////////////6upoyAbCiAbCiAbCiAbCiAbCiAbCiAbCiAbCiAbCiAbCiAbCiAbCiAbCiAb&#10;CiAbCiAbCoJ/dv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kpGO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mZjV///////////////////////////////////////////////////&#10;/////8fGwiAbCiAbCiAbCiAbCiAbCiAbCiAbCiAbCiAbCiAbCiAbCiAbCiAbCiAbCiAbCiAbClhU&#10;R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mZjV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4pG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lhUR/////////////////////////////////////////////////////////Hx8CAb&#10;CiAbCiAbCiAbCiAbCiAbCiAbCiAbCiAbCiAbCiAbCiAbCiAbCiAbCiAbCiAbCiAbCv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4pG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iAb&#10;Cv///////////////////////////////////////////////////////////y4pGSAbCiAbCiAb&#10;CiAbCiAbCiAbCiAbCiAbCiAbCiAbCiAbCiAbCiAbCiAbCiAbCiAbCtXU0f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0pG&#10;OCAbCiAbCiAbCiAbCiAbCiAbCiAbCiAbCiAbCiAbCiAbCiAbCiAbCiAbCiAbCiAbCuPi4P//////&#10;/////////////////////////////////////////////////1hURyAbCiAbCiAbCiAbCiAbCiAb&#10;CiAbCiAbCiAbCiAbCiAbCiAbCiAbCiAbCiAbCiAbCp2bk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oJ/d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sfGwv//////////////////&#10;/////////////////////////////////////4+NhCAbCiAbCiAbCiAbCiAbCiAbCiAbCiAbCiAb&#10;CiAbCiAbCiAbCiAbCiAbCiAbCiAbCmZjV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+NhCAbCiAbCiAbCiAbCiAbCiAbCiAbCiAbCiAbCiAbCiAbCiAbCp2bk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o+NhP//////////////////////////////&#10;/////////////////////////7m3siAbCiAbCiAbCiAbCiAbCiAbCiAbCiAbCiAbCiAbCiAbCiAb&#10;CiAbCiAbCiAbCiAbCi4pGf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jw4K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0pGOC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iAbCiAbCiAbCiAbCnRxZv//////////////////////////////////////////&#10;/////////////+Pi4CAbCiAbCiAbCiAbCiAbCiAbCiAbCiAbCiAbCiAbCiAbCiAbCiAbCiAbCiAb&#10;CiAbCiAbCtXU0f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zw4KSAb&#10;CiAbCiAbCiAbCiAbCiAbCiAbCiAbCiAbCiAbCiAbCiAbC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4pG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kpGOP//////////////////////////////////////////////////////&#10;/////zw4KSAbCiAbCiAbCiAbCiAbCiAbCiAbCiAbCiAbCiAbCiAbCiAbCiAbCiAbCiAbCiAbCp2b&#10;k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iAbCvHx8P///////////////////////////////////////////////////////3RxZiAb&#10;CiAbCiAbCiAbCiAbCiAbCiAbCiAbCiAbCiAbCiAbCiAbCiAbCiAbCiAbCiAbCkpGOP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p2bk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sfG&#10;wv///////////////////////////////////////////////////////6upoyAbCiAbCiAbCiAb&#10;CiAbCiAbCiAbCiAbCiAbCiAbCiAbCiAbCiAbCiAbCiAbCiAbCiAbCuOpsv///////////////+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o+NhP//////////&#10;/////////////////////////////////////////////+Pi4CAbCiAbCiAbCiAbCiAbCiAbCiAb&#10;CiAbCiAbCiAbCiAbCiAbCiAbCiAbCiAbCiAbClEUEq50e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Lm3&#10;so+NhI+NhGZjV1hUR1hUR1hUR4+NhJ2bk9XU0f//////////////////////////////////////&#10;/////////////////////////////////+Pi4Lm3so+NhIJ/dlhUR1hUR4J/do+NhKupo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bm3so+N&#10;hI+NhI+NhI+NhI+NhKupo8fGwv//////////////////////////////////////////////////&#10;////////////////////////////////////////////////////////////////////////////&#10;/////////////////9XU0aupo4+NhI+NhI+NhI+NhI+NhJ2bk8fGwv//////////////////////&#10;/////////////////4+NhC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sfGwv//////////////////////////////&#10;/////9XU0aupo4+NhHRxZlhUR2ZjV4+NhI+NhLm3suPi4P//////////////////////////////&#10;////////////////////////////////////////////////////////////////////////////&#10;/////////////////////////////////////+Pi4MfGwo+NhI+NhIJ/dlhUR1hUR1hUR4J/do+N&#10;hJ2bk8fGwv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4pGf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J2bk0pGOCAbCiAbCiAbCiAbCiAb&#10;CiAbCiAbCiAbCiAbCiAbCiAbCjw4Kaupo///////////////////////////////////////////&#10;//////////Hx8J2bk0pGOCAbCiAbCiAbCiAbCiAbCiAbCiAbCiAbCiAbCiAbCjw4KY+NhP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+Pi4CAbCiAbCiAbCiAbCiAbCiAbCiAbCiAb&#10;CiAbCiAbCiAbCiAbCiAbCiAbCiAbCiAbCiAbCiAbCi4pGfHx8P//////////////////////////&#10;/////////////////////////////////////9XU0SAbCiAbCiAbCiAbCiAbCiAbCiAbCiAbCiAb&#10;CiAbCiAbCiAbCiAbCiAbCiAbCiAbCiAbCiAbCiAbCiAbCiAbCi4pGbm3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FhURyAbCiAbCkpGOP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4pGSAbCiAbCiAbCiAbCoJ/dv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kpGOCAbCiAbCiAbCiAbCiAbCiAbCiAbCrm3sv///////////////////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HRxZiAbCiAbCiAbCiAb&#10;CiAbCiAbCiAbCiAbCiAbCi4pGfHx8P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I+NhC4pGS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oJ/dlhURy4pGSAbCiAbCiAbCiAbCiAbCiAbCiAbCiAbClhUR3RxZp2bk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4J/dlhUR0pGOCAbCiAb&#10;CiAbCkpGOFhUR4+NhMfGwv///////////////////////////+Pi4C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kpGOCAbCiAbCiAbCiAb&#10;CiAbCiAbCiAbCiAbClhUR4+NhN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+NhFhUR0pGOCAbCiAbCiAbCjw4KVhUR4J/drm3svHx8P//////////////////&#10;/////////y4pGS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MfGwsfGwsfGw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oJ/d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MfGwsfGwsfGwsfGw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MfGwsfGwsfGwt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cfGwsfGwsfGwu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qupo///////////////////////////////////////////////////////////////////////&#10;/////////////////7m3si4pG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iAbCiAbCiAbCiAbCiAbCiAbCiAbCiAbCiAbCiAbCqupo///&#10;////////////////////////////////////////////////////////////////////////////&#10;//////////Hx8GZjVy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v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Dw4KS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o+NhP//////////&#10;////////////////////////////////////////////////////////////////////////////&#10;/////8fGwjw4KS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4pGZ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kpGO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J/diAbCiAbCiAbCiAbCiAbCiAbCiAbCiAbCiAbCiAbCiAbCiAbCiAbCo+N&#10;h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4pG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EpGOCAbCiAbCiAbCiAbCiAbCiAbCiAbCiAbCiAb&#10;CiAbCiAbCiAbCiAbCiAbCiAbCiAbCiAbCiAbCiAbCiAbCiAbCiAbCnRxZv//////////////////&#10;//////////////////////////////////////////////////////////////////////////Hx&#10;8I+NhC4pGS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iAbCjw4Kf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CAbCiAbCiAbCiAbCiAbCiAbCiAbCiAbCiAbCiAbCiAbCiAbCmZjV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iAbCiAbCiAbCiAbCnRxZvHx8P//////////////////////&#10;/////////////////////////////////////////////////////////////////////+Pi4HRx&#10;Z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sfGwsfG&#10;wsfGwsfGwsfGwsfGwsfGwsfGwsfGwsfGwsfGwsfGwtXU0f//////////////////////////////&#10;/////////////////////////////////////////////////4J/diAbCiAbCiAbCiAbCiAbCiAb&#10;CiAbCiAbCiAbCiAbCiAbCiAbCuPi4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iAbC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sfGwsfGwsfGwsfGwsfGwsfGwsfGwsfGwsfGwsfGwsfGwsfGwsfG&#10;wv//////////////////////////////////////////////////////////////////////////&#10;/////6upoy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S4pGSAbCiAbCiAbCiAbCiAbCiAbCiAbCiAbCiAbCiAbCiAbCiAbCiAb&#10;CiAbCiAbCiAbCiAbCiAbCiAbCiAbCiAbCiAbCkpGOPHx8P//////////////////////////////&#10;/////////////////////////////////////////////////////////////////8fGwlhURy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lhUR///////////////////////////////////////////&#10;/////////////////////////////////////y4pGSAbCiAbCiAbCiAbCiAbCiAbCiAbCiAbCiAb&#10;CiAbCiAbCkpGO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//////////&#10;/////////////////////////////////////////////////////////////////////1hURy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AbCiAbCiAbCiAbCiAbCiAbCiAbCiAbCiAbCiAbCiAbCiAbCiAbCiAbCiAbCiAb&#10;CiAbCiAbCiAbCiAbCiAbCiAbCiAbCjw4KdXU0f//////////////////////////////////////&#10;/////////////////////////////////////////////////////////////8fGwlhURy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jw4K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jw4Kf//////////////////////////////////////////////////////&#10;/////////////////////6upoy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4pGSAbCiAbCiAbCiAbCiAbCiAbCiAbCiAbCiAb&#10;CiAbCiAbCiAbCi4pG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vHx8P//////////////////&#10;/////////////////////////////////////////////////////+Pi4C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iAbCiAbCi4pGaupo///////////////////////////////////////////////&#10;/////////////////////////////////////////////////////////8fGwlhURy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jw4&#10;K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uPi4P//////////////////////////////////////////////////////////////&#10;/////////zw4KSAbCiAbCiAbCiAbCiAbCiAbCiAbCiAbCiAbCiAbCiAbCi4pGf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rm3sv//////////////////////////////&#10;/////////////////////////////////////////3RxZ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oJ/dv//////////////////////////////////////////////////////&#10;/////////////////////////////////////////////////////9XU0XRxZ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lhUR7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o+N&#10;hP///////////////////////////////////////////////////////////////////52bky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0pGOCAbCiAbCiAbCiAbCiAbCiAb&#10;CiAbCiAbCiAbCiAbCiAbCiAbCiAbClhUR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iAbCiAbClhUR/Hx8P//////////////////////////////////////////////////////////&#10;//////////////////////////////////////////////////Hx8I+NhDw4K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XRxZ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4pGdXU0f//////&#10;/////////////////////////////////////////////////////9XU0S4pGSAbCiAbCiAbCiAb&#10;CiAbCiAbCiAbCiAbCiAbCiAbCiAbCi4pG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rm3sv//////////////////////////////////////////////////&#10;//////////Hx8Dw4KS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kpGOPHx8P//////////////&#10;/////////////////////////////////////9XU0S4pGS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4pGdXU0f////////////////////////////////////////////////////Hx8EpG&#10;OC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jw4KdXU0f//////////////////////&#10;/////////////////////7m3si4pGSAbCiAbCiAbCiAbCiAbCiAbCiAbCiAbCiAbCiAbCiAbCiAb&#10;Cjw4Kf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iAbCiAb&#10;Ci4pGbm3sv///////////////////////////////////////////9XU0UpGOCAbC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CAbCiAbCiAbCiAbCiAbCiAbCiAb&#10;CiAbCiAbCiAbCiAbCiAbCiAbCiAbCiAbCiAbCiAbCnRxZtXU0f//////////////////////////&#10;/7m3slhURyAbCiAbCi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Dw4KS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lhU&#10;R7m3sv///////////////////////////9XU0XRxZ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jw4KVhUR4+NhI+NhIJ/dlhURy4pGS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4pGVhU&#10;R4J/do+NhI+NhFhURy4pGS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4pGSAbCiAbCiAbCiAbCiAbCiAbCiAbCiAbCiAbCiAbCiAb&#10;CiAbCiAbCiAbCiAbCiAbCiAbCiAbCiAbCiAbCiAbCiAbCiAbCiAbCiAbCiAbCiAbCiAbCiAbCiAb&#10;CiAbCiAbCiAbCiAbCiAbCiAbCiAbCiAbCkpGOP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iAb&#10;CiAbCi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zw4KSAbCiAbCiAb&#10;CiAbCiAbCiAbCiAbCiAbCiAbCiAbCiAbCiAbCiAbCiAbCiAbCiAbCiAbCiAbCiAbCiAbCiAbCiAb&#10;CiAbCiAbCiAbCiAbCi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0pGOCAbCiAbCiAbCiAb&#10;CiAbCiAbCiAbCiAbCiAbCiAbCiAbCiAbCiAbCrm3s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i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4pGSAbC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8fGwsfGwsfGwsfGwo+NhI+NhI+NhI+NhI+NhI+NhI+NhI+NhMfGwsfGwsfGwsfGw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iAbCiAbCiAbC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iAbCi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S4pGSAbCiAbCiAbCiAbCiAbCiAbCiAbCiAbCiAbCiAbCiAbCkpGOP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iAbCiAbCiAbCiAbCiAbCiAbCi4pGd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4pGe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EpGOCAb&#10;CiAbCiAbCiAbCiAbCiAbCiAbCiAbCiAbCi4pG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EpGOCAb&#10;CiAbCiAbCiAbCiAbCiAbCiAbCiAbCiAbCiAbCiAbCiAbCiAbCiAbCiAbCiAbCiAbCiAbCiAbCiAb&#10;CiAbCiAbCiAbCiAbCiAbCiAbCiAbCiAbCiAbCiAbCiAbCjw4K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p2bk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4pGbm3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mZjV/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iAbCiAbCiAbCiAbCiAbCkpGOO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4pGSAbCiAbCiAbCiAb&#10;CiAbCiAbCiAbCiAbCiAbCiAbCiAbCiAbCiAbCiAbCiAbCiAbCiAbCiAbCiAbCiAbCiAbCiAbCiAb&#10;CiAbCiAbCjw4Kb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4pGSAbCiAbCiAb&#10;CiAbCiAbCiAbCiAbCiAbCiAbCiAbCiAbCiAbCiAbC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UpGOCAbCiAbCiAbCiAbCiAbCiAbCiAbCiAbCiAbCiAbCiAbCiAbCiAbCiAbCiAb&#10;CiAbCiAbCiAbCiAbCiAbCiAbCiAbCiAbCiAbCiAbCi4pGY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kpGOP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iAbCiAbCiAbCiAbCiAbCiAbCiAbCiAbCiAbCiAbCjw4KY+Nh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2ZjVy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zw4KSAbCiAbCiAbCiAbCiAbCiAbCiAbCiAbCiAbCiAbCiAbCiAbCiAbCiAbCiAbCiAb&#10;CiAbCiAbCiAbCiAbCiAbCi4pGY+NhP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EpGOC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Kupo0pGOCAbCiAbCiAbCiAbCiAbCiAb&#10;CiAbCiAbCiAbCiAbCiAbCiAbCiAbCiAbCiAbCiAbCiAbCmZjV6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mZjVyAbCiAbCiAbCiAbCiAbCiAbCiAbCiAbCiAbCiAbCiAbCiAbCiAbCiAbCiAbCiAbCiAb&#10;CkpGOKupo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Kupo4J/dlhURy4pGSAbCiAbCiAbCiAb&#10;CiAbCiAbCiAbCkpGOFhUR4+NhM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Dw4KSAbCiAbCiAbCiAbCiAbCiAbCiAbCiAbCiAbCiAbCiAbCiAbC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Lm3so+NhFhURzw4KSAbCiAbCiAbCiAbCiAbCiAbCiAbCjw4KVhUR4+NhLm3sv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701271" w14:paraId="1C0AEB5A" w14:textId="77777777" w:rsidTr="00BA53A9">
      <w:tc>
        <w:tcPr>
          <w:tcW w:w="5220" w:type="dxa"/>
          <w:vMerge w:val="restart"/>
          <w:shd w:val="clear" w:color="auto" w:fill="auto"/>
        </w:tcPr>
        <w:p w14:paraId="1C0AEB57" w14:textId="77777777" w:rsidR="00701271" w:rsidRPr="00A07447" w:rsidRDefault="00701271" w:rsidP="008E2A3F">
          <w:pPr>
            <w:pStyle w:val="Sidhuvudstext"/>
          </w:pPr>
          <w:bookmarkStart w:id="9" w:name="objLogoFirstPage_01"/>
          <w:r>
            <w:t xml:space="preserve"> </w:t>
          </w:r>
          <w:bookmarkEnd w:id="9"/>
        </w:p>
      </w:tc>
      <w:tc>
        <w:tcPr>
          <w:tcW w:w="3922" w:type="dxa"/>
          <w:gridSpan w:val="2"/>
          <w:shd w:val="clear" w:color="auto" w:fill="auto"/>
          <w:hideMark/>
        </w:tcPr>
        <w:p w14:paraId="1C0AEB58" w14:textId="77777777" w:rsidR="00701271" w:rsidRDefault="00701271" w:rsidP="00525EBF">
          <w:pPr>
            <w:pStyle w:val="Dokumentkategori"/>
          </w:pPr>
          <w:bookmarkStart w:id="10" w:name="bmkDocType_01"/>
          <w:r>
            <w:t>BESLUT</w:t>
          </w:r>
          <w:bookmarkEnd w:id="10"/>
        </w:p>
      </w:tc>
      <w:bookmarkStart w:id="11" w:name="objPageNo_01"/>
      <w:tc>
        <w:tcPr>
          <w:tcW w:w="1117" w:type="dxa"/>
          <w:shd w:val="clear" w:color="auto" w:fill="auto"/>
        </w:tcPr>
        <w:p w14:paraId="1C0AEB59" w14:textId="23B8DCF8" w:rsidR="00701271" w:rsidRPr="00A07447" w:rsidRDefault="00701271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F51DBE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F51DBE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1"/>
        </w:p>
      </w:tc>
    </w:tr>
    <w:tr w:rsidR="00701271" w14:paraId="1C0AEB5E" w14:textId="77777777" w:rsidTr="00BA53A9">
      <w:tc>
        <w:tcPr>
          <w:tcW w:w="5220" w:type="dxa"/>
          <w:vMerge/>
          <w:shd w:val="clear" w:color="auto" w:fill="auto"/>
          <w:vAlign w:val="center"/>
          <w:hideMark/>
        </w:tcPr>
        <w:p w14:paraId="1C0AEB5B" w14:textId="77777777" w:rsidR="00701271" w:rsidRDefault="00701271" w:rsidP="00E05D87"/>
      </w:tc>
      <w:tc>
        <w:tcPr>
          <w:tcW w:w="2603" w:type="dxa"/>
          <w:shd w:val="clear" w:color="auto" w:fill="auto"/>
          <w:hideMark/>
        </w:tcPr>
        <w:p w14:paraId="1C0AEB5C" w14:textId="77777777" w:rsidR="00701271" w:rsidRDefault="00701271" w:rsidP="00E05D87">
          <w:pPr>
            <w:pStyle w:val="Ledtext"/>
          </w:pPr>
          <w:bookmarkStart w:id="12" w:name="capDocDate_01"/>
          <w:r>
            <w:t>Datum</w:t>
          </w:r>
          <w:bookmarkEnd w:id="12"/>
        </w:p>
      </w:tc>
      <w:tc>
        <w:tcPr>
          <w:tcW w:w="2436" w:type="dxa"/>
          <w:gridSpan w:val="2"/>
          <w:shd w:val="clear" w:color="auto" w:fill="auto"/>
          <w:hideMark/>
        </w:tcPr>
        <w:p w14:paraId="1C0AEB5D" w14:textId="77777777" w:rsidR="00701271" w:rsidRDefault="00701271" w:rsidP="00E05D87">
          <w:pPr>
            <w:pStyle w:val="Ledtext"/>
          </w:pPr>
          <w:bookmarkStart w:id="13" w:name="capOurRef_01"/>
          <w:r>
            <w:t xml:space="preserve"> </w:t>
          </w:r>
          <w:bookmarkEnd w:id="13"/>
        </w:p>
      </w:tc>
    </w:tr>
    <w:tr w:rsidR="00BA53A9" w14:paraId="1C0AEB62" w14:textId="77777777" w:rsidTr="00BA53A9">
      <w:trPr>
        <w:gridAfter w:val="2"/>
        <w:wAfter w:w="2436" w:type="dxa"/>
        <w:trHeight w:val="493"/>
      </w:trPr>
      <w:tc>
        <w:tcPr>
          <w:tcW w:w="5220" w:type="dxa"/>
          <w:vMerge/>
          <w:shd w:val="clear" w:color="auto" w:fill="auto"/>
          <w:vAlign w:val="center"/>
          <w:hideMark/>
        </w:tcPr>
        <w:p w14:paraId="1C0AEB5F" w14:textId="77777777" w:rsidR="00BA53A9" w:rsidRDefault="00BA53A9" w:rsidP="00E05D87"/>
      </w:tc>
      <w:tc>
        <w:tcPr>
          <w:tcW w:w="2603" w:type="dxa"/>
          <w:shd w:val="clear" w:color="auto" w:fill="auto"/>
          <w:hideMark/>
        </w:tcPr>
        <w:p w14:paraId="126A8361" w14:textId="77777777" w:rsidR="00BA53A9" w:rsidRDefault="00BA53A9" w:rsidP="00BA53A9">
          <w:pPr>
            <w:pStyle w:val="Dokumentinformation"/>
            <w:tabs>
              <w:tab w:val="right" w:pos="2455"/>
            </w:tabs>
            <w:rPr>
              <w:rFonts w:cstheme="minorHAnsi"/>
              <w:noProof/>
            </w:rPr>
          </w:pPr>
          <w:r w:rsidRPr="00BA53A9">
            <w:rPr>
              <w:rFonts w:cstheme="minorHAnsi"/>
              <w:noProof/>
            </w:rPr>
            <w:t>2019-09-16</w:t>
          </w:r>
          <w:r>
            <w:rPr>
              <w:rFonts w:cstheme="minorHAnsi"/>
              <w:noProof/>
            </w:rPr>
            <w:t xml:space="preserve">           </w:t>
          </w:r>
        </w:p>
        <w:p w14:paraId="49E319C3" w14:textId="77777777" w:rsidR="00BA53A9" w:rsidRDefault="00BA53A9" w:rsidP="00BA53A9">
          <w:pPr>
            <w:pStyle w:val="Dokumentinformation"/>
            <w:tabs>
              <w:tab w:val="right" w:pos="2455"/>
            </w:tabs>
            <w:rPr>
              <w:rFonts w:cstheme="minorHAnsi"/>
              <w:noProof/>
            </w:rPr>
          </w:pPr>
        </w:p>
        <w:p w14:paraId="483D0F13" w14:textId="0F9E605A" w:rsidR="00BA53A9" w:rsidRDefault="00BA53A9" w:rsidP="00BA53A9">
          <w:pPr>
            <w:pStyle w:val="Dokumentinformation"/>
            <w:tabs>
              <w:tab w:val="right" w:pos="2455"/>
            </w:tabs>
            <w:rPr>
              <w:rFonts w:cstheme="minorHAnsi"/>
              <w:noProof/>
            </w:rPr>
          </w:pPr>
          <w:r>
            <w:rPr>
              <w:rFonts w:cstheme="minorHAnsi"/>
              <w:noProof/>
            </w:rPr>
            <w:t xml:space="preserve">dnr </w:t>
          </w:r>
        </w:p>
        <w:p w14:paraId="1C0AEB60" w14:textId="294C5E7A" w:rsidR="00BA53A9" w:rsidRPr="00BA53A9" w:rsidRDefault="00BA53A9" w:rsidP="00BA53A9">
          <w:pPr>
            <w:pStyle w:val="Dokumentinformation"/>
            <w:tabs>
              <w:tab w:val="right" w:pos="2455"/>
            </w:tabs>
            <w:rPr>
              <w:rFonts w:cstheme="minorHAnsi"/>
            </w:rPr>
          </w:pPr>
          <w:r>
            <w:rPr>
              <w:rFonts w:cstheme="minorHAnsi"/>
            </w:rPr>
            <w:t>2019–200014</w:t>
          </w:r>
          <w:r>
            <w:rPr>
              <w:rFonts w:cstheme="minorHAnsi"/>
            </w:rPr>
            <w:tab/>
            <w:t xml:space="preserve">         </w:t>
          </w:r>
        </w:p>
      </w:tc>
    </w:tr>
    <w:tr w:rsidR="00BA53A9" w14:paraId="1C0AEB66" w14:textId="77777777" w:rsidTr="00BA53A9">
      <w:trPr>
        <w:gridAfter w:val="2"/>
        <w:wAfter w:w="2436" w:type="dxa"/>
      </w:trPr>
      <w:tc>
        <w:tcPr>
          <w:tcW w:w="5220" w:type="dxa"/>
          <w:vMerge/>
          <w:shd w:val="clear" w:color="auto" w:fill="auto"/>
          <w:vAlign w:val="center"/>
          <w:hideMark/>
        </w:tcPr>
        <w:p w14:paraId="1C0AEB63" w14:textId="77777777" w:rsidR="00BA53A9" w:rsidRDefault="00BA53A9" w:rsidP="00E05D87"/>
      </w:tc>
      <w:tc>
        <w:tcPr>
          <w:tcW w:w="2603" w:type="dxa"/>
          <w:shd w:val="clear" w:color="auto" w:fill="auto"/>
          <w:hideMark/>
        </w:tcPr>
        <w:p w14:paraId="1C0AEB64" w14:textId="77777777" w:rsidR="00BA53A9" w:rsidRDefault="00BA53A9" w:rsidP="00E05D87">
          <w:pPr>
            <w:pStyle w:val="Ledtext"/>
          </w:pPr>
          <w:bookmarkStart w:id="14" w:name="capYourDate_01"/>
          <w:r>
            <w:t xml:space="preserve"> </w:t>
          </w:r>
          <w:bookmarkEnd w:id="14"/>
        </w:p>
      </w:tc>
    </w:tr>
    <w:tr w:rsidR="00701271" w14:paraId="1C0AEB6A" w14:textId="77777777" w:rsidTr="00BA53A9">
      <w:trPr>
        <w:trHeight w:val="391"/>
      </w:trPr>
      <w:tc>
        <w:tcPr>
          <w:tcW w:w="5220" w:type="dxa"/>
          <w:vMerge/>
          <w:shd w:val="clear" w:color="auto" w:fill="auto"/>
          <w:vAlign w:val="center"/>
          <w:hideMark/>
        </w:tcPr>
        <w:p w14:paraId="1C0AEB67" w14:textId="77777777" w:rsidR="00701271" w:rsidRDefault="00701271" w:rsidP="00E05D87"/>
      </w:tc>
      <w:tc>
        <w:tcPr>
          <w:tcW w:w="2603" w:type="dxa"/>
          <w:shd w:val="clear" w:color="auto" w:fill="auto"/>
          <w:hideMark/>
        </w:tcPr>
        <w:p w14:paraId="1C0AEB68" w14:textId="77777777" w:rsidR="00701271" w:rsidRPr="00A07447" w:rsidRDefault="00701271" w:rsidP="00B16676">
          <w:pPr>
            <w:pStyle w:val="Dokumentinformation"/>
          </w:pPr>
          <w:bookmarkStart w:id="15" w:name="bmkYourDate_01"/>
          <w:r>
            <w:t xml:space="preserve"> </w:t>
          </w:r>
          <w:bookmarkEnd w:id="15"/>
        </w:p>
      </w:tc>
      <w:tc>
        <w:tcPr>
          <w:tcW w:w="2436" w:type="dxa"/>
          <w:gridSpan w:val="2"/>
          <w:shd w:val="clear" w:color="auto" w:fill="auto"/>
          <w:hideMark/>
        </w:tcPr>
        <w:p w14:paraId="1C0AEB69" w14:textId="77777777" w:rsidR="00701271" w:rsidRPr="00A07447" w:rsidRDefault="00701271" w:rsidP="00B16676">
          <w:pPr>
            <w:pStyle w:val="Dokumentinformation"/>
          </w:pPr>
          <w:bookmarkStart w:id="16" w:name="bmkYourRef_01"/>
          <w:r>
            <w:t xml:space="preserve"> </w:t>
          </w:r>
          <w:bookmarkEnd w:id="16"/>
        </w:p>
      </w:tc>
    </w:tr>
    <w:tr w:rsidR="00701271" w14:paraId="1C0AEB6E" w14:textId="77777777" w:rsidTr="00BA53A9">
      <w:trPr>
        <w:trHeight w:val="227"/>
      </w:trPr>
      <w:tc>
        <w:tcPr>
          <w:tcW w:w="5220" w:type="dxa"/>
          <w:vMerge w:val="restart"/>
          <w:shd w:val="clear" w:color="auto" w:fill="auto"/>
        </w:tcPr>
        <w:p w14:paraId="1C0AEB6B" w14:textId="7B697945" w:rsidR="00701271" w:rsidRDefault="00701271" w:rsidP="00952334">
          <w:pPr>
            <w:pStyle w:val="Sidhuvudstext"/>
          </w:pPr>
          <w:bookmarkStart w:id="17" w:name="chkPersonalProfile_01"/>
          <w:r>
            <w:t xml:space="preserve">Avdelningen för </w:t>
          </w:r>
          <w:r w:rsidR="006958EF">
            <w:t>Resurseffektivt samhälle</w:t>
          </w:r>
          <w:r>
            <w:br/>
          </w:r>
          <w:r w:rsidR="006958EF">
            <w:t xml:space="preserve">Enheten för resurseffektiv bebyggelse </w:t>
          </w:r>
          <w:r>
            <w:br/>
          </w:r>
          <w:sdt>
            <w:sdtPr>
              <w:alias w:val="Namn"/>
              <w:tag w:val="Namn"/>
              <w:id w:val="-186139388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name[1]" w:storeItemID="{F0EAABAC-6939-4726-B59D-2D55BEEC60FA}"/>
              <w:text/>
            </w:sdtPr>
            <w:sdtEndPr/>
            <w:sdtContent>
              <w:r w:rsidR="00B42F4B">
                <w:t>Energimyndigheten</w:t>
              </w:r>
            </w:sdtContent>
          </w:sdt>
          <w:r>
            <w:br/>
          </w:r>
          <w:sdt>
            <w:sdtPr>
              <w:alias w:val="Telefon"/>
              <w:tag w:val="Telefon"/>
              <w:id w:val="-1065104366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switchboard[1]" w:storeItemID="{F0EAABAC-6939-4726-B59D-2D55BEEC60FA}"/>
              <w:text/>
            </w:sdtPr>
            <w:sdtEndPr/>
            <w:sdtContent>
              <w:r w:rsidR="00B42F4B">
                <w:t>016-544 2</w:t>
              </w:r>
              <w:r w:rsidR="006958EF">
                <w:t>2</w:t>
              </w:r>
              <w:r w:rsidR="00B42F4B">
                <w:t xml:space="preserve"> </w:t>
              </w:r>
              <w:r w:rsidR="006958EF">
                <w:t>5</w:t>
              </w:r>
              <w:r w:rsidR="00B42F4B">
                <w:t>0</w:t>
              </w:r>
            </w:sdtContent>
          </w:sdt>
          <w:r>
            <w:br/>
          </w:r>
          <w:bookmarkEnd w:id="17"/>
          <w:sdt>
            <w:sdtPr>
              <w:alias w:val="Email"/>
              <w:tag w:val="Email"/>
              <w:id w:val="-1687737842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email[1]" w:storeItemID="{F0EAABAC-6939-4726-B59D-2D55BEEC60FA}"/>
              <w:text/>
            </w:sdtPr>
            <w:sdtEndPr/>
            <w:sdtContent>
              <w:r w:rsidR="006958EF">
                <w:t>sara.akkurt</w:t>
              </w:r>
              <w:r w:rsidR="00B42F4B">
                <w:t>@energimyndigheten.se</w:t>
              </w:r>
            </w:sdtContent>
          </w:sdt>
        </w:p>
      </w:tc>
      <w:tc>
        <w:tcPr>
          <w:tcW w:w="2603" w:type="dxa"/>
          <w:shd w:val="clear" w:color="auto" w:fill="auto"/>
        </w:tcPr>
        <w:p w14:paraId="40CE12C8" w14:textId="77777777" w:rsidR="00701271" w:rsidRDefault="00BA53A9" w:rsidP="008E2A3F">
          <w:pPr>
            <w:pStyle w:val="Sidhuvudstext"/>
          </w:pPr>
          <w:r>
            <w:t>Ert dnr</w:t>
          </w:r>
        </w:p>
        <w:p w14:paraId="1C0AEB6C" w14:textId="5699E066" w:rsidR="00BA53A9" w:rsidRPr="00A07447" w:rsidRDefault="00BA53A9" w:rsidP="008E2A3F">
          <w:pPr>
            <w:pStyle w:val="Sidhuvudstext"/>
          </w:pPr>
          <w:r>
            <w:t>I2019/01869/E</w:t>
          </w:r>
        </w:p>
      </w:tc>
      <w:tc>
        <w:tcPr>
          <w:tcW w:w="2436" w:type="dxa"/>
          <w:gridSpan w:val="2"/>
          <w:shd w:val="clear" w:color="auto" w:fill="auto"/>
        </w:tcPr>
        <w:p w14:paraId="1C0AEB6D" w14:textId="14CFA347" w:rsidR="00701271" w:rsidRPr="00A07447" w:rsidRDefault="00701271" w:rsidP="008E2A3F">
          <w:pPr>
            <w:pStyle w:val="Sidhuvudstext"/>
          </w:pPr>
          <w:bookmarkStart w:id="18" w:name="objLogoDecor_01"/>
          <w:r>
            <w:t xml:space="preserve"> </w:t>
          </w:r>
          <w:bookmarkEnd w:id="18"/>
        </w:p>
      </w:tc>
    </w:tr>
    <w:tr w:rsidR="00701271" w14:paraId="1C0AEB71" w14:textId="77777777" w:rsidTr="00BA53A9">
      <w:trPr>
        <w:trHeight w:val="1871"/>
      </w:trPr>
      <w:tc>
        <w:tcPr>
          <w:tcW w:w="5220" w:type="dxa"/>
          <w:vMerge/>
          <w:shd w:val="clear" w:color="auto" w:fill="auto"/>
          <w:vAlign w:val="center"/>
        </w:tcPr>
        <w:p w14:paraId="1C0AEB6F" w14:textId="77777777" w:rsidR="00701271" w:rsidRDefault="00701271" w:rsidP="00E05D87"/>
      </w:tc>
      <w:tc>
        <w:tcPr>
          <w:tcW w:w="5039" w:type="dxa"/>
          <w:gridSpan w:val="3"/>
          <w:shd w:val="clear" w:color="auto" w:fill="auto"/>
        </w:tcPr>
        <w:p w14:paraId="1C0AEB70" w14:textId="77777777" w:rsidR="00701271" w:rsidRPr="00A07447" w:rsidRDefault="00701271" w:rsidP="00F80738">
          <w:pPr>
            <w:pStyle w:val="Brdtext"/>
          </w:pPr>
          <w:bookmarkStart w:id="19" w:name="bmkAddress_01"/>
          <w:r>
            <w:t xml:space="preserve"> </w:t>
          </w:r>
          <w:bookmarkEnd w:id="19"/>
        </w:p>
      </w:tc>
    </w:tr>
  </w:tbl>
  <w:p w14:paraId="1C0AEB72" w14:textId="77777777" w:rsidR="00701271" w:rsidRPr="00663114" w:rsidRDefault="00701271" w:rsidP="00F4109E">
    <w:pPr>
      <w:pStyle w:val="Sidhuvud"/>
      <w:rPr>
        <w:szCs w:val="2"/>
      </w:rPr>
    </w:pPr>
    <w:r>
      <w:rPr>
        <w:noProof/>
        <w:sz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C0AEB7E" wp14:editId="1C0AEB7F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0AEB80" w14:textId="77777777" w:rsidR="00701271" w:rsidRDefault="00257EF4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-950479857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701271">
                                <w:t>EM1003, v5.2, 2017-10-30</w:t>
                              </w:r>
                            </w:sdtContent>
                          </w:sdt>
                          <w:r w:rsidR="00701271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0AEB7E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1C0AEB80" w14:textId="77777777" w:rsidR="00701271" w:rsidRDefault="00A515E4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-950479857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701271">
                          <w:t>EM1003, v5.2, 2017-10-30</w:t>
                        </w:r>
                      </w:sdtContent>
                    </w:sdt>
                    <w:r w:rsidR="00701271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1C0AEB73" w14:textId="77777777" w:rsidR="00C91EBB" w:rsidRPr="00701271" w:rsidRDefault="00C91EBB" w:rsidP="0070127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D4B56E0"/>
    <w:multiLevelType w:val="multilevel"/>
    <w:tmpl w:val="B3507C36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D9E25F8"/>
    <w:multiLevelType w:val="multilevel"/>
    <w:tmpl w:val="B804EEAC"/>
    <w:lvl w:ilvl="0">
      <w:start w:val="1"/>
      <w:numFmt w:val="bullet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</w:num>
  <w:num w:numId="9">
    <w:abstractNumId w:val="4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271"/>
    <w:rsid w:val="000021EF"/>
    <w:rsid w:val="000170AF"/>
    <w:rsid w:val="00043465"/>
    <w:rsid w:val="00064CEE"/>
    <w:rsid w:val="000702B1"/>
    <w:rsid w:val="00083051"/>
    <w:rsid w:val="00096EC6"/>
    <w:rsid w:val="001111DD"/>
    <w:rsid w:val="00120803"/>
    <w:rsid w:val="001325AB"/>
    <w:rsid w:val="001448DB"/>
    <w:rsid w:val="001522D9"/>
    <w:rsid w:val="00157228"/>
    <w:rsid w:val="00175B98"/>
    <w:rsid w:val="001768B1"/>
    <w:rsid w:val="001A48CC"/>
    <w:rsid w:val="001B17E1"/>
    <w:rsid w:val="001D2803"/>
    <w:rsid w:val="001F539B"/>
    <w:rsid w:val="00204ED5"/>
    <w:rsid w:val="00207BD7"/>
    <w:rsid w:val="00227C95"/>
    <w:rsid w:val="002342A8"/>
    <w:rsid w:val="002507E2"/>
    <w:rsid w:val="00257EF4"/>
    <w:rsid w:val="002B2EDC"/>
    <w:rsid w:val="002C3B60"/>
    <w:rsid w:val="002D244E"/>
    <w:rsid w:val="002D61F1"/>
    <w:rsid w:val="00311083"/>
    <w:rsid w:val="00313245"/>
    <w:rsid w:val="003226C0"/>
    <w:rsid w:val="0032522D"/>
    <w:rsid w:val="00327251"/>
    <w:rsid w:val="00334DB5"/>
    <w:rsid w:val="0035489D"/>
    <w:rsid w:val="00385516"/>
    <w:rsid w:val="00396C39"/>
    <w:rsid w:val="003B7725"/>
    <w:rsid w:val="003D1180"/>
    <w:rsid w:val="003F7702"/>
    <w:rsid w:val="0041569B"/>
    <w:rsid w:val="004249B7"/>
    <w:rsid w:val="004279EE"/>
    <w:rsid w:val="0043484D"/>
    <w:rsid w:val="004545EB"/>
    <w:rsid w:val="00456487"/>
    <w:rsid w:val="00460EA4"/>
    <w:rsid w:val="00464211"/>
    <w:rsid w:val="00485FC8"/>
    <w:rsid w:val="004A15F5"/>
    <w:rsid w:val="004A30B1"/>
    <w:rsid w:val="004B32F6"/>
    <w:rsid w:val="0050769F"/>
    <w:rsid w:val="0051174C"/>
    <w:rsid w:val="00514943"/>
    <w:rsid w:val="005152EA"/>
    <w:rsid w:val="0052197C"/>
    <w:rsid w:val="00577F25"/>
    <w:rsid w:val="00582FCD"/>
    <w:rsid w:val="005A2D5D"/>
    <w:rsid w:val="005D36CF"/>
    <w:rsid w:val="005D4C80"/>
    <w:rsid w:val="005E2FC8"/>
    <w:rsid w:val="005E4C91"/>
    <w:rsid w:val="006173D1"/>
    <w:rsid w:val="00621A57"/>
    <w:rsid w:val="00651B96"/>
    <w:rsid w:val="006534C4"/>
    <w:rsid w:val="0065359C"/>
    <w:rsid w:val="00654A45"/>
    <w:rsid w:val="006740C6"/>
    <w:rsid w:val="00682416"/>
    <w:rsid w:val="006958EF"/>
    <w:rsid w:val="006C27CC"/>
    <w:rsid w:val="006F38E8"/>
    <w:rsid w:val="006F50F4"/>
    <w:rsid w:val="006F5916"/>
    <w:rsid w:val="00701271"/>
    <w:rsid w:val="00754A29"/>
    <w:rsid w:val="007563F7"/>
    <w:rsid w:val="00756B06"/>
    <w:rsid w:val="007A1267"/>
    <w:rsid w:val="007A1351"/>
    <w:rsid w:val="007A3536"/>
    <w:rsid w:val="00822513"/>
    <w:rsid w:val="00872340"/>
    <w:rsid w:val="00872615"/>
    <w:rsid w:val="00876119"/>
    <w:rsid w:val="008C3AEF"/>
    <w:rsid w:val="008E1520"/>
    <w:rsid w:val="00935320"/>
    <w:rsid w:val="00952334"/>
    <w:rsid w:val="00955A10"/>
    <w:rsid w:val="00973775"/>
    <w:rsid w:val="009A1C48"/>
    <w:rsid w:val="009A4AFE"/>
    <w:rsid w:val="009C1ABB"/>
    <w:rsid w:val="00A017F3"/>
    <w:rsid w:val="00A131B3"/>
    <w:rsid w:val="00A34DC6"/>
    <w:rsid w:val="00A356FC"/>
    <w:rsid w:val="00A4209C"/>
    <w:rsid w:val="00A512FE"/>
    <w:rsid w:val="00A515E4"/>
    <w:rsid w:val="00A7009B"/>
    <w:rsid w:val="00A700B1"/>
    <w:rsid w:val="00A750EE"/>
    <w:rsid w:val="00AC6692"/>
    <w:rsid w:val="00AF3602"/>
    <w:rsid w:val="00B42F4B"/>
    <w:rsid w:val="00B52233"/>
    <w:rsid w:val="00B73B9B"/>
    <w:rsid w:val="00B825BC"/>
    <w:rsid w:val="00B924C3"/>
    <w:rsid w:val="00BA53A9"/>
    <w:rsid w:val="00BA7676"/>
    <w:rsid w:val="00BB199E"/>
    <w:rsid w:val="00BC364E"/>
    <w:rsid w:val="00BE3F49"/>
    <w:rsid w:val="00BF2276"/>
    <w:rsid w:val="00C1114F"/>
    <w:rsid w:val="00C35E76"/>
    <w:rsid w:val="00C52EB2"/>
    <w:rsid w:val="00C54342"/>
    <w:rsid w:val="00C75FCF"/>
    <w:rsid w:val="00C771FE"/>
    <w:rsid w:val="00C91EBB"/>
    <w:rsid w:val="00CA09B7"/>
    <w:rsid w:val="00CB49A3"/>
    <w:rsid w:val="00CB551A"/>
    <w:rsid w:val="00CB5950"/>
    <w:rsid w:val="00D37830"/>
    <w:rsid w:val="00D42633"/>
    <w:rsid w:val="00D6563A"/>
    <w:rsid w:val="00D86773"/>
    <w:rsid w:val="00D953D3"/>
    <w:rsid w:val="00DA6975"/>
    <w:rsid w:val="00DC51DB"/>
    <w:rsid w:val="00DF3AEB"/>
    <w:rsid w:val="00E12A7F"/>
    <w:rsid w:val="00E34499"/>
    <w:rsid w:val="00E367CB"/>
    <w:rsid w:val="00E41E70"/>
    <w:rsid w:val="00E44D67"/>
    <w:rsid w:val="00E45057"/>
    <w:rsid w:val="00E47CAD"/>
    <w:rsid w:val="00E54AD3"/>
    <w:rsid w:val="00EA5D9B"/>
    <w:rsid w:val="00EA6A45"/>
    <w:rsid w:val="00EB0151"/>
    <w:rsid w:val="00EC2182"/>
    <w:rsid w:val="00EC7A63"/>
    <w:rsid w:val="00ED050E"/>
    <w:rsid w:val="00EE01A0"/>
    <w:rsid w:val="00EF79AE"/>
    <w:rsid w:val="00F01D3C"/>
    <w:rsid w:val="00F13EB2"/>
    <w:rsid w:val="00F307CE"/>
    <w:rsid w:val="00F30C4B"/>
    <w:rsid w:val="00F3586E"/>
    <w:rsid w:val="00F35CA6"/>
    <w:rsid w:val="00F379D2"/>
    <w:rsid w:val="00F51DBE"/>
    <w:rsid w:val="00F54486"/>
    <w:rsid w:val="00F6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AEB3A"/>
  <w15:chartTrackingRefBased/>
  <w15:docId w15:val="{F511FD09-6033-4903-B723-7AD52524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BC364E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BC364E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BC364E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BC364E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BC364E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BC364E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BC364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BC364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BC364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BC364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BC364E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BC364E"/>
  </w:style>
  <w:style w:type="paragraph" w:styleId="Punktlista">
    <w:name w:val="List Bullet"/>
    <w:basedOn w:val="Brdtext"/>
    <w:qFormat/>
    <w:rsid w:val="00BC364E"/>
    <w:p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BC364E"/>
    <w:p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BC364E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C364E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BC364E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C364E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BC364E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BC364E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C364E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C364E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C364E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C364E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C364E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C364E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BC364E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BC364E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BC3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BC364E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BC364E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BC364E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BC364E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BC364E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BC364E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BC364E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BC364E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BC364E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BC364E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BC364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BC364E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BC364E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BC364E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BC364E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BC364E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BC364E"/>
    <w:rPr>
      <w:sz w:val="2"/>
    </w:rPr>
  </w:style>
  <w:style w:type="paragraph" w:customStyle="1" w:styleId="Dokumentkategori">
    <w:name w:val="Dokumentkategori"/>
    <w:basedOn w:val="Normal"/>
    <w:semiHidden/>
    <w:rsid w:val="00BC364E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C364E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57228"/>
    <w:rPr>
      <w:sz w:val="20"/>
    </w:rPr>
  </w:style>
  <w:style w:type="paragraph" w:customStyle="1" w:styleId="Mall-Id">
    <w:name w:val="Mall-Id"/>
    <w:basedOn w:val="Normal"/>
    <w:semiHidden/>
    <w:rsid w:val="00BC364E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BC364E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BC364E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BC364E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BC364E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C364E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BC364E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BC364E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BC364E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BC364E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BC364E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BC364E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BC364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BC364E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BC364E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BC364E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BC364E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BC364E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BC364E"/>
    <w:pPr>
      <w:spacing w:after="40"/>
    </w:pPr>
  </w:style>
  <w:style w:type="paragraph" w:customStyle="1" w:styleId="Ingress">
    <w:name w:val="Ingress"/>
    <w:basedOn w:val="Brdtext"/>
    <w:qFormat/>
    <w:rsid w:val="00BC364E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BC364E"/>
    <w:rPr>
      <w:sz w:val="18"/>
    </w:rPr>
  </w:style>
  <w:style w:type="character" w:customStyle="1" w:styleId="ii-tree-title-heading">
    <w:name w:val="ii-tree-title-heading"/>
    <w:basedOn w:val="Standardstycketeckensnitt"/>
    <w:rsid w:val="00BA5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mo\AppData\Local\Axalon\SPSeries\5.0\OfficeConnector\Local%20Templates\Officemallar\Remisser\Remiss%20avst&#229;%20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F6E513C61FF4DD7A7ABFF9169AC467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6F44415-CBFA-42CA-A722-07BB5A258F10}"/>
      </w:docPartPr>
      <w:docPartBody>
        <w:p w:rsidR="00607580" w:rsidRDefault="00607580">
          <w:pPr>
            <w:pStyle w:val="0F6E513C61FF4DD7A7ABFF9169AC467C"/>
          </w:pPr>
          <w:r w:rsidRPr="001646C8">
            <w:rPr>
              <w:rStyle w:val="Platshllartext"/>
            </w:rPr>
            <w:t>[Titel]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120CAD6-39C1-40F3-9BDD-8B58328B06C3}"/>
      </w:docPartPr>
      <w:docPartBody>
        <w:p w:rsidR="005E709E" w:rsidRDefault="00BF1817">
          <w:r w:rsidRPr="00222098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580"/>
    <w:rsid w:val="0019122C"/>
    <w:rsid w:val="00272AA2"/>
    <w:rsid w:val="002F1AED"/>
    <w:rsid w:val="003112C3"/>
    <w:rsid w:val="00323C87"/>
    <w:rsid w:val="004839B2"/>
    <w:rsid w:val="005570D2"/>
    <w:rsid w:val="005E709E"/>
    <w:rsid w:val="00607580"/>
    <w:rsid w:val="006646E2"/>
    <w:rsid w:val="006B1A7F"/>
    <w:rsid w:val="006B1FC8"/>
    <w:rsid w:val="006B200D"/>
    <w:rsid w:val="0075259F"/>
    <w:rsid w:val="009B225C"/>
    <w:rsid w:val="00A70F2B"/>
    <w:rsid w:val="00B35333"/>
    <w:rsid w:val="00B55197"/>
    <w:rsid w:val="00BE1183"/>
    <w:rsid w:val="00BF1817"/>
    <w:rsid w:val="00C52EF1"/>
    <w:rsid w:val="00C769C3"/>
    <w:rsid w:val="00E6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9B225C"/>
    <w:rPr>
      <w:color w:val="FF0000"/>
    </w:rPr>
  </w:style>
  <w:style w:type="paragraph" w:customStyle="1" w:styleId="0F6E513C61FF4DD7A7ABFF9169AC467C">
    <w:name w:val="0F6E513C61FF4DD7A7ABFF9169AC467C"/>
  </w:style>
  <w:style w:type="paragraph" w:customStyle="1" w:styleId="A7F801EBD5A346CFA0D84FBA22798E68">
    <w:name w:val="A7F801EBD5A346CFA0D84FBA22798E68"/>
  </w:style>
  <w:style w:type="paragraph" w:customStyle="1" w:styleId="B250C51D658A4213B5AAD3E650C1FB30">
    <w:name w:val="B250C51D658A4213B5AAD3E650C1FB30"/>
  </w:style>
  <w:style w:type="paragraph" w:customStyle="1" w:styleId="B250C51D658A4213B5AAD3E650C1FB301">
    <w:name w:val="B250C51D658A4213B5AAD3E650C1FB301"/>
    <w:rsid w:val="00B55197"/>
    <w:pPr>
      <w:spacing w:after="290" w:line="290" w:lineRule="atLeast"/>
    </w:pPr>
    <w:rPr>
      <w:rFonts w:eastAsiaTheme="minorHAnsi"/>
      <w:lang w:eastAsia="en-US"/>
    </w:rPr>
  </w:style>
  <w:style w:type="paragraph" w:customStyle="1" w:styleId="77A4ED3B1FDD4EC3BC42EAF5EEFD893E">
    <w:name w:val="77A4ED3B1FDD4EC3BC42EAF5EEFD893E"/>
    <w:rsid w:val="009B225C"/>
  </w:style>
  <w:style w:type="paragraph" w:customStyle="1" w:styleId="988A02C94B314C22827F4F1CB2242D66">
    <w:name w:val="988A02C94B314C22827F4F1CB2242D66"/>
    <w:rsid w:val="009B22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ADOK xmlns="http://iipax.com/template-injector/ADOK">
  <StdDocRoot>
    <authority>
      <authority_name>Energimyndigheten</authority_name>
      <authority_postal_address>Box 310</authority_postal_address>
      <authority_visitor_adress>Gredbyvägen 10</authority_visitor_adress>
      <authority_postal_code>631 04</authority_postal_code>
      <authority_postal>Eskilstuna</authority_postal>
      <authority_switchboard>016-544 22 50</authority_switchboard>
      <authority_faxnumber>016-544 20 99</authority_faxnumber>
      <authority_email>sara.akkurt@energimyndigheten.se</authority_email>
      <authority_webadress>http://www.energimyndigheten.se</authority_webadress>
      <authority_logo>iVBORw0KGgoAAAANSUhEUgAAALUAAACyCAYAAAAEVo4RAAAAAXNSR0IArs4c6QAAAARnQU1B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</authority_logo>
    </authority>
    <administrator>
      <current_case_caseId>2019-200014</current_case_caseId>
      <current_case_casedescription>Remiss av promemorian Förbättrat genomförande av EU-direktivet om energieffektivitet - Individuell mätning av värme och tappvarmvatten i befintlig bebyggelse</current_case_casedescription>
      <current_user_fullname>Sara Akkurt</current_user_fullname>
      <report_date>2019-06-25 14:26:18</report_date>
      <diarie_date>2019-06-25 14:26:18</diarie_date>
      <finish_date/>
    </administrator>
    <contacts/>
  </StdDocRoot>
  <attribute>
    <Arende>
      <Annat_id/>
      <Arbetsgrupp_klartext>AbdiRashid Mohamed,Tomas Berggren,Anna Johansson Norlén,Sara Akkurt</Arbetsgrupp_klartext>
      <Arbetsgrupp_klartextConcatenated>AbdiRashid Mohamed,Tomas Berggren,Anna Johansson Norlén,Sara Akkurt</Arbetsgrupp_klartextConcatenated>
      <Arbetsgrupp_Arbetsgrupp>u:abmo
u:tobe
u:annjo
u:saak
</Arbetsgrupp_Arbetsgrupp>
      <Arbetsgrupp_Omrade/>
      <Arkiveringsdatum/>
      <Arkivsignum/>
      <Avdelning>Resurseffektivt samhälle</Avdelning>
      <Avslutsdatum/>
      <Avsandare__Mottagare>Infrastrukturdepartementet</Avsandare__Mottagare>
      <Avsandare__MottagareConcatenated>Infrastrukturdepartementet</Avsandare__MottagareConcatenated>
      <Berord_Avdelning/>
      <Berord_Enhet/>
      <Berord_Sektion/>
      <Beslut_avdelningschefs_beslutsmote_ACB/>
      <Beslut_enhetschefs_beslutsmote_ECB/>
      <Beslut_generaldirektors_beslutsmote_GDB/>
      <Beslutsdatum/>
      <Beslutsdatum_avdelningschefs_beslutsmote_ACB/>
      <Beslutsdatum_enhetschefs_beslutsmote_ECB/>
      <Beslutsdatum_generaldirektors_beslutsmote_GDB/>
      <Beslutsfattare_Avdelningschefs_beslutsmote_ACB/>
      <Beslutsfattare_Avdelningschefs_beslutsmote_ACB_klartext/>
      <Beslutsfattare_Enhetschefs_beslutsmote_ECB/>
      <Beslutsfattare_Enhetschefs_beslutsmote_ECB_klartext/>
      <Beslutsfattare_Generaldirektors_beslutsmote_GDB/>
      <Beslutsfattare_Generaldirektors_beslutsmote_GDB_klartext/>
      <Beslutsgrund/>
      <Beslutskommentar_avdelningschefs_beslutsmote_ACB/>
      <Beslutskommentar_avdelningschefs_beslutsmote_ACBConcatenated/>
      <Beslutskommentar_enhetschefs_beslutsmote_ECB/>
      <Beslutskommentar_enhetschefs_beslutsmote_ECBConcatenated/>
      <Beslutskommentar_generaldirektors_beslutsmote_GDB/>
      <Beslutskommentar_generaldirektors_beslutsmote_GDBConcatenated/>
      <Beslutsmetod/>
      <Beslutsniva>Avdelningschef</Beslutsniva>
      <Beslutstyp/>
      <Bor_beslutas_senast/>
      <Enhet>Resurseffektiv bebyggelse</Enhet>
      <Er_beteckning>I2019/01869/E</Er_beteckning>
      <Ert_datum>2019-06-19</Ert_datum>
      <Foredragande/>
      <Foredragande_klartext/>
      <Forslag_till_beslut_avdelningschefs_beslutsmote/>
      <Forslag_till_beslut_enhetschefs_beslutsmote/>
      <Forslag_till_beslut_generaldirektors_beslutsmote/>
      <Gallras_tidigast/>
      <Gallrat/>
      <Gallrat_av/>
      <Gallrat_av_klartext/>
      <Handlaggare>u:tobe</Handlaggare>
      <Handlaggare_klartext>Tomas Berggren</Handlaggare_klartext>
      <Handlaggningstid/>
      <Inupprattatdatum>2019-06-25</Inupprattatdatum>
      <Internstatus>0</Internstatus>
      <JK-lista_kommentar/>
      <JK-lista_kommentarConcatenated/>
      <Kan_overklagas/>
      <Kastad/>
      <Kastad_av/>
      <Kastad_fran/>
      <Klassificering>3.1.1 Hantera departementsremisser</Klassificering>
      <Kommentar/>
      <KommentarConcatenated/>
      <Lagrum/>
      <Myndighetshandlaggare/>
      <Nyckelord/>
      <Nasta_beslutsmotesdatum/>
      <Nasta_beslutsniva>Enhetschef</Nasta_beslutsniva>
      <Personuppgifter>0</Personuppgifter>
      <Personuppgifter_klartext>Inga personuppgifter</Personuppgifter_klartext>
      <Prioritet>Normal</Prioritet>
      <Registrerad_av>abmo</Registrerad_av>
      <Registreringsdatum>2019-06-25</Registreringsdatum>
      <Relaterade_arenden>YET UNSUPPORTED</Relaterade_arenden>
      <Remissvar_till/>
      <Remissvar_tillConcatenated/>
      <Reserverad/>
      <Reserverad_av/>
      <Riktning>Inkommande</Riktning>
      <Sekr./>
      <Sekr.kommentar/>
      <Sekr.kommentarConcatenated/>
      <Sekretess/>
      <Sekretess_klartext>Ingen sekretess</Sekretess_klartext>
      <Sekretessdatum/>
      <Sektion/>
      <Skrivskyddad/>
      <Skrivskyddad_av/>
      <Skyddat>0</Skyddat>
      <Skal_for_sekretess/>
      <Stallforetradare/>
      <Stallforetradare_klartext/>
      <Svarsdatum>2019-09-20</Svarsdatum>
      <Tilldelning>false</Tilldelning>
      <Typ>Remissärende</Typ>
      <XDagensDatum>2019-08-13</XDagensDatum>
      <cancelledEventGroup_Orsak_till_makulering/>
      <Andrad>2019-08-13</Andrad>
      <Andrad_av>abmo</Andrad_av>
      <Arendemening>promemorian Förbättrat genomförande av EU-direktivet om energieffektivitet - Individuell mätning av värme och tappvarmvatten i befintlig bebyggelse</Arendemening>
      <Arendenummer>2019-200014</Arendenummer>
      <Arendesammanfattning/>
      <ArendesammanfattningConcatenated/>
      <Arendestatus>Beredning</Arendestatus>
      <Arendestruktur>true</Arendestruktur>
      <Arstillhorighet>2019</Arstillhorighet>
    </Arende>
  </attribute>
</ADOK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8" ma:contentTypeDescription="Skapa ett nytt dokument." ma:contentTypeScope="" ma:versionID="d34c4024fceb6a8d5914154f77260b13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957266ac9f00348ae0558b76d4c6f09c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BB23AD-F1BC-4FCC-8CF1-B9356A5B1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0DC1F-1F3C-4288-B083-85157572044C}">
  <ds:schemaRefs>
    <ds:schemaRef ds:uri="17a4b6e0-060f-4498-abdb-fefbd3296105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  <ds:schemaRef ds:uri="ab100dcc-de2d-40c6-9c06-e146ae30916c"/>
  </ds:schemaRefs>
</ds:datastoreItem>
</file>

<file path=customXml/itemProps3.xml><?xml version="1.0" encoding="utf-8"?>
<ds:datastoreItem xmlns:ds="http://schemas.openxmlformats.org/officeDocument/2006/customXml" ds:itemID="{F0EAABAC-6939-4726-B59D-2D55BEEC60FA}">
  <ds:schemaRefs>
    <ds:schemaRef ds:uri="http://iipax.com/template-injector/ADOK"/>
  </ds:schemaRefs>
</ds:datastoreItem>
</file>

<file path=customXml/itemProps4.xml><?xml version="1.0" encoding="utf-8"?>
<ds:datastoreItem xmlns:ds="http://schemas.openxmlformats.org/officeDocument/2006/customXml" ds:itemID="{A4495AFD-76A7-4BA3-B85E-E1E3631B1B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1</TotalTime>
  <Pages>2</Pages>
  <Words>148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Rubriker</vt:lpstr>
      </vt:variant>
      <vt:variant>
        <vt:i4>1</vt:i4>
      </vt:variant>
    </vt:vector>
  </HeadingPairs>
  <TitlesOfParts>
    <vt:vector size="2" baseType="lpstr">
      <vt:lpstr>Remiss angående [Ärendemening]</vt:lpstr>
      <vt:lpstr>Remiss angående &lt;promemorian Förbättrat genomförande av EU-direktivet om energie</vt:lpstr>
    </vt:vector>
  </TitlesOfParts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Remiss angående [Ärendemening]</dc:title>
  <dc:subject/>
  <dc:creator>Nils Mossberg</dc:creator>
  <cp:keywords/>
  <dc:description>EM1003, v5.2, 2017-10-30</dc:description>
  <cp:lastModifiedBy>Sara Akkurt</cp:lastModifiedBy>
  <cp:revision>2</cp:revision>
  <dcterms:created xsi:type="dcterms:W3CDTF">2019-09-18T11:23:00Z</dcterms:created>
  <dcterms:modified xsi:type="dcterms:W3CDTF">2019-09-18T11:23:00Z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Nils¤Mossberg</vt:lpwstr>
  </property>
  <property fmtid="{D5CDD505-2E9C-101B-9397-08002B2CF9AE}" pid="33" name="cdpOrgLevel1">
    <vt:lpwstr>Avdelningen för verksamhetsutveckling och stöd</vt:lpwstr>
  </property>
  <property fmtid="{D5CDD505-2E9C-101B-9397-08002B2CF9AE}" pid="34" name="cdpOrgLevel2">
    <vt:lpwstr>Juridikenheten</vt:lpwstr>
  </property>
  <property fmtid="{D5CDD505-2E9C-101B-9397-08002B2CF9AE}" pid="35" name="cdpOrgLevel3">
    <vt:lpwstr>Sektionen för dokument- och ärendehantering</vt:lpwstr>
  </property>
  <property fmtid="{D5CDD505-2E9C-101B-9397-08002B2CF9AE}" pid="36" name="cdpOtherOrg">
    <vt:lpwstr> </vt:lpwstr>
  </property>
  <property fmtid="{D5CDD505-2E9C-101B-9397-08002B2CF9AE}" pid="37" name="cdpName">
    <vt:lpwstr>Nils Mossberg</vt:lpwstr>
  </property>
  <property fmtid="{D5CDD505-2E9C-101B-9397-08002B2CF9AE}" pid="38" name="cdpInitials">
    <vt:lpwstr/>
  </property>
  <property fmtid="{D5CDD505-2E9C-101B-9397-08002B2CF9AE}" pid="39" name="cdpTitle">
    <vt:lpwstr>Arkivarie</vt:lpwstr>
  </property>
  <property fmtid="{D5CDD505-2E9C-101B-9397-08002B2CF9AE}" pid="40" name="cdpPhone">
    <vt:lpwstr>016-544 20 50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nils.mossberg@energimyndigheten.se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Sant,Sant,Sant,Sant,Falskt,Sant,Falskt,Sant,Falskt,Falskt,Falskt,Falskt,Falskt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  <property fmtid="{D5CDD505-2E9C-101B-9397-08002B2CF9AE}" pid="52" name="Dokumentstatus">
    <vt:lpwstr>Godkänt</vt:lpwstr>
  </property>
  <property fmtid="{D5CDD505-2E9C-101B-9397-08002B2CF9AE}" pid="53" name="Kravdokument berör">
    <vt:lpwstr>;#ECM standardsystem;#</vt:lpwstr>
  </property>
  <property fmtid="{D5CDD505-2E9C-101B-9397-08002B2CF9AE}" pid="54" name="Dokumenttyp">
    <vt:lpwstr>Funktionella krav</vt:lpwstr>
  </property>
  <property fmtid="{D5CDD505-2E9C-101B-9397-08002B2CF9AE}" pid="55" name="Process">
    <vt:lpwstr>Remisser</vt:lpwstr>
  </property>
  <property fmtid="{D5CDD505-2E9C-101B-9397-08002B2CF9AE}" pid="56" name="Kravägare">
    <vt:lpwstr>Susanne Roos</vt:lpwstr>
  </property>
</Properties>
</file>