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sdt>
      <w:sdtPr>
        <w:alias w:val="Titel"/>
        <w:tag w:val=""/>
        <w:id w:val="-1255363573"/>
        <w:placeholder>
          <w:docPart w:val="63505F4418694D08B5DB2E8F13F81320"/>
        </w:placeholder>
        <w:dataBinding w:prefixMappings="xmlns:ns0='http://purl.org/dc/elements/1.1/' xmlns:ns1='http://schemas.openxmlformats.org/package/2006/metadata/core-properties' " w:xpath="/ns1:coreProperties[1]/ns0:title[1]" w:storeItemID="{6C3C8BC8-F283-45AE-878A-BAB7291924A1}"/>
        <w:text/>
      </w:sdtPr>
      <w:sdtEndPr/>
      <w:sdtContent>
        <w:p w14:paraId="2D1B7261" w14:textId="377A3883" w:rsidR="002507E2" w:rsidRDefault="00565F54" w:rsidP="001522D9">
          <w:pPr>
            <w:pStyle w:val="Rubrik1"/>
          </w:pPr>
          <w:r>
            <w:t>Yttrande angående Nytt regelverk för handel med utsläppsrätter</w:t>
          </w:r>
        </w:p>
      </w:sdtContent>
    </w:sdt>
    <w:bookmarkEnd w:id="0"/>
    <w:p w14:paraId="10FFCD01" w14:textId="3F9F7AA9" w:rsidR="006B0843" w:rsidRDefault="00450471" w:rsidP="009F7F9B">
      <w:pPr>
        <w:pStyle w:val="Rubrik2"/>
      </w:pPr>
      <w:r>
        <w:t>Energimyndighetens ställningstagande</w:t>
      </w:r>
    </w:p>
    <w:p w14:paraId="1BFAAD04" w14:textId="031ADC10" w:rsidR="00D61E43" w:rsidRDefault="00D61E43" w:rsidP="00D61E43">
      <w:pPr>
        <w:pStyle w:val="Punktlista"/>
        <w:numPr>
          <w:ilvl w:val="0"/>
          <w:numId w:val="8"/>
        </w:numPr>
      </w:pPr>
      <w:r>
        <w:t>Energimyndigheten tillstryker promemorians förslag att integrera bestämmelser om utsläpp av växthusgaser in i miljöbalken.</w:t>
      </w:r>
    </w:p>
    <w:p w14:paraId="7ACC2ED8" w14:textId="77777777" w:rsidR="00D61E43" w:rsidRDefault="00D61E43" w:rsidP="00D61E43">
      <w:pPr>
        <w:pStyle w:val="Punktlista"/>
        <w:numPr>
          <w:ilvl w:val="0"/>
          <w:numId w:val="8"/>
        </w:numPr>
      </w:pPr>
      <w:r>
        <w:t>Energimyndigheten har synpunkter av språklig och redaktionell karaktär för att öka tydligheten i förslaget men har även specifika synpunkter.</w:t>
      </w:r>
    </w:p>
    <w:p w14:paraId="60C0DD17" w14:textId="77777777" w:rsidR="00D61E43" w:rsidRDefault="00D61E43" w:rsidP="00D61E43">
      <w:pPr>
        <w:pStyle w:val="Punktlista"/>
        <w:numPr>
          <w:ilvl w:val="0"/>
          <w:numId w:val="0"/>
        </w:numPr>
        <w:ind w:left="284"/>
      </w:pPr>
    </w:p>
    <w:p w14:paraId="77938CC9" w14:textId="212B8F9E" w:rsidR="006B0843" w:rsidRDefault="00450471" w:rsidP="006B0843">
      <w:pPr>
        <w:pStyle w:val="Rubrik2"/>
      </w:pPr>
      <w:r>
        <w:t xml:space="preserve">Skäl för </w:t>
      </w:r>
      <w:r w:rsidR="006B0843">
        <w:t>Energimyndighetens ställningstagande</w:t>
      </w:r>
    </w:p>
    <w:p w14:paraId="0C4FE12D" w14:textId="2C02D841" w:rsidR="0037309B" w:rsidRDefault="0012463F" w:rsidP="006B0843">
      <w:pPr>
        <w:pStyle w:val="Brdtext"/>
      </w:pPr>
      <w:r w:rsidRPr="0012463F">
        <w:t xml:space="preserve">Energimyndighetens övergripande bedömning är att </w:t>
      </w:r>
      <w:r>
        <w:t>promemorians</w:t>
      </w:r>
      <w:r w:rsidRPr="0012463F">
        <w:t xml:space="preserve"> förslag som syftar till att </w:t>
      </w:r>
      <w:r w:rsidR="00830C36">
        <w:t>öka läsbarhete</w:t>
      </w:r>
      <w:r w:rsidR="0002273B">
        <w:t>n av det svenska regelverket</w:t>
      </w:r>
      <w:r w:rsidRPr="0012463F">
        <w:t xml:space="preserve"> är bra och </w:t>
      </w:r>
      <w:r w:rsidR="00450471">
        <w:t>möter</w:t>
      </w:r>
      <w:r w:rsidR="009F7F9B">
        <w:t xml:space="preserve"> </w:t>
      </w:r>
      <w:r w:rsidR="001C4BD1">
        <w:t>förväntningar</w:t>
      </w:r>
      <w:r w:rsidR="00450471">
        <w:t>na</w:t>
      </w:r>
      <w:r w:rsidR="0002273B">
        <w:t xml:space="preserve"> på tydlighet</w:t>
      </w:r>
      <w:r w:rsidR="001C4BD1">
        <w:t>.</w:t>
      </w:r>
      <w:r w:rsidR="0002273B">
        <w:t xml:space="preserve"> </w:t>
      </w:r>
      <w:r w:rsidR="0037309B">
        <w:t>Energimyndigheten har dock synpunkter av språklig och redaktionell karaktär, vilka anges nedan</w:t>
      </w:r>
      <w:r w:rsidR="00B22837">
        <w:t>.</w:t>
      </w:r>
    </w:p>
    <w:p w14:paraId="3F64DCED" w14:textId="54CEC8E9" w:rsidR="00A0746D" w:rsidRDefault="00A0746D" w:rsidP="00A0746D">
      <w:pPr>
        <w:pStyle w:val="Brdtext"/>
      </w:pPr>
      <w:r>
        <w:t xml:space="preserve">Energimyndigheten tillstyrker förslaget att ta in bestämmelserna som gäller utsläpp av växthusgaser i miljöbalken. Precis som framförs i promemorian har många av de bestämmelser som föreslås i den nya lagen motsvarigheter i miljöbalken som då blir tillämpliga även när det gäller utsläpp av växthusgaser och regleringen kan därmed hållas kortare. Det sammanfaller med miljöbalkens syfte om att främja en hållbar utveckling att bestämmelserna om utsläpp av växthusgaser </w:t>
      </w:r>
      <w:r w:rsidR="0079354B">
        <w:t>integreras</w:t>
      </w:r>
      <w:r>
        <w:t xml:space="preserve"> i miljöbalken. Det bidrar dessutom till en sammanhållen regleringen av miljöområdet</w:t>
      </w:r>
      <w:r w:rsidR="005964A6">
        <w:t xml:space="preserve">. En integrering </w:t>
      </w:r>
      <w:r w:rsidR="00415196">
        <w:t>av lagen av utsläpp av växthusgaser i miljöbalken</w:t>
      </w:r>
      <w:r>
        <w:t xml:space="preserve"> följer logiken inom andra områden som miljöbalken regler genom att mer detaljerade bestämmelser anges i en förordning. Förslaget innebä</w:t>
      </w:r>
      <w:r w:rsidR="006C698A">
        <w:t>r</w:t>
      </w:r>
      <w:r>
        <w:t xml:space="preserve"> att Energimyndigheten blir tillsynsmyndigheten enligt miljöbalken, inte enbart tillsynsvägledande myndighet, vilket Energimyndigheten ställer sig positiv till.</w:t>
      </w:r>
    </w:p>
    <w:p w14:paraId="1B7C4AD7" w14:textId="77777777" w:rsidR="00A0746D" w:rsidRDefault="00A0746D" w:rsidP="00A0746D">
      <w:pPr>
        <w:pStyle w:val="Brdtext"/>
      </w:pPr>
      <w:r>
        <w:t xml:space="preserve">Placeringen av bestämmelserna om tillstånd, övervakningsplan, utsläppsrätter, konto och registrering i unionsregistret, övervakning, rapportering och verifiering av utsläpp, verksamhetsförbud och offentliggörande av verksamhetsutövarens namn i 12 kapitlet miljöbalken är väl genomtänkt. </w:t>
      </w:r>
    </w:p>
    <w:p w14:paraId="042EEE57" w14:textId="0633DF2E" w:rsidR="00A0746D" w:rsidRDefault="00A0746D" w:rsidP="00A0746D">
      <w:pPr>
        <w:pStyle w:val="Brdtext"/>
      </w:pPr>
      <w:r>
        <w:lastRenderedPageBreak/>
        <w:t>Det skapar en enhetlighet av tillsynen inom miljöområdet att tillsynsbestämmelserna i miljöbalkens 26 och 28 kapitel blir tillämpliga även för handel med utsläppsrätter. Vidare skapar det en enhetlighet att straffbestämmelserna i 29 kapitlet och strafföreläggandena i 30 kap</w:t>
      </w:r>
      <w:r w:rsidR="005510D1">
        <w:t>itlet</w:t>
      </w:r>
      <w:r>
        <w:t xml:space="preserve"> miljöbalken blir tillämpliga för handel med utsläppsrätter. Energimyndigheten anser att en bestämmelse om rätten att inte belasta sig själv bör införas i miljöbalken. </w:t>
      </w:r>
      <w:r w:rsidR="00D61E43" w:rsidRPr="00411978">
        <w:t>Även om tillsynsmyndigheterna har anpassat sig till Europakonventionen finns det skäl att införa ett uttryckligt vitesförbud för den situationen när någon är misstänkt för brott. Därför anser Energimyndigheten att bestämmelsen i 7 kap. 5 § i Lag (2004:1199) om handel med utsläppsrätter bör införas i miljöbalken.</w:t>
      </w:r>
      <w:r w:rsidR="00D61E43">
        <w:t xml:space="preserve"> </w:t>
      </w:r>
      <w:r>
        <w:t>Det bidrar också till en sammanhåll</w:t>
      </w:r>
      <w:r w:rsidR="005348AA">
        <w:t>en</w:t>
      </w:r>
      <w:r>
        <w:t xml:space="preserve"> reglering </w:t>
      </w:r>
      <w:r w:rsidR="00BB4914">
        <w:t xml:space="preserve">och rättstillämpning </w:t>
      </w:r>
      <w:r>
        <w:t>inom miljöområdet att Energimyndighet</w:t>
      </w:r>
      <w:r w:rsidR="02BADCA1">
        <w:t>en</w:t>
      </w:r>
      <w:r>
        <w:t>s beslut överklagas till mark- och miljödomstol.</w:t>
      </w:r>
    </w:p>
    <w:p w14:paraId="4E88573C" w14:textId="78B79498" w:rsidR="000B0860" w:rsidRDefault="000B0860" w:rsidP="000B0860">
      <w:pPr>
        <w:pStyle w:val="Rubrik2"/>
      </w:pPr>
      <w:r>
        <w:t>Energimyndighetens förslag till redaktionella ändringar</w:t>
      </w:r>
    </w:p>
    <w:p w14:paraId="35CC86DA" w14:textId="6CAF6B83" w:rsidR="00BB4914" w:rsidRPr="00BB4914" w:rsidRDefault="00BB4914" w:rsidP="00BB4914">
      <w:pPr>
        <w:pStyle w:val="Brdtext"/>
      </w:pPr>
      <w:r>
        <w:t>Förslagen i promemorian har till syfte att öka läsbarheten genom omarbetning av disposition, bestämmelser och uttryck. Följande redaktionella förslag från Energimyndigheten syftar till att öka tydligheten.</w:t>
      </w:r>
    </w:p>
    <w:p w14:paraId="0428594E" w14:textId="135F6EB9" w:rsidR="00F83FAF" w:rsidRDefault="00BB4653" w:rsidP="009D1F07">
      <w:pPr>
        <w:pStyle w:val="Rubrik3"/>
      </w:pPr>
      <w:r>
        <w:t xml:space="preserve">Förslag till lag om </w:t>
      </w:r>
      <w:r w:rsidR="00F83FAF">
        <w:t>utsläpp av växthusgaser</w:t>
      </w:r>
    </w:p>
    <w:p w14:paraId="4F277411" w14:textId="791E46C5" w:rsidR="009D1F07" w:rsidRDefault="005810DC" w:rsidP="009D1F07">
      <w:pPr>
        <w:pStyle w:val="Brdtext"/>
      </w:pPr>
      <w:r>
        <w:t>Första stycket 18</w:t>
      </w:r>
      <w:r w:rsidR="0027108C">
        <w:t xml:space="preserve"> </w:t>
      </w:r>
      <w:r>
        <w:t>§</w:t>
      </w:r>
      <w:r w:rsidR="005651EE">
        <w:t xml:space="preserve"> i lag om utsläpp av </w:t>
      </w:r>
      <w:r w:rsidR="00E22FEA">
        <w:t xml:space="preserve">växthusgaser </w:t>
      </w:r>
      <w:r w:rsidR="0027108C">
        <w:t xml:space="preserve">bör </w:t>
      </w:r>
      <w:r w:rsidR="004D1E69">
        <w:t>för att följa systematiken anges under</w:t>
      </w:r>
      <w:r w:rsidR="0027108C">
        <w:t xml:space="preserve"> rubriken Ordförklaringar</w:t>
      </w:r>
      <w:r w:rsidR="004D1E69">
        <w:t>, antingen genom att ett andra stycke tillförs 2 §, eller som Energimyndigheten förordar, i en enskild bestämmelse (2 a § i föreslagen lydelse)</w:t>
      </w:r>
      <w:r w:rsidR="005F46AB">
        <w:t xml:space="preserve">. </w:t>
      </w:r>
    </w:p>
    <w:tbl>
      <w:tblPr>
        <w:tblStyle w:val="Tabellrutnt"/>
        <w:tblW w:w="8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7"/>
        <w:gridCol w:w="474"/>
        <w:gridCol w:w="3867"/>
      </w:tblGrid>
      <w:tr w:rsidR="00211567" w:rsidRPr="0085125D" w14:paraId="5DBF8255" w14:textId="77777777" w:rsidTr="002B7214">
        <w:trPr>
          <w:gridAfter w:val="1"/>
          <w:wAfter w:w="3867" w:type="dxa"/>
          <w:trHeight w:val="234"/>
        </w:trPr>
        <w:tc>
          <w:tcPr>
            <w:tcW w:w="4341" w:type="dxa"/>
            <w:gridSpan w:val="2"/>
          </w:tcPr>
          <w:p w14:paraId="5441073D" w14:textId="77777777" w:rsidR="00211567" w:rsidRPr="0085125D" w:rsidRDefault="00211567" w:rsidP="002B7214">
            <w:pPr>
              <w:widowControl w:val="0"/>
              <w:tabs>
                <w:tab w:val="left" w:pos="482"/>
                <w:tab w:val="right" w:leader="dot" w:pos="7926"/>
              </w:tabs>
              <w:spacing w:after="120"/>
              <w:rPr>
                <w:b/>
              </w:rPr>
            </w:pPr>
            <w:r>
              <w:rPr>
                <w:b/>
              </w:rPr>
              <w:t>Föreslagen</w:t>
            </w:r>
            <w:r w:rsidRPr="0085125D">
              <w:rPr>
                <w:b/>
              </w:rPr>
              <w:t xml:space="preserve"> lydelse</w:t>
            </w:r>
          </w:p>
        </w:tc>
      </w:tr>
      <w:tr w:rsidR="00211567" w:rsidRPr="00117212" w14:paraId="3D53C5E7" w14:textId="77777777" w:rsidTr="002B7214">
        <w:trPr>
          <w:gridAfter w:val="1"/>
          <w:wAfter w:w="3867" w:type="dxa"/>
          <w:trHeight w:val="353"/>
        </w:trPr>
        <w:tc>
          <w:tcPr>
            <w:tcW w:w="4341" w:type="dxa"/>
            <w:gridSpan w:val="2"/>
          </w:tcPr>
          <w:p w14:paraId="16F7D930" w14:textId="77777777" w:rsidR="00211567" w:rsidRPr="00117212" w:rsidRDefault="00211567" w:rsidP="002B7214">
            <w:pPr>
              <w:spacing w:line="280" w:lineRule="atLeast"/>
              <w:rPr>
                <w:bCs/>
              </w:rPr>
            </w:pPr>
          </w:p>
        </w:tc>
      </w:tr>
      <w:tr w:rsidR="00211567" w:rsidRPr="00DF4D8C" w14:paraId="006B761C" w14:textId="77777777" w:rsidTr="002B7214">
        <w:trPr>
          <w:gridAfter w:val="1"/>
          <w:wAfter w:w="3867" w:type="dxa"/>
          <w:trHeight w:val="2634"/>
        </w:trPr>
        <w:tc>
          <w:tcPr>
            <w:tcW w:w="4341" w:type="dxa"/>
            <w:gridSpan w:val="2"/>
          </w:tcPr>
          <w:p w14:paraId="4EEEA96C" w14:textId="5BD174EA" w:rsidR="00211567" w:rsidRDefault="00211567" w:rsidP="002B7214">
            <w:pPr>
              <w:spacing w:line="280" w:lineRule="atLeast"/>
            </w:pPr>
            <w:r>
              <w:rPr>
                <w:bCs/>
              </w:rPr>
              <w:t>2 a</w:t>
            </w:r>
            <w:r w:rsidRPr="00E6485C">
              <w:rPr>
                <w:bCs/>
              </w:rPr>
              <w:t xml:space="preserve"> §</w:t>
            </w:r>
            <w:r w:rsidRPr="00E6485C">
              <w:t xml:space="preserve"> </w:t>
            </w:r>
            <w:r>
              <w:t xml:space="preserve">Med registerförordningen avses i denna </w:t>
            </w:r>
            <w:proofErr w:type="gramStart"/>
            <w:r>
              <w:t xml:space="preserve">lag </w:t>
            </w:r>
            <w:r w:rsidRPr="00E9145B">
              <w:t>kommissionens</w:t>
            </w:r>
            <w:proofErr w:type="gramEnd"/>
            <w:r w:rsidRPr="00E9145B">
              <w:t xml:space="preserve"> delegerade förordning (EU) 2019/1122 av den 12 mars 2019 om komplettering av Europa</w:t>
            </w:r>
            <w:r w:rsidRPr="00E9145B">
              <w:softHyphen/>
              <w:t>parlamentets och rådets direktiv 2003/87/EG vad gäller unions</w:t>
            </w:r>
            <w:r w:rsidRPr="00E9145B">
              <w:softHyphen/>
              <w:t>registrets funktion (registerförordningen).</w:t>
            </w:r>
          </w:p>
          <w:p w14:paraId="061F8BD4" w14:textId="77777777" w:rsidR="00211567" w:rsidRDefault="00211567" w:rsidP="002B7214">
            <w:pPr>
              <w:spacing w:line="280" w:lineRule="atLeast"/>
              <w:rPr>
                <w:i/>
              </w:rPr>
            </w:pPr>
          </w:p>
          <w:p w14:paraId="6365F854" w14:textId="77777777" w:rsidR="00211567" w:rsidRDefault="00211567" w:rsidP="002B7214">
            <w:pPr>
              <w:spacing w:line="280" w:lineRule="atLeast"/>
              <w:rPr>
                <w:i/>
              </w:rPr>
            </w:pPr>
          </w:p>
          <w:p w14:paraId="18AF2ABD" w14:textId="77777777" w:rsidR="00211567" w:rsidRDefault="00211567" w:rsidP="002B7214">
            <w:pPr>
              <w:spacing w:line="280" w:lineRule="atLeast"/>
              <w:rPr>
                <w:i/>
              </w:rPr>
            </w:pPr>
          </w:p>
          <w:p w14:paraId="1D6C4A17" w14:textId="77777777" w:rsidR="00211567" w:rsidRDefault="00211567" w:rsidP="002B7214">
            <w:pPr>
              <w:spacing w:line="280" w:lineRule="atLeast"/>
              <w:rPr>
                <w:i/>
              </w:rPr>
            </w:pPr>
          </w:p>
          <w:p w14:paraId="1B3E24E0" w14:textId="77777777" w:rsidR="00211567" w:rsidRDefault="00211567" w:rsidP="002B7214">
            <w:pPr>
              <w:spacing w:line="280" w:lineRule="atLeast"/>
              <w:rPr>
                <w:i/>
              </w:rPr>
            </w:pPr>
          </w:p>
          <w:p w14:paraId="7DDF01E9" w14:textId="77777777" w:rsidR="00211567" w:rsidRDefault="00211567" w:rsidP="002B7214">
            <w:pPr>
              <w:spacing w:line="280" w:lineRule="atLeast"/>
              <w:rPr>
                <w:i/>
              </w:rPr>
            </w:pPr>
          </w:p>
          <w:p w14:paraId="4D37B7D3" w14:textId="77777777" w:rsidR="00211567" w:rsidRDefault="00211567" w:rsidP="002B7214">
            <w:pPr>
              <w:spacing w:line="280" w:lineRule="atLeast"/>
              <w:rPr>
                <w:i/>
              </w:rPr>
            </w:pPr>
          </w:p>
          <w:p w14:paraId="5DEB91B9" w14:textId="77777777" w:rsidR="00211567" w:rsidRDefault="00211567" w:rsidP="002B7214">
            <w:pPr>
              <w:spacing w:line="280" w:lineRule="atLeast"/>
              <w:rPr>
                <w:i/>
              </w:rPr>
            </w:pPr>
          </w:p>
          <w:p w14:paraId="5782C84E" w14:textId="77777777" w:rsidR="00211567" w:rsidRDefault="00211567" w:rsidP="002B7214">
            <w:pPr>
              <w:spacing w:line="280" w:lineRule="atLeast"/>
              <w:rPr>
                <w:i/>
              </w:rPr>
            </w:pPr>
          </w:p>
          <w:p w14:paraId="127A7DE7" w14:textId="77777777" w:rsidR="00211567" w:rsidRDefault="00211567" w:rsidP="002B7214">
            <w:pPr>
              <w:spacing w:line="280" w:lineRule="atLeast"/>
              <w:rPr>
                <w:i/>
              </w:rPr>
            </w:pPr>
          </w:p>
          <w:p w14:paraId="35FDF866" w14:textId="77777777" w:rsidR="00211567" w:rsidRDefault="00211567" w:rsidP="002B7214">
            <w:pPr>
              <w:spacing w:line="280" w:lineRule="atLeast"/>
              <w:rPr>
                <w:i/>
              </w:rPr>
            </w:pPr>
          </w:p>
          <w:p w14:paraId="0A6CABDD" w14:textId="77777777" w:rsidR="00211567" w:rsidRDefault="00211567" w:rsidP="002B7214">
            <w:pPr>
              <w:spacing w:line="280" w:lineRule="atLeast"/>
              <w:rPr>
                <w:i/>
              </w:rPr>
            </w:pPr>
          </w:p>
          <w:p w14:paraId="44105569" w14:textId="77777777" w:rsidR="00211567" w:rsidRDefault="00211567" w:rsidP="002B7214">
            <w:pPr>
              <w:spacing w:line="280" w:lineRule="atLeast"/>
              <w:rPr>
                <w:i/>
              </w:rPr>
            </w:pPr>
          </w:p>
          <w:p w14:paraId="51DC02FD" w14:textId="41A983B9" w:rsidR="00211567" w:rsidRPr="00DF4D8C" w:rsidRDefault="00211567" w:rsidP="002B7214">
            <w:pPr>
              <w:spacing w:line="280" w:lineRule="atLeast"/>
              <w:rPr>
                <w:i/>
              </w:rPr>
            </w:pPr>
          </w:p>
        </w:tc>
      </w:tr>
      <w:tr w:rsidR="00BC5E5C" w:rsidRPr="0085125D" w14:paraId="61D0B9C7" w14:textId="77777777" w:rsidTr="00B703A3">
        <w:trPr>
          <w:trHeight w:val="234"/>
        </w:trPr>
        <w:tc>
          <w:tcPr>
            <w:tcW w:w="3867" w:type="dxa"/>
          </w:tcPr>
          <w:p w14:paraId="03443747" w14:textId="767EEE70" w:rsidR="00BC5E5C" w:rsidRPr="0085125D" w:rsidRDefault="002B3D3F" w:rsidP="004812B2">
            <w:pPr>
              <w:widowControl w:val="0"/>
              <w:tabs>
                <w:tab w:val="left" w:pos="482"/>
                <w:tab w:val="right" w:leader="dot" w:pos="7926"/>
              </w:tabs>
              <w:spacing w:after="120"/>
              <w:rPr>
                <w:b/>
              </w:rPr>
            </w:pPr>
            <w:bookmarkStart w:id="1" w:name="_Hlk36388648"/>
            <w:r>
              <w:rPr>
                <w:b/>
              </w:rPr>
              <w:lastRenderedPageBreak/>
              <w:t>Promemorians förslag</w:t>
            </w:r>
          </w:p>
        </w:tc>
        <w:tc>
          <w:tcPr>
            <w:tcW w:w="4341" w:type="dxa"/>
            <w:gridSpan w:val="2"/>
          </w:tcPr>
          <w:p w14:paraId="6B0960BA" w14:textId="77777777" w:rsidR="00BC5E5C" w:rsidRPr="0085125D" w:rsidRDefault="00BC5E5C" w:rsidP="004812B2">
            <w:pPr>
              <w:widowControl w:val="0"/>
              <w:tabs>
                <w:tab w:val="left" w:pos="482"/>
                <w:tab w:val="right" w:leader="dot" w:pos="7926"/>
              </w:tabs>
              <w:spacing w:after="120"/>
              <w:rPr>
                <w:b/>
              </w:rPr>
            </w:pPr>
            <w:r>
              <w:rPr>
                <w:b/>
              </w:rPr>
              <w:t>Föreslagen</w:t>
            </w:r>
            <w:r w:rsidRPr="0085125D">
              <w:rPr>
                <w:b/>
              </w:rPr>
              <w:t xml:space="preserve"> lydelse</w:t>
            </w:r>
          </w:p>
        </w:tc>
      </w:tr>
      <w:tr w:rsidR="00BC5E5C" w:rsidRPr="00117212" w14:paraId="63DD96AE" w14:textId="77777777" w:rsidTr="00B703A3">
        <w:trPr>
          <w:trHeight w:val="353"/>
        </w:trPr>
        <w:tc>
          <w:tcPr>
            <w:tcW w:w="3867" w:type="dxa"/>
          </w:tcPr>
          <w:p w14:paraId="1F7401F4" w14:textId="6AF8DA95" w:rsidR="00BC5E5C" w:rsidRPr="00E6485C" w:rsidRDefault="00BC5E5C" w:rsidP="004812B2">
            <w:pPr>
              <w:spacing w:line="280" w:lineRule="atLeast"/>
              <w:rPr>
                <w:b/>
                <w:bCs/>
                <w:i/>
              </w:rPr>
            </w:pPr>
          </w:p>
        </w:tc>
        <w:tc>
          <w:tcPr>
            <w:tcW w:w="4341" w:type="dxa"/>
            <w:gridSpan w:val="2"/>
          </w:tcPr>
          <w:p w14:paraId="407BAE61" w14:textId="77777777" w:rsidR="00BC5E5C" w:rsidRPr="00117212" w:rsidRDefault="00BC5E5C" w:rsidP="004812B2">
            <w:pPr>
              <w:spacing w:line="280" w:lineRule="atLeast"/>
              <w:rPr>
                <w:bCs/>
              </w:rPr>
            </w:pPr>
          </w:p>
        </w:tc>
      </w:tr>
      <w:tr w:rsidR="00BC5E5C" w:rsidRPr="00DF4D8C" w14:paraId="093A6839" w14:textId="77777777" w:rsidTr="00B703A3">
        <w:trPr>
          <w:trHeight w:val="2634"/>
        </w:trPr>
        <w:tc>
          <w:tcPr>
            <w:tcW w:w="3867" w:type="dxa"/>
          </w:tcPr>
          <w:p w14:paraId="29F44514" w14:textId="373FABB8" w:rsidR="001F3A25" w:rsidRPr="00B703A3" w:rsidRDefault="00BC5E5C" w:rsidP="00B703A3">
            <w:pPr>
              <w:spacing w:line="280" w:lineRule="atLeast"/>
            </w:pPr>
            <w:r w:rsidRPr="006D0AA8">
              <w:rPr>
                <w:bCs/>
              </w:rPr>
              <w:t>1</w:t>
            </w:r>
            <w:r w:rsidR="002B3D3F">
              <w:rPr>
                <w:bCs/>
              </w:rPr>
              <w:t>8</w:t>
            </w:r>
            <w:r w:rsidR="00877561">
              <w:rPr>
                <w:bCs/>
              </w:rPr>
              <w:t xml:space="preserve"> </w:t>
            </w:r>
            <w:r w:rsidRPr="006D0AA8">
              <w:rPr>
                <w:bCs/>
              </w:rPr>
              <w:t>§</w:t>
            </w:r>
            <w:r w:rsidRPr="006D0AA8">
              <w:t xml:space="preserve"> </w:t>
            </w:r>
            <w:r w:rsidR="00877561" w:rsidRPr="00E9145B">
              <w:t>Bestämmelser om kontoföring i ett unionsregister av ut</w:t>
            </w:r>
            <w:r w:rsidR="00877561" w:rsidRPr="00E9145B">
              <w:softHyphen/>
              <w:t>släpps</w:t>
            </w:r>
            <w:r w:rsidR="00877561" w:rsidRPr="00E9145B">
              <w:softHyphen/>
              <w:t>rätter finns i kommissionens delegerade förordning (EU) 2019/1122 av den 12 mars 2019 om komplettering av Europa</w:t>
            </w:r>
            <w:r w:rsidR="00877561" w:rsidRPr="00E9145B">
              <w:softHyphen/>
              <w:t>parlamentets och rådets direktiv 2003/87/EG vad gäller unions</w:t>
            </w:r>
            <w:r w:rsidR="00877561" w:rsidRPr="00E9145B">
              <w:softHyphen/>
              <w:t>registrets funktion (registerförordningen).</w:t>
            </w:r>
          </w:p>
        </w:tc>
        <w:tc>
          <w:tcPr>
            <w:tcW w:w="4341" w:type="dxa"/>
            <w:gridSpan w:val="2"/>
          </w:tcPr>
          <w:p w14:paraId="1B0AD281" w14:textId="09D85174" w:rsidR="00BC5E5C" w:rsidRPr="00DF4D8C" w:rsidRDefault="008E3E1D" w:rsidP="004812B2">
            <w:pPr>
              <w:spacing w:line="280" w:lineRule="atLeast"/>
              <w:rPr>
                <w:i/>
              </w:rPr>
            </w:pPr>
            <w:r>
              <w:rPr>
                <w:bCs/>
              </w:rPr>
              <w:t>18</w:t>
            </w:r>
            <w:r w:rsidR="00BC5E5C" w:rsidRPr="00E6485C">
              <w:rPr>
                <w:bCs/>
              </w:rPr>
              <w:t xml:space="preserve"> §</w:t>
            </w:r>
            <w:r w:rsidR="00BC5E5C" w:rsidRPr="00E6485C">
              <w:t xml:space="preserve"> </w:t>
            </w:r>
            <w:r w:rsidRPr="00E9145B">
              <w:t>Bestämmelser om kontoföring i ett unionsregister av ut</w:t>
            </w:r>
            <w:r w:rsidRPr="00E9145B">
              <w:softHyphen/>
              <w:t>släpps</w:t>
            </w:r>
            <w:r w:rsidRPr="00E9145B">
              <w:softHyphen/>
              <w:t>rätter</w:t>
            </w:r>
            <w:r>
              <w:t xml:space="preserve"> finns i registerförordningen.</w:t>
            </w:r>
          </w:p>
        </w:tc>
      </w:tr>
    </w:tbl>
    <w:bookmarkEnd w:id="1"/>
    <w:p w14:paraId="5878A2BA" w14:textId="6C4C62D1" w:rsidR="00D51090" w:rsidRDefault="00D51090" w:rsidP="002B7D8E">
      <w:pPr>
        <w:pStyle w:val="Rubrik2"/>
      </w:pPr>
      <w:r>
        <w:t>Energimyndighetens specifika synpunkter</w:t>
      </w:r>
    </w:p>
    <w:p w14:paraId="60633963" w14:textId="57855467" w:rsidR="003F05D6" w:rsidRDefault="003F05D6" w:rsidP="003F05D6">
      <w:pPr>
        <w:pStyle w:val="Rubrik3"/>
      </w:pPr>
      <w:r>
        <w:t xml:space="preserve">Förslag till </w:t>
      </w:r>
      <w:r w:rsidR="0023471A">
        <w:t>förordning</w:t>
      </w:r>
      <w:r>
        <w:t xml:space="preserve"> om utsläpp av växthusgaser</w:t>
      </w:r>
    </w:p>
    <w:p w14:paraId="599D69F9" w14:textId="60B429D2" w:rsidR="003F05D6" w:rsidRDefault="002111E3" w:rsidP="003F05D6">
      <w:pPr>
        <w:pStyle w:val="Brdtext"/>
      </w:pPr>
      <w:r>
        <w:t xml:space="preserve">I </w:t>
      </w:r>
      <w:r w:rsidR="0006488D">
        <w:t xml:space="preserve">förordning om utsläpp av växthusgaser </w:t>
      </w:r>
      <w:r w:rsidR="003F05D6">
        <w:t xml:space="preserve">3 kap. 13 § och 4 kap. 2 § </w:t>
      </w:r>
      <w:r>
        <w:t>sker hänvisning till 8 kap. 7 §. Denna hänvisning bör ses över då 8 kap. 7 § inte existerar.</w:t>
      </w:r>
    </w:p>
    <w:p w14:paraId="259470ED" w14:textId="5CDD1298" w:rsidR="00D51090" w:rsidRPr="00D51090" w:rsidRDefault="00F968F3" w:rsidP="00D51090">
      <w:pPr>
        <w:pStyle w:val="Brdtext"/>
      </w:pPr>
      <w:r>
        <w:t>Revisionen av registerförordningen</w:t>
      </w:r>
      <w:r w:rsidR="00033557">
        <w:rPr>
          <w:rStyle w:val="Fotnotsreferens"/>
        </w:rPr>
        <w:footnoteReference w:id="2"/>
      </w:r>
      <w:r>
        <w:t xml:space="preserve"> har </w:t>
      </w:r>
      <w:r w:rsidR="000F5C7F">
        <w:t xml:space="preserve">inneburit </w:t>
      </w:r>
      <w:r w:rsidR="004A2935">
        <w:t>justeringar</w:t>
      </w:r>
      <w:r w:rsidR="00DF35C4">
        <w:t xml:space="preserve"> av kontotyper i unionsregistret.</w:t>
      </w:r>
      <w:r w:rsidR="00797143">
        <w:t xml:space="preserve"> </w:t>
      </w:r>
      <w:r w:rsidR="004A2935">
        <w:t>Detta innebär bland annat att</w:t>
      </w:r>
      <w:r w:rsidR="002C5359">
        <w:t xml:space="preserve"> den nuvarande kontotypen för ackrediterade kontrollörer justeras och kommer inte längre </w:t>
      </w:r>
      <w:r w:rsidR="008043E4">
        <w:t>existera v</w:t>
      </w:r>
      <w:r w:rsidR="007C1B25">
        <w:t>id den fjärde handelsperioden</w:t>
      </w:r>
      <w:r w:rsidR="002C5359">
        <w:t xml:space="preserve">. </w:t>
      </w:r>
      <w:r w:rsidR="002C5359">
        <w:rPr>
          <w:color w:val="212121"/>
        </w:rPr>
        <w:t xml:space="preserve">Däremot </w:t>
      </w:r>
      <w:r w:rsidR="00EB4893">
        <w:rPr>
          <w:color w:val="212121"/>
        </w:rPr>
        <w:t>kommer de a</w:t>
      </w:r>
      <w:r w:rsidR="002C5359">
        <w:rPr>
          <w:color w:val="212121"/>
        </w:rPr>
        <w:t>ckrediterade kontrollörer</w:t>
      </w:r>
      <w:r w:rsidR="00C05549" w:rsidRPr="6AE414FD">
        <w:rPr>
          <w:color w:val="212121"/>
        </w:rPr>
        <w:t>na</w:t>
      </w:r>
      <w:r w:rsidR="002C5359">
        <w:rPr>
          <w:color w:val="212121"/>
        </w:rPr>
        <w:t xml:space="preserve"> behöv</w:t>
      </w:r>
      <w:r w:rsidR="00EB4893">
        <w:rPr>
          <w:color w:val="212121"/>
        </w:rPr>
        <w:t xml:space="preserve">a </w:t>
      </w:r>
      <w:r w:rsidR="002C5359">
        <w:rPr>
          <w:color w:val="212121"/>
        </w:rPr>
        <w:t>åtkomst till unionsregistret</w:t>
      </w:r>
      <w:r w:rsidR="00C22AFC">
        <w:t>.</w:t>
      </w:r>
      <w:r w:rsidR="00EC16E8">
        <w:t xml:space="preserve"> </w:t>
      </w:r>
      <w:r w:rsidR="009D51E8">
        <w:t xml:space="preserve">Energimyndigheten kommer fortsättningsvis administrera registreringen av </w:t>
      </w:r>
      <w:r w:rsidR="0009561E">
        <w:t>kontrollörer i unionsregistret.</w:t>
      </w:r>
      <w:r w:rsidR="00EC16E8">
        <w:t xml:space="preserve"> </w:t>
      </w:r>
      <w:r w:rsidR="007A7C3E">
        <w:t>De olika k</w:t>
      </w:r>
      <w:r w:rsidR="00DF35C4">
        <w:t>ontotyper</w:t>
      </w:r>
      <w:r w:rsidR="007A7C3E">
        <w:t>na</w:t>
      </w:r>
      <w:r w:rsidR="00DF35C4">
        <w:t xml:space="preserve"> </w:t>
      </w:r>
      <w:r w:rsidR="00175CA8">
        <w:t xml:space="preserve">räknas upp </w:t>
      </w:r>
      <w:r w:rsidR="00411DD7">
        <w:t xml:space="preserve">i </w:t>
      </w:r>
      <w:r w:rsidR="00175CA8">
        <w:t xml:space="preserve">6 kap. </w:t>
      </w:r>
      <w:r w:rsidR="003C67DA">
        <w:t>5</w:t>
      </w:r>
      <w:r w:rsidR="00175CA8">
        <w:t xml:space="preserve"> § </w:t>
      </w:r>
      <w:r w:rsidR="00411DD7">
        <w:t>förslag till lag om utsläpp av växthusgaser</w:t>
      </w:r>
      <w:r w:rsidR="00175CA8">
        <w:t xml:space="preserve">. </w:t>
      </w:r>
      <w:r w:rsidR="00411DD7">
        <w:t xml:space="preserve">Energimyndigheten föreslår att det i ett nytt stycke i bestämmelsen anges att </w:t>
      </w:r>
      <w:r w:rsidR="00411DD7" w:rsidRPr="6AE414FD">
        <w:t>Energimyndighet</w:t>
      </w:r>
      <w:r w:rsidR="1D961C4E" w:rsidRPr="6AE414FD">
        <w:t>en</w:t>
      </w:r>
      <w:r w:rsidR="00411DD7" w:rsidRPr="6AE414FD">
        <w:t xml:space="preserve"> administrerar registreringen av kontrollörer i unionsregistret</w:t>
      </w:r>
      <w:r w:rsidR="00411DD7">
        <w:rPr>
          <w:bCs/>
        </w:rPr>
        <w:t>.</w:t>
      </w:r>
    </w:p>
    <w:tbl>
      <w:tblPr>
        <w:tblStyle w:val="Tabellrutnt"/>
        <w:tblW w:w="82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4"/>
        <w:gridCol w:w="4359"/>
      </w:tblGrid>
      <w:tr w:rsidR="00A519DE" w:rsidRPr="0085125D" w14:paraId="22C16534" w14:textId="77777777" w:rsidTr="00DE48F8">
        <w:trPr>
          <w:trHeight w:val="171"/>
        </w:trPr>
        <w:tc>
          <w:tcPr>
            <w:tcW w:w="3884" w:type="dxa"/>
          </w:tcPr>
          <w:p w14:paraId="72851E1F" w14:textId="77777777" w:rsidR="00A519DE" w:rsidRPr="0085125D" w:rsidRDefault="00A519DE" w:rsidP="004812B2">
            <w:pPr>
              <w:widowControl w:val="0"/>
              <w:tabs>
                <w:tab w:val="left" w:pos="482"/>
                <w:tab w:val="right" w:leader="dot" w:pos="7926"/>
              </w:tabs>
              <w:spacing w:after="120"/>
              <w:rPr>
                <w:b/>
              </w:rPr>
            </w:pPr>
            <w:r>
              <w:rPr>
                <w:b/>
              </w:rPr>
              <w:t>Promemorians förslag</w:t>
            </w:r>
          </w:p>
        </w:tc>
        <w:tc>
          <w:tcPr>
            <w:tcW w:w="4359" w:type="dxa"/>
          </w:tcPr>
          <w:p w14:paraId="77E18BE9" w14:textId="77777777" w:rsidR="00A519DE" w:rsidRPr="0085125D" w:rsidRDefault="00A519DE" w:rsidP="004812B2">
            <w:pPr>
              <w:widowControl w:val="0"/>
              <w:tabs>
                <w:tab w:val="left" w:pos="482"/>
                <w:tab w:val="right" w:leader="dot" w:pos="7926"/>
              </w:tabs>
              <w:spacing w:after="120"/>
              <w:rPr>
                <w:b/>
              </w:rPr>
            </w:pPr>
            <w:r>
              <w:rPr>
                <w:b/>
              </w:rPr>
              <w:t>Föreslagen</w:t>
            </w:r>
            <w:r w:rsidRPr="0085125D">
              <w:rPr>
                <w:b/>
              </w:rPr>
              <w:t xml:space="preserve"> lydelse</w:t>
            </w:r>
          </w:p>
        </w:tc>
      </w:tr>
      <w:tr w:rsidR="00A519DE" w:rsidRPr="00117212" w14:paraId="2A4BD229" w14:textId="77777777" w:rsidTr="00DE48F8">
        <w:trPr>
          <w:trHeight w:val="258"/>
        </w:trPr>
        <w:tc>
          <w:tcPr>
            <w:tcW w:w="3884" w:type="dxa"/>
          </w:tcPr>
          <w:p w14:paraId="70544398" w14:textId="77777777" w:rsidR="00A519DE" w:rsidRPr="00E6485C" w:rsidRDefault="00A519DE" w:rsidP="004812B2">
            <w:pPr>
              <w:spacing w:line="280" w:lineRule="atLeast"/>
              <w:rPr>
                <w:b/>
                <w:bCs/>
                <w:i/>
              </w:rPr>
            </w:pPr>
          </w:p>
        </w:tc>
        <w:tc>
          <w:tcPr>
            <w:tcW w:w="4359" w:type="dxa"/>
          </w:tcPr>
          <w:p w14:paraId="6BB217E6" w14:textId="77777777" w:rsidR="00A519DE" w:rsidRPr="00117212" w:rsidRDefault="00A519DE" w:rsidP="004812B2">
            <w:pPr>
              <w:spacing w:line="280" w:lineRule="atLeast"/>
              <w:rPr>
                <w:bCs/>
              </w:rPr>
            </w:pPr>
          </w:p>
        </w:tc>
      </w:tr>
      <w:tr w:rsidR="00A519DE" w:rsidRPr="00DF4D8C" w14:paraId="17BE3D7B" w14:textId="77777777" w:rsidTr="00DE48F8">
        <w:trPr>
          <w:trHeight w:val="1933"/>
        </w:trPr>
        <w:tc>
          <w:tcPr>
            <w:tcW w:w="3884" w:type="dxa"/>
          </w:tcPr>
          <w:p w14:paraId="39CA2F42" w14:textId="77777777" w:rsidR="00A519DE" w:rsidRPr="00CB0F1D" w:rsidRDefault="00A519DE" w:rsidP="004812B2">
            <w:pPr>
              <w:spacing w:line="280" w:lineRule="atLeast"/>
              <w:rPr>
                <w:bCs/>
              </w:rPr>
            </w:pPr>
            <w:r w:rsidRPr="00CB0F1D">
              <w:rPr>
                <w:bCs/>
              </w:rPr>
              <w:t>5 § Statens energimyndighet ska administrera följande konton i unionsregistret:</w:t>
            </w:r>
          </w:p>
          <w:p w14:paraId="1C83D1F1" w14:textId="77777777" w:rsidR="00A519DE" w:rsidRPr="00CB0F1D" w:rsidRDefault="00A519DE" w:rsidP="004812B2">
            <w:pPr>
              <w:spacing w:line="280" w:lineRule="atLeast"/>
              <w:rPr>
                <w:bCs/>
              </w:rPr>
            </w:pPr>
            <w:r w:rsidRPr="00CB0F1D">
              <w:rPr>
                <w:bCs/>
              </w:rPr>
              <w:t>1. Sveriges nationella depåkonton,</w:t>
            </w:r>
          </w:p>
          <w:p w14:paraId="0819D1A9" w14:textId="77777777" w:rsidR="00A519DE" w:rsidRPr="00CB0F1D" w:rsidRDefault="00A519DE" w:rsidP="004812B2">
            <w:pPr>
              <w:spacing w:line="280" w:lineRule="atLeast"/>
              <w:rPr>
                <w:bCs/>
              </w:rPr>
            </w:pPr>
            <w:r w:rsidRPr="00CB0F1D">
              <w:rPr>
                <w:bCs/>
              </w:rPr>
              <w:t>2. depåkonton för verksamhetsutövare,</w:t>
            </w:r>
          </w:p>
          <w:p w14:paraId="618D0254" w14:textId="77777777" w:rsidR="00A519DE" w:rsidRPr="00CB0F1D" w:rsidRDefault="00A519DE" w:rsidP="004812B2">
            <w:pPr>
              <w:spacing w:line="280" w:lineRule="atLeast"/>
              <w:rPr>
                <w:bCs/>
              </w:rPr>
            </w:pPr>
            <w:r w:rsidRPr="00CB0F1D">
              <w:rPr>
                <w:bCs/>
              </w:rPr>
              <w:t xml:space="preserve">3. depåkonton för luftfartygsoperatörer, </w:t>
            </w:r>
          </w:p>
          <w:p w14:paraId="799F4AB8" w14:textId="77777777" w:rsidR="00A519DE" w:rsidRPr="00CB0F1D" w:rsidRDefault="00A519DE" w:rsidP="004812B2">
            <w:pPr>
              <w:spacing w:line="280" w:lineRule="atLeast"/>
              <w:rPr>
                <w:bCs/>
              </w:rPr>
            </w:pPr>
            <w:r w:rsidRPr="00CB0F1D">
              <w:rPr>
                <w:bCs/>
              </w:rPr>
              <w:t xml:space="preserve">4. </w:t>
            </w:r>
            <w:proofErr w:type="spellStart"/>
            <w:r w:rsidRPr="00CB0F1D">
              <w:rPr>
                <w:bCs/>
              </w:rPr>
              <w:t>handelskonton</w:t>
            </w:r>
            <w:proofErr w:type="spellEnd"/>
            <w:r w:rsidRPr="00CB0F1D">
              <w:rPr>
                <w:bCs/>
              </w:rPr>
              <w:t>, och</w:t>
            </w:r>
          </w:p>
          <w:p w14:paraId="6F027EDC" w14:textId="77777777" w:rsidR="00A519DE" w:rsidRDefault="00A519DE" w:rsidP="004812B2">
            <w:pPr>
              <w:spacing w:line="280" w:lineRule="atLeast"/>
              <w:rPr>
                <w:bCs/>
              </w:rPr>
            </w:pPr>
            <w:r w:rsidRPr="00CB0F1D">
              <w:rPr>
                <w:bCs/>
              </w:rPr>
              <w:t>5. mottagarkonton för auktionerade utsläppsrätter.</w:t>
            </w:r>
          </w:p>
          <w:p w14:paraId="4DC9AE3D" w14:textId="77777777" w:rsidR="00A519DE" w:rsidRPr="008E3976" w:rsidRDefault="00A519DE" w:rsidP="004812B2"/>
          <w:p w14:paraId="4D2E3ECA" w14:textId="77777777" w:rsidR="00A519DE" w:rsidRPr="008E3976" w:rsidRDefault="00A519DE" w:rsidP="004812B2"/>
        </w:tc>
        <w:tc>
          <w:tcPr>
            <w:tcW w:w="4359" w:type="dxa"/>
          </w:tcPr>
          <w:p w14:paraId="022BA30E" w14:textId="77777777" w:rsidR="00A519DE" w:rsidRPr="004A31F2" w:rsidRDefault="00A519DE" w:rsidP="004812B2">
            <w:pPr>
              <w:spacing w:line="280" w:lineRule="atLeast"/>
              <w:rPr>
                <w:bCs/>
              </w:rPr>
            </w:pPr>
            <w:r>
              <w:rPr>
                <w:bCs/>
              </w:rPr>
              <w:t xml:space="preserve">5 § </w:t>
            </w:r>
            <w:r w:rsidRPr="004A31F2">
              <w:rPr>
                <w:bCs/>
              </w:rPr>
              <w:t>Statens energimyndighet ska administrera följande konton i unionsregistret:</w:t>
            </w:r>
          </w:p>
          <w:p w14:paraId="5F1AF121" w14:textId="77777777" w:rsidR="00A519DE" w:rsidRPr="004A31F2" w:rsidRDefault="00A519DE" w:rsidP="004812B2">
            <w:pPr>
              <w:spacing w:line="280" w:lineRule="atLeast"/>
              <w:rPr>
                <w:bCs/>
              </w:rPr>
            </w:pPr>
            <w:r w:rsidRPr="004A31F2">
              <w:rPr>
                <w:bCs/>
              </w:rPr>
              <w:t>1. Sveriges nationella depåkonton,</w:t>
            </w:r>
          </w:p>
          <w:p w14:paraId="27A15CCD" w14:textId="77777777" w:rsidR="00A519DE" w:rsidRPr="004A31F2" w:rsidRDefault="00A519DE" w:rsidP="004812B2">
            <w:pPr>
              <w:spacing w:line="280" w:lineRule="atLeast"/>
              <w:rPr>
                <w:bCs/>
              </w:rPr>
            </w:pPr>
            <w:r w:rsidRPr="004A31F2">
              <w:rPr>
                <w:bCs/>
              </w:rPr>
              <w:t>2. depåkonton för verksamhetsutövare,</w:t>
            </w:r>
          </w:p>
          <w:p w14:paraId="7471FED5" w14:textId="77777777" w:rsidR="00A519DE" w:rsidRPr="004A31F2" w:rsidRDefault="00A519DE" w:rsidP="004812B2">
            <w:pPr>
              <w:spacing w:line="280" w:lineRule="atLeast"/>
              <w:rPr>
                <w:bCs/>
              </w:rPr>
            </w:pPr>
            <w:r w:rsidRPr="004A31F2">
              <w:rPr>
                <w:bCs/>
              </w:rPr>
              <w:t xml:space="preserve">3. depåkonton för luftfartygsoperatörer, </w:t>
            </w:r>
          </w:p>
          <w:p w14:paraId="544A33D4" w14:textId="77777777" w:rsidR="00A519DE" w:rsidRPr="004A31F2" w:rsidRDefault="00A519DE" w:rsidP="004812B2">
            <w:pPr>
              <w:spacing w:line="280" w:lineRule="atLeast"/>
              <w:rPr>
                <w:bCs/>
              </w:rPr>
            </w:pPr>
            <w:r w:rsidRPr="004A31F2">
              <w:rPr>
                <w:bCs/>
              </w:rPr>
              <w:t xml:space="preserve">4. </w:t>
            </w:r>
            <w:proofErr w:type="spellStart"/>
            <w:r w:rsidRPr="004A31F2">
              <w:rPr>
                <w:bCs/>
              </w:rPr>
              <w:t>handelskonton</w:t>
            </w:r>
            <w:proofErr w:type="spellEnd"/>
            <w:r w:rsidRPr="004A31F2">
              <w:rPr>
                <w:bCs/>
              </w:rPr>
              <w:t>, och</w:t>
            </w:r>
          </w:p>
          <w:p w14:paraId="3DB32EFF" w14:textId="77777777" w:rsidR="00A519DE" w:rsidRPr="004A31F2" w:rsidRDefault="00A519DE" w:rsidP="004812B2">
            <w:pPr>
              <w:spacing w:line="280" w:lineRule="atLeast"/>
              <w:rPr>
                <w:bCs/>
              </w:rPr>
            </w:pPr>
            <w:r w:rsidRPr="004A31F2">
              <w:rPr>
                <w:bCs/>
              </w:rPr>
              <w:t>5. mottagarkonton för auktionerade utsläppsrätter.</w:t>
            </w:r>
          </w:p>
          <w:p w14:paraId="1E1EC474" w14:textId="37FF3738" w:rsidR="00A519DE" w:rsidRPr="00DD1B3E" w:rsidRDefault="00A519DE" w:rsidP="004812B2">
            <w:pPr>
              <w:spacing w:line="280" w:lineRule="atLeast"/>
              <w:rPr>
                <w:bCs/>
                <w:i/>
                <w:iCs/>
              </w:rPr>
            </w:pPr>
            <w:r w:rsidRPr="00DD1B3E">
              <w:rPr>
                <w:bCs/>
                <w:i/>
                <w:iCs/>
              </w:rPr>
              <w:t xml:space="preserve">Statens </w:t>
            </w:r>
            <w:r w:rsidR="00D306EE">
              <w:rPr>
                <w:bCs/>
                <w:i/>
                <w:iCs/>
              </w:rPr>
              <w:t>e</w:t>
            </w:r>
            <w:r w:rsidRPr="00DD1B3E">
              <w:rPr>
                <w:bCs/>
                <w:i/>
                <w:iCs/>
              </w:rPr>
              <w:t>nergimyndighet ska administrera registreringen av kontrollörer i unionsregistret.</w:t>
            </w:r>
          </w:p>
          <w:p w14:paraId="1D636B7D" w14:textId="77777777" w:rsidR="00A519DE" w:rsidRDefault="00A519DE" w:rsidP="004812B2">
            <w:pPr>
              <w:spacing w:line="280" w:lineRule="atLeast"/>
              <w:rPr>
                <w:bCs/>
                <w:i/>
              </w:rPr>
            </w:pPr>
          </w:p>
          <w:p w14:paraId="6298B756" w14:textId="77777777" w:rsidR="00A519DE" w:rsidRPr="00DF4D8C" w:rsidRDefault="00A519DE" w:rsidP="004812B2">
            <w:pPr>
              <w:spacing w:line="280" w:lineRule="atLeast"/>
              <w:rPr>
                <w:i/>
              </w:rPr>
            </w:pPr>
          </w:p>
        </w:tc>
      </w:tr>
    </w:tbl>
    <w:p w14:paraId="78841227" w14:textId="1FC4C2DF" w:rsidR="006B0843" w:rsidRDefault="00A519DE" w:rsidP="006B0843">
      <w:pPr>
        <w:pStyle w:val="Brdtext"/>
      </w:pPr>
      <w:r>
        <w:lastRenderedPageBreak/>
        <w:t>F</w:t>
      </w:r>
      <w:r w:rsidR="00A40A9C">
        <w:t xml:space="preserve">ör </w:t>
      </w:r>
      <w:proofErr w:type="spellStart"/>
      <w:r w:rsidR="00A40A9C">
        <w:t>handelskonton</w:t>
      </w:r>
      <w:proofErr w:type="spellEnd"/>
      <w:r w:rsidR="00A40A9C">
        <w:t xml:space="preserve"> i unionsregistret är ansökan om öppnande av konto belagt med avgift. Energimyndigheten tar även ut en årsavgift för </w:t>
      </w:r>
      <w:proofErr w:type="spellStart"/>
      <w:r w:rsidR="00A40A9C">
        <w:t>handelskonton</w:t>
      </w:r>
      <w:proofErr w:type="spellEnd"/>
      <w:r w:rsidR="00A40A9C">
        <w:t xml:space="preserve">. </w:t>
      </w:r>
      <w:r w:rsidR="00C12263">
        <w:t>Denna årsavgift återbetalas inte.</w:t>
      </w:r>
      <w:r w:rsidR="007A2D46">
        <w:t xml:space="preserve"> Energimyndigheten föreslår därför</w:t>
      </w:r>
      <w:r w:rsidR="003D1A00">
        <w:t xml:space="preserve"> </w:t>
      </w:r>
      <w:r w:rsidR="00CC150C">
        <w:t xml:space="preserve">att detta förtydligas i </w:t>
      </w:r>
      <w:r w:rsidR="00830AD9">
        <w:t>8 §</w:t>
      </w:r>
      <w:r w:rsidR="00CC150C">
        <w:t>.</w:t>
      </w:r>
      <w:r w:rsidR="00830AD9">
        <w:t xml:space="preserve"> </w:t>
      </w:r>
    </w:p>
    <w:tbl>
      <w:tblPr>
        <w:tblStyle w:val="Tabellrutnt"/>
        <w:tblW w:w="8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7"/>
        <w:gridCol w:w="4341"/>
      </w:tblGrid>
      <w:tr w:rsidR="00007021" w:rsidRPr="0085125D" w14:paraId="01702DB6" w14:textId="77777777" w:rsidTr="004812B2">
        <w:trPr>
          <w:trHeight w:val="234"/>
        </w:trPr>
        <w:tc>
          <w:tcPr>
            <w:tcW w:w="3867" w:type="dxa"/>
          </w:tcPr>
          <w:p w14:paraId="65BC3E02" w14:textId="77777777" w:rsidR="00007021" w:rsidRPr="0085125D" w:rsidRDefault="00007021" w:rsidP="004812B2">
            <w:pPr>
              <w:widowControl w:val="0"/>
              <w:tabs>
                <w:tab w:val="left" w:pos="482"/>
                <w:tab w:val="right" w:leader="dot" w:pos="7926"/>
              </w:tabs>
              <w:spacing w:after="120"/>
              <w:rPr>
                <w:b/>
              </w:rPr>
            </w:pPr>
            <w:r>
              <w:rPr>
                <w:b/>
              </w:rPr>
              <w:t>Promemorians förslag</w:t>
            </w:r>
          </w:p>
        </w:tc>
        <w:tc>
          <w:tcPr>
            <w:tcW w:w="4341" w:type="dxa"/>
          </w:tcPr>
          <w:p w14:paraId="01A3BC01" w14:textId="77777777" w:rsidR="00007021" w:rsidRPr="0085125D" w:rsidRDefault="00007021" w:rsidP="004812B2">
            <w:pPr>
              <w:widowControl w:val="0"/>
              <w:tabs>
                <w:tab w:val="left" w:pos="482"/>
                <w:tab w:val="right" w:leader="dot" w:pos="7926"/>
              </w:tabs>
              <w:spacing w:after="120"/>
              <w:rPr>
                <w:b/>
              </w:rPr>
            </w:pPr>
            <w:r>
              <w:rPr>
                <w:b/>
              </w:rPr>
              <w:t>Föreslagen</w:t>
            </w:r>
            <w:r w:rsidRPr="0085125D">
              <w:rPr>
                <w:b/>
              </w:rPr>
              <w:t xml:space="preserve"> lydelse</w:t>
            </w:r>
          </w:p>
        </w:tc>
      </w:tr>
      <w:tr w:rsidR="00007021" w:rsidRPr="00117212" w14:paraId="1B28FB46" w14:textId="77777777" w:rsidTr="004812B2">
        <w:trPr>
          <w:trHeight w:val="353"/>
        </w:trPr>
        <w:tc>
          <w:tcPr>
            <w:tcW w:w="3867" w:type="dxa"/>
          </w:tcPr>
          <w:p w14:paraId="47964D33" w14:textId="77777777" w:rsidR="00007021" w:rsidRPr="00E6485C" w:rsidRDefault="00007021" w:rsidP="004812B2">
            <w:pPr>
              <w:spacing w:line="280" w:lineRule="atLeast"/>
              <w:rPr>
                <w:b/>
                <w:bCs/>
                <w:i/>
              </w:rPr>
            </w:pPr>
          </w:p>
        </w:tc>
        <w:tc>
          <w:tcPr>
            <w:tcW w:w="4341" w:type="dxa"/>
          </w:tcPr>
          <w:p w14:paraId="6C1C77B3" w14:textId="77777777" w:rsidR="00007021" w:rsidRPr="00117212" w:rsidRDefault="00007021" w:rsidP="004812B2">
            <w:pPr>
              <w:spacing w:line="280" w:lineRule="atLeast"/>
              <w:rPr>
                <w:bCs/>
              </w:rPr>
            </w:pPr>
          </w:p>
        </w:tc>
      </w:tr>
      <w:tr w:rsidR="00007021" w:rsidRPr="00DF4D8C" w14:paraId="17DE2803" w14:textId="77777777" w:rsidTr="004812B2">
        <w:trPr>
          <w:trHeight w:val="2634"/>
        </w:trPr>
        <w:tc>
          <w:tcPr>
            <w:tcW w:w="3867" w:type="dxa"/>
          </w:tcPr>
          <w:p w14:paraId="0E3C7FFA" w14:textId="77777777" w:rsidR="00007021" w:rsidRPr="00965808" w:rsidRDefault="00007021" w:rsidP="004812B2">
            <w:pPr>
              <w:spacing w:line="280" w:lineRule="atLeast"/>
              <w:rPr>
                <w:bCs/>
              </w:rPr>
            </w:pPr>
            <w:r w:rsidRPr="00965808">
              <w:rPr>
                <w:bCs/>
              </w:rPr>
              <w:t xml:space="preserve">8 § För sin verksamhet med kontoföring får Statens energimyndighet för </w:t>
            </w:r>
            <w:proofErr w:type="spellStart"/>
            <w:r w:rsidRPr="00965808">
              <w:rPr>
                <w:bCs/>
              </w:rPr>
              <w:t>handelskonton</w:t>
            </w:r>
            <w:proofErr w:type="spellEnd"/>
            <w:r w:rsidRPr="00965808">
              <w:rPr>
                <w:bCs/>
              </w:rPr>
              <w:t xml:space="preserve"> ta ut ansökningsavgift med 3 600 kronor och årsavgift med 2 000 kronor.</w:t>
            </w:r>
          </w:p>
          <w:p w14:paraId="4206619A" w14:textId="77777777" w:rsidR="00007021" w:rsidRPr="00965808" w:rsidRDefault="00007021" w:rsidP="004812B2">
            <w:pPr>
              <w:spacing w:line="280" w:lineRule="atLeast"/>
              <w:rPr>
                <w:bCs/>
              </w:rPr>
            </w:pPr>
            <w:r w:rsidRPr="00965808">
              <w:rPr>
                <w:bCs/>
              </w:rPr>
              <w:t>Ansökningsavgiften ska betalas i förskott av den som ansöker om kontot. Förskottsbetalning är en förutsättning för att ansökan ska prövas. Årsavgiften ska betalas i förskott för varje kalenderår av den som är kontohavare.</w:t>
            </w:r>
          </w:p>
          <w:p w14:paraId="09DB2B3D" w14:textId="77777777" w:rsidR="00007021" w:rsidRPr="00B703A3" w:rsidRDefault="00007021" w:rsidP="004812B2">
            <w:pPr>
              <w:spacing w:line="280" w:lineRule="atLeast"/>
            </w:pPr>
            <w:r w:rsidRPr="00965808">
              <w:rPr>
                <w:bCs/>
              </w:rPr>
              <w:t>Om ett konto stängs återbetalas inte ansökningsavgiften.</w:t>
            </w:r>
          </w:p>
        </w:tc>
        <w:tc>
          <w:tcPr>
            <w:tcW w:w="4341" w:type="dxa"/>
          </w:tcPr>
          <w:p w14:paraId="381671EB" w14:textId="78EA8644" w:rsidR="00007021" w:rsidRPr="00965808" w:rsidRDefault="00007021" w:rsidP="004812B2">
            <w:pPr>
              <w:spacing w:line="280" w:lineRule="atLeast"/>
              <w:rPr>
                <w:bCs/>
              </w:rPr>
            </w:pPr>
            <w:r w:rsidRPr="00965808">
              <w:rPr>
                <w:bCs/>
              </w:rPr>
              <w:t>8 §</w:t>
            </w:r>
            <w:r w:rsidR="002916ED">
              <w:rPr>
                <w:bCs/>
              </w:rPr>
              <w:t xml:space="preserve"> </w:t>
            </w:r>
            <w:r w:rsidRPr="00965808">
              <w:rPr>
                <w:bCs/>
              </w:rPr>
              <w:t xml:space="preserve">För sin verksamhet med kontoföring får Statens energimyndighet för </w:t>
            </w:r>
            <w:proofErr w:type="spellStart"/>
            <w:r w:rsidRPr="00965808">
              <w:rPr>
                <w:bCs/>
              </w:rPr>
              <w:t>handelskonton</w:t>
            </w:r>
            <w:proofErr w:type="spellEnd"/>
            <w:r w:rsidRPr="00965808">
              <w:rPr>
                <w:bCs/>
              </w:rPr>
              <w:t xml:space="preserve"> ta ut ansökningsavgift med 3 600 kronor och årsavgift med 2 000 kronor.</w:t>
            </w:r>
          </w:p>
          <w:p w14:paraId="501D0509" w14:textId="77777777" w:rsidR="00007021" w:rsidRPr="00965808" w:rsidRDefault="00007021" w:rsidP="004812B2">
            <w:pPr>
              <w:spacing w:line="280" w:lineRule="atLeast"/>
              <w:rPr>
                <w:bCs/>
              </w:rPr>
            </w:pPr>
            <w:r w:rsidRPr="00965808">
              <w:rPr>
                <w:bCs/>
              </w:rPr>
              <w:t>Ansökningsavgiften ska betalas i förskott av den som ansöker om kontot. Förskottsbetalning är en förutsättning för att ansökan ska prövas. Årsavgiften ska betalas i förskott för varje kalenderår av den som är kontohavare.</w:t>
            </w:r>
          </w:p>
          <w:p w14:paraId="0456FABF" w14:textId="77777777" w:rsidR="00007021" w:rsidRPr="00DF4D8C" w:rsidRDefault="00007021" w:rsidP="004812B2">
            <w:pPr>
              <w:spacing w:line="280" w:lineRule="atLeast"/>
              <w:rPr>
                <w:i/>
              </w:rPr>
            </w:pPr>
            <w:r w:rsidRPr="00965808">
              <w:rPr>
                <w:bCs/>
              </w:rPr>
              <w:t xml:space="preserve">Om ett konto stängs återbetalas inte </w:t>
            </w:r>
            <w:r w:rsidRPr="00DD1B3E">
              <w:rPr>
                <w:bCs/>
                <w:i/>
                <w:iCs/>
              </w:rPr>
              <w:t>årsavgiften</w:t>
            </w:r>
            <w:r>
              <w:rPr>
                <w:bCs/>
              </w:rPr>
              <w:t xml:space="preserve"> eller </w:t>
            </w:r>
            <w:r w:rsidRPr="00965808">
              <w:rPr>
                <w:bCs/>
              </w:rPr>
              <w:t>ansökningsavgiften.</w:t>
            </w:r>
          </w:p>
        </w:tc>
      </w:tr>
    </w:tbl>
    <w:p w14:paraId="08F9C18C" w14:textId="20C6BA71" w:rsidR="00A6340F" w:rsidRDefault="00A6340F" w:rsidP="006B0843">
      <w:pPr>
        <w:pStyle w:val="Brdtext"/>
      </w:pPr>
    </w:p>
    <w:p w14:paraId="7DB96151" w14:textId="570CC6FF" w:rsidR="006B0843" w:rsidRDefault="006B0843" w:rsidP="006B0843">
      <w:pPr>
        <w:pStyle w:val="Brdtext"/>
      </w:pPr>
      <w:r>
        <w:t xml:space="preserve">Beslut i detta ärende har fattats av </w:t>
      </w:r>
      <w:bookmarkStart w:id="2" w:name="spcDeciderTitle_01"/>
      <w:r w:rsidR="00AC5224">
        <w:t>generaldirektören</w:t>
      </w:r>
      <w:bookmarkEnd w:id="2"/>
      <w:r>
        <w:t xml:space="preserve"> </w:t>
      </w:r>
      <w:bookmarkStart w:id="3" w:name="spcDecider_01"/>
      <w:r w:rsidR="00AC5224">
        <w:t>Robert Andrén</w:t>
      </w:r>
      <w:bookmarkEnd w:id="3"/>
      <w:r>
        <w:t xml:space="preserve">. Vid den slutliga handläggningen har därutöver deltagit </w:t>
      </w:r>
      <w:bookmarkStart w:id="4" w:name="spcOvriga_01"/>
      <w:r w:rsidR="00AC5224">
        <w:t>avdelningschefe</w:t>
      </w:r>
      <w:r w:rsidR="00CC150C">
        <w:t>n</w:t>
      </w:r>
      <w:r w:rsidR="00AC5224">
        <w:t xml:space="preserve"> Gustav Ebenå, chefsjuristen Rikard Janson </w:t>
      </w:r>
      <w:bookmarkEnd w:id="4"/>
      <w:r w:rsidR="00A764F9">
        <w:t>samt</w:t>
      </w:r>
      <w:r w:rsidR="00C676B3">
        <w:t xml:space="preserve"> enhetschef</w:t>
      </w:r>
      <w:r w:rsidR="00FE6204">
        <w:t>en</w:t>
      </w:r>
      <w:r w:rsidR="00C676B3">
        <w:t xml:space="preserve"> Anders Wallinder och</w:t>
      </w:r>
      <w:r w:rsidR="00A764F9">
        <w:t xml:space="preserve"> </w:t>
      </w:r>
      <w:r w:rsidR="000431C6">
        <w:t xml:space="preserve">juristen </w:t>
      </w:r>
      <w:r w:rsidR="00A764F9">
        <w:t>David Åhs.</w:t>
      </w:r>
      <w:r w:rsidR="00464495">
        <w:t xml:space="preserve"> </w:t>
      </w:r>
      <w:r>
        <w:t xml:space="preserve">Föredragande har varit handläggaren </w:t>
      </w:r>
      <w:bookmarkStart w:id="5" w:name="spcHandlingOfficer_01"/>
      <w:r w:rsidR="00AC5224">
        <w:t>Sharmin Chian</w:t>
      </w:r>
      <w:bookmarkEnd w:id="5"/>
      <w:r>
        <w:t>.</w:t>
      </w:r>
    </w:p>
    <w:p w14:paraId="4BD76A12" w14:textId="77777777" w:rsidR="006B0843" w:rsidRDefault="006B0843" w:rsidP="006B0843">
      <w:pPr>
        <w:pStyle w:val="Brdtext"/>
      </w:pPr>
    </w:p>
    <w:p w14:paraId="220D01F1" w14:textId="77777777" w:rsidR="006B0843" w:rsidRDefault="006B0843" w:rsidP="006B0843">
      <w:pPr>
        <w:pStyle w:val="Brdtext"/>
      </w:pPr>
    </w:p>
    <w:p w14:paraId="68104660" w14:textId="77777777" w:rsidR="006B0843" w:rsidRDefault="00AC5224" w:rsidP="006B0843">
      <w:pPr>
        <w:pStyle w:val="Brdtext"/>
      </w:pPr>
      <w:bookmarkStart w:id="6" w:name="spcDecider_02"/>
      <w:r>
        <w:t>Robert Andrén</w:t>
      </w:r>
      <w:bookmarkEnd w:id="6"/>
    </w:p>
    <w:p w14:paraId="5368CA2F" w14:textId="0788D32D" w:rsidR="0032522D" w:rsidRDefault="006B0843" w:rsidP="00EC5FEB">
      <w:pPr>
        <w:pStyle w:val="Brdtext"/>
        <w:tabs>
          <w:tab w:val="left" w:pos="3960"/>
        </w:tabs>
      </w:pPr>
      <w:r>
        <w:tab/>
      </w:r>
      <w:bookmarkStart w:id="7" w:name="spcHandlingOfficer_02"/>
      <w:r w:rsidR="00AC5224">
        <w:t>Sharmin Chian</w:t>
      </w:r>
      <w:bookmarkEnd w:id="7"/>
    </w:p>
    <w:p w14:paraId="271A29C2" w14:textId="31C0CB19" w:rsidR="003143A0" w:rsidRDefault="003143A0" w:rsidP="00EC5FEB">
      <w:pPr>
        <w:pStyle w:val="Brdtext"/>
        <w:tabs>
          <w:tab w:val="left" w:pos="3960"/>
        </w:tabs>
      </w:pPr>
    </w:p>
    <w:p w14:paraId="4C3C4CD5" w14:textId="7E44257A" w:rsidR="003143A0" w:rsidRPr="0032522D" w:rsidRDefault="003143A0" w:rsidP="00EC5FEB">
      <w:pPr>
        <w:pStyle w:val="Brdtext"/>
        <w:tabs>
          <w:tab w:val="left" w:pos="3960"/>
        </w:tabs>
      </w:pPr>
      <w:r w:rsidRPr="003143A0">
        <w:t>Beslutet har fattats elektroniskt i Energimyndighetens ärendehanteringssystem</w:t>
      </w:r>
    </w:p>
    <w:sectPr w:rsidR="003143A0" w:rsidRPr="0032522D" w:rsidSect="00C7330A">
      <w:headerReference w:type="default" r:id="rId11"/>
      <w:headerReference w:type="first" r:id="rId12"/>
      <w:footerReference w:type="first" r:id="rId13"/>
      <w:pgSz w:w="11906" w:h="16838" w:code="9"/>
      <w:pgMar w:top="1701" w:right="2353" w:bottom="1418" w:left="2353"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CD073" w14:textId="77777777" w:rsidR="0066659A" w:rsidRDefault="0066659A" w:rsidP="0032522D">
      <w:r>
        <w:separator/>
      </w:r>
    </w:p>
  </w:endnote>
  <w:endnote w:type="continuationSeparator" w:id="0">
    <w:p w14:paraId="567BB266" w14:textId="77777777" w:rsidR="0066659A" w:rsidRDefault="0066659A" w:rsidP="0032522D">
      <w:r>
        <w:continuationSeparator/>
      </w:r>
    </w:p>
  </w:endnote>
  <w:endnote w:type="continuationNotice" w:id="1">
    <w:p w14:paraId="2889440A" w14:textId="77777777" w:rsidR="0066659A" w:rsidRDefault="006665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61" w:type="dxa"/>
      <w:tblInd w:w="-1276" w:type="dxa"/>
      <w:tblLayout w:type="fixed"/>
      <w:tblCellMar>
        <w:left w:w="57" w:type="dxa"/>
        <w:right w:w="57" w:type="dxa"/>
      </w:tblCellMar>
      <w:tblLook w:val="04A0" w:firstRow="1" w:lastRow="0" w:firstColumn="1" w:lastColumn="0" w:noHBand="0" w:noVBand="1"/>
    </w:tblPr>
    <w:tblGrid>
      <w:gridCol w:w="10261"/>
    </w:tblGrid>
    <w:tr w:rsidR="004D1E69" w:rsidRPr="004D6078" w14:paraId="33BCF696" w14:textId="77777777" w:rsidTr="004D1E69">
      <w:trPr>
        <w:cantSplit/>
        <w:trHeight w:val="397"/>
      </w:trPr>
      <w:tc>
        <w:tcPr>
          <w:tcW w:w="10261" w:type="dxa"/>
          <w:shd w:val="clear" w:color="auto" w:fill="auto"/>
        </w:tcPr>
        <w:p w14:paraId="3570641A" w14:textId="77777777" w:rsidR="004D1E69" w:rsidRPr="004D6078" w:rsidRDefault="004D1E69" w:rsidP="004D1E69">
          <w:pPr>
            <w:pStyle w:val="Sidfotstext"/>
            <w:rPr>
              <w:rFonts w:ascii="Arial" w:eastAsia="Calibri" w:hAnsi="Arial"/>
            </w:rPr>
          </w:pPr>
        </w:p>
      </w:tc>
    </w:tr>
    <w:tr w:rsidR="004D1E69" w:rsidRPr="004572E5" w14:paraId="61A42A11" w14:textId="77777777" w:rsidTr="004D1E69">
      <w:trPr>
        <w:cantSplit/>
        <w:trHeight w:val="907"/>
      </w:trPr>
      <w:tc>
        <w:tcPr>
          <w:tcW w:w="10261" w:type="dxa"/>
          <w:shd w:val="clear" w:color="auto" w:fill="auto"/>
        </w:tcPr>
        <w:p w14:paraId="734CBAB8" w14:textId="538280AF" w:rsidR="004D1E69" w:rsidRPr="004572E5" w:rsidRDefault="004D1E69" w:rsidP="004D1E69">
          <w:pPr>
            <w:pStyle w:val="Sidfotstext"/>
          </w:pPr>
          <w:bookmarkStart w:id="29" w:name="ftiFooter_02"/>
          <w:r>
            <w:t xml:space="preserve">Postadress: Box 310 • 631 04 Eskilstuna • Besöksadress </w:t>
          </w:r>
          <w:proofErr w:type="spellStart"/>
          <w:r>
            <w:t>Gredbyvägen</w:t>
          </w:r>
          <w:proofErr w:type="spellEnd"/>
          <w:r>
            <w:t xml:space="preserve"> 10</w:t>
          </w:r>
          <w:r>
            <w:br/>
            <w:t>Telefon 016-544 20 00 • Telefax 016-544 20 99</w:t>
          </w:r>
          <w:r>
            <w:br/>
            <w:t>registrator@energimyndigheten.se</w:t>
          </w:r>
          <w:r>
            <w:br/>
            <w:t>www.energimyndigheten.se</w:t>
          </w:r>
          <w:r>
            <w:br/>
            <w:t xml:space="preserve">Org.nr </w:t>
          </w:r>
          <w:proofErr w:type="gramStart"/>
          <w:r>
            <w:t>202100-5000</w:t>
          </w:r>
          <w:bookmarkEnd w:id="29"/>
          <w:proofErr w:type="gramEnd"/>
        </w:p>
      </w:tc>
    </w:tr>
  </w:tbl>
  <w:p w14:paraId="71EEA683" w14:textId="77777777" w:rsidR="004D1E69" w:rsidRPr="00E93B78" w:rsidRDefault="004D1E69" w:rsidP="004D1E69">
    <w:pPr>
      <w:pStyle w:val="Sidfot"/>
    </w:pPr>
    <w:bookmarkStart w:id="30" w:name="insFirstFooter_01"/>
    <w:bookmarkEnd w:id="30"/>
  </w:p>
  <w:p w14:paraId="74CDDDA6" w14:textId="77777777" w:rsidR="004D1E69" w:rsidRPr="00181615" w:rsidRDefault="004D1E69" w:rsidP="00181615">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138C10" w14:textId="77777777" w:rsidR="0066659A" w:rsidRDefault="0066659A" w:rsidP="0032522D">
      <w:r>
        <w:separator/>
      </w:r>
    </w:p>
  </w:footnote>
  <w:footnote w:type="continuationSeparator" w:id="0">
    <w:p w14:paraId="43E48830" w14:textId="77777777" w:rsidR="0066659A" w:rsidRDefault="0066659A" w:rsidP="0032522D">
      <w:r>
        <w:continuationSeparator/>
      </w:r>
    </w:p>
  </w:footnote>
  <w:footnote w:type="continuationNotice" w:id="1">
    <w:p w14:paraId="6B6AAA5B" w14:textId="77777777" w:rsidR="0066659A" w:rsidRDefault="0066659A"/>
  </w:footnote>
  <w:footnote w:id="2">
    <w:p w14:paraId="0327BA46" w14:textId="72EBEB51" w:rsidR="004D1E69" w:rsidRDefault="004D1E69">
      <w:pPr>
        <w:pStyle w:val="Fotnotstext"/>
      </w:pPr>
      <w:r>
        <w:rPr>
          <w:rStyle w:val="Fotnotsreferens"/>
        </w:rPr>
        <w:footnoteRef/>
      </w:r>
      <w:r>
        <w:t xml:space="preserve"> K</w:t>
      </w:r>
      <w:r w:rsidRPr="00033557">
        <w:t>ommissionens delegerade förordning (EU) 2019/1122 av den 12 mars 2019 om komplettering av Europaparlamentets och rådets direktiv 2003/87/EG vad gäller unionsregistrets funktion (registerförordningen).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8" w:name="insFollowingHeader_01"/>
  <w:bookmarkEnd w:id="8"/>
  <w:p w14:paraId="2F2D5771" w14:textId="64CDDEB9" w:rsidR="004D1E69" w:rsidRPr="00811F35" w:rsidRDefault="004D1E69" w:rsidP="004D1E69">
    <w:pPr>
      <w:pStyle w:val="Sidhuvud"/>
      <w:rPr>
        <w:szCs w:val="2"/>
      </w:rPr>
    </w:pPr>
    <w:r>
      <w:rPr>
        <w:noProof/>
        <w:szCs w:val="2"/>
      </w:rPr>
      <mc:AlternateContent>
        <mc:Choice Requires="wps">
          <w:drawing>
            <wp:anchor distT="0" distB="0" distL="114300" distR="114300" simplePos="0" relativeHeight="251674626" behindDoc="0" locked="1" layoutInCell="0" allowOverlap="1" wp14:anchorId="48E654C5" wp14:editId="3828C3C7">
              <wp:simplePos x="0" y="0"/>
              <wp:positionH relativeFrom="page">
                <wp:posOffset>720090</wp:posOffset>
              </wp:positionH>
              <wp:positionV relativeFrom="page">
                <wp:posOffset>323215</wp:posOffset>
              </wp:positionV>
              <wp:extent cx="1497330" cy="320040"/>
              <wp:effectExtent l="0" t="0" r="7620" b="3810"/>
              <wp:wrapNone/>
              <wp:docPr id="11"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E58ACD" id="LogoFollowingPages" o:spid="_x0000_s1026" alt="Statens energimyndighets logo" style="position:absolute;margin-left:56.7pt;margin-top:25.45pt;width:117.9pt;height:25.2pt;z-index:25167462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10;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10;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10;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0;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10;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&#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10;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10;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2"/>
      <w:gridCol w:w="2604"/>
      <w:gridCol w:w="1320"/>
      <w:gridCol w:w="1113"/>
    </w:tblGrid>
    <w:tr w:rsidR="004D1E69" w14:paraId="6BC7AD8A" w14:textId="77777777" w:rsidTr="004D1E69">
      <w:trPr>
        <w:trHeight w:val="340"/>
      </w:trPr>
      <w:tc>
        <w:tcPr>
          <w:tcW w:w="5222" w:type="dxa"/>
          <w:vMerge w:val="restart"/>
          <w:shd w:val="clear" w:color="auto" w:fill="auto"/>
        </w:tcPr>
        <w:p w14:paraId="79805799" w14:textId="77777777" w:rsidR="004D1E69" w:rsidRPr="00A07447" w:rsidRDefault="004D1E69" w:rsidP="004D1E69">
          <w:pPr>
            <w:pStyle w:val="Sidhuvudstext"/>
          </w:pPr>
          <w:bookmarkStart w:id="9" w:name="objLogoFollowingPages_01"/>
          <w:r>
            <w:t xml:space="preserve"> </w:t>
          </w:r>
          <w:bookmarkEnd w:id="9"/>
        </w:p>
      </w:tc>
      <w:tc>
        <w:tcPr>
          <w:tcW w:w="3924" w:type="dxa"/>
          <w:gridSpan w:val="2"/>
          <w:shd w:val="clear" w:color="auto" w:fill="auto"/>
          <w:hideMark/>
        </w:tcPr>
        <w:p w14:paraId="4BAD88B6" w14:textId="77777777" w:rsidR="004D1E69" w:rsidRDefault="004D1E69" w:rsidP="004D1E69">
          <w:pPr>
            <w:pStyle w:val="Dokumentinformation"/>
          </w:pPr>
        </w:p>
      </w:tc>
      <w:bookmarkStart w:id="10" w:name="objPageNo_02"/>
      <w:tc>
        <w:tcPr>
          <w:tcW w:w="1113" w:type="dxa"/>
          <w:shd w:val="clear" w:color="auto" w:fill="auto"/>
        </w:tcPr>
        <w:p w14:paraId="5B6278F8" w14:textId="28848FD4" w:rsidR="004D1E69" w:rsidRPr="00A07447" w:rsidRDefault="004D1E69" w:rsidP="004D1E69">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4</w:t>
          </w:r>
          <w:r>
            <w:rPr>
              <w:rStyle w:val="Sidnummer"/>
            </w:rPr>
            <w:fldChar w:fldCharType="end"/>
          </w:r>
          <w:r>
            <w:rPr>
              <w:rStyle w:val="Sidnummer"/>
            </w:rPr>
            <w:t>)</w:t>
          </w:r>
          <w:r w:rsidRPr="00A07447">
            <w:rPr>
              <w:rStyle w:val="Sidnummer"/>
            </w:rPr>
            <w:t xml:space="preserve"> </w:t>
          </w:r>
          <w:bookmarkEnd w:id="10"/>
        </w:p>
      </w:tc>
    </w:tr>
    <w:tr w:rsidR="004D1E69" w14:paraId="4F53E36C" w14:textId="77777777" w:rsidTr="004D1E69">
      <w:tc>
        <w:tcPr>
          <w:tcW w:w="5222" w:type="dxa"/>
          <w:vMerge/>
          <w:shd w:val="clear" w:color="auto" w:fill="auto"/>
          <w:vAlign w:val="center"/>
          <w:hideMark/>
        </w:tcPr>
        <w:p w14:paraId="6659731A" w14:textId="77777777" w:rsidR="004D1E69" w:rsidRDefault="004D1E69" w:rsidP="004D1E69"/>
      </w:tc>
      <w:tc>
        <w:tcPr>
          <w:tcW w:w="2604" w:type="dxa"/>
          <w:shd w:val="clear" w:color="auto" w:fill="auto"/>
          <w:hideMark/>
        </w:tcPr>
        <w:p w14:paraId="10A1A2E9" w14:textId="7D40AE2A" w:rsidR="004D1E69" w:rsidRDefault="004D1E69" w:rsidP="004D1E69">
          <w:pPr>
            <w:pStyle w:val="Ledtext"/>
          </w:pPr>
          <w:bookmarkStart w:id="11" w:name="capDocDate_02"/>
          <w:r>
            <w:t>Datum</w:t>
          </w:r>
          <w:bookmarkEnd w:id="11"/>
        </w:p>
      </w:tc>
      <w:tc>
        <w:tcPr>
          <w:tcW w:w="2433" w:type="dxa"/>
          <w:gridSpan w:val="2"/>
          <w:shd w:val="clear" w:color="auto" w:fill="auto"/>
          <w:hideMark/>
        </w:tcPr>
        <w:p w14:paraId="23F37ECA" w14:textId="570B0885" w:rsidR="004D1E69" w:rsidRDefault="004D1E69" w:rsidP="004D1E69">
          <w:pPr>
            <w:pStyle w:val="Ledtext"/>
          </w:pPr>
          <w:bookmarkStart w:id="12" w:name="capOurRef_02"/>
          <w:proofErr w:type="spellStart"/>
          <w:r>
            <w:t>Diarienr</w:t>
          </w:r>
          <w:bookmarkEnd w:id="12"/>
          <w:proofErr w:type="spellEnd"/>
        </w:p>
      </w:tc>
    </w:tr>
    <w:tr w:rsidR="004D1E69" w14:paraId="21983061" w14:textId="77777777" w:rsidTr="004D1E69">
      <w:trPr>
        <w:trHeight w:val="357"/>
      </w:trPr>
      <w:tc>
        <w:tcPr>
          <w:tcW w:w="5222" w:type="dxa"/>
          <w:vMerge/>
          <w:shd w:val="clear" w:color="auto" w:fill="auto"/>
          <w:vAlign w:val="center"/>
          <w:hideMark/>
        </w:tcPr>
        <w:p w14:paraId="6048907B" w14:textId="77777777" w:rsidR="004D1E69" w:rsidRDefault="004D1E69" w:rsidP="004D1E69"/>
      </w:tc>
      <w:tc>
        <w:tcPr>
          <w:tcW w:w="2604" w:type="dxa"/>
          <w:shd w:val="clear" w:color="auto" w:fill="auto"/>
          <w:hideMark/>
        </w:tcPr>
        <w:p w14:paraId="5ADBAE40" w14:textId="21AD6C3B" w:rsidR="004D1E69" w:rsidRPr="00A07447" w:rsidRDefault="004D1E69" w:rsidP="004D1E69">
          <w:pPr>
            <w:pStyle w:val="Dokumentinformation"/>
          </w:pPr>
          <w:bookmarkStart w:id="13" w:name="bmkDocDate_02"/>
          <w:r>
            <w:t>2020-04-15</w:t>
          </w:r>
          <w:bookmarkEnd w:id="13"/>
        </w:p>
      </w:tc>
      <w:tc>
        <w:tcPr>
          <w:tcW w:w="2433" w:type="dxa"/>
          <w:gridSpan w:val="2"/>
          <w:shd w:val="clear" w:color="auto" w:fill="auto"/>
          <w:hideMark/>
        </w:tcPr>
        <w:p w14:paraId="38B8B8D9" w14:textId="3A684CD5" w:rsidR="004D1E69" w:rsidRPr="00A07447" w:rsidRDefault="004D1E69" w:rsidP="004D1E69">
          <w:pPr>
            <w:pStyle w:val="Dokumentinformation"/>
          </w:pPr>
          <w:bookmarkStart w:id="14" w:name="bmkOurRef_02"/>
          <w:proofErr w:type="gramStart"/>
          <w:r>
            <w:t>2020-200002</w:t>
          </w:r>
          <w:bookmarkEnd w:id="14"/>
          <w:proofErr w:type="gramEnd"/>
        </w:p>
      </w:tc>
    </w:tr>
  </w:tbl>
  <w:p w14:paraId="6684C104" w14:textId="77777777" w:rsidR="004D1E69" w:rsidRPr="00663114" w:rsidRDefault="004D1E69" w:rsidP="004D1E69">
    <w:pPr>
      <w:pStyle w:val="Sidhuvud"/>
      <w:rPr>
        <w:szCs w:val="2"/>
      </w:rPr>
    </w:pPr>
  </w:p>
  <w:p w14:paraId="1E971052" w14:textId="77777777" w:rsidR="004D1E69" w:rsidRPr="00181615" w:rsidRDefault="004D1E69" w:rsidP="00181615">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5" w:name="insFirstHeader_01"/>
  <w:bookmarkEnd w:id="15"/>
  <w:p w14:paraId="048003EC" w14:textId="4AD73942" w:rsidR="004D1E69" w:rsidRPr="00811F35" w:rsidRDefault="004D1E69" w:rsidP="004D1E69">
    <w:pPr>
      <w:pStyle w:val="Sidhuvud"/>
      <w:rPr>
        <w:szCs w:val="2"/>
      </w:rPr>
    </w:pPr>
    <w:r>
      <w:rPr>
        <w:noProof/>
        <w:szCs w:val="2"/>
      </w:rPr>
      <mc:AlternateContent>
        <mc:Choice Requires="wps">
          <w:drawing>
            <wp:anchor distT="0" distB="0" distL="114300" distR="114300" simplePos="0" relativeHeight="251673602" behindDoc="0" locked="1" layoutInCell="0" allowOverlap="1" wp14:anchorId="3DBC7B95" wp14:editId="2ACF5AFF">
              <wp:simplePos x="0" y="0"/>
              <wp:positionH relativeFrom="page">
                <wp:posOffset>720090</wp:posOffset>
              </wp:positionH>
              <wp:positionV relativeFrom="page">
                <wp:posOffset>323215</wp:posOffset>
              </wp:positionV>
              <wp:extent cx="2519680" cy="539750"/>
              <wp:effectExtent l="0" t="0" r="0" b="0"/>
              <wp:wrapNone/>
              <wp:docPr id="10" name="LogoFirstPage" descr="Statens energimyndighets logo"/>
              <wp:cNvGraphicFramePr/>
              <a:graphic xmlns:a="http://schemas.openxmlformats.org/drawingml/2006/main">
                <a:graphicData uri="http://schemas.microsoft.com/office/word/2010/wordprocessingShape">
                  <wps:wsp>
                    <wps:cNvSpPr/>
                    <wps:spPr>
                      <a:xfrm>
                        <a:off x="0" y="0"/>
                        <a:ext cx="2519680" cy="53975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4C322D" id="LogoFirstPage" o:spid="_x0000_s1026" alt="Statens energimyndighets logo" style="position:absolute;margin-left:56.7pt;margin-top:25.45pt;width:198.4pt;height:42.5pt;z-index:25167360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0;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10;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10;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10;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10;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10;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10;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10;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10;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10;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0"/>
      <w:gridCol w:w="2603"/>
      <w:gridCol w:w="1319"/>
      <w:gridCol w:w="1117"/>
    </w:tblGrid>
    <w:tr w:rsidR="004D1E69" w14:paraId="792CE073" w14:textId="77777777" w:rsidTr="004D1E69">
      <w:tc>
        <w:tcPr>
          <w:tcW w:w="5222" w:type="dxa"/>
          <w:vMerge w:val="restart"/>
          <w:shd w:val="clear" w:color="auto" w:fill="auto"/>
        </w:tcPr>
        <w:p w14:paraId="3E233865" w14:textId="77777777" w:rsidR="004D1E69" w:rsidRPr="00A07447" w:rsidRDefault="004D1E69" w:rsidP="004D1E69">
          <w:pPr>
            <w:pStyle w:val="Sidhuvudstext"/>
          </w:pPr>
          <w:bookmarkStart w:id="16" w:name="objLogoFirstPage_01"/>
          <w:r>
            <w:t xml:space="preserve"> </w:t>
          </w:r>
          <w:bookmarkEnd w:id="16"/>
        </w:p>
      </w:tc>
      <w:tc>
        <w:tcPr>
          <w:tcW w:w="3924" w:type="dxa"/>
          <w:gridSpan w:val="2"/>
          <w:shd w:val="clear" w:color="auto" w:fill="auto"/>
          <w:hideMark/>
        </w:tcPr>
        <w:p w14:paraId="6837555A" w14:textId="39546AAD" w:rsidR="004D1E69" w:rsidRDefault="00980609" w:rsidP="004D1E69">
          <w:pPr>
            <w:pStyle w:val="Dokumentkategori"/>
          </w:pPr>
          <w:r>
            <w:t>yttrande</w:t>
          </w:r>
        </w:p>
      </w:tc>
      <w:bookmarkStart w:id="17" w:name="objPageNo_01"/>
      <w:tc>
        <w:tcPr>
          <w:tcW w:w="1113" w:type="dxa"/>
          <w:shd w:val="clear" w:color="auto" w:fill="auto"/>
        </w:tcPr>
        <w:p w14:paraId="2DD255A8" w14:textId="4BA17C73" w:rsidR="004D1E69" w:rsidRPr="00A07447" w:rsidRDefault="004D1E69" w:rsidP="004D1E69">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4</w:t>
          </w:r>
          <w:r>
            <w:rPr>
              <w:rStyle w:val="Sidnummer"/>
            </w:rPr>
            <w:fldChar w:fldCharType="end"/>
          </w:r>
          <w:r>
            <w:rPr>
              <w:rStyle w:val="Sidnummer"/>
            </w:rPr>
            <w:t>)</w:t>
          </w:r>
          <w:r w:rsidRPr="00A07447">
            <w:rPr>
              <w:rStyle w:val="Sidnummer"/>
            </w:rPr>
            <w:t xml:space="preserve"> </w:t>
          </w:r>
          <w:bookmarkEnd w:id="17"/>
        </w:p>
      </w:tc>
    </w:tr>
    <w:tr w:rsidR="004D1E69" w14:paraId="50BB751E" w14:textId="77777777" w:rsidTr="004D1E69">
      <w:tc>
        <w:tcPr>
          <w:tcW w:w="5222" w:type="dxa"/>
          <w:vMerge/>
          <w:shd w:val="clear" w:color="auto" w:fill="auto"/>
          <w:vAlign w:val="center"/>
          <w:hideMark/>
        </w:tcPr>
        <w:p w14:paraId="49AB947D" w14:textId="77777777" w:rsidR="004D1E69" w:rsidRDefault="004D1E69" w:rsidP="004D1E69"/>
      </w:tc>
      <w:tc>
        <w:tcPr>
          <w:tcW w:w="2604" w:type="dxa"/>
          <w:shd w:val="clear" w:color="auto" w:fill="auto"/>
          <w:hideMark/>
        </w:tcPr>
        <w:p w14:paraId="566C4ADD" w14:textId="3CCE44DA" w:rsidR="004D1E69" w:rsidRDefault="004D1E69" w:rsidP="004D1E69">
          <w:pPr>
            <w:pStyle w:val="Ledtext"/>
          </w:pPr>
          <w:bookmarkStart w:id="18" w:name="capDocDate_01"/>
          <w:r>
            <w:t>Datum</w:t>
          </w:r>
          <w:bookmarkEnd w:id="18"/>
        </w:p>
      </w:tc>
      <w:tc>
        <w:tcPr>
          <w:tcW w:w="2433" w:type="dxa"/>
          <w:gridSpan w:val="2"/>
          <w:shd w:val="clear" w:color="auto" w:fill="auto"/>
          <w:hideMark/>
        </w:tcPr>
        <w:p w14:paraId="1380D6C1" w14:textId="3761EA8C" w:rsidR="004D1E69" w:rsidRDefault="004D1E69" w:rsidP="004D1E69">
          <w:pPr>
            <w:pStyle w:val="Ledtext"/>
          </w:pPr>
          <w:bookmarkStart w:id="19" w:name="capOurRef_01"/>
          <w:proofErr w:type="spellStart"/>
          <w:r>
            <w:t>Diarienr</w:t>
          </w:r>
          <w:bookmarkEnd w:id="19"/>
          <w:proofErr w:type="spellEnd"/>
        </w:p>
      </w:tc>
    </w:tr>
    <w:tr w:rsidR="004D1E69" w14:paraId="339BA1D7" w14:textId="77777777" w:rsidTr="004D1E69">
      <w:trPr>
        <w:trHeight w:val="493"/>
      </w:trPr>
      <w:tc>
        <w:tcPr>
          <w:tcW w:w="5222" w:type="dxa"/>
          <w:vMerge/>
          <w:shd w:val="clear" w:color="auto" w:fill="auto"/>
          <w:vAlign w:val="center"/>
          <w:hideMark/>
        </w:tcPr>
        <w:p w14:paraId="4288D2EB" w14:textId="77777777" w:rsidR="004D1E69" w:rsidRDefault="004D1E69" w:rsidP="004D1E69"/>
      </w:tc>
      <w:tc>
        <w:tcPr>
          <w:tcW w:w="2604" w:type="dxa"/>
          <w:shd w:val="clear" w:color="auto" w:fill="auto"/>
          <w:hideMark/>
        </w:tcPr>
        <w:p w14:paraId="1610651B" w14:textId="6F05BD14" w:rsidR="004D1E69" w:rsidRPr="00A07447" w:rsidRDefault="004D1E69" w:rsidP="004D1E69">
          <w:pPr>
            <w:pStyle w:val="Dokumentinformation"/>
          </w:pPr>
          <w:bookmarkStart w:id="20" w:name="bmkDocDate_01"/>
          <w:r>
            <w:t>2020-04-</w:t>
          </w:r>
          <w:bookmarkEnd w:id="20"/>
          <w:r>
            <w:t>22</w:t>
          </w:r>
        </w:p>
      </w:tc>
      <w:tc>
        <w:tcPr>
          <w:tcW w:w="2433" w:type="dxa"/>
          <w:gridSpan w:val="2"/>
          <w:shd w:val="clear" w:color="auto" w:fill="auto"/>
          <w:hideMark/>
        </w:tcPr>
        <w:p w14:paraId="0E036739" w14:textId="3BF50AB0" w:rsidR="004D1E69" w:rsidRPr="00A07447" w:rsidRDefault="004D1E69" w:rsidP="004D1E69">
          <w:pPr>
            <w:pStyle w:val="Dokumentinformation"/>
          </w:pPr>
          <w:bookmarkStart w:id="21" w:name="bmkOurRef_01"/>
          <w:proofErr w:type="gramStart"/>
          <w:r>
            <w:t>2020-200002</w:t>
          </w:r>
          <w:bookmarkEnd w:id="21"/>
          <w:proofErr w:type="gramEnd"/>
        </w:p>
      </w:tc>
    </w:tr>
    <w:tr w:rsidR="004D1E69" w14:paraId="7F4BC4C6" w14:textId="77777777" w:rsidTr="004D1E69">
      <w:tc>
        <w:tcPr>
          <w:tcW w:w="5222" w:type="dxa"/>
          <w:vMerge/>
          <w:shd w:val="clear" w:color="auto" w:fill="auto"/>
          <w:vAlign w:val="center"/>
          <w:hideMark/>
        </w:tcPr>
        <w:p w14:paraId="749C8E6B" w14:textId="77777777" w:rsidR="004D1E69" w:rsidRDefault="004D1E69" w:rsidP="004D1E69"/>
      </w:tc>
      <w:tc>
        <w:tcPr>
          <w:tcW w:w="2604" w:type="dxa"/>
          <w:shd w:val="clear" w:color="auto" w:fill="auto"/>
          <w:hideMark/>
        </w:tcPr>
        <w:p w14:paraId="35108C7E" w14:textId="47372BF9" w:rsidR="004D1E69" w:rsidRDefault="004D1E69" w:rsidP="004D1E69">
          <w:pPr>
            <w:pStyle w:val="Ledtext"/>
          </w:pPr>
          <w:bookmarkStart w:id="22" w:name="capYourDate_01"/>
          <w:r>
            <w:t>Ert datum</w:t>
          </w:r>
          <w:bookmarkEnd w:id="22"/>
        </w:p>
      </w:tc>
      <w:tc>
        <w:tcPr>
          <w:tcW w:w="2433" w:type="dxa"/>
          <w:gridSpan w:val="2"/>
          <w:shd w:val="clear" w:color="auto" w:fill="auto"/>
          <w:hideMark/>
        </w:tcPr>
        <w:p w14:paraId="56EA8DB9" w14:textId="274169EE" w:rsidR="004D1E69" w:rsidRDefault="004D1E69" w:rsidP="004D1E69">
          <w:pPr>
            <w:pStyle w:val="Ledtext"/>
          </w:pPr>
          <w:bookmarkStart w:id="23" w:name="capYourRef_01"/>
          <w:r>
            <w:t>Ert dnr</w:t>
          </w:r>
          <w:bookmarkEnd w:id="23"/>
        </w:p>
      </w:tc>
    </w:tr>
    <w:tr w:rsidR="004D1E69" w14:paraId="1F238798" w14:textId="77777777" w:rsidTr="004D1E69">
      <w:trPr>
        <w:trHeight w:val="391"/>
      </w:trPr>
      <w:tc>
        <w:tcPr>
          <w:tcW w:w="5222" w:type="dxa"/>
          <w:vMerge/>
          <w:shd w:val="clear" w:color="auto" w:fill="auto"/>
          <w:vAlign w:val="center"/>
          <w:hideMark/>
        </w:tcPr>
        <w:p w14:paraId="18C8E694" w14:textId="77777777" w:rsidR="004D1E69" w:rsidRDefault="004D1E69" w:rsidP="004D1E69"/>
      </w:tc>
      <w:tc>
        <w:tcPr>
          <w:tcW w:w="2604" w:type="dxa"/>
          <w:shd w:val="clear" w:color="auto" w:fill="auto"/>
          <w:hideMark/>
        </w:tcPr>
        <w:p w14:paraId="6E427EF9" w14:textId="2C8E55EF" w:rsidR="004D1E69" w:rsidRPr="00A07447" w:rsidRDefault="004D1E69" w:rsidP="004D1E69">
          <w:pPr>
            <w:pStyle w:val="Dokumentinformation"/>
          </w:pPr>
          <w:bookmarkStart w:id="24" w:name="bmkYourDate_01"/>
          <w:r>
            <w:t>2020-04-30</w:t>
          </w:r>
          <w:bookmarkEnd w:id="24"/>
        </w:p>
      </w:tc>
      <w:tc>
        <w:tcPr>
          <w:tcW w:w="2433" w:type="dxa"/>
          <w:gridSpan w:val="2"/>
          <w:shd w:val="clear" w:color="auto" w:fill="auto"/>
          <w:hideMark/>
        </w:tcPr>
        <w:p w14:paraId="080E140A" w14:textId="30864AF3" w:rsidR="004D1E69" w:rsidRPr="00A07447" w:rsidRDefault="004D1E69" w:rsidP="004D1E69">
          <w:pPr>
            <w:pStyle w:val="Dokumentinformation"/>
          </w:pPr>
          <w:bookmarkStart w:id="25" w:name="bmkYourRef_01"/>
          <w:r>
            <w:t>M2020/00083/R</w:t>
          </w:r>
          <w:bookmarkEnd w:id="25"/>
        </w:p>
      </w:tc>
    </w:tr>
    <w:tr w:rsidR="004D1E69" w14:paraId="14EDE5BD" w14:textId="77777777" w:rsidTr="004D1E69">
      <w:trPr>
        <w:trHeight w:val="227"/>
      </w:trPr>
      <w:tc>
        <w:tcPr>
          <w:tcW w:w="5222" w:type="dxa"/>
          <w:vMerge w:val="restart"/>
          <w:shd w:val="clear" w:color="auto" w:fill="auto"/>
        </w:tcPr>
        <w:p w14:paraId="3115A265" w14:textId="231CA18D" w:rsidR="004D1E69" w:rsidRDefault="004D1E69" w:rsidP="004D1E69">
          <w:pPr>
            <w:pStyle w:val="Sidhuvudstext"/>
          </w:pPr>
          <w:bookmarkStart w:id="26" w:name="chkPersonalProfile_01"/>
          <w:r>
            <w:t>Avdelningen för systemanalys, försörjningstrygghet och statistik</w:t>
          </w:r>
          <w:r>
            <w:br/>
            <w:t>Sharmin Chian</w:t>
          </w:r>
          <w:r>
            <w:br/>
            <w:t>016-544 22 14</w:t>
          </w:r>
          <w:r>
            <w:br/>
            <w:t>sharmin.chian@energimyndigheten.se</w:t>
          </w:r>
          <w:bookmarkEnd w:id="26"/>
        </w:p>
      </w:tc>
      <w:tc>
        <w:tcPr>
          <w:tcW w:w="2600" w:type="dxa"/>
          <w:shd w:val="clear" w:color="auto" w:fill="auto"/>
        </w:tcPr>
        <w:p w14:paraId="2603BDCE" w14:textId="77777777" w:rsidR="004D1E69" w:rsidRPr="00A07447" w:rsidRDefault="004D1E69" w:rsidP="004D1E69">
          <w:pPr>
            <w:pStyle w:val="Sidhuvudstext"/>
          </w:pPr>
        </w:p>
      </w:tc>
      <w:tc>
        <w:tcPr>
          <w:tcW w:w="2437" w:type="dxa"/>
          <w:gridSpan w:val="2"/>
          <w:shd w:val="clear" w:color="auto" w:fill="auto"/>
        </w:tcPr>
        <w:p w14:paraId="78955BC1" w14:textId="77777777" w:rsidR="004D1E69" w:rsidRPr="00A07447" w:rsidRDefault="004D1E69" w:rsidP="004D1E69">
          <w:pPr>
            <w:pStyle w:val="Sidhuvudstext"/>
          </w:pPr>
          <w:bookmarkStart w:id="27" w:name="objLogoDecor_01"/>
          <w:r>
            <w:t xml:space="preserve"> </w:t>
          </w:r>
          <w:bookmarkEnd w:id="27"/>
        </w:p>
      </w:tc>
    </w:tr>
    <w:tr w:rsidR="004D1E69" w14:paraId="53599BAD" w14:textId="77777777" w:rsidTr="004D1E69">
      <w:trPr>
        <w:trHeight w:val="1871"/>
      </w:trPr>
      <w:tc>
        <w:tcPr>
          <w:tcW w:w="5222" w:type="dxa"/>
          <w:vMerge/>
          <w:shd w:val="clear" w:color="auto" w:fill="auto"/>
          <w:vAlign w:val="center"/>
        </w:tcPr>
        <w:p w14:paraId="0593496C" w14:textId="77777777" w:rsidR="004D1E69" w:rsidRDefault="004D1E69" w:rsidP="004D1E69"/>
      </w:tc>
      <w:tc>
        <w:tcPr>
          <w:tcW w:w="5037" w:type="dxa"/>
          <w:gridSpan w:val="3"/>
          <w:shd w:val="clear" w:color="auto" w:fill="auto"/>
        </w:tcPr>
        <w:p w14:paraId="7E746BD4" w14:textId="4DBD265A" w:rsidR="004D1E69" w:rsidRPr="00A07447" w:rsidRDefault="004D1E69" w:rsidP="004D1E69">
          <w:pPr>
            <w:pStyle w:val="Brdtext"/>
          </w:pPr>
          <w:bookmarkStart w:id="28" w:name="bmkAddress_01"/>
          <w:r>
            <w:t xml:space="preserve">Miljödepartementet </w:t>
          </w:r>
          <w:r>
            <w:br/>
            <w:t xml:space="preserve">Rättssekretariatet </w:t>
          </w:r>
          <w:r>
            <w:br/>
            <w:t xml:space="preserve">Johan Lundberg </w:t>
          </w:r>
          <w:r>
            <w:br/>
            <w:t>08-405 26 63</w:t>
          </w:r>
          <w:bookmarkEnd w:id="28"/>
        </w:p>
      </w:tc>
    </w:tr>
  </w:tbl>
  <w:p w14:paraId="2FB618D6" w14:textId="77777777" w:rsidR="004D1E69" w:rsidRPr="00663114" w:rsidRDefault="004D1E69" w:rsidP="004D1E69">
    <w:pPr>
      <w:pStyle w:val="Sidhuvud"/>
      <w:rPr>
        <w:szCs w:val="2"/>
      </w:rPr>
    </w:pPr>
    <w:r>
      <w:rPr>
        <w:noProof/>
        <w:sz w:val="24"/>
        <w:lang w:eastAsia="sv-SE"/>
      </w:rPr>
      <mc:AlternateContent>
        <mc:Choice Requires="wps">
          <w:drawing>
            <wp:anchor distT="0" distB="0" distL="114300" distR="114300" simplePos="0" relativeHeight="251672578" behindDoc="0" locked="1" layoutInCell="1" allowOverlap="1" wp14:anchorId="77E38D2D" wp14:editId="6FABE377">
              <wp:simplePos x="0" y="0"/>
              <wp:positionH relativeFrom="column">
                <wp:posOffset>-1203325</wp:posOffset>
              </wp:positionH>
              <wp:positionV relativeFrom="page">
                <wp:posOffset>3190875</wp:posOffset>
              </wp:positionV>
              <wp:extent cx="121920" cy="6634480"/>
              <wp:effectExtent l="0" t="0" r="11430" b="13970"/>
              <wp:wrapNone/>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663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5D6887" w14:textId="6DA46729" w:rsidR="004D1E69" w:rsidRDefault="003D3F1E" w:rsidP="004D1E69">
                          <w:pPr>
                            <w:pStyle w:val="Mall-Id"/>
                          </w:pPr>
                          <w:sdt>
                            <w:sdtPr>
                              <w:alias w:val="Kommentarer"/>
                              <w:id w:val="192551832"/>
                              <w:dataBinding w:prefixMappings="xmlns:ns0='http://purl.org/dc/elements/1.1/' xmlns:ns1='http://schemas.openxmlformats.org/package/2006/metadata/core-properties' " w:xpath="/ns1:coreProperties[1]/ns0:description[1]" w:storeItemID="{6C3C8BC8-F283-45AE-878A-BAB7291924A1}"/>
                              <w:text w:multiLine="1"/>
                            </w:sdtPr>
                            <w:sdtEndPr/>
                            <w:sdtContent>
                              <w:r w:rsidR="004D1E69">
                                <w:t>EM1004, v5.2, 2017-10-30</w:t>
                              </w:r>
                            </w:sdtContent>
                          </w:sdt>
                          <w:r w:rsidR="004D1E69">
                            <w:t xml:space="preserve">       </w:t>
                          </w: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E38D2D" id="_x0000_t202" coordsize="21600,21600" o:spt="202" path="m,l,21600r21600,l21600,xe">
              <v:stroke joinstyle="miter"/>
              <v:path gradientshapeok="t" o:connecttype="rect"/>
            </v:shapetype>
            <v:shape id="Textruta 1" o:spid="_x0000_s1026" type="#_x0000_t202" style="position:absolute;margin-left:-94.75pt;margin-top:251.25pt;width:9.6pt;height:522.4pt;z-index:25167257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" filled="f" stroked="f">
              <v:textbox style="layout-flow:vertical;mso-layout-flow-alt:bottom-to-top" inset="0,0,0,0">
                <w:txbxContent>
                  <w:p w14:paraId="725D6887" w14:textId="6DA46729" w:rsidR="004D1E69" w:rsidRDefault="003D3F1E" w:rsidP="004D1E69">
                    <w:pPr>
                      <w:pStyle w:val="Mall-Id"/>
                    </w:pPr>
                    <w:sdt>
                      <w:sdtPr>
                        <w:alias w:val="Kommentarer"/>
                        <w:id w:val="192551832"/>
                        <w:dataBinding w:prefixMappings="xmlns:ns0='http://purl.org/dc/elements/1.1/' xmlns:ns1='http://schemas.openxmlformats.org/package/2006/metadata/core-properties' " w:xpath="/ns1:coreProperties[1]/ns0:description[1]" w:storeItemID="{6C3C8BC8-F283-45AE-878A-BAB7291924A1}"/>
                        <w:text w:multiLine="1"/>
                      </w:sdtPr>
                      <w:sdtEndPr/>
                      <w:sdtContent>
                        <w:r w:rsidR="004D1E69">
                          <w:t>EM1004, v5.2, 2017-10-30</w:t>
                        </w:r>
                      </w:sdtContent>
                    </w:sdt>
                    <w:r w:rsidR="004D1E69">
                      <w:t xml:space="preserve">       </w:t>
                    </w:r>
                  </w:p>
                </w:txbxContent>
              </v:textbox>
              <w10:wrap anchory="page"/>
              <w10:anchorlock/>
            </v:shape>
          </w:pict>
        </mc:Fallback>
      </mc:AlternateContent>
    </w:r>
  </w:p>
  <w:p w14:paraId="2DD0FD25" w14:textId="77777777" w:rsidR="004D1E69" w:rsidRPr="00181615" w:rsidRDefault="004D1E69" w:rsidP="00181615">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E168092A"/>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BAD2806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F911A92"/>
    <w:multiLevelType w:val="multilevel"/>
    <w:tmpl w:val="87486AA8"/>
    <w:lvl w:ilvl="0">
      <w:start w:val="1"/>
      <w:numFmt w:val="bullet"/>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4"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5" w15:restartNumberingAfterBreak="0">
    <w:nsid w:val="5D4B56E0"/>
    <w:multiLevelType w:val="multilevel"/>
    <w:tmpl w:val="B3507C36"/>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6" w15:restartNumberingAfterBreak="0">
    <w:nsid w:val="6D9E25F8"/>
    <w:multiLevelType w:val="multilevel"/>
    <w:tmpl w:val="B804EEAC"/>
    <w:lvl w:ilvl="0">
      <w:start w:val="1"/>
      <w:numFmt w:val="bullet"/>
      <w:pStyle w:val="Punktlista"/>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num w:numId="1">
    <w:abstractNumId w:val="1"/>
  </w:num>
  <w:num w:numId="2">
    <w:abstractNumId w:val="4"/>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
  </w:num>
  <w:num w:numId="9">
    <w:abstractNumId w:val="5"/>
  </w:num>
  <w:num w:numId="10">
    <w:abstractNumId w:val="6"/>
  </w:num>
  <w:num w:numId="11">
    <w:abstractNumId w:val="0"/>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trackRevisions/>
  <w:defaultTabStop w:val="1304"/>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224"/>
    <w:rsid w:val="000021EF"/>
    <w:rsid w:val="00007021"/>
    <w:rsid w:val="00012E69"/>
    <w:rsid w:val="000165C8"/>
    <w:rsid w:val="000170AF"/>
    <w:rsid w:val="00017378"/>
    <w:rsid w:val="0002273B"/>
    <w:rsid w:val="00033557"/>
    <w:rsid w:val="000431C6"/>
    <w:rsid w:val="00043465"/>
    <w:rsid w:val="0006116B"/>
    <w:rsid w:val="0006488D"/>
    <w:rsid w:val="000702B1"/>
    <w:rsid w:val="00074426"/>
    <w:rsid w:val="00083051"/>
    <w:rsid w:val="0009561E"/>
    <w:rsid w:val="00096EC6"/>
    <w:rsid w:val="000A3BD8"/>
    <w:rsid w:val="000A4989"/>
    <w:rsid w:val="000B0860"/>
    <w:rsid w:val="000D50B5"/>
    <w:rsid w:val="000D62E0"/>
    <w:rsid w:val="000F5C7F"/>
    <w:rsid w:val="001106A2"/>
    <w:rsid w:val="00114043"/>
    <w:rsid w:val="001145B5"/>
    <w:rsid w:val="00120803"/>
    <w:rsid w:val="0012463F"/>
    <w:rsid w:val="00142BA4"/>
    <w:rsid w:val="001522D9"/>
    <w:rsid w:val="00155A73"/>
    <w:rsid w:val="00175B98"/>
    <w:rsid w:val="00175CA8"/>
    <w:rsid w:val="001768B1"/>
    <w:rsid w:val="00181615"/>
    <w:rsid w:val="00196D84"/>
    <w:rsid w:val="001A48CC"/>
    <w:rsid w:val="001C35F4"/>
    <w:rsid w:val="001C4BD1"/>
    <w:rsid w:val="001D2803"/>
    <w:rsid w:val="001E0FB7"/>
    <w:rsid w:val="001F0AAE"/>
    <w:rsid w:val="001F3A25"/>
    <w:rsid w:val="001F5803"/>
    <w:rsid w:val="0020055B"/>
    <w:rsid w:val="00204ED5"/>
    <w:rsid w:val="00207BD7"/>
    <w:rsid w:val="002111E3"/>
    <w:rsid w:val="00211567"/>
    <w:rsid w:val="00222CB6"/>
    <w:rsid w:val="00227C95"/>
    <w:rsid w:val="00230941"/>
    <w:rsid w:val="0023471A"/>
    <w:rsid w:val="00235F6A"/>
    <w:rsid w:val="002404F5"/>
    <w:rsid w:val="002507E2"/>
    <w:rsid w:val="0027108C"/>
    <w:rsid w:val="002916ED"/>
    <w:rsid w:val="0029209B"/>
    <w:rsid w:val="002B2EDC"/>
    <w:rsid w:val="002B3C62"/>
    <w:rsid w:val="002B3D3F"/>
    <w:rsid w:val="002B7D8E"/>
    <w:rsid w:val="002C3B60"/>
    <w:rsid w:val="002C4D87"/>
    <w:rsid w:val="002C5359"/>
    <w:rsid w:val="002D244E"/>
    <w:rsid w:val="002D4336"/>
    <w:rsid w:val="002D61F1"/>
    <w:rsid w:val="002D77B4"/>
    <w:rsid w:val="002F0277"/>
    <w:rsid w:val="0031431E"/>
    <w:rsid w:val="003143A0"/>
    <w:rsid w:val="003226C0"/>
    <w:rsid w:val="0032522D"/>
    <w:rsid w:val="00327251"/>
    <w:rsid w:val="00334997"/>
    <w:rsid w:val="0035489D"/>
    <w:rsid w:val="0037309B"/>
    <w:rsid w:val="00373767"/>
    <w:rsid w:val="00383D13"/>
    <w:rsid w:val="00385516"/>
    <w:rsid w:val="003A02BC"/>
    <w:rsid w:val="003A469E"/>
    <w:rsid w:val="003B0C29"/>
    <w:rsid w:val="003B4066"/>
    <w:rsid w:val="003C67DA"/>
    <w:rsid w:val="003D1180"/>
    <w:rsid w:val="003D1A00"/>
    <w:rsid w:val="003D3F1E"/>
    <w:rsid w:val="003D4080"/>
    <w:rsid w:val="003E5266"/>
    <w:rsid w:val="003F05D6"/>
    <w:rsid w:val="003F2A60"/>
    <w:rsid w:val="003F7702"/>
    <w:rsid w:val="00411DD7"/>
    <w:rsid w:val="00415196"/>
    <w:rsid w:val="0041569B"/>
    <w:rsid w:val="004207E8"/>
    <w:rsid w:val="00421ADE"/>
    <w:rsid w:val="004249B7"/>
    <w:rsid w:val="0042796C"/>
    <w:rsid w:val="004279EE"/>
    <w:rsid w:val="00450471"/>
    <w:rsid w:val="00456487"/>
    <w:rsid w:val="00460EA4"/>
    <w:rsid w:val="00464495"/>
    <w:rsid w:val="0048054C"/>
    <w:rsid w:val="004812B2"/>
    <w:rsid w:val="004A1F60"/>
    <w:rsid w:val="004A2935"/>
    <w:rsid w:val="004A31F2"/>
    <w:rsid w:val="004A595C"/>
    <w:rsid w:val="004B32F6"/>
    <w:rsid w:val="004B674F"/>
    <w:rsid w:val="004C508A"/>
    <w:rsid w:val="004D1E69"/>
    <w:rsid w:val="004D1FC3"/>
    <w:rsid w:val="004E45A9"/>
    <w:rsid w:val="0051174C"/>
    <w:rsid w:val="00512A56"/>
    <w:rsid w:val="00514943"/>
    <w:rsid w:val="0052380D"/>
    <w:rsid w:val="005348AA"/>
    <w:rsid w:val="00545572"/>
    <w:rsid w:val="005510D1"/>
    <w:rsid w:val="005651EE"/>
    <w:rsid w:val="00565F54"/>
    <w:rsid w:val="00570731"/>
    <w:rsid w:val="00577F25"/>
    <w:rsid w:val="005810DC"/>
    <w:rsid w:val="00582FCD"/>
    <w:rsid w:val="00585A91"/>
    <w:rsid w:val="00587277"/>
    <w:rsid w:val="00587DC7"/>
    <w:rsid w:val="00591704"/>
    <w:rsid w:val="005964A6"/>
    <w:rsid w:val="005A2D5D"/>
    <w:rsid w:val="005A35A6"/>
    <w:rsid w:val="005C6031"/>
    <w:rsid w:val="005D36CF"/>
    <w:rsid w:val="005D6C4E"/>
    <w:rsid w:val="005E4C91"/>
    <w:rsid w:val="005F46AB"/>
    <w:rsid w:val="006000E5"/>
    <w:rsid w:val="006173D1"/>
    <w:rsid w:val="00621A57"/>
    <w:rsid w:val="006315E5"/>
    <w:rsid w:val="006316F1"/>
    <w:rsid w:val="0063319C"/>
    <w:rsid w:val="00647871"/>
    <w:rsid w:val="006534C4"/>
    <w:rsid w:val="0065359C"/>
    <w:rsid w:val="00654A45"/>
    <w:rsid w:val="0066659A"/>
    <w:rsid w:val="006712D3"/>
    <w:rsid w:val="006B0843"/>
    <w:rsid w:val="006B2838"/>
    <w:rsid w:val="006C698A"/>
    <w:rsid w:val="006D3219"/>
    <w:rsid w:val="006F38E8"/>
    <w:rsid w:val="006F50F4"/>
    <w:rsid w:val="006F5916"/>
    <w:rsid w:val="007004A1"/>
    <w:rsid w:val="007563F7"/>
    <w:rsid w:val="00756B06"/>
    <w:rsid w:val="00767237"/>
    <w:rsid w:val="00775898"/>
    <w:rsid w:val="00790C34"/>
    <w:rsid w:val="00791B77"/>
    <w:rsid w:val="0079354B"/>
    <w:rsid w:val="00797143"/>
    <w:rsid w:val="007A1267"/>
    <w:rsid w:val="007A1351"/>
    <w:rsid w:val="007A2D46"/>
    <w:rsid w:val="007A3536"/>
    <w:rsid w:val="007A7C3E"/>
    <w:rsid w:val="007C1B25"/>
    <w:rsid w:val="007F4A8D"/>
    <w:rsid w:val="008043E4"/>
    <w:rsid w:val="008072CB"/>
    <w:rsid w:val="0081283E"/>
    <w:rsid w:val="008221AE"/>
    <w:rsid w:val="00830AD9"/>
    <w:rsid w:val="00830C36"/>
    <w:rsid w:val="00872615"/>
    <w:rsid w:val="00876119"/>
    <w:rsid w:val="00877561"/>
    <w:rsid w:val="008837D9"/>
    <w:rsid w:val="00892B9B"/>
    <w:rsid w:val="00893213"/>
    <w:rsid w:val="008B673E"/>
    <w:rsid w:val="008B6E15"/>
    <w:rsid w:val="008C3AEF"/>
    <w:rsid w:val="008E1520"/>
    <w:rsid w:val="008E3976"/>
    <w:rsid w:val="008E3E1D"/>
    <w:rsid w:val="008F7183"/>
    <w:rsid w:val="00905EC6"/>
    <w:rsid w:val="00914F9A"/>
    <w:rsid w:val="0095683C"/>
    <w:rsid w:val="00965808"/>
    <w:rsid w:val="00973775"/>
    <w:rsid w:val="00980609"/>
    <w:rsid w:val="009C10F6"/>
    <w:rsid w:val="009C1ABB"/>
    <w:rsid w:val="009D1F07"/>
    <w:rsid w:val="009D4893"/>
    <w:rsid w:val="009D51E8"/>
    <w:rsid w:val="009F7F9B"/>
    <w:rsid w:val="00A0746D"/>
    <w:rsid w:val="00A131B3"/>
    <w:rsid w:val="00A356FC"/>
    <w:rsid w:val="00A40A9C"/>
    <w:rsid w:val="00A40F5D"/>
    <w:rsid w:val="00A4209C"/>
    <w:rsid w:val="00A43482"/>
    <w:rsid w:val="00A519DE"/>
    <w:rsid w:val="00A55758"/>
    <w:rsid w:val="00A57035"/>
    <w:rsid w:val="00A6340F"/>
    <w:rsid w:val="00A63C8D"/>
    <w:rsid w:val="00A7158B"/>
    <w:rsid w:val="00A75967"/>
    <w:rsid w:val="00A760FD"/>
    <w:rsid w:val="00A764F9"/>
    <w:rsid w:val="00A87B8E"/>
    <w:rsid w:val="00A96AAF"/>
    <w:rsid w:val="00AA077F"/>
    <w:rsid w:val="00AC34C3"/>
    <w:rsid w:val="00AC5224"/>
    <w:rsid w:val="00AC6692"/>
    <w:rsid w:val="00AD77AE"/>
    <w:rsid w:val="00B03B44"/>
    <w:rsid w:val="00B12737"/>
    <w:rsid w:val="00B12900"/>
    <w:rsid w:val="00B12EA1"/>
    <w:rsid w:val="00B22837"/>
    <w:rsid w:val="00B34482"/>
    <w:rsid w:val="00B4535A"/>
    <w:rsid w:val="00B46BDD"/>
    <w:rsid w:val="00B52233"/>
    <w:rsid w:val="00B5719F"/>
    <w:rsid w:val="00B703A3"/>
    <w:rsid w:val="00B73B9B"/>
    <w:rsid w:val="00BA1E0B"/>
    <w:rsid w:val="00BA3BAA"/>
    <w:rsid w:val="00BB199E"/>
    <w:rsid w:val="00BB4653"/>
    <w:rsid w:val="00BB4914"/>
    <w:rsid w:val="00BC5E5C"/>
    <w:rsid w:val="00BD0F95"/>
    <w:rsid w:val="00BD14B3"/>
    <w:rsid w:val="00BD2130"/>
    <w:rsid w:val="00BF2276"/>
    <w:rsid w:val="00C05549"/>
    <w:rsid w:val="00C0722D"/>
    <w:rsid w:val="00C12263"/>
    <w:rsid w:val="00C208BF"/>
    <w:rsid w:val="00C22AFC"/>
    <w:rsid w:val="00C64B85"/>
    <w:rsid w:val="00C676B3"/>
    <w:rsid w:val="00C7330A"/>
    <w:rsid w:val="00C771FE"/>
    <w:rsid w:val="00C91EBB"/>
    <w:rsid w:val="00CA09B7"/>
    <w:rsid w:val="00CB0F1D"/>
    <w:rsid w:val="00CB49A3"/>
    <w:rsid w:val="00CB5950"/>
    <w:rsid w:val="00CB72AE"/>
    <w:rsid w:val="00CC150C"/>
    <w:rsid w:val="00CD0110"/>
    <w:rsid w:val="00CE563B"/>
    <w:rsid w:val="00CF14A4"/>
    <w:rsid w:val="00CF3E44"/>
    <w:rsid w:val="00D0114F"/>
    <w:rsid w:val="00D0541F"/>
    <w:rsid w:val="00D10B0A"/>
    <w:rsid w:val="00D306EE"/>
    <w:rsid w:val="00D37830"/>
    <w:rsid w:val="00D42633"/>
    <w:rsid w:val="00D51090"/>
    <w:rsid w:val="00D61E43"/>
    <w:rsid w:val="00D6549F"/>
    <w:rsid w:val="00D8022F"/>
    <w:rsid w:val="00D86773"/>
    <w:rsid w:val="00D91589"/>
    <w:rsid w:val="00DA6975"/>
    <w:rsid w:val="00DA7137"/>
    <w:rsid w:val="00DB2C28"/>
    <w:rsid w:val="00DC51DB"/>
    <w:rsid w:val="00DD1B3E"/>
    <w:rsid w:val="00DD549B"/>
    <w:rsid w:val="00DE48F8"/>
    <w:rsid w:val="00DF35C4"/>
    <w:rsid w:val="00E04618"/>
    <w:rsid w:val="00E22FEA"/>
    <w:rsid w:val="00E2408A"/>
    <w:rsid w:val="00E34499"/>
    <w:rsid w:val="00E356AA"/>
    <w:rsid w:val="00E367CB"/>
    <w:rsid w:val="00E41E70"/>
    <w:rsid w:val="00E45057"/>
    <w:rsid w:val="00E45B9A"/>
    <w:rsid w:val="00E52660"/>
    <w:rsid w:val="00E54AD3"/>
    <w:rsid w:val="00E77FB4"/>
    <w:rsid w:val="00E92D93"/>
    <w:rsid w:val="00EA367B"/>
    <w:rsid w:val="00EA5D9B"/>
    <w:rsid w:val="00EA6A45"/>
    <w:rsid w:val="00EB4893"/>
    <w:rsid w:val="00EB544D"/>
    <w:rsid w:val="00EC16E8"/>
    <w:rsid w:val="00EC5FEB"/>
    <w:rsid w:val="00EC6A60"/>
    <w:rsid w:val="00ED050E"/>
    <w:rsid w:val="00ED3982"/>
    <w:rsid w:val="00EE01A0"/>
    <w:rsid w:val="00F13EB2"/>
    <w:rsid w:val="00F30C4B"/>
    <w:rsid w:val="00F3110F"/>
    <w:rsid w:val="00F3586E"/>
    <w:rsid w:val="00F35CA6"/>
    <w:rsid w:val="00F37711"/>
    <w:rsid w:val="00F379D2"/>
    <w:rsid w:val="00F42DF4"/>
    <w:rsid w:val="00F71A33"/>
    <w:rsid w:val="00F83FAF"/>
    <w:rsid w:val="00F877B0"/>
    <w:rsid w:val="00F922BA"/>
    <w:rsid w:val="00F968F3"/>
    <w:rsid w:val="00F96C87"/>
    <w:rsid w:val="00FB6D8A"/>
    <w:rsid w:val="00FC7F50"/>
    <w:rsid w:val="00FE6204"/>
    <w:rsid w:val="00FE7550"/>
    <w:rsid w:val="02BADCA1"/>
    <w:rsid w:val="1D961C4E"/>
    <w:rsid w:val="467173E2"/>
    <w:rsid w:val="60714342"/>
    <w:rsid w:val="6AE414F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7FFC70"/>
  <w15:chartTrackingRefBased/>
  <w15:docId w15:val="{3FE1937B-9005-43DF-AF25-45C2A0FA0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D6C4E"/>
    <w:pPr>
      <w:spacing w:after="0" w:line="240" w:lineRule="auto"/>
    </w:pPr>
  </w:style>
  <w:style w:type="paragraph" w:styleId="Rubrik1">
    <w:name w:val="heading 1"/>
    <w:basedOn w:val="Normal"/>
    <w:next w:val="Brdtext"/>
    <w:link w:val="Rubrik1Char"/>
    <w:uiPriority w:val="9"/>
    <w:qFormat/>
    <w:rsid w:val="00C7330A"/>
    <w:pPr>
      <w:keepNext/>
      <w:keepLines/>
      <w:spacing w:before="480" w:after="120"/>
      <w:outlineLvl w:val="0"/>
    </w:pPr>
    <w:rPr>
      <w:rFonts w:asciiTheme="majorHAnsi" w:eastAsiaTheme="majorEastAsia" w:hAnsiTheme="majorHAnsi" w:cstheme="majorBidi"/>
      <w:kern w:val="32"/>
      <w:sz w:val="36"/>
      <w:szCs w:val="32"/>
    </w:rPr>
  </w:style>
  <w:style w:type="paragraph" w:styleId="Rubrik2">
    <w:name w:val="heading 2"/>
    <w:basedOn w:val="Normal"/>
    <w:next w:val="Brdtext"/>
    <w:link w:val="Rubrik2Char"/>
    <w:uiPriority w:val="9"/>
    <w:qFormat/>
    <w:rsid w:val="00C7330A"/>
    <w:pPr>
      <w:keepNext/>
      <w:keepLines/>
      <w:spacing w:before="290" w:line="290" w:lineRule="atLeast"/>
      <w:outlineLvl w:val="1"/>
    </w:pPr>
    <w:rPr>
      <w:rFonts w:asciiTheme="majorHAnsi" w:eastAsiaTheme="majorEastAsia" w:hAnsiTheme="majorHAnsi" w:cstheme="majorBidi"/>
      <w:b/>
      <w:szCs w:val="26"/>
    </w:rPr>
  </w:style>
  <w:style w:type="paragraph" w:styleId="Rubrik3">
    <w:name w:val="heading 3"/>
    <w:basedOn w:val="Normal"/>
    <w:next w:val="Brdtext"/>
    <w:link w:val="Rubrik3Char"/>
    <w:uiPriority w:val="9"/>
    <w:qFormat/>
    <w:rsid w:val="00C7330A"/>
    <w:pPr>
      <w:keepNext/>
      <w:keepLines/>
      <w:spacing w:before="290" w:line="290" w:lineRule="atLeast"/>
      <w:outlineLvl w:val="2"/>
    </w:pPr>
    <w:rPr>
      <w:rFonts w:asciiTheme="majorHAnsi" w:eastAsiaTheme="majorEastAsia" w:hAnsiTheme="majorHAnsi" w:cstheme="majorBidi"/>
      <w:b/>
      <w:i/>
      <w:sz w:val="21"/>
      <w:szCs w:val="24"/>
    </w:rPr>
  </w:style>
  <w:style w:type="paragraph" w:styleId="Rubrik4">
    <w:name w:val="heading 4"/>
    <w:basedOn w:val="Normal"/>
    <w:next w:val="Brdtext"/>
    <w:link w:val="Rubrik4Char"/>
    <w:uiPriority w:val="9"/>
    <w:qFormat/>
    <w:rsid w:val="00C7330A"/>
    <w:pPr>
      <w:keepNext/>
      <w:keepLines/>
      <w:spacing w:before="290" w:line="290" w:lineRule="atLeast"/>
      <w:outlineLvl w:val="3"/>
    </w:pPr>
    <w:rPr>
      <w:rFonts w:asciiTheme="majorHAnsi" w:eastAsiaTheme="majorEastAsia" w:hAnsiTheme="majorHAnsi" w:cstheme="majorBidi"/>
      <w:iCs/>
    </w:rPr>
  </w:style>
  <w:style w:type="paragraph" w:styleId="Rubrik5">
    <w:name w:val="heading 5"/>
    <w:basedOn w:val="Normal"/>
    <w:next w:val="Brdtext"/>
    <w:link w:val="Rubrik5Char"/>
    <w:uiPriority w:val="9"/>
    <w:qFormat/>
    <w:rsid w:val="00C7330A"/>
    <w:pPr>
      <w:keepNext/>
      <w:keepLines/>
      <w:spacing w:before="290" w:line="290" w:lineRule="atLeast"/>
      <w:outlineLvl w:val="4"/>
    </w:pPr>
    <w:rPr>
      <w:rFonts w:asciiTheme="majorHAnsi" w:eastAsiaTheme="majorEastAsia" w:hAnsiTheme="majorHAnsi" w:cstheme="majorBidi"/>
      <w:i/>
      <w:sz w:val="21"/>
    </w:rPr>
  </w:style>
  <w:style w:type="paragraph" w:styleId="Rubrik6">
    <w:name w:val="heading 6"/>
    <w:basedOn w:val="Normal"/>
    <w:next w:val="Brdtext"/>
    <w:link w:val="Rubrik6Char"/>
    <w:uiPriority w:val="9"/>
    <w:semiHidden/>
    <w:qFormat/>
    <w:rsid w:val="00C7330A"/>
    <w:pPr>
      <w:keepNext/>
      <w:keepLines/>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C7330A"/>
    <w:pPr>
      <w:keepNext/>
      <w:keepLines/>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C7330A"/>
    <w:pPr>
      <w:keepNext/>
      <w:keepLines/>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C7330A"/>
    <w:pPr>
      <w:keepNext/>
      <w:keepLines/>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C7330A"/>
    <w:pPr>
      <w:spacing w:after="290" w:line="290" w:lineRule="atLeast"/>
    </w:pPr>
  </w:style>
  <w:style w:type="character" w:customStyle="1" w:styleId="BrdtextChar">
    <w:name w:val="Brödtext Char"/>
    <w:basedOn w:val="Standardstycketeckensnitt"/>
    <w:link w:val="Brdtext"/>
    <w:rsid w:val="00C7330A"/>
  </w:style>
  <w:style w:type="paragraph" w:styleId="Punktlista">
    <w:name w:val="List Bullet"/>
    <w:basedOn w:val="Brdtext"/>
    <w:qFormat/>
    <w:rsid w:val="00C7330A"/>
    <w:pPr>
      <w:numPr>
        <w:numId w:val="13"/>
      </w:numPr>
      <w:contextualSpacing/>
    </w:pPr>
    <w:rPr>
      <w:rFonts w:eastAsia="Times New Roman" w:cs="Times New Roman"/>
      <w:szCs w:val="24"/>
      <w:lang w:eastAsia="sv-SE"/>
    </w:rPr>
  </w:style>
  <w:style w:type="paragraph" w:customStyle="1" w:styleId="Nummerlista">
    <w:name w:val="Nummerlista"/>
    <w:basedOn w:val="Brdtext"/>
    <w:qFormat/>
    <w:rsid w:val="00C7330A"/>
    <w:pPr>
      <w:numPr>
        <w:numId w:val="12"/>
      </w:numPr>
      <w:contextualSpacing/>
    </w:pPr>
    <w:rPr>
      <w:rFonts w:eastAsia="Times New Roman" w:cs="Times New Roman"/>
      <w:szCs w:val="24"/>
      <w:lang w:eastAsia="sv-SE"/>
    </w:rPr>
  </w:style>
  <w:style w:type="character" w:customStyle="1" w:styleId="Rubrik1Char">
    <w:name w:val="Rubrik 1 Char"/>
    <w:basedOn w:val="Standardstycketeckensnitt"/>
    <w:link w:val="Rubrik1"/>
    <w:uiPriority w:val="9"/>
    <w:rsid w:val="00C7330A"/>
    <w:rPr>
      <w:rFonts w:asciiTheme="majorHAnsi" w:eastAsiaTheme="majorEastAsia" w:hAnsiTheme="majorHAnsi" w:cstheme="majorBidi"/>
      <w:kern w:val="32"/>
      <w:sz w:val="36"/>
      <w:szCs w:val="32"/>
    </w:rPr>
  </w:style>
  <w:style w:type="character" w:customStyle="1" w:styleId="Rubrik2Char">
    <w:name w:val="Rubrik 2 Char"/>
    <w:basedOn w:val="Standardstycketeckensnitt"/>
    <w:link w:val="Rubrik2"/>
    <w:uiPriority w:val="9"/>
    <w:rsid w:val="00C7330A"/>
    <w:rPr>
      <w:rFonts w:asciiTheme="majorHAnsi" w:eastAsiaTheme="majorEastAsia" w:hAnsiTheme="majorHAnsi" w:cstheme="majorBidi"/>
      <w:b/>
      <w:szCs w:val="26"/>
    </w:rPr>
  </w:style>
  <w:style w:type="character" w:customStyle="1" w:styleId="Rubrik3Char">
    <w:name w:val="Rubrik 3 Char"/>
    <w:basedOn w:val="Standardstycketeckensnitt"/>
    <w:link w:val="Rubrik3"/>
    <w:uiPriority w:val="9"/>
    <w:rsid w:val="00C7330A"/>
    <w:rPr>
      <w:rFonts w:asciiTheme="majorHAnsi" w:eastAsiaTheme="majorEastAsia" w:hAnsiTheme="majorHAnsi" w:cstheme="majorBidi"/>
      <w:b/>
      <w:i/>
      <w:sz w:val="21"/>
      <w:szCs w:val="24"/>
    </w:rPr>
  </w:style>
  <w:style w:type="character" w:customStyle="1" w:styleId="Rubrik4Char">
    <w:name w:val="Rubrik 4 Char"/>
    <w:basedOn w:val="Standardstycketeckensnitt"/>
    <w:link w:val="Rubrik4"/>
    <w:uiPriority w:val="9"/>
    <w:rsid w:val="00C7330A"/>
    <w:rPr>
      <w:rFonts w:asciiTheme="majorHAnsi" w:eastAsiaTheme="majorEastAsia" w:hAnsiTheme="majorHAnsi" w:cstheme="majorBidi"/>
      <w:iCs/>
    </w:rPr>
  </w:style>
  <w:style w:type="paragraph" w:customStyle="1" w:styleId="Tabelltext">
    <w:name w:val="Tabelltext"/>
    <w:basedOn w:val="Normal"/>
    <w:uiPriority w:val="9"/>
    <w:qFormat/>
    <w:rsid w:val="00C7330A"/>
    <w:pPr>
      <w:spacing w:before="80" w:after="60"/>
    </w:pPr>
    <w:rPr>
      <w:rFonts w:asciiTheme="majorHAnsi" w:hAnsiTheme="majorHAnsi"/>
      <w:spacing w:val="-2"/>
      <w:sz w:val="16"/>
    </w:rPr>
  </w:style>
  <w:style w:type="character" w:customStyle="1" w:styleId="Rubrik5Char">
    <w:name w:val="Rubrik 5 Char"/>
    <w:basedOn w:val="Standardstycketeckensnitt"/>
    <w:link w:val="Rubrik5"/>
    <w:uiPriority w:val="9"/>
    <w:rsid w:val="00C7330A"/>
    <w:rPr>
      <w:rFonts w:asciiTheme="majorHAnsi" w:eastAsiaTheme="majorEastAsia" w:hAnsiTheme="majorHAnsi" w:cstheme="majorBidi"/>
      <w:i/>
      <w:sz w:val="21"/>
    </w:rPr>
  </w:style>
  <w:style w:type="character" w:customStyle="1" w:styleId="Rubrik6Char">
    <w:name w:val="Rubrik 6 Char"/>
    <w:basedOn w:val="Standardstycketeckensnitt"/>
    <w:link w:val="Rubrik6"/>
    <w:uiPriority w:val="9"/>
    <w:semiHidden/>
    <w:rsid w:val="00C7330A"/>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C7330A"/>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C7330A"/>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C7330A"/>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C7330A"/>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C7330A"/>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C7330A"/>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C7330A"/>
    <w:rPr>
      <w:rFonts w:asciiTheme="majorHAnsi" w:hAnsiTheme="majorHAnsi" w:cs="Segoe UI"/>
      <w:sz w:val="16"/>
      <w:szCs w:val="16"/>
    </w:rPr>
  </w:style>
  <w:style w:type="table" w:styleId="Tabellrutnt">
    <w:name w:val="Table Grid"/>
    <w:basedOn w:val="Normaltabell"/>
    <w:rsid w:val="00C73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semiHidden/>
    <w:rsid w:val="00C7330A"/>
    <w:pPr>
      <w:tabs>
        <w:tab w:val="right" w:pos="6793"/>
      </w:tabs>
      <w:spacing w:before="240" w:line="280" w:lineRule="atLeast"/>
      <w:ind w:right="567"/>
    </w:pPr>
    <w:rPr>
      <w:rFonts w:asciiTheme="majorHAnsi" w:hAnsiTheme="majorHAnsi"/>
      <w:spacing w:val="-2"/>
    </w:rPr>
  </w:style>
  <w:style w:type="paragraph" w:styleId="Innehll2">
    <w:name w:val="toc 2"/>
    <w:basedOn w:val="Normal"/>
    <w:next w:val="Normal"/>
    <w:uiPriority w:val="39"/>
    <w:semiHidden/>
    <w:rsid w:val="00C7330A"/>
    <w:pPr>
      <w:tabs>
        <w:tab w:val="right" w:leader="dot" w:pos="6793"/>
      </w:tabs>
      <w:spacing w:before="60" w:line="320" w:lineRule="atLeast"/>
      <w:ind w:left="397" w:right="567"/>
    </w:pPr>
  </w:style>
  <w:style w:type="paragraph" w:styleId="Innehll3">
    <w:name w:val="toc 3"/>
    <w:basedOn w:val="Normal"/>
    <w:next w:val="Normal"/>
    <w:uiPriority w:val="39"/>
    <w:semiHidden/>
    <w:rsid w:val="00C7330A"/>
    <w:pPr>
      <w:tabs>
        <w:tab w:val="right" w:leader="dot" w:pos="6793"/>
      </w:tabs>
      <w:spacing w:before="60" w:line="320" w:lineRule="atLeast"/>
      <w:ind w:left="964" w:right="567"/>
    </w:pPr>
  </w:style>
  <w:style w:type="paragraph" w:styleId="Innehll4">
    <w:name w:val="toc 4"/>
    <w:basedOn w:val="Normal"/>
    <w:next w:val="Normal"/>
    <w:autoRedefine/>
    <w:uiPriority w:val="39"/>
    <w:semiHidden/>
    <w:rsid w:val="00C7330A"/>
    <w:pPr>
      <w:spacing w:after="100"/>
      <w:ind w:left="660"/>
    </w:pPr>
    <w:rPr>
      <w:sz w:val="20"/>
    </w:rPr>
  </w:style>
  <w:style w:type="paragraph" w:styleId="Innehll5">
    <w:name w:val="toc 5"/>
    <w:basedOn w:val="Normal"/>
    <w:next w:val="Normal"/>
    <w:autoRedefine/>
    <w:uiPriority w:val="39"/>
    <w:semiHidden/>
    <w:rsid w:val="00C7330A"/>
    <w:pPr>
      <w:spacing w:after="100"/>
      <w:ind w:left="880"/>
    </w:pPr>
    <w:rPr>
      <w:sz w:val="20"/>
    </w:rPr>
  </w:style>
  <w:style w:type="paragraph" w:styleId="Innehll6">
    <w:name w:val="toc 6"/>
    <w:basedOn w:val="Normal"/>
    <w:next w:val="Normal"/>
    <w:autoRedefine/>
    <w:uiPriority w:val="39"/>
    <w:semiHidden/>
    <w:rsid w:val="00C7330A"/>
    <w:pPr>
      <w:spacing w:after="100"/>
      <w:ind w:left="1100"/>
    </w:pPr>
    <w:rPr>
      <w:sz w:val="20"/>
    </w:rPr>
  </w:style>
  <w:style w:type="paragraph" w:styleId="Innehll7">
    <w:name w:val="toc 7"/>
    <w:basedOn w:val="Normal"/>
    <w:next w:val="Normal"/>
    <w:autoRedefine/>
    <w:uiPriority w:val="39"/>
    <w:semiHidden/>
    <w:rsid w:val="00C7330A"/>
    <w:pPr>
      <w:spacing w:after="100"/>
      <w:ind w:left="1320"/>
    </w:pPr>
    <w:rPr>
      <w:sz w:val="20"/>
    </w:rPr>
  </w:style>
  <w:style w:type="paragraph" w:styleId="Innehll8">
    <w:name w:val="toc 8"/>
    <w:basedOn w:val="Normal"/>
    <w:next w:val="Normal"/>
    <w:autoRedefine/>
    <w:uiPriority w:val="39"/>
    <w:semiHidden/>
    <w:rsid w:val="00C7330A"/>
    <w:pPr>
      <w:spacing w:after="100"/>
      <w:ind w:left="1540"/>
    </w:pPr>
    <w:rPr>
      <w:sz w:val="20"/>
    </w:rPr>
  </w:style>
  <w:style w:type="paragraph" w:styleId="Innehll9">
    <w:name w:val="toc 9"/>
    <w:basedOn w:val="Normal"/>
    <w:next w:val="Normal"/>
    <w:autoRedefine/>
    <w:uiPriority w:val="39"/>
    <w:semiHidden/>
    <w:rsid w:val="00C7330A"/>
    <w:pPr>
      <w:spacing w:after="100"/>
      <w:ind w:left="1760"/>
    </w:pPr>
    <w:rPr>
      <w:sz w:val="20"/>
    </w:rPr>
  </w:style>
  <w:style w:type="paragraph" w:customStyle="1" w:styleId="Ledtext">
    <w:name w:val="Ledtext"/>
    <w:basedOn w:val="Normal"/>
    <w:semiHidden/>
    <w:rsid w:val="00C7330A"/>
    <w:rPr>
      <w:rFonts w:asciiTheme="majorHAnsi" w:hAnsiTheme="majorHAnsi"/>
      <w:sz w:val="14"/>
    </w:rPr>
  </w:style>
  <w:style w:type="paragraph" w:customStyle="1" w:styleId="Instruktionstext">
    <w:name w:val="Instruktionstext"/>
    <w:basedOn w:val="Brdtext"/>
    <w:semiHidden/>
    <w:rsid w:val="00C7330A"/>
    <w:rPr>
      <w:i/>
      <w:vanish/>
      <w:color w:val="0000FF"/>
    </w:rPr>
  </w:style>
  <w:style w:type="paragraph" w:customStyle="1" w:styleId="Hlsningsfras">
    <w:name w:val="Hälsningsfras"/>
    <w:basedOn w:val="Brdtext"/>
    <w:next w:val="Brdtext"/>
    <w:semiHidden/>
    <w:rsid w:val="00C7330A"/>
    <w:pPr>
      <w:keepLines/>
    </w:pPr>
  </w:style>
  <w:style w:type="character" w:styleId="Fotnotsreferens">
    <w:name w:val="footnote reference"/>
    <w:basedOn w:val="Standardstycketeckensnitt"/>
    <w:uiPriority w:val="99"/>
    <w:semiHidden/>
    <w:rsid w:val="00C7330A"/>
    <w:rPr>
      <w:rFonts w:asciiTheme="minorHAnsi" w:hAnsiTheme="minorHAnsi"/>
      <w:vertAlign w:val="superscript"/>
    </w:rPr>
  </w:style>
  <w:style w:type="paragraph" w:styleId="Fotnotstext">
    <w:name w:val="footnote text"/>
    <w:basedOn w:val="Normal"/>
    <w:link w:val="FotnotstextChar"/>
    <w:uiPriority w:val="99"/>
    <w:semiHidden/>
    <w:rsid w:val="00C7330A"/>
    <w:rPr>
      <w:spacing w:val="6"/>
      <w:sz w:val="16"/>
      <w:szCs w:val="20"/>
    </w:rPr>
  </w:style>
  <w:style w:type="character" w:customStyle="1" w:styleId="FotnotstextChar">
    <w:name w:val="Fotnotstext Char"/>
    <w:basedOn w:val="Standardstycketeckensnitt"/>
    <w:link w:val="Fotnotstext"/>
    <w:uiPriority w:val="99"/>
    <w:semiHidden/>
    <w:rsid w:val="00C7330A"/>
    <w:rPr>
      <w:spacing w:val="6"/>
      <w:sz w:val="16"/>
      <w:szCs w:val="20"/>
    </w:rPr>
  </w:style>
  <w:style w:type="paragraph" w:styleId="Sidfot">
    <w:name w:val="footer"/>
    <w:basedOn w:val="Normal"/>
    <w:link w:val="SidfotChar"/>
    <w:uiPriority w:val="99"/>
    <w:semiHidden/>
    <w:rsid w:val="00C7330A"/>
    <w:pPr>
      <w:tabs>
        <w:tab w:val="center" w:pos="4536"/>
        <w:tab w:val="right" w:pos="9072"/>
      </w:tabs>
    </w:pPr>
    <w:rPr>
      <w:sz w:val="2"/>
    </w:rPr>
  </w:style>
  <w:style w:type="character" w:customStyle="1" w:styleId="SidfotChar">
    <w:name w:val="Sidfot Char"/>
    <w:basedOn w:val="Standardstycketeckensnitt"/>
    <w:link w:val="Sidfot"/>
    <w:uiPriority w:val="99"/>
    <w:semiHidden/>
    <w:rsid w:val="00C7330A"/>
    <w:rPr>
      <w:sz w:val="2"/>
    </w:rPr>
  </w:style>
  <w:style w:type="paragraph" w:customStyle="1" w:styleId="Dokumentkategori">
    <w:name w:val="Dokumentkategori"/>
    <w:basedOn w:val="Normal"/>
    <w:semiHidden/>
    <w:rsid w:val="00C7330A"/>
    <w:pPr>
      <w:spacing w:after="60"/>
    </w:pPr>
    <w:rPr>
      <w:rFonts w:asciiTheme="majorHAnsi" w:hAnsiTheme="majorHAnsi"/>
      <w:caps/>
    </w:rPr>
  </w:style>
  <w:style w:type="paragraph" w:customStyle="1" w:styleId="Sidfotstext">
    <w:name w:val="Sidfotstext"/>
    <w:basedOn w:val="Normal"/>
    <w:semiHidden/>
    <w:rsid w:val="00C7330A"/>
    <w:rPr>
      <w:rFonts w:asciiTheme="majorHAnsi" w:hAnsiTheme="majorHAnsi"/>
      <w:sz w:val="16"/>
    </w:rPr>
  </w:style>
  <w:style w:type="paragraph" w:customStyle="1" w:styleId="Sidhuvudstext">
    <w:name w:val="Sidhuvudstext"/>
    <w:basedOn w:val="Normal"/>
    <w:semiHidden/>
    <w:rsid w:val="001F0AAE"/>
    <w:rPr>
      <w:sz w:val="20"/>
    </w:rPr>
  </w:style>
  <w:style w:type="paragraph" w:customStyle="1" w:styleId="Mall-Id">
    <w:name w:val="Mall-Id"/>
    <w:basedOn w:val="Normal"/>
    <w:semiHidden/>
    <w:rsid w:val="00C7330A"/>
    <w:rPr>
      <w:rFonts w:asciiTheme="majorHAnsi" w:hAnsiTheme="majorHAnsi"/>
      <w:color w:val="A5A5A5"/>
      <w:sz w:val="10"/>
    </w:rPr>
  </w:style>
  <w:style w:type="paragraph" w:styleId="Citat">
    <w:name w:val="Quote"/>
    <w:basedOn w:val="Normal"/>
    <w:next w:val="Brdtext"/>
    <w:link w:val="CitatChar"/>
    <w:uiPriority w:val="29"/>
    <w:semiHidden/>
    <w:rsid w:val="00C7330A"/>
    <w:pPr>
      <w:spacing w:after="290" w:line="290" w:lineRule="atLeast"/>
      <w:ind w:left="567"/>
    </w:pPr>
    <w:rPr>
      <w:i/>
      <w:iCs/>
      <w:spacing w:val="5"/>
      <w:sz w:val="21"/>
    </w:rPr>
  </w:style>
  <w:style w:type="character" w:customStyle="1" w:styleId="CitatChar">
    <w:name w:val="Citat Char"/>
    <w:basedOn w:val="Standardstycketeckensnitt"/>
    <w:link w:val="Citat"/>
    <w:uiPriority w:val="29"/>
    <w:semiHidden/>
    <w:rsid w:val="00C7330A"/>
    <w:rPr>
      <w:i/>
      <w:iCs/>
      <w:spacing w:val="5"/>
      <w:sz w:val="21"/>
    </w:rPr>
  </w:style>
  <w:style w:type="paragraph" w:styleId="Sidhuvud">
    <w:name w:val="header"/>
    <w:basedOn w:val="Normal"/>
    <w:link w:val="SidhuvudChar"/>
    <w:uiPriority w:val="99"/>
    <w:semiHidden/>
    <w:rsid w:val="00C7330A"/>
    <w:pPr>
      <w:tabs>
        <w:tab w:val="center" w:pos="4536"/>
        <w:tab w:val="right" w:pos="9072"/>
      </w:tabs>
    </w:pPr>
    <w:rPr>
      <w:sz w:val="2"/>
    </w:rPr>
  </w:style>
  <w:style w:type="character" w:customStyle="1" w:styleId="SidhuvudChar">
    <w:name w:val="Sidhuvud Char"/>
    <w:basedOn w:val="Standardstycketeckensnitt"/>
    <w:link w:val="Sidhuvud"/>
    <w:uiPriority w:val="99"/>
    <w:semiHidden/>
    <w:rsid w:val="00C7330A"/>
    <w:rPr>
      <w:sz w:val="2"/>
    </w:rPr>
  </w:style>
  <w:style w:type="paragraph" w:styleId="Beskrivning">
    <w:name w:val="caption"/>
    <w:basedOn w:val="Normal"/>
    <w:next w:val="Brdtext"/>
    <w:uiPriority w:val="35"/>
    <w:semiHidden/>
    <w:qFormat/>
    <w:rsid w:val="00C7330A"/>
    <w:pPr>
      <w:spacing w:before="360" w:after="60"/>
    </w:pPr>
    <w:rPr>
      <w:rFonts w:asciiTheme="majorHAnsi" w:hAnsiTheme="majorHAnsi"/>
      <w:iCs/>
      <w:spacing w:val="-2"/>
      <w:sz w:val="18"/>
      <w:szCs w:val="18"/>
    </w:rPr>
  </w:style>
  <w:style w:type="character" w:styleId="Hyperlnk">
    <w:name w:val="Hyperlink"/>
    <w:basedOn w:val="Standardstycketeckensnitt"/>
    <w:semiHidden/>
    <w:rsid w:val="00C7330A"/>
    <w:rPr>
      <w:color w:val="8691B9" w:themeColor="hyperlink"/>
      <w:u w:val="single"/>
    </w:rPr>
  </w:style>
  <w:style w:type="paragraph" w:styleId="Figurfrteckning">
    <w:name w:val="table of figures"/>
    <w:basedOn w:val="Normal"/>
    <w:next w:val="Normal"/>
    <w:uiPriority w:val="99"/>
    <w:semiHidden/>
    <w:rsid w:val="00C7330A"/>
    <w:pPr>
      <w:spacing w:before="240" w:line="280" w:lineRule="atLeast"/>
      <w:ind w:left="465" w:right="567" w:hanging="465"/>
    </w:pPr>
    <w:rPr>
      <w:rFonts w:asciiTheme="majorHAnsi" w:hAnsiTheme="majorHAnsi"/>
    </w:rPr>
  </w:style>
  <w:style w:type="paragraph" w:customStyle="1" w:styleId="Klla">
    <w:name w:val="Källa"/>
    <w:basedOn w:val="Brdtext"/>
    <w:next w:val="Brdtext"/>
    <w:semiHidden/>
    <w:qFormat/>
    <w:rsid w:val="00C7330A"/>
    <w:pPr>
      <w:spacing w:before="40" w:after="240" w:line="240" w:lineRule="auto"/>
    </w:pPr>
    <w:rPr>
      <w:noProof/>
      <w:spacing w:val="6"/>
      <w:sz w:val="16"/>
      <w:lang w:val="en-US"/>
    </w:rPr>
  </w:style>
  <w:style w:type="paragraph" w:customStyle="1" w:styleId="Referenser">
    <w:name w:val="Referenser"/>
    <w:basedOn w:val="Brdtext"/>
    <w:semiHidden/>
    <w:rsid w:val="00C7330A"/>
    <w:pPr>
      <w:ind w:left="357" w:hanging="357"/>
    </w:pPr>
  </w:style>
  <w:style w:type="character" w:styleId="Sidnummer">
    <w:name w:val="page number"/>
    <w:basedOn w:val="Standardstycketeckensnitt"/>
    <w:uiPriority w:val="99"/>
    <w:semiHidden/>
    <w:unhideWhenUsed/>
    <w:rsid w:val="00C7330A"/>
    <w:rPr>
      <w:rFonts w:asciiTheme="minorHAnsi" w:hAnsiTheme="minorHAnsi"/>
      <w:sz w:val="21"/>
    </w:rPr>
  </w:style>
  <w:style w:type="table" w:customStyle="1" w:styleId="TabellrutntEnergimyndigheten">
    <w:name w:val="Tabell_rutnät_Energimyndigheten"/>
    <w:basedOn w:val="Normaltabell"/>
    <w:rsid w:val="00C7330A"/>
    <w:pPr>
      <w:spacing w:before="80" w:after="60" w:line="240" w:lineRule="auto"/>
    </w:pPr>
    <w:rPr>
      <w:rFonts w:asciiTheme="majorHAnsi" w:eastAsia="Times New Roman" w:hAnsiTheme="majorHAnsi" w:cs="Times New Roman"/>
      <w:sz w:val="16"/>
      <w:szCs w:val="20"/>
      <w:lang w:eastAsia="sv-SE"/>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C7330A"/>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C7330A"/>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paragraph" w:customStyle="1" w:styleId="sidfotadress">
    <w:name w:val="sidfotadress"/>
    <w:basedOn w:val="Normal"/>
    <w:semiHidden/>
    <w:rsid w:val="00C7330A"/>
    <w:rPr>
      <w:rFonts w:ascii="Arial" w:eastAsia="Times New Roman" w:hAnsi="Arial" w:cs="Arial"/>
      <w:sz w:val="16"/>
      <w:szCs w:val="24"/>
      <w:lang w:eastAsia="sv-SE"/>
    </w:rPr>
  </w:style>
  <w:style w:type="paragraph" w:customStyle="1" w:styleId="Orubrik">
    <w:name w:val="Orubrik"/>
    <w:basedOn w:val="Rubrik1"/>
    <w:next w:val="Brdtext"/>
    <w:semiHidden/>
    <w:qFormat/>
    <w:rsid w:val="00C7330A"/>
    <w:pPr>
      <w:pageBreakBefore/>
      <w:outlineLvl w:val="9"/>
    </w:pPr>
  </w:style>
  <w:style w:type="character" w:styleId="Platshllartext">
    <w:name w:val="Placeholder Text"/>
    <w:basedOn w:val="Standardstycketeckensnitt"/>
    <w:uiPriority w:val="99"/>
    <w:semiHidden/>
    <w:rsid w:val="00C7330A"/>
    <w:rPr>
      <w:color w:val="FF0000"/>
    </w:rPr>
  </w:style>
  <w:style w:type="paragraph" w:customStyle="1" w:styleId="Dokumentinformation">
    <w:name w:val="Dokumentinformation"/>
    <w:basedOn w:val="Brdtext"/>
    <w:semiHidden/>
    <w:qFormat/>
    <w:rsid w:val="00C7330A"/>
    <w:pPr>
      <w:spacing w:after="0" w:line="240" w:lineRule="auto"/>
    </w:pPr>
  </w:style>
  <w:style w:type="paragraph" w:customStyle="1" w:styleId="Ifyllnadstext">
    <w:name w:val="Ifyllnadstext"/>
    <w:basedOn w:val="Brdtext"/>
    <w:semiHidden/>
    <w:qFormat/>
    <w:rsid w:val="00C7330A"/>
    <w:pPr>
      <w:spacing w:after="40"/>
    </w:pPr>
  </w:style>
  <w:style w:type="paragraph" w:customStyle="1" w:styleId="Ingress">
    <w:name w:val="Ingress"/>
    <w:basedOn w:val="Brdtext"/>
    <w:qFormat/>
    <w:rsid w:val="00C7330A"/>
    <w:rPr>
      <w:rFonts w:asciiTheme="majorHAnsi" w:hAnsiTheme="majorHAnsi"/>
      <w:spacing w:val="-2"/>
    </w:rPr>
  </w:style>
  <w:style w:type="paragraph" w:customStyle="1" w:styleId="Personligprofil">
    <w:name w:val="Personligprofil"/>
    <w:basedOn w:val="Normal"/>
    <w:semiHidden/>
    <w:rsid w:val="00C7330A"/>
    <w:rPr>
      <w:sz w:val="18"/>
    </w:rPr>
  </w:style>
  <w:style w:type="paragraph" w:styleId="Brdtextmedindrag">
    <w:name w:val="Body Text Indent"/>
    <w:basedOn w:val="Normal"/>
    <w:link w:val="BrdtextmedindragChar"/>
    <w:uiPriority w:val="99"/>
    <w:semiHidden/>
    <w:unhideWhenUsed/>
    <w:rsid w:val="004A31F2"/>
    <w:pPr>
      <w:spacing w:after="120"/>
      <w:ind w:left="283"/>
    </w:pPr>
  </w:style>
  <w:style w:type="character" w:customStyle="1" w:styleId="BrdtextmedindragChar">
    <w:name w:val="Brödtext med indrag Char"/>
    <w:basedOn w:val="Standardstycketeckensnitt"/>
    <w:link w:val="Brdtextmedindrag"/>
    <w:uiPriority w:val="99"/>
    <w:semiHidden/>
    <w:rsid w:val="004A31F2"/>
  </w:style>
  <w:style w:type="character" w:styleId="Kommentarsreferens">
    <w:name w:val="annotation reference"/>
    <w:basedOn w:val="Standardstycketeckensnitt"/>
    <w:uiPriority w:val="99"/>
    <w:semiHidden/>
    <w:unhideWhenUsed/>
    <w:rsid w:val="004207E8"/>
    <w:rPr>
      <w:sz w:val="16"/>
      <w:szCs w:val="16"/>
    </w:rPr>
  </w:style>
  <w:style w:type="paragraph" w:styleId="Kommentarer">
    <w:name w:val="annotation text"/>
    <w:basedOn w:val="Normal"/>
    <w:link w:val="KommentarerChar"/>
    <w:uiPriority w:val="99"/>
    <w:semiHidden/>
    <w:unhideWhenUsed/>
    <w:rsid w:val="004207E8"/>
    <w:rPr>
      <w:sz w:val="20"/>
      <w:szCs w:val="20"/>
    </w:rPr>
  </w:style>
  <w:style w:type="character" w:customStyle="1" w:styleId="KommentarerChar">
    <w:name w:val="Kommentarer Char"/>
    <w:basedOn w:val="Standardstycketeckensnitt"/>
    <w:link w:val="Kommentarer"/>
    <w:uiPriority w:val="99"/>
    <w:semiHidden/>
    <w:rsid w:val="004207E8"/>
    <w:rPr>
      <w:sz w:val="20"/>
      <w:szCs w:val="20"/>
    </w:rPr>
  </w:style>
  <w:style w:type="paragraph" w:styleId="Kommentarsmne">
    <w:name w:val="annotation subject"/>
    <w:basedOn w:val="Kommentarer"/>
    <w:next w:val="Kommentarer"/>
    <w:link w:val="KommentarsmneChar"/>
    <w:uiPriority w:val="99"/>
    <w:semiHidden/>
    <w:unhideWhenUsed/>
    <w:rsid w:val="004207E8"/>
    <w:rPr>
      <w:b/>
      <w:bCs/>
    </w:rPr>
  </w:style>
  <w:style w:type="character" w:customStyle="1" w:styleId="KommentarsmneChar">
    <w:name w:val="Kommentarsämne Char"/>
    <w:basedOn w:val="KommentarerChar"/>
    <w:link w:val="Kommentarsmne"/>
    <w:uiPriority w:val="99"/>
    <w:semiHidden/>
    <w:rsid w:val="004207E8"/>
    <w:rPr>
      <w:b/>
      <w:bCs/>
      <w:sz w:val="20"/>
      <w:szCs w:val="20"/>
    </w:rPr>
  </w:style>
  <w:style w:type="paragraph" w:styleId="Revision">
    <w:name w:val="Revision"/>
    <w:hidden/>
    <w:uiPriority w:val="99"/>
    <w:semiHidden/>
    <w:rsid w:val="004207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ch\AppData\Local\Axalon\SPSeries\5.0\OfficeConnector\Local%20Templates\Officemallar\Remisser\Remissyttrand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3505F4418694D08B5DB2E8F13F81320"/>
        <w:category>
          <w:name w:val="Allmänt"/>
          <w:gallery w:val="placeholder"/>
        </w:category>
        <w:types>
          <w:type w:val="bbPlcHdr"/>
        </w:types>
        <w:behaviors>
          <w:behavior w:val="content"/>
        </w:behaviors>
        <w:guid w:val="{5E66C10D-4C43-42E7-B261-7C7FA12EA952}"/>
      </w:docPartPr>
      <w:docPartBody>
        <w:p w:rsidR="003A02BC" w:rsidRDefault="003A02BC">
          <w:pPr>
            <w:pStyle w:val="63505F4418694D08B5DB2E8F13F81320"/>
          </w:pPr>
          <w:r w:rsidRPr="000F2F3A">
            <w:rPr>
              <w:rStyle w:val="Platshlla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2BC"/>
    <w:rsid w:val="002D00AF"/>
    <w:rsid w:val="003A02BC"/>
    <w:rsid w:val="004C56C6"/>
    <w:rsid w:val="00501F19"/>
    <w:rsid w:val="005D3C6A"/>
    <w:rsid w:val="007F0EF5"/>
    <w:rsid w:val="008252F5"/>
    <w:rsid w:val="00873A6E"/>
    <w:rsid w:val="00901968"/>
    <w:rsid w:val="00B068AD"/>
    <w:rsid w:val="00BF4F0C"/>
    <w:rsid w:val="00C01FAB"/>
    <w:rsid w:val="00E44B8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Pr>
      <w:color w:val="FF0000"/>
    </w:rPr>
  </w:style>
  <w:style w:type="paragraph" w:customStyle="1" w:styleId="63505F4418694D08B5DB2E8F13F81320">
    <w:name w:val="63505F4418694D08B5DB2E8F13F81320"/>
  </w:style>
  <w:style w:type="paragraph" w:customStyle="1" w:styleId="C427A9D8E6BF4F6F8E64FAC980BCDA82">
    <w:name w:val="C427A9D8E6BF4F6F8E64FAC980BCDA82"/>
  </w:style>
  <w:style w:type="paragraph" w:customStyle="1" w:styleId="89061F5EA35C4C85846E2B082C08C334">
    <w:name w:val="89061F5EA35C4C85846E2B082C08C334"/>
  </w:style>
  <w:style w:type="paragraph" w:customStyle="1" w:styleId="DCC9278B597F4B99AA9AFE7D5F3BB8B6">
    <w:name w:val="DCC9278B597F4B99AA9AFE7D5F3BB8B6"/>
  </w:style>
  <w:style w:type="paragraph" w:customStyle="1" w:styleId="5637B34DF4924898B2873D9A5FF34736">
    <w:name w:val="5637B34DF4924898B2873D9A5FF347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x00c4_rendeID xmlns="95cd9d57-e436-4056-8e25-a6f275d4e388">362</_x00c4_rendeID>
    <Diarienummer xmlns="95cd9d57-e436-4056-8e25-a6f275d4e388">2020-200002</Diarienummer>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5C2778165462494FA5CFBB61CB9ACF46" ma:contentTypeVersion="6" ma:contentTypeDescription="Skapa ett nytt dokument." ma:contentTypeScope="" ma:versionID="a8f07ee13ccafdea50cbfbf24c2865a4">
  <xsd:schema xmlns:xsd="http://www.w3.org/2001/XMLSchema" xmlns:xs="http://www.w3.org/2001/XMLSchema" xmlns:p="http://schemas.microsoft.com/office/2006/metadata/properties" xmlns:ns2="95cd9d57-e436-4056-8e25-a6f275d4e388" targetNamespace="http://schemas.microsoft.com/office/2006/metadata/properties" ma:root="true" ma:fieldsID="4e2debe9aa9d88d1d7fd9d772cf9b725" ns2:_="">
    <xsd:import namespace="95cd9d57-e436-4056-8e25-a6f275d4e388"/>
    <xsd:element name="properties">
      <xsd:complexType>
        <xsd:sequence>
          <xsd:element name="documentManagement">
            <xsd:complexType>
              <xsd:all>
                <xsd:element ref="ns2:Diarienummer" minOccurs="0"/>
                <xsd:element ref="ns2:MediaServiceMetadata" minOccurs="0"/>
                <xsd:element ref="ns2:MediaServiceFastMetadata" minOccurs="0"/>
                <xsd:element ref="ns2:_x00c4_rendeID"/>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d9d57-e436-4056-8e25-a6f275d4e388" elementFormDefault="qualified">
    <xsd:import namespace="http://schemas.microsoft.com/office/2006/documentManagement/types"/>
    <xsd:import namespace="http://schemas.microsoft.com/office/infopath/2007/PartnerControls"/>
    <xsd:element name="Diarienummer" ma:index="8" nillable="true" ma:displayName="Diarienummer" ma:format="Dropdown" ma:internalName="Diarienummer">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_x00c4_rendeID" ma:index="11" ma:displayName="ÄrendeID" ma:format="Dropdown" ma:internalName="_x00c4_rendeID">
      <xsd:simpleType>
        <xsd:restriction base="dms:Text">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E489B-72B1-4684-B2BE-D2ACD6EE3B74}">
  <ds:schemaRefs>
    <ds:schemaRef ds:uri="http://purl.org/dc/elements/1.1/"/>
    <ds:schemaRef ds:uri="http://www.w3.org/XML/1998/namespace"/>
    <ds:schemaRef ds:uri="http://schemas.microsoft.com/office/infopath/2007/PartnerControl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95cd9d57-e436-4056-8e25-a6f275d4e388"/>
  </ds:schemaRefs>
</ds:datastoreItem>
</file>

<file path=customXml/itemProps2.xml><?xml version="1.0" encoding="utf-8"?>
<ds:datastoreItem xmlns:ds="http://schemas.openxmlformats.org/officeDocument/2006/customXml" ds:itemID="{1811D5E4-5B52-4D8F-A27E-4E017AB248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d9d57-e436-4056-8e25-a6f275d4e3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31F88E-E99E-463E-AB34-F4CA4CDF3E29}">
  <ds:schemaRefs>
    <ds:schemaRef ds:uri="http://schemas.microsoft.com/sharepoint/v3/contenttype/forms"/>
  </ds:schemaRefs>
</ds:datastoreItem>
</file>

<file path=customXml/itemProps4.xml><?xml version="1.0" encoding="utf-8"?>
<ds:datastoreItem xmlns:ds="http://schemas.openxmlformats.org/officeDocument/2006/customXml" ds:itemID="{FF363618-3ACC-48C0-8BD1-6938915C8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Remissyttrande</Template>
  <TotalTime>0</TotalTime>
  <Pages>4</Pages>
  <Words>1163</Words>
  <Characters>6165</Characters>
  <Application>Microsoft Office Word</Application>
  <DocSecurity>4</DocSecurity>
  <Lines>51</Lines>
  <Paragraphs>14</Paragraphs>
  <ScaleCrop>false</ScaleCrop>
  <HeadingPairs>
    <vt:vector size="2" baseType="variant">
      <vt:variant>
        <vt:lpstr>Rubrik</vt:lpstr>
      </vt:variant>
      <vt:variant>
        <vt:i4>1</vt:i4>
      </vt:variant>
    </vt:vector>
  </HeadingPairs>
  <TitlesOfParts>
    <vt:vector size="1" baseType="lpstr">
      <vt:lpstr>Yttrande angående Nytt regelverk för handel med utsläppsrätter</vt:lpstr>
    </vt:vector>
  </TitlesOfParts>
  <Company>HP</Company>
  <LinksUpToDate>false</LinksUpToDate>
  <CharactersWithSpaces>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Yttrande angående Nytt regelverk för handel med utsläppsrätter</dc:title>
  <dc:subject/>
  <dc:creator>Sharmin Chian</dc:creator>
  <cp:keywords/>
  <dc:description>EM1004, v5.2, 2017-10-30</dc:description>
  <cp:lastModifiedBy>AbdiRashid Mohamed</cp:lastModifiedBy>
  <cp:revision>2</cp:revision>
  <dcterms:created xsi:type="dcterms:W3CDTF">2020-10-07T09:54:00Z</dcterms:created>
  <dcterms:modified xsi:type="dcterms:W3CDTF">2020-10-07T09:54:00Z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System">
    <vt:lpwstr> </vt:lpwstr>
  </property>
  <property fmtid="{D5CDD505-2E9C-101B-9397-08002B2CF9AE}" pid="4" name="cdpTemplate">
    <vt:lpwstr>Brev</vt:lpwstr>
  </property>
  <property fmtid="{D5CDD505-2E9C-101B-9397-08002B2CF9AE}" pid="5" name="cdpInternal">
    <vt:lpwstr>True</vt:lpwstr>
  </property>
  <property fmtid="{D5CDD505-2E9C-101B-9397-08002B2CF9AE}" pid="6" name="cdpDefLanguage">
    <vt:lpwstr>Svenska</vt:lpwstr>
  </property>
  <property fmtid="{D5CDD505-2E9C-101B-9397-08002B2CF9AE}" pid="7" name="cdpDefDocType">
    <vt:lpwstr>BESLUT</vt:lpwstr>
  </property>
  <property fmtid="{D5CDD505-2E9C-101B-9397-08002B2CF9AE}" pid="8" name="cdpDefHeader">
    <vt:lpwstr> </vt:lpwstr>
  </property>
  <property fmtid="{D5CDD505-2E9C-101B-9397-08002B2CF9AE}" pid="9" name="cdpDefFooter">
    <vt:lpwstr> </vt:lpwstr>
  </property>
  <property fmtid="{D5CDD505-2E9C-101B-9397-08002B2CF9AE}" pid="10" name="cdpDefLogo">
    <vt:lpwstr> </vt:lpwstr>
  </property>
  <property fmtid="{D5CDD505-2E9C-101B-9397-08002B2CF9AE}" pid="11" name="cdpDefOrgLevel1">
    <vt:lpwstr> </vt:lpwstr>
  </property>
  <property fmtid="{D5CDD505-2E9C-101B-9397-08002B2CF9AE}" pid="12" name="cdpDefOrgLevel2">
    <vt:lpwstr> </vt:lpwstr>
  </property>
  <property fmtid="{D5CDD505-2E9C-101B-9397-08002B2CF9AE}" pid="13" name="cdpDefOrgLevel3">
    <vt:lpwstr> </vt:lpwstr>
  </property>
  <property fmtid="{D5CDD505-2E9C-101B-9397-08002B2CF9AE}" pid="14" name="cdpDefAddress">
    <vt:lpwstr> </vt:lpwstr>
  </property>
  <property fmtid="{D5CDD505-2E9C-101B-9397-08002B2CF9AE}" pid="15" name="cdpDefSendList">
    <vt:lpwstr> </vt:lpwstr>
  </property>
  <property fmtid="{D5CDD505-2E9C-101B-9397-08002B2CF9AE}" pid="16" name="cdpDefOurRef">
    <vt:lpwstr> </vt:lpwstr>
  </property>
  <property fmtid="{D5CDD505-2E9C-101B-9397-08002B2CF9AE}" pid="17" name="cdpDefDocTheme">
    <vt:lpwstr> </vt:lpwstr>
  </property>
  <property fmtid="{D5CDD505-2E9C-101B-9397-08002B2CF9AE}" pid="18" name="cdpProtect">
    <vt:lpwstr>False</vt:lpwstr>
  </property>
  <property fmtid="{D5CDD505-2E9C-101B-9397-08002B2CF9AE}" pid="19" name="cdpGetHF">
    <vt:lpwstr>True</vt:lpwstr>
  </property>
  <property fmtid="{D5CDD505-2E9C-101B-9397-08002B2CF9AE}" pid="20" name="cdpTempGroup">
    <vt:lpwstr> </vt:lpwstr>
  </property>
  <property fmtid="{D5CDD505-2E9C-101B-9397-08002B2CF9AE}" pid="21" name="cdpSpecial">
    <vt:lpwstr>False</vt:lpwstr>
  </property>
  <property fmtid="{D5CDD505-2E9C-101B-9397-08002B2CF9AE}" pid="22" name="cdpLogoFormat">
    <vt:lpwstr> </vt:lpwstr>
  </property>
  <property fmtid="{D5CDD505-2E9C-101B-9397-08002B2CF9AE}" pid="23" name="cdpDateFormat">
    <vt:lpwstr> </vt:lpwstr>
  </property>
  <property fmtid="{D5CDD505-2E9C-101B-9397-08002B2CF9AE}" pid="24" name="cdpPageNoFormat">
    <vt:lpwstr> </vt:lpwstr>
  </property>
  <property fmtid="{D5CDD505-2E9C-101B-9397-08002B2CF9AE}" pid="25" name="cdpPpOrder">
    <vt:lpwstr> </vt:lpwstr>
  </property>
  <property fmtid="{D5CDD505-2E9C-101B-9397-08002B2CF9AE}" pid="26" name="cdpLanguage">
    <vt:lpwstr>Svenska</vt:lpwstr>
  </property>
  <property fmtid="{D5CDD505-2E9C-101B-9397-08002B2CF9AE}" pid="27" name="cdpLogo">
    <vt:lpwstr>A</vt:lpwstr>
  </property>
  <property fmtid="{D5CDD505-2E9C-101B-9397-08002B2CF9AE}" pid="28" name="cdpHeaderType">
    <vt:lpwstr>A</vt:lpwstr>
  </property>
  <property fmtid="{D5CDD505-2E9C-101B-9397-08002B2CF9AE}" pid="29" name="cdpFooterType">
    <vt:lpwstr>A</vt:lpwstr>
  </property>
  <property fmtid="{D5CDD505-2E9C-101B-9397-08002B2CF9AE}" pid="30" name="cdpFileName">
    <vt:lpwstr>FilePath</vt:lpwstr>
  </property>
  <property fmtid="{D5CDD505-2E9C-101B-9397-08002B2CF9AE}" pid="31" name="cdpInsTempId">
    <vt:lpwstr>Sant</vt:lpwstr>
  </property>
  <property fmtid="{D5CDD505-2E9C-101B-9397-08002B2CF9AE}" pid="32" name="cdpProfile">
    <vt:lpwstr>Nya</vt:lpwstr>
  </property>
  <property fmtid="{D5CDD505-2E9C-101B-9397-08002B2CF9AE}" pid="33" name="cdpOrgLevel1">
    <vt:lpwstr>Avdelningen för systemanalys, försörjningstrygghet och statistik</vt:lpwstr>
  </property>
  <property fmtid="{D5CDD505-2E9C-101B-9397-08002B2CF9AE}" pid="34" name="cdpOrgLevel2">
    <vt:lpwstr>Enheten för utsläppshandel och drivmedel</vt:lpwstr>
  </property>
  <property fmtid="{D5CDD505-2E9C-101B-9397-08002B2CF9AE}" pid="35" name="cdpOrgLevel3">
    <vt:lpwstr/>
  </property>
  <property fmtid="{D5CDD505-2E9C-101B-9397-08002B2CF9AE}" pid="36" name="cdpOtherOrg">
    <vt:lpwstr> </vt:lpwstr>
  </property>
  <property fmtid="{D5CDD505-2E9C-101B-9397-08002B2CF9AE}" pid="37" name="cdpName">
    <vt:lpwstr>Sharmin Chian</vt:lpwstr>
  </property>
  <property fmtid="{D5CDD505-2E9C-101B-9397-08002B2CF9AE}" pid="38" name="cdpInitials">
    <vt:lpwstr/>
  </property>
  <property fmtid="{D5CDD505-2E9C-101B-9397-08002B2CF9AE}" pid="39" name="cdpTitle">
    <vt:lpwstr/>
  </property>
  <property fmtid="{D5CDD505-2E9C-101B-9397-08002B2CF9AE}" pid="40" name="cdpPhone">
    <vt:lpwstr>016-544 22 14</vt:lpwstr>
  </property>
  <property fmtid="{D5CDD505-2E9C-101B-9397-08002B2CF9AE}" pid="41" name="cdpCellphone">
    <vt:lpwstr>073-660 20 96</vt:lpwstr>
  </property>
  <property fmtid="{D5CDD505-2E9C-101B-9397-08002B2CF9AE}" pid="42" name="cdpFax">
    <vt:lpwstr/>
  </property>
  <property fmtid="{D5CDD505-2E9C-101B-9397-08002B2CF9AE}" pid="43" name="cdpEmail">
    <vt:lpwstr>sharmin.chian@energimyndigheten.se</vt:lpwstr>
  </property>
  <property fmtid="{D5CDD505-2E9C-101B-9397-08002B2CF9AE}" pid="44" name="cdpSignature">
    <vt:lpwstr/>
  </property>
  <property fmtid="{D5CDD505-2E9C-101B-9397-08002B2CF9AE}" pid="45" name="cdpOtherInfo1">
    <vt:lpwstr/>
  </property>
  <property fmtid="{D5CDD505-2E9C-101B-9397-08002B2CF9AE}" pid="46" name="cdpOtherInfo2">
    <vt:lpwstr/>
  </property>
  <property fmtid="{D5CDD505-2E9C-101B-9397-08002B2CF9AE}" pid="47" name="cdpOtherInfo3">
    <vt:lpwstr/>
  </property>
  <property fmtid="{D5CDD505-2E9C-101B-9397-08002B2CF9AE}" pid="48" name="cdpInsProfile">
    <vt:lpwstr>Sant,Falskt,Falskt,Sant,Falskt,Sant,Falskt,Sant,Falskt,Falskt,Falskt,Falskt,Falskt</vt:lpwstr>
  </property>
  <property fmtid="{D5CDD505-2E9C-101B-9397-08002B2CF9AE}" pid="49" name="cdpEnding">
    <vt:lpwstr/>
  </property>
  <property fmtid="{D5CDD505-2E9C-101B-9397-08002B2CF9AE}" pid="50" name="cdpWaterMark">
    <vt:lpwstr> </vt:lpwstr>
  </property>
  <property fmtid="{D5CDD505-2E9C-101B-9397-08002B2CF9AE}" pid="51" name="ContentTypeId">
    <vt:lpwstr>0x0101005C2778165462494FA5CFBB61CB9ACF46</vt:lpwstr>
  </property>
</Properties>
</file>