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alias w:val="Titel"/>
        <w:tag w:val=""/>
        <w:id w:val="822937810"/>
        <w:placeholder>
          <w:docPart w:val="CA3B79C4A4E642CA97B3AA5E814558E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7D64C54B" w14:textId="3B934FB5" w:rsidR="002507E2" w:rsidRDefault="00601F12" w:rsidP="001522D9">
          <w:pPr>
            <w:pStyle w:val="Rubrik1"/>
          </w:pPr>
          <w:r>
            <w:t>Yttrande</w:t>
          </w:r>
          <w:r w:rsidR="00D36886">
            <w:t xml:space="preserve"> angående </w:t>
          </w:r>
          <w:r w:rsidR="00D36886" w:rsidRPr="006C3E97">
            <w:t>lättnader vid stöd genom nedsatt energiskatt med anledning av covid-19-pandemin</w:t>
          </w:r>
        </w:p>
      </w:sdtContent>
    </w:sdt>
    <w:p w14:paraId="1DF1C635" w14:textId="77777777" w:rsidR="00D36886" w:rsidRDefault="00D36886" w:rsidP="006F5916">
      <w:pPr>
        <w:pStyle w:val="Brdtext"/>
      </w:pPr>
    </w:p>
    <w:p w14:paraId="5F4DB1C0" w14:textId="77777777" w:rsidR="006F5916" w:rsidRDefault="006F5916" w:rsidP="006F5916">
      <w:pPr>
        <w:pStyle w:val="Brdtext"/>
      </w:pPr>
      <w:r>
        <w:t>Statens energimyndighet har i skrivelse, daterad</w:t>
      </w:r>
      <w:r w:rsidR="00313245">
        <w:t xml:space="preserve"> </w:t>
      </w:r>
      <w:sdt>
        <w:sdtPr>
          <w:alias w:val="[Välj ett datum]"/>
          <w:id w:val="1837192902"/>
          <w:placeholder>
            <w:docPart w:val="42A6039C32074897BA4BA350C48970BF"/>
          </w:placeholder>
          <w:date w:fullDate="2020-09-29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D36886">
            <w:t>2020-09-29</w:t>
          </w:r>
        </w:sdtContent>
      </w:sdt>
      <w:r>
        <w:t>, beretts möjlighet att avge yttrande i rubricerat ärende.</w:t>
      </w:r>
    </w:p>
    <w:p w14:paraId="42A8EC11" w14:textId="77777777" w:rsidR="006F5916" w:rsidRDefault="006F5916" w:rsidP="006F5916">
      <w:pPr>
        <w:pStyle w:val="Brdtext"/>
      </w:pPr>
      <w:r>
        <w:t>Statens energimyndighet har</w:t>
      </w:r>
      <w:r w:rsidR="006173D1">
        <w:t xml:space="preserve"> </w:t>
      </w:r>
      <w:r w:rsidR="00D36886">
        <w:t>inga synpunkter att redovisa</w:t>
      </w:r>
      <w:r>
        <w:t>.</w:t>
      </w:r>
    </w:p>
    <w:p w14:paraId="65750F6E" w14:textId="3DBE8C2C" w:rsidR="006F5916" w:rsidRDefault="006F5916" w:rsidP="006F5916">
      <w:pPr>
        <w:pStyle w:val="Brdtext"/>
      </w:pPr>
      <w:r>
        <w:t xml:space="preserve">Beslut i detta ärende har fattats av </w:t>
      </w:r>
      <w:bookmarkStart w:id="1" w:name="spcDeciderTitle_01"/>
      <w:r w:rsidR="00D36886">
        <w:t>generaldirektören</w:t>
      </w:r>
      <w:bookmarkEnd w:id="1"/>
      <w:r>
        <w:t xml:space="preserve"> </w:t>
      </w:r>
      <w:bookmarkStart w:id="2" w:name="spcDecider_01"/>
      <w:r w:rsidR="00D36886">
        <w:t>Robert Andrén</w:t>
      </w:r>
      <w:bookmarkEnd w:id="2"/>
      <w:r>
        <w:t xml:space="preserve">. Vid den slutliga handläggningen har därutöver deltagit </w:t>
      </w:r>
      <w:bookmarkStart w:id="3" w:name="spcOvriga_01"/>
      <w:r w:rsidR="00D36886">
        <w:t>avdelningschefe</w:t>
      </w:r>
      <w:r w:rsidR="00D1770A">
        <w:t xml:space="preserve">n </w:t>
      </w:r>
      <w:r w:rsidR="00D36886">
        <w:t>Gustav Ebenå, chefsjuristen Rikard Janson samt enhetschefe</w:t>
      </w:r>
      <w:r w:rsidR="00D1770A">
        <w:t xml:space="preserve">n </w:t>
      </w:r>
      <w:bookmarkEnd w:id="3"/>
      <w:r w:rsidR="00D1770A">
        <w:t>Paula Hallonsten</w:t>
      </w:r>
      <w:r>
        <w:t xml:space="preserve">. Föredragande har varit handläggaren </w:t>
      </w:r>
      <w:bookmarkStart w:id="4" w:name="spcHandlingOfficer_01"/>
      <w:r w:rsidR="00D36886">
        <w:t>Rurik Holmberg</w:t>
      </w:r>
      <w:bookmarkEnd w:id="4"/>
      <w:r>
        <w:t>.</w:t>
      </w:r>
    </w:p>
    <w:p w14:paraId="56DDE532" w14:textId="77777777" w:rsidR="006F5916" w:rsidRDefault="006F5916" w:rsidP="006F5916">
      <w:pPr>
        <w:pStyle w:val="Brdtext"/>
      </w:pPr>
    </w:p>
    <w:p w14:paraId="19AEA122" w14:textId="77777777" w:rsidR="006F5916" w:rsidRDefault="006F5916" w:rsidP="006F5916">
      <w:pPr>
        <w:pStyle w:val="Brdtext"/>
      </w:pPr>
    </w:p>
    <w:p w14:paraId="5B685364" w14:textId="77777777" w:rsidR="006F5916" w:rsidRDefault="00D36886" w:rsidP="006F5916">
      <w:pPr>
        <w:pStyle w:val="Brdtext"/>
      </w:pPr>
      <w:bookmarkStart w:id="5" w:name="spcDecider_02"/>
      <w:r>
        <w:t>Robert Andrén</w:t>
      </w:r>
      <w:bookmarkEnd w:id="5"/>
    </w:p>
    <w:p w14:paraId="4C540C74" w14:textId="77777777" w:rsidR="006F5916" w:rsidRDefault="006F5916" w:rsidP="006F5916">
      <w:pPr>
        <w:pStyle w:val="Brdtext"/>
        <w:tabs>
          <w:tab w:val="left" w:pos="3960"/>
        </w:tabs>
      </w:pPr>
      <w:r>
        <w:tab/>
      </w:r>
      <w:bookmarkStart w:id="6" w:name="spcHandlingOfficer_02"/>
      <w:r w:rsidR="00D36886">
        <w:t xml:space="preserve"> Rurik Holmberg</w:t>
      </w:r>
      <w:bookmarkEnd w:id="6"/>
    </w:p>
    <w:p w14:paraId="4F6E91E9" w14:textId="77777777" w:rsidR="006F5916" w:rsidRPr="003061F2" w:rsidRDefault="006F5916" w:rsidP="006F5916">
      <w:pPr>
        <w:pStyle w:val="Brdtext"/>
      </w:pPr>
    </w:p>
    <w:sectPr w:rsidR="006F5916" w:rsidRPr="003061F2" w:rsidSect="0043484D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C3A34" w14:textId="77777777" w:rsidR="00E77ABA" w:rsidRDefault="00E77ABA" w:rsidP="0032522D">
      <w:r>
        <w:separator/>
      </w:r>
    </w:p>
  </w:endnote>
  <w:endnote w:type="continuationSeparator" w:id="0">
    <w:p w14:paraId="05574995" w14:textId="77777777" w:rsidR="00E77ABA" w:rsidRDefault="00E77ABA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D36886" w:rsidRPr="004D6078" w14:paraId="5A757792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21307140" w14:textId="77777777" w:rsidR="00D36886" w:rsidRPr="004D6078" w:rsidRDefault="00D36886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D36886" w:rsidRPr="004572E5" w14:paraId="26668B72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6778F547" w14:textId="77777777" w:rsidR="00D36886" w:rsidRPr="004572E5" w:rsidRDefault="00D36886" w:rsidP="004572E5">
          <w:pPr>
            <w:pStyle w:val="Sidfotstext"/>
          </w:pPr>
          <w:bookmarkStart w:id="29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9"/>
          <w:proofErr w:type="gramEnd"/>
        </w:p>
      </w:tc>
    </w:tr>
  </w:tbl>
  <w:p w14:paraId="47006869" w14:textId="77777777" w:rsidR="00D36886" w:rsidRPr="00E93B78" w:rsidRDefault="00D36886" w:rsidP="00094EAB">
    <w:pPr>
      <w:pStyle w:val="Sidfot"/>
    </w:pPr>
    <w:bookmarkStart w:id="30" w:name="insFirstFooter_01"/>
    <w:bookmarkEnd w:id="30"/>
  </w:p>
  <w:p w14:paraId="75B24F5F" w14:textId="77777777" w:rsidR="00F30C4B" w:rsidRPr="00D36886" w:rsidRDefault="00F30C4B" w:rsidP="00D3688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DC0D7" w14:textId="77777777" w:rsidR="00E77ABA" w:rsidRDefault="00E77ABA" w:rsidP="0032522D">
      <w:r>
        <w:separator/>
      </w:r>
    </w:p>
  </w:footnote>
  <w:footnote w:type="continuationSeparator" w:id="0">
    <w:p w14:paraId="14F3673F" w14:textId="77777777" w:rsidR="00E77ABA" w:rsidRDefault="00E77ABA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7" w:name="insFollowingHeader_01"/>
  <w:bookmarkEnd w:id="7"/>
  <w:p w14:paraId="2E117808" w14:textId="77777777" w:rsidR="00D36886" w:rsidRPr="00811F35" w:rsidRDefault="00D36886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3FABB9DB" wp14:editId="3A05CA85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0E23DD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D36886" w14:paraId="2E959FF1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6F3694B5" w14:textId="77777777" w:rsidR="00D36886" w:rsidRPr="00A07447" w:rsidRDefault="00D36886" w:rsidP="008E2A3F">
          <w:pPr>
            <w:pStyle w:val="Sidhuvudstext"/>
          </w:pPr>
          <w:bookmarkStart w:id="8" w:name="objLogoFollowingPages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14:paraId="1BF3E0BD" w14:textId="77777777" w:rsidR="00D36886" w:rsidRDefault="00D36886" w:rsidP="00B465EB">
          <w:pPr>
            <w:pStyle w:val="Dokumentinformation"/>
          </w:pPr>
        </w:p>
      </w:tc>
      <w:bookmarkStart w:id="9" w:name="objPageNo_02"/>
      <w:tc>
        <w:tcPr>
          <w:tcW w:w="1113" w:type="dxa"/>
          <w:shd w:val="clear" w:color="auto" w:fill="auto"/>
        </w:tcPr>
        <w:p w14:paraId="7601653C" w14:textId="77777777" w:rsidR="00D36886" w:rsidRPr="00A07447" w:rsidRDefault="00D36886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9"/>
        </w:p>
      </w:tc>
    </w:tr>
    <w:tr w:rsidR="00D36886" w14:paraId="1440B4F0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3D259ED1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674A8F97" w14:textId="77777777" w:rsidR="00D36886" w:rsidRDefault="00D36886" w:rsidP="00E05D87">
          <w:pPr>
            <w:pStyle w:val="Ledtext"/>
          </w:pPr>
          <w:bookmarkStart w:id="10" w:name="capDocDate_02"/>
          <w:r>
            <w:t>Datum</w:t>
          </w:r>
          <w:bookmarkEnd w:id="10"/>
        </w:p>
      </w:tc>
      <w:tc>
        <w:tcPr>
          <w:tcW w:w="2433" w:type="dxa"/>
          <w:gridSpan w:val="2"/>
          <w:shd w:val="clear" w:color="auto" w:fill="auto"/>
          <w:hideMark/>
        </w:tcPr>
        <w:p w14:paraId="327381A0" w14:textId="77777777" w:rsidR="00D36886" w:rsidRDefault="00D36886" w:rsidP="00E05D87">
          <w:pPr>
            <w:pStyle w:val="Ledtext"/>
          </w:pPr>
          <w:bookmarkStart w:id="11" w:name="capOurRef_02"/>
          <w:proofErr w:type="spellStart"/>
          <w:r>
            <w:t>Diarienr</w:t>
          </w:r>
          <w:bookmarkEnd w:id="11"/>
          <w:proofErr w:type="spellEnd"/>
        </w:p>
      </w:tc>
    </w:tr>
    <w:tr w:rsidR="00D36886" w14:paraId="5204BFE8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16A1E8D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2F22C604" w14:textId="77777777" w:rsidR="00D36886" w:rsidRPr="00A07447" w:rsidRDefault="00D36886" w:rsidP="008E3BD6">
          <w:pPr>
            <w:pStyle w:val="Dokumentinformation"/>
          </w:pPr>
          <w:bookmarkStart w:id="12" w:name="bmkDocDate_02"/>
          <w:r>
            <w:t>2020-10-21</w:t>
          </w:r>
          <w:bookmarkEnd w:id="12"/>
        </w:p>
      </w:tc>
      <w:tc>
        <w:tcPr>
          <w:tcW w:w="2433" w:type="dxa"/>
          <w:gridSpan w:val="2"/>
          <w:shd w:val="clear" w:color="auto" w:fill="auto"/>
          <w:hideMark/>
        </w:tcPr>
        <w:p w14:paraId="6413432B" w14:textId="77777777" w:rsidR="00D36886" w:rsidRPr="00A07447" w:rsidRDefault="00D36886" w:rsidP="008E3BD6">
          <w:pPr>
            <w:pStyle w:val="Dokumentinformation"/>
          </w:pPr>
          <w:bookmarkStart w:id="13" w:name="bmkOurRef_02"/>
          <w:proofErr w:type="gramStart"/>
          <w:r>
            <w:t>2020- 200037</w:t>
          </w:r>
          <w:bookmarkEnd w:id="13"/>
          <w:proofErr w:type="gramEnd"/>
        </w:p>
      </w:tc>
    </w:tr>
  </w:tbl>
  <w:p w14:paraId="1B4307B7" w14:textId="77777777" w:rsidR="00D36886" w:rsidRPr="00663114" w:rsidRDefault="00D36886" w:rsidP="00F4109E">
    <w:pPr>
      <w:pStyle w:val="Sidhuvud"/>
      <w:rPr>
        <w:szCs w:val="2"/>
      </w:rPr>
    </w:pPr>
  </w:p>
  <w:p w14:paraId="758BC88D" w14:textId="77777777" w:rsidR="0032522D" w:rsidRPr="00D36886" w:rsidRDefault="0032522D" w:rsidP="00D3688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4" w:name="insFirstHeader_01"/>
  <w:bookmarkEnd w:id="14"/>
  <w:p w14:paraId="3A250B20" w14:textId="2A39CCD9" w:rsidR="00D36886" w:rsidRPr="00811F35" w:rsidRDefault="004A2E02" w:rsidP="00F4109E">
    <w:pPr>
      <w:pStyle w:val="Sidhuvud"/>
      <w:rPr>
        <w:szCs w:val="2"/>
      </w:rPr>
    </w:pPr>
    <w:sdt>
      <w:sdtPr>
        <w:rPr>
          <w:szCs w:val="2"/>
        </w:rPr>
        <w:alias w:val="Författare"/>
        <w:tag w:val=""/>
        <w:id w:val="-1664608463"/>
        <w:placeholder>
          <w:docPart w:val="1585114751624EEEBEC9B2BF0462E1E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B96799">
          <w:rPr>
            <w:szCs w:val="2"/>
          </w:rPr>
          <w:t>Rurik Holmberg</w:t>
        </w:r>
      </w:sdtContent>
    </w:sdt>
    <w:r w:rsidR="00D36886"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0B37207E" wp14:editId="5CE642E2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DD0FAE9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D36886" w14:paraId="1E4C1E8E" w14:textId="77777777" w:rsidTr="00C840F3">
      <w:tc>
        <w:tcPr>
          <w:tcW w:w="5222" w:type="dxa"/>
          <w:vMerge w:val="restart"/>
          <w:shd w:val="clear" w:color="auto" w:fill="auto"/>
        </w:tcPr>
        <w:p w14:paraId="3A289A59" w14:textId="77777777" w:rsidR="00D36886" w:rsidRPr="00A07447" w:rsidRDefault="00D36886" w:rsidP="008E2A3F">
          <w:pPr>
            <w:pStyle w:val="Sidhuvudstext"/>
          </w:pPr>
          <w:bookmarkStart w:id="15" w:name="objLogoFirstPage_01"/>
          <w:r>
            <w:t xml:space="preserve"> </w:t>
          </w:r>
          <w:bookmarkEnd w:id="15"/>
        </w:p>
      </w:tc>
      <w:tc>
        <w:tcPr>
          <w:tcW w:w="3924" w:type="dxa"/>
          <w:gridSpan w:val="2"/>
          <w:shd w:val="clear" w:color="auto" w:fill="auto"/>
          <w:hideMark/>
        </w:tcPr>
        <w:p w14:paraId="42B62C5D" w14:textId="77777777" w:rsidR="00D36886" w:rsidRDefault="00D36886" w:rsidP="00525EBF">
          <w:pPr>
            <w:pStyle w:val="Dokumentkategori"/>
          </w:pPr>
          <w:bookmarkStart w:id="16" w:name="bmkDocType_01"/>
          <w:r>
            <w:t>BESLUT</w:t>
          </w:r>
          <w:bookmarkEnd w:id="16"/>
        </w:p>
      </w:tc>
      <w:bookmarkStart w:id="17" w:name="objPageNo_01"/>
      <w:tc>
        <w:tcPr>
          <w:tcW w:w="1113" w:type="dxa"/>
          <w:shd w:val="clear" w:color="auto" w:fill="auto"/>
        </w:tcPr>
        <w:p w14:paraId="61D0B211" w14:textId="77777777" w:rsidR="00D36886" w:rsidRPr="00A07447" w:rsidRDefault="00D36886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7"/>
        </w:p>
      </w:tc>
    </w:tr>
    <w:tr w:rsidR="00D36886" w14:paraId="5F42338C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693CE209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5FB852CD" w14:textId="77777777" w:rsidR="00D36886" w:rsidRDefault="00D36886" w:rsidP="00E05D87">
          <w:pPr>
            <w:pStyle w:val="Ledtext"/>
          </w:pPr>
          <w:bookmarkStart w:id="18" w:name="capDocDate_01"/>
          <w:r>
            <w:t>Datum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14:paraId="3D4D7304" w14:textId="77777777" w:rsidR="00D36886" w:rsidRDefault="00D36886" w:rsidP="00E05D87">
          <w:pPr>
            <w:pStyle w:val="Ledtext"/>
          </w:pPr>
          <w:bookmarkStart w:id="19" w:name="capOurRef_01"/>
          <w:proofErr w:type="spellStart"/>
          <w:r>
            <w:t>Diarienr</w:t>
          </w:r>
          <w:bookmarkEnd w:id="19"/>
          <w:proofErr w:type="spellEnd"/>
        </w:p>
      </w:tc>
    </w:tr>
    <w:tr w:rsidR="00D36886" w14:paraId="2D2E5BB8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9C06C90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3611769A" w14:textId="7D8F1E84" w:rsidR="00D36886" w:rsidRPr="00A07447" w:rsidRDefault="00D36886" w:rsidP="00B16676">
          <w:pPr>
            <w:pStyle w:val="Dokumentinformation"/>
          </w:pPr>
          <w:bookmarkStart w:id="20" w:name="bmkDocDate_01"/>
          <w:r>
            <w:t>2020-10-2</w:t>
          </w:r>
          <w:bookmarkEnd w:id="20"/>
          <w:r w:rsidR="00953BCD">
            <w:t>8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56FFC4D1" w14:textId="77777777" w:rsidR="00D36886" w:rsidRPr="00A07447" w:rsidRDefault="00D36886" w:rsidP="00B16676">
          <w:pPr>
            <w:pStyle w:val="Dokumentinformation"/>
          </w:pPr>
          <w:bookmarkStart w:id="21" w:name="bmkOurRef_01"/>
          <w:proofErr w:type="gramStart"/>
          <w:r>
            <w:t>2020- 200037</w:t>
          </w:r>
          <w:bookmarkEnd w:id="21"/>
          <w:proofErr w:type="gramEnd"/>
        </w:p>
      </w:tc>
    </w:tr>
    <w:tr w:rsidR="00D36886" w14:paraId="004AEBCB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66817ADB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10531BAC" w14:textId="77777777" w:rsidR="00D36886" w:rsidRDefault="00D36886" w:rsidP="00E05D87">
          <w:pPr>
            <w:pStyle w:val="Ledtext"/>
          </w:pPr>
          <w:bookmarkStart w:id="22" w:name="capYourDate_01"/>
          <w:r>
            <w:t>Ert datum</w:t>
          </w:r>
          <w:bookmarkEnd w:id="22"/>
        </w:p>
      </w:tc>
      <w:tc>
        <w:tcPr>
          <w:tcW w:w="2433" w:type="dxa"/>
          <w:gridSpan w:val="2"/>
          <w:shd w:val="clear" w:color="auto" w:fill="auto"/>
          <w:hideMark/>
        </w:tcPr>
        <w:p w14:paraId="5F594F7A" w14:textId="77777777" w:rsidR="00D36886" w:rsidRDefault="00D36886" w:rsidP="00E05D87">
          <w:pPr>
            <w:pStyle w:val="Ledtext"/>
          </w:pPr>
          <w:bookmarkStart w:id="23" w:name="capYourRef_01"/>
          <w:r>
            <w:t>Ert dnr</w:t>
          </w:r>
          <w:bookmarkEnd w:id="23"/>
        </w:p>
      </w:tc>
    </w:tr>
    <w:tr w:rsidR="00D36886" w14:paraId="5EB5CCC6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55447082" w14:textId="77777777" w:rsidR="00D36886" w:rsidRDefault="00D36886" w:rsidP="00E05D87"/>
      </w:tc>
      <w:tc>
        <w:tcPr>
          <w:tcW w:w="2604" w:type="dxa"/>
          <w:shd w:val="clear" w:color="auto" w:fill="auto"/>
          <w:hideMark/>
        </w:tcPr>
        <w:p w14:paraId="3D9D1A0C" w14:textId="77777777" w:rsidR="00D36886" w:rsidRPr="00A07447" w:rsidRDefault="00D36886" w:rsidP="00B16676">
          <w:pPr>
            <w:pStyle w:val="Dokumentinformation"/>
          </w:pPr>
          <w:bookmarkStart w:id="24" w:name="bmkYourDate_01"/>
          <w:r>
            <w:t>2020-09-28</w:t>
          </w:r>
          <w:bookmarkEnd w:id="24"/>
        </w:p>
      </w:tc>
      <w:tc>
        <w:tcPr>
          <w:tcW w:w="2433" w:type="dxa"/>
          <w:gridSpan w:val="2"/>
          <w:shd w:val="clear" w:color="auto" w:fill="auto"/>
          <w:hideMark/>
        </w:tcPr>
        <w:p w14:paraId="4EFD1906" w14:textId="77777777" w:rsidR="00D36886" w:rsidRPr="00A07447" w:rsidRDefault="00D36886" w:rsidP="00B16676">
          <w:pPr>
            <w:pStyle w:val="Dokumentinformation"/>
          </w:pPr>
          <w:bookmarkStart w:id="25" w:name="bmkYourRef_01"/>
          <w:r>
            <w:t>Fi2020/03876</w:t>
          </w:r>
          <w:bookmarkEnd w:id="25"/>
        </w:p>
      </w:tc>
    </w:tr>
    <w:tr w:rsidR="00D36886" w14:paraId="5D82900F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7F7DC0B6" w14:textId="525F3813" w:rsidR="00D36886" w:rsidRDefault="00B96799" w:rsidP="00483A18">
          <w:pPr>
            <w:pStyle w:val="Sidhuvudstext"/>
          </w:pPr>
          <w:bookmarkStart w:id="26" w:name="chkPersonalProfile_01"/>
          <w:r>
            <w:t>Avdelningen för systemanalys, försörjningstrygghet och statistik, Policyanalys</w:t>
          </w:r>
          <w:r>
            <w:br/>
            <w:t xml:space="preserve">Rurik Holmberg </w:t>
          </w:r>
          <w:r>
            <w:br/>
          </w:r>
          <w:r w:rsidR="00D36886">
            <w:t>016-544 22 87</w:t>
          </w:r>
          <w:r w:rsidR="00D36886">
            <w:br/>
            <w:t>rurik.holmberg@energimyndigheten.se</w:t>
          </w:r>
          <w:bookmarkEnd w:id="26"/>
        </w:p>
      </w:tc>
      <w:tc>
        <w:tcPr>
          <w:tcW w:w="2600" w:type="dxa"/>
          <w:shd w:val="clear" w:color="auto" w:fill="auto"/>
        </w:tcPr>
        <w:p w14:paraId="1656FED4" w14:textId="77777777" w:rsidR="00D36886" w:rsidRPr="00A07447" w:rsidRDefault="00D36886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227AD678" w14:textId="77777777" w:rsidR="00D36886" w:rsidRPr="00A07447" w:rsidRDefault="00D36886" w:rsidP="008E2A3F">
          <w:pPr>
            <w:pStyle w:val="Sidhuvudstext"/>
          </w:pPr>
          <w:bookmarkStart w:id="27" w:name="objLogoDecor_01"/>
          <w:r>
            <w:t xml:space="preserve"> </w:t>
          </w:r>
          <w:bookmarkEnd w:id="27"/>
        </w:p>
      </w:tc>
    </w:tr>
    <w:tr w:rsidR="00D36886" w14:paraId="50FBBBA5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74DD80D0" w14:textId="77777777" w:rsidR="00D36886" w:rsidRDefault="00D36886" w:rsidP="00E05D87"/>
      </w:tc>
      <w:tc>
        <w:tcPr>
          <w:tcW w:w="5037" w:type="dxa"/>
          <w:gridSpan w:val="3"/>
          <w:shd w:val="clear" w:color="auto" w:fill="auto"/>
        </w:tcPr>
        <w:p w14:paraId="70A3A4F2" w14:textId="77777777" w:rsidR="00D36886" w:rsidRPr="00A07447" w:rsidRDefault="00D36886" w:rsidP="00F80738">
          <w:pPr>
            <w:pStyle w:val="Brdtext"/>
          </w:pPr>
          <w:bookmarkStart w:id="28" w:name="bmkAddress_01"/>
          <w:r>
            <w:t>Finansdepartementet</w:t>
          </w:r>
          <w:bookmarkEnd w:id="28"/>
        </w:p>
      </w:tc>
    </w:tr>
  </w:tbl>
  <w:p w14:paraId="645A79CA" w14:textId="77777777" w:rsidR="00D36886" w:rsidRPr="00663114" w:rsidRDefault="00D36886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8A0D263" wp14:editId="1CB3E43A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74AC1" w14:textId="77777777" w:rsidR="00D36886" w:rsidRDefault="004A2E02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D36886">
                                <w:t>EM1003, v5.2, 2017-10-30</w:t>
                              </w:r>
                            </w:sdtContent>
                          </w:sdt>
                          <w:r w:rsidR="00D36886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A0D263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3C474AC1" w14:textId="77777777" w:rsidR="00D36886" w:rsidRDefault="004A2E02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D36886">
                          <w:t>EM1003, v5.2, 2017-10-30</w:t>
                        </w:r>
                      </w:sdtContent>
                    </w:sdt>
                    <w:r w:rsidR="00D36886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7DFF13D8" w14:textId="77777777" w:rsidR="00C91EBB" w:rsidRPr="00D36886" w:rsidRDefault="00C91EBB" w:rsidP="00D3688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B3507C36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B804EEAC"/>
    <w:lvl w:ilvl="0">
      <w:start w:val="1"/>
      <w:numFmt w:val="bullet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</w:num>
  <w:num w:numId="9">
    <w:abstractNumId w:val="4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886"/>
    <w:rsid w:val="000021EF"/>
    <w:rsid w:val="000170AF"/>
    <w:rsid w:val="00043465"/>
    <w:rsid w:val="00064CEE"/>
    <w:rsid w:val="000702B1"/>
    <w:rsid w:val="00083051"/>
    <w:rsid w:val="00096EC6"/>
    <w:rsid w:val="00120803"/>
    <w:rsid w:val="001448DB"/>
    <w:rsid w:val="001522D9"/>
    <w:rsid w:val="00157228"/>
    <w:rsid w:val="00175B98"/>
    <w:rsid w:val="001768B1"/>
    <w:rsid w:val="001A48CC"/>
    <w:rsid w:val="001B17E1"/>
    <w:rsid w:val="001B1FEA"/>
    <w:rsid w:val="001D2803"/>
    <w:rsid w:val="00204ED5"/>
    <w:rsid w:val="00207BD7"/>
    <w:rsid w:val="00227C95"/>
    <w:rsid w:val="002342A8"/>
    <w:rsid w:val="002507E2"/>
    <w:rsid w:val="002B2EDC"/>
    <w:rsid w:val="002C3B60"/>
    <w:rsid w:val="002D244E"/>
    <w:rsid w:val="002D61F1"/>
    <w:rsid w:val="00311083"/>
    <w:rsid w:val="00313245"/>
    <w:rsid w:val="003226C0"/>
    <w:rsid w:val="0032522D"/>
    <w:rsid w:val="00327251"/>
    <w:rsid w:val="00334DB5"/>
    <w:rsid w:val="0035489D"/>
    <w:rsid w:val="00385516"/>
    <w:rsid w:val="003B7725"/>
    <w:rsid w:val="003D1180"/>
    <w:rsid w:val="003F7702"/>
    <w:rsid w:val="0041569B"/>
    <w:rsid w:val="004249B7"/>
    <w:rsid w:val="004279EE"/>
    <w:rsid w:val="0043484D"/>
    <w:rsid w:val="0043693B"/>
    <w:rsid w:val="004545EB"/>
    <w:rsid w:val="00456487"/>
    <w:rsid w:val="00460EA4"/>
    <w:rsid w:val="00485FC8"/>
    <w:rsid w:val="004A2E02"/>
    <w:rsid w:val="004B32F6"/>
    <w:rsid w:val="004E7B2E"/>
    <w:rsid w:val="0051174C"/>
    <w:rsid w:val="00514943"/>
    <w:rsid w:val="0052197C"/>
    <w:rsid w:val="00577F25"/>
    <w:rsid w:val="00582FCD"/>
    <w:rsid w:val="005A2D5D"/>
    <w:rsid w:val="005D36CF"/>
    <w:rsid w:val="005D4C80"/>
    <w:rsid w:val="005E4C91"/>
    <w:rsid w:val="00601F12"/>
    <w:rsid w:val="006173D1"/>
    <w:rsid w:val="00621A57"/>
    <w:rsid w:val="006534C4"/>
    <w:rsid w:val="0065359C"/>
    <w:rsid w:val="00654A45"/>
    <w:rsid w:val="00656052"/>
    <w:rsid w:val="006F38E8"/>
    <w:rsid w:val="006F50F4"/>
    <w:rsid w:val="006F5916"/>
    <w:rsid w:val="007563F7"/>
    <w:rsid w:val="00756B06"/>
    <w:rsid w:val="007A1267"/>
    <w:rsid w:val="007A1351"/>
    <w:rsid w:val="007A3536"/>
    <w:rsid w:val="007E478D"/>
    <w:rsid w:val="00872615"/>
    <w:rsid w:val="00872FE3"/>
    <w:rsid w:val="00876119"/>
    <w:rsid w:val="008C3AEF"/>
    <w:rsid w:val="008E1520"/>
    <w:rsid w:val="00953BCD"/>
    <w:rsid w:val="00973775"/>
    <w:rsid w:val="009C1ABB"/>
    <w:rsid w:val="00A131B3"/>
    <w:rsid w:val="00A356FC"/>
    <w:rsid w:val="00A4209C"/>
    <w:rsid w:val="00A512FE"/>
    <w:rsid w:val="00AC6692"/>
    <w:rsid w:val="00AF3602"/>
    <w:rsid w:val="00B52233"/>
    <w:rsid w:val="00B73B9B"/>
    <w:rsid w:val="00B96799"/>
    <w:rsid w:val="00BB199E"/>
    <w:rsid w:val="00BC364E"/>
    <w:rsid w:val="00BF2276"/>
    <w:rsid w:val="00C52EB2"/>
    <w:rsid w:val="00C54342"/>
    <w:rsid w:val="00C771FE"/>
    <w:rsid w:val="00C91EBB"/>
    <w:rsid w:val="00CA09B7"/>
    <w:rsid w:val="00CB49A3"/>
    <w:rsid w:val="00CB5950"/>
    <w:rsid w:val="00D1770A"/>
    <w:rsid w:val="00D36886"/>
    <w:rsid w:val="00D37830"/>
    <w:rsid w:val="00D42633"/>
    <w:rsid w:val="00D6563A"/>
    <w:rsid w:val="00D73CB5"/>
    <w:rsid w:val="00D86773"/>
    <w:rsid w:val="00DA6975"/>
    <w:rsid w:val="00DC51DB"/>
    <w:rsid w:val="00DF3AEB"/>
    <w:rsid w:val="00E34499"/>
    <w:rsid w:val="00E367CB"/>
    <w:rsid w:val="00E41E70"/>
    <w:rsid w:val="00E44D67"/>
    <w:rsid w:val="00E45057"/>
    <w:rsid w:val="00E54AD3"/>
    <w:rsid w:val="00E77ABA"/>
    <w:rsid w:val="00EA5D9B"/>
    <w:rsid w:val="00EA6A45"/>
    <w:rsid w:val="00ED050E"/>
    <w:rsid w:val="00EE01A0"/>
    <w:rsid w:val="00F13EB2"/>
    <w:rsid w:val="00F2251F"/>
    <w:rsid w:val="00F30C4B"/>
    <w:rsid w:val="00F3586E"/>
    <w:rsid w:val="00F35CA6"/>
    <w:rsid w:val="00F379D2"/>
    <w:rsid w:val="00F9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0BA108"/>
  <w15:chartTrackingRefBased/>
  <w15:docId w15:val="{18C3D6A7-4862-4ABE-9297-2A8BB64E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BC364E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BC364E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BC364E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BC364E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BC364E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BC364E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BC364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BC364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BC364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BC364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BC364E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BC364E"/>
  </w:style>
  <w:style w:type="paragraph" w:styleId="Punktlista">
    <w:name w:val="List Bullet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BC364E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C364E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C364E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C364E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BC364E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BC364E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C364E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C364E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C364E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C364E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C364E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364E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BC364E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BC364E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BC3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BC364E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BC364E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BC364E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BC364E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BC364E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BC364E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BC364E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BC364E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BC364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BC364E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BC364E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BC364E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BC364E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BC364E"/>
    <w:rPr>
      <w:sz w:val="2"/>
    </w:rPr>
  </w:style>
  <w:style w:type="paragraph" w:customStyle="1" w:styleId="Dokumentkategori">
    <w:name w:val="Dokumentkategori"/>
    <w:basedOn w:val="Normal"/>
    <w:semiHidden/>
    <w:rsid w:val="00BC364E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C364E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57228"/>
    <w:rPr>
      <w:sz w:val="20"/>
    </w:rPr>
  </w:style>
  <w:style w:type="paragraph" w:customStyle="1" w:styleId="Mall-Id">
    <w:name w:val="Mall-Id"/>
    <w:basedOn w:val="Normal"/>
    <w:semiHidden/>
    <w:rsid w:val="00BC364E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BC364E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C364E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BC364E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C364E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BC364E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BC364E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BC364E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BC364E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BC364E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BC364E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BC364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BC364E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BC364E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BC364E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BC364E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BC364E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BC364E"/>
    <w:pPr>
      <w:spacing w:after="40"/>
    </w:pPr>
  </w:style>
  <w:style w:type="paragraph" w:customStyle="1" w:styleId="Ingress">
    <w:name w:val="Ingress"/>
    <w:basedOn w:val="Brdtext"/>
    <w:qFormat/>
    <w:rsid w:val="00BC364E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BC364E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ho\AppData\Local\Axalon\SPSeries\5.0\OfficeConnector\Local%20Templates\Officemallar\Remisser\Remiss%20avst&#229;%20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A3B79C4A4E642CA97B3AA5E814558E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E813CE0-DF83-4756-A1DB-D05C9372EA4C}"/>
      </w:docPartPr>
      <w:docPartBody>
        <w:p w:rsidR="006E0586" w:rsidRDefault="009F5F91">
          <w:pPr>
            <w:pStyle w:val="CA3B79C4A4E642CA97B3AA5E814558E7"/>
          </w:pPr>
          <w:r w:rsidRPr="001646C8">
            <w:rPr>
              <w:rStyle w:val="Platshllartext"/>
            </w:rPr>
            <w:t>[Titel]</w:t>
          </w:r>
        </w:p>
      </w:docPartBody>
    </w:docPart>
    <w:docPart>
      <w:docPartPr>
        <w:name w:val="42A6039C32074897BA4BA350C48970B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48AD6E0-1088-4593-A4CF-F83B89BBA385}"/>
      </w:docPartPr>
      <w:docPartBody>
        <w:p w:rsidR="006E0586" w:rsidRDefault="009F5F91">
          <w:pPr>
            <w:pStyle w:val="42A6039C32074897BA4BA350C48970BF"/>
          </w:pPr>
          <w:r w:rsidRPr="00E94B11">
            <w:rPr>
              <w:rStyle w:val="Platshllartext"/>
            </w:rPr>
            <w:t>[Välj ett datum]</w:t>
          </w:r>
        </w:p>
      </w:docPartBody>
    </w:docPart>
    <w:docPart>
      <w:docPartPr>
        <w:name w:val="1585114751624EEEBEC9B2BF0462E1E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5190406-249D-44B0-8463-06EC6AC48A78}"/>
      </w:docPartPr>
      <w:docPartBody>
        <w:p w:rsidR="00902297" w:rsidRDefault="0041072C">
          <w:r w:rsidRPr="00FB43C6">
            <w:rPr>
              <w:rStyle w:val="Platshllartext"/>
            </w:rPr>
            <w:t>[Författare]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91"/>
    <w:rsid w:val="000509D5"/>
    <w:rsid w:val="0041072C"/>
    <w:rsid w:val="00513D0D"/>
    <w:rsid w:val="006E0586"/>
    <w:rsid w:val="00715D2E"/>
    <w:rsid w:val="00902297"/>
    <w:rsid w:val="009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41072C"/>
    <w:rPr>
      <w:color w:val="FF0000"/>
    </w:rPr>
  </w:style>
  <w:style w:type="paragraph" w:customStyle="1" w:styleId="CA3B79C4A4E642CA97B3AA5E814558E7">
    <w:name w:val="CA3B79C4A4E642CA97B3AA5E814558E7"/>
  </w:style>
  <w:style w:type="paragraph" w:customStyle="1" w:styleId="42A6039C32074897BA4BA350C48970BF">
    <w:name w:val="42A6039C32074897BA4BA350C48970BF"/>
  </w:style>
  <w:style w:type="paragraph" w:customStyle="1" w:styleId="87F10E17B98A495E920B3082114D1D68">
    <w:name w:val="87F10E17B98A495E920B3082114D1D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3" ma:contentTypeDescription="Skapa ett nytt dokument." ma:contentTypeScope="" ma:versionID="1703da5b3fedebab4f8690e66dbc19f6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09d7d304ec01b09ae90903fc49cb22f4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56DAC-CBD8-4365-81F0-866780F1A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5D263-E439-4B25-ACCA-44D7F770D43E}">
  <ds:schemaRefs>
    <ds:schemaRef ds:uri="http://schemas.openxmlformats.org/package/2006/metadata/core-properties"/>
    <ds:schemaRef ds:uri="http://purl.org/dc/elements/1.1/"/>
    <ds:schemaRef ds:uri="ab100dcc-de2d-40c6-9c06-e146ae30916c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17a4b6e0-060f-4498-abdb-fefbd3296105"/>
  </ds:schemaRefs>
</ds:datastoreItem>
</file>

<file path=customXml/itemProps3.xml><?xml version="1.0" encoding="utf-8"?>
<ds:datastoreItem xmlns:ds="http://schemas.openxmlformats.org/officeDocument/2006/customXml" ds:itemID="{DA22CAE6-B54C-4BC1-BFED-069B6956E3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FCD69E-99F1-4BE7-877F-C1049E37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0</TotalTime>
  <Pages>1</Pages>
  <Words>92</Words>
  <Characters>493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lättnader vid stöd genom nedsatt energiskatt med anledning av covid-19-pandemin</vt:lpstr>
    </vt:vector>
  </TitlesOfParts>
  <Company>HP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lättnader vid stöd genom nedsatt energiskatt med anledning av covid-19-pandemin</dc:title>
  <dc:subject/>
  <dc:creator>Rurik Holmberg</dc:creator>
  <cp:keywords/>
  <dc:description>EM1003, v5.2, 2017-10-30</dc:description>
  <cp:lastModifiedBy>AbdiRashid Mohamed</cp:lastModifiedBy>
  <cp:revision>2</cp:revision>
  <dcterms:created xsi:type="dcterms:W3CDTF">2020-10-29T14:56:00Z</dcterms:created>
  <dcterms:modified xsi:type="dcterms:W3CDTF">2020-10-29T14:56:00Z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Rurik¤Holmberg</vt:lpwstr>
  </property>
  <property fmtid="{D5CDD505-2E9C-101B-9397-08002B2CF9AE}" pid="33" name="cdpOrgLevel1">
    <vt:lpwstr/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 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22 87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rurik.holmberg@energimyndigheten.se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Falskt,Falskt,Falskt,Falskt,Falskt,Sant,Falskt,Sant,Falskt,Falskt,Falskt,Falskt,Falskt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