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3A9189" w14:textId="79439E39" w:rsidR="580B0161" w:rsidRPr="004D77F4" w:rsidRDefault="00D53B22" w:rsidP="004D77F4">
      <w:pPr>
        <w:pStyle w:val="Rubrik2"/>
        <w:rPr>
          <w:color w:val="FF0000"/>
          <w:sz w:val="36"/>
          <w:szCs w:val="36"/>
        </w:rPr>
      </w:pPr>
      <w:bookmarkStart w:id="0" w:name="_GoBack"/>
      <w:bookmarkEnd w:id="0"/>
      <w:r w:rsidRPr="00D53B22">
        <w:rPr>
          <w:sz w:val="36"/>
          <w:szCs w:val="36"/>
        </w:rPr>
        <w:t xml:space="preserve">Yttrande angående </w:t>
      </w:r>
      <w:sdt>
        <w:sdtPr>
          <w:rPr>
            <w:sz w:val="36"/>
            <w:szCs w:val="36"/>
          </w:rPr>
          <w:alias w:val="ärendemening"/>
          <w:tag w:val="arendemening"/>
          <w:id w:val="1082802404"/>
          <w:placeholder>
            <w:docPart w:val="DefaultPlaceholder_-1854013440"/>
          </w:placeholder>
          <w:dataBinding w:prefixMappings="xmlns:ns0='http://iipax.com/template-injector/ADOK' " w:xpath="/ns0:ADOK[1]/ns0:Attribut[1]/ns0:Arende[1]/ns0:Arendemening[1]" w:storeItemID="{6C480339-609C-42C8-AF9B-56FA8B969365}"/>
          <w:text/>
        </w:sdtPr>
        <w:sdtEndPr/>
        <w:sdtContent>
          <w:r w:rsidR="004D77F4">
            <w:rPr>
              <w:sz w:val="36"/>
              <w:szCs w:val="36"/>
            </w:rPr>
            <w:t>Remiss av promemorian Minskade anslutningskostnader för elproduktion till havs</w:t>
          </w:r>
        </w:sdtContent>
      </w:sdt>
      <w:r w:rsidR="00617217">
        <w:rPr>
          <w:sz w:val="36"/>
          <w:szCs w:val="36"/>
        </w:rPr>
        <w:t xml:space="preserve"> </w:t>
      </w:r>
    </w:p>
    <w:p w14:paraId="41375D4B" w14:textId="178EF682" w:rsidR="006B0843" w:rsidRDefault="006B0843" w:rsidP="006B0843">
      <w:pPr>
        <w:pStyle w:val="Rubrik2"/>
      </w:pPr>
      <w:r>
        <w:t>Sammanfattning</w:t>
      </w:r>
    </w:p>
    <w:p w14:paraId="17537A35" w14:textId="5CFA299C" w:rsidR="00867D88" w:rsidRPr="008C6A9D" w:rsidRDefault="00867D88" w:rsidP="00867D88">
      <w:pPr>
        <w:pStyle w:val="Brdtext"/>
      </w:pPr>
      <w:r w:rsidRPr="008C6A9D">
        <w:t>Energimyndigheten ser regeringens förslag som en följd av den politiska energiöverenskommelsen från 2016. Vi anser att det är positivt att förslaget innebär att Svenska kraftnät ska bedöma var transmissionsnät ska byggas ut till havsområden för att nyttorna för det nationella elsystemet ska bli så stora som möjligt och där sådan utbyggnad främjar Sveriges mål om förnybar elproduktion.</w:t>
      </w:r>
    </w:p>
    <w:p w14:paraId="4F3B82E1" w14:textId="261A4755" w:rsidR="008D05F7" w:rsidRDefault="00867D88" w:rsidP="008D05F7">
      <w:pPr>
        <w:pStyle w:val="Brdtext"/>
      </w:pPr>
      <w:r>
        <w:t xml:space="preserve">Energimyndigheten vill peka på behovet av att arbetet framöver också beaktar det pågående arbetet med att införa EU:s krav på en havsbaserad nationell plan liksom på den strategi för hållbar utbyggnad av landbaserad vindkraft som Energimyndigheten och Naturvårdsverket presenterat. </w:t>
      </w:r>
      <w:bookmarkStart w:id="1" w:name="_Hlk70407087"/>
      <w:r w:rsidR="008C6A9D" w:rsidRPr="00537EE4">
        <w:t xml:space="preserve">Vi </w:t>
      </w:r>
      <w:r w:rsidR="00D05EA7" w:rsidRPr="00537EE4">
        <w:t xml:space="preserve">ser det därför som </w:t>
      </w:r>
      <w:r w:rsidR="008C6A9D" w:rsidRPr="00537EE4">
        <w:t xml:space="preserve">värdefullt </w:t>
      </w:r>
      <w:r w:rsidR="00AC63DB" w:rsidRPr="00537EE4">
        <w:t xml:space="preserve">om </w:t>
      </w:r>
      <w:proofErr w:type="gramStart"/>
      <w:r w:rsidR="008C6A9D" w:rsidRPr="00537EE4">
        <w:t>Svenska</w:t>
      </w:r>
      <w:proofErr w:type="gramEnd"/>
      <w:r w:rsidR="008C6A9D" w:rsidRPr="00537EE4">
        <w:t xml:space="preserve"> kraftnät genomför arbetet i dialog med Energimyndigheten och andra relevanta myndigheter och aktörer.</w:t>
      </w:r>
      <w:r w:rsidR="008C6A9D">
        <w:t xml:space="preserve"> </w:t>
      </w:r>
      <w:bookmarkEnd w:id="1"/>
      <w:r>
        <w:t>Även om havsbaserad vindkraft på sikt kan fylla en viktig roll i det framtida svenska elsystemet anser Energimyndigheten inte att vägen framåt nödvändigtvis underlättas av riktade stöd till specifika kraftslag eller i detta fallet att det just är anslutningskostnaden som är den avgörande faktorn avseende havsbaserade vindkraftens vara eller icke vara i Sverige. Vi bedömer att det finns mer angelägna åtgärder som underlättar utbyggnaden av havsbaserad vindkraft och andra kraftslag utan att skapa eventuella konkurrenssnedvridningar eller ökade kostnader för att nå de politiska energi- och klimatmålen, inklusive 100 procent förnybart elsystem till 2040.</w:t>
      </w:r>
    </w:p>
    <w:p w14:paraId="49C36E31" w14:textId="77777777" w:rsidR="006B0843" w:rsidRDefault="006B0843" w:rsidP="006B0843">
      <w:pPr>
        <w:pStyle w:val="Rubrik2"/>
      </w:pPr>
      <w:r>
        <w:t>Energimyndighetens ställningstagande</w:t>
      </w:r>
    </w:p>
    <w:p w14:paraId="5F11C971" w14:textId="77777777" w:rsidR="00867D88" w:rsidRDefault="00867D88" w:rsidP="00867D88">
      <w:pPr>
        <w:pStyle w:val="Brdtext"/>
      </w:pPr>
      <w:r>
        <w:t xml:space="preserve">Energimyndigheten har tidigare bedömt att målet om ett 100 procent förnybart elsystem kan uppnås till 2040-talet men att det kräver ett antal strategiska vägvalsbeslut i närtid </w:t>
      </w:r>
      <w:proofErr w:type="gramStart"/>
      <w:r>
        <w:t>bl.a.</w:t>
      </w:r>
      <w:proofErr w:type="gramEnd"/>
      <w:r>
        <w:t xml:space="preserve"> att minimera eller helt ta bort offentliga stöd till elproduktion inklusive förnybar sådan. Redan idag bär landbaserad vindkraft sina egna kostnader och byggs nu ut kraftigt på marknadsmässiga grunder. Vi har i tidigare yttranden pekat på att ett särskilt stöd till havsbaserad sannolikt riskerar </w:t>
      </w:r>
      <w:r>
        <w:lastRenderedPageBreak/>
        <w:t>fördyrar vägen till ett fossilfritt elsystem genom att konkurrera ut annan förnybar elproduktion. Det finns alltid en risk att teknikspecifika stöd får en oönskad effekt på både befintlig och planerad förnybar elproduktion samt innebär en osäkerhetsfaktor på elmarknaden.</w:t>
      </w:r>
    </w:p>
    <w:p w14:paraId="4869ED36" w14:textId="77777777" w:rsidR="00867D88" w:rsidRDefault="00867D88" w:rsidP="00867D88">
      <w:pPr>
        <w:pStyle w:val="Brdtext"/>
      </w:pPr>
      <w:r>
        <w:t xml:space="preserve">Havsbaserad vindkraft kommer med största sannolikhet kunna ha en viktig och betydande roll i det svenska elsystemet, inte minst utifrån att säkra produktionskapacitet </w:t>
      </w:r>
      <w:r w:rsidRPr="00D05EA7">
        <w:t xml:space="preserve">nära konsumtionen i exempelvis </w:t>
      </w:r>
      <w:proofErr w:type="spellStart"/>
      <w:r w:rsidRPr="00D05EA7">
        <w:t>elområde</w:t>
      </w:r>
      <w:proofErr w:type="spellEnd"/>
      <w:r w:rsidRPr="00D05EA7">
        <w:t xml:space="preserve"> 3 samt möjliggöra en mer geografiskt spridd vindkraft, både i </w:t>
      </w:r>
      <w:proofErr w:type="spellStart"/>
      <w:r w:rsidRPr="00D05EA7">
        <w:t>väst-östlig</w:t>
      </w:r>
      <w:proofErr w:type="spellEnd"/>
      <w:r w:rsidRPr="00D05EA7">
        <w:t xml:space="preserve"> och nord-sydlig riktning. </w:t>
      </w:r>
      <w:r>
        <w:t xml:space="preserve">Därmed kan det finnas fördelar med att underlätta för havsbaserad vindkraft och skapa goda förutsättningar för en snabbare utbyggnad. Även havsbaserad vindkraft har under de senaste åren genomgått en teknikutveckling som bland annat innebär att ett förhållandevis få antal vindkraftverk kan producera en stor mängd el. Teknikutvecklingen innebär både att kostnaden för havsbaserad vindkraft har minskat och att potentialen, uttryckt i TWh, har ökat väsentligt. I och med elektrifieringstrenden som kan ge en betydande ökning av elanvändning samt ett stort återinvesteringsbehov i befintlig elproduktion är havsbaserad vindkraft viktig för att skapa flera möjliga vägar fram samt för en potentiellt snabbare utbyggnad av förnybar el. Dessutom finns risk för att utbyggnaden av vindkraft på land kan komma att begränsas av lokala konflikter mellan olika intressen och en försämrad acceptans för vindkraft vilket Energimyndigheten tidigare har påpekat i arbetat med havsplanerna. Ytterligare områden för energiproduktion till havs behöver föreslås i havsplanerna. </w:t>
      </w:r>
    </w:p>
    <w:p w14:paraId="22BDFF72" w14:textId="77777777" w:rsidR="00867D88" w:rsidRDefault="00867D88" w:rsidP="00867D88">
      <w:pPr>
        <w:pStyle w:val="Brdtext"/>
      </w:pPr>
      <w:r>
        <w:t xml:space="preserve">Energimyndigheten vill här peka på den strategi för hållbar vindkraftsutbyggnad som tagits fram i samarbete med Naturvårdsverket och som innehåller ett antal konkreta förslag för att öka såväl utbyggnaden som acceptansen för vindkraft i landet. </w:t>
      </w:r>
    </w:p>
    <w:p w14:paraId="6DFD6F2F" w14:textId="77777777" w:rsidR="00867D88" w:rsidRDefault="00867D88" w:rsidP="00867D88">
      <w:pPr>
        <w:pStyle w:val="Brdtext"/>
      </w:pPr>
      <w:r>
        <w:t xml:space="preserve">Minskade anslutningskostnader finns med i den politiska energiöverenskommelsen från 2016 och Energimyndigheten ser därmed detta förslag att ge </w:t>
      </w:r>
      <w:proofErr w:type="gramStart"/>
      <w:r>
        <w:t>Svenska</w:t>
      </w:r>
      <w:proofErr w:type="gramEnd"/>
      <w:r>
        <w:t xml:space="preserve"> kraftnät i uppdrag att bedöma var transmissionsnät ska byggas ut till havsområden för att nyttorna för det nationella elsystemet ska bli så stora som möjligt som en naturlig följd av överenskommelsen. Det är positivt att förslaget ger viss begränsning av kostnaderna då transmissionsnät bara byggs till de havsområden som </w:t>
      </w:r>
      <w:proofErr w:type="gramStart"/>
      <w:r>
        <w:t>Svenska</w:t>
      </w:r>
      <w:proofErr w:type="gramEnd"/>
      <w:r>
        <w:t xml:space="preserve"> kraftnät anser uppfylla kriterierna samt att det skapas förutsättningar för förnybar elproduktion med geografisk närhet till elanvändning.</w:t>
      </w:r>
    </w:p>
    <w:p w14:paraId="24773B16" w14:textId="31ABCA3B" w:rsidR="00867D88" w:rsidRDefault="00867D88" w:rsidP="00867D88">
      <w:pPr>
        <w:pStyle w:val="Brdtext"/>
      </w:pPr>
      <w:r>
        <w:t xml:space="preserve">För att underlätta för utbyggnad av havsbaserad vindkraft anser Energimyndigheten vidare att det viktigaste just nu är att hitta lösningar för samexistens mellan havsbaserad vindkraft och konkurrerande intressen, exempelvis Försvarsmakten. Det finns en rad hinder för havsbaserad vindkraft som bland annat framkommit vid framtagandet av havsplanerna samt visat sig vid avslagna tillståndsansökningar. Energimyndigheten ser havsplanerna som ett viktigt instrument som bör användas för att möjliggöra att haven används till förnybar energiproduktion och energidistribution på ett rationellt och </w:t>
      </w:r>
      <w:r>
        <w:lastRenderedPageBreak/>
        <w:t>kostnadseffektivt sätt och på så vis bidrar till omställningen till ett hållbart energisystem.</w:t>
      </w:r>
    </w:p>
    <w:p w14:paraId="43BE8F37" w14:textId="747F8E74" w:rsidR="004D77F4" w:rsidRDefault="004D77F4" w:rsidP="004D77F4">
      <w:pPr>
        <w:pStyle w:val="Rubrik2"/>
      </w:pPr>
      <w:r>
        <w:t>Specifika synpunkter</w:t>
      </w:r>
    </w:p>
    <w:p w14:paraId="7C27E9CA" w14:textId="77777777" w:rsidR="008D05F7" w:rsidRPr="00C80346" w:rsidRDefault="008D05F7" w:rsidP="008D05F7">
      <w:pPr>
        <w:pStyle w:val="Rubrik5"/>
      </w:pPr>
      <w:r>
        <w:t>Svenska kraftnät ska bygga transmissionsnät till havsområden</w:t>
      </w:r>
    </w:p>
    <w:p w14:paraId="13D4210A" w14:textId="77777777" w:rsidR="00867D88" w:rsidRDefault="00867D88" w:rsidP="00867D88">
      <w:pPr>
        <w:pStyle w:val="Brdtext"/>
      </w:pPr>
      <w:r>
        <w:t xml:space="preserve">Det är viktigt att komma ihåg att Sverige har en avreglerad elmarknad sedan 1996 vilket innebär att det inte förekommer en samlad central statlig planering för utbyggnad av kraftproduktion. Den svenska marknaden kan därmed sägas ha ett grundfundament i teknikneutralitet och marknadens konkurrenskraft. Då detta även fortsatt bedöms utgöra en bärande del av den svenska elmarknaden innebär det att det inte finns några garantier att havsbaserad vindkraft verkligen etableras och utnyttjar transmissionsnätet eller att de kommer att fortsätta drivas vidare efter 25 år samtidigt som kraftledningarna har betydligt längre livslängd. Det finns alltså en risk att det även avseende havsbaserad vindkraft byggs transmissionsnät som inte används fullt ut. Detsamma kan givetvis i viss mån även gälla landledningar men där finns många fler alternativa användningsområden både avseende olika produktionskällor och </w:t>
      </w:r>
      <w:proofErr w:type="spellStart"/>
      <w:r>
        <w:t>elanvändare</w:t>
      </w:r>
      <w:proofErr w:type="spellEnd"/>
      <w:r>
        <w:t xml:space="preserve">. </w:t>
      </w:r>
    </w:p>
    <w:p w14:paraId="4C042BEA" w14:textId="66B8A2D3" w:rsidR="00867D88" w:rsidRDefault="00867D88" w:rsidP="00867D88">
      <w:pPr>
        <w:pStyle w:val="Brdtext"/>
      </w:pPr>
      <w:r>
        <w:t xml:space="preserve">Svenska kraftnät ska bland annat göra bedömning utifrån anläggningarnas geografiska placering och tekniska utformning. Här är det även viktigt att ta hänsyn till närliggande vindkraft och vindkraft i närliggande länder. Det bör också analyseras hur </w:t>
      </w:r>
      <w:proofErr w:type="gramStart"/>
      <w:r>
        <w:t>Svenska</w:t>
      </w:r>
      <w:proofErr w:type="gramEnd"/>
      <w:r>
        <w:t xml:space="preserve"> kraftnät ska ta hänsyn till havsplanerna som pekar ut områden lämpliga för energiproduktion.</w:t>
      </w:r>
      <w:r w:rsidR="00D05EA7">
        <w:t xml:space="preserve"> </w:t>
      </w:r>
      <w:r w:rsidR="00D05EA7" w:rsidRPr="00537EE4">
        <w:t xml:space="preserve">Därför ser vi det som värdefullt om </w:t>
      </w:r>
      <w:proofErr w:type="gramStart"/>
      <w:r w:rsidR="00D05EA7" w:rsidRPr="00537EE4">
        <w:t>Svenska</w:t>
      </w:r>
      <w:proofErr w:type="gramEnd"/>
      <w:r w:rsidR="00D05EA7" w:rsidRPr="00537EE4">
        <w:t xml:space="preserve"> kraftnät genomför arbetet i dialog med Energimyndigheten och andra relevanta myndigheter och aktörer. </w:t>
      </w:r>
      <w:r>
        <w:t>Det behöver även klargöras hur det förfarandet som idag råder i Sverige med att specifika företag söker tillstånd och därmed inte möjliggör för andra parter att söka tillstånd i området ska hanteras utifrån ett konkurrenshänseende.</w:t>
      </w:r>
    </w:p>
    <w:p w14:paraId="7206DBC6" w14:textId="493A6C2A" w:rsidR="008D05F7" w:rsidRDefault="00867D88" w:rsidP="008D05F7">
      <w:pPr>
        <w:pStyle w:val="Brdtext"/>
      </w:pPr>
      <w:r>
        <w:t xml:space="preserve">En annan utmaning för </w:t>
      </w:r>
      <w:proofErr w:type="gramStart"/>
      <w:r>
        <w:t>Svenska</w:t>
      </w:r>
      <w:proofErr w:type="gramEnd"/>
      <w:r>
        <w:t xml:space="preserve"> kraftnät kommer vara hur likvärdiga villkor för havsbaserade vindkraftsprojekt inom ett havsområden ska beaktas. Beroende på var anslutningspunkten placeras gynnas projekten på olika sätt. Projektets geografiska placering i förhållande till anslutningspunkt till havs kan komma att ställas mot alternativ anslutning på land. Det bör också noteras att vissa områden där det redan idag pågår projektering och planering av havsbaserad vindkraft och frågan om hur kostnadsreduktion ska hanteras för dessa behöver belysas ifall inte </w:t>
      </w:r>
      <w:proofErr w:type="gramStart"/>
      <w:r>
        <w:t>Svenska</w:t>
      </w:r>
      <w:proofErr w:type="gramEnd"/>
      <w:r>
        <w:t xml:space="preserve"> kraftnät prioriterar transmissionsnät dit i ljuset av ett kommande uppdrag.</w:t>
      </w:r>
    </w:p>
    <w:p w14:paraId="20AD98BE" w14:textId="470FD07B" w:rsidR="006B5372" w:rsidRPr="00C80346" w:rsidRDefault="008D05F7" w:rsidP="006B5372">
      <w:pPr>
        <w:pStyle w:val="Rubrik5"/>
      </w:pPr>
      <w:r>
        <w:t>Elnätet</w:t>
      </w:r>
    </w:p>
    <w:p w14:paraId="0BCE2F29" w14:textId="2A8D658F" w:rsidR="007E7A58" w:rsidRDefault="00867D88" w:rsidP="006B0843">
      <w:pPr>
        <w:pStyle w:val="Brdtext"/>
      </w:pPr>
      <w:r w:rsidRPr="00867D88">
        <w:t xml:space="preserve">Elnätet står idag inför stora förändringar inte minst i ljuset av den kraftigt ökade elektrifieringsgrad som bedöms komma, lokal kapacitetsbrist och kraftig ökning av variabel kraft med ökande produktion i norr. Detta sätter redan idag stora krav på ökande nätinvesteringar såväl nyinvesteringar som uppgraderingar och moderniseringar av befintlig infrastruktur men också utvecklingen av flexibilitetslösningar och stödtjänster. Förslaget innebär att kostnader för </w:t>
      </w:r>
      <w:r w:rsidRPr="00867D88">
        <w:lastRenderedPageBreak/>
        <w:t>utbyggnad av transmissionsnät till nya områden såsom havsområden ska ingå i underlaget för beräkningen av transmissionsnätstariffen kommer därmed sannolikt leda till kostnadsökning för kundkollektivet.</w:t>
      </w:r>
    </w:p>
    <w:p w14:paraId="490F5B0E" w14:textId="189AB65C" w:rsidR="006B0843" w:rsidRDefault="006B0843" w:rsidP="006B0843">
      <w:pPr>
        <w:pStyle w:val="Brdtext"/>
      </w:pPr>
      <w:r>
        <w:t xml:space="preserve">Beslut i detta ärende har fattats av </w:t>
      </w:r>
      <w:sdt>
        <w:sdtPr>
          <w:alias w:val="beslutsfattartitel"/>
          <w:tag w:val="beslutsfattartitel"/>
          <w:id w:val="-1898116623"/>
          <w:placeholder>
            <w:docPart w:val="7C49CCCA0A7940A4A863B4592A439FD1"/>
          </w:placeholder>
          <w:dataBinding w:prefixMappings="xmlns:ns0='http://iipax.com/template-injector/ADOK'" w:xpath="/ns0:ADOK[1]/ns0:Attribut[1]/ns0:Beslutsmapp[1]/ns0:Beslutsfattare_titel[1]" w:storeItemID="{6C480339-609C-42C8-AF9B-56FA8B969365}"/>
          <w:text/>
        </w:sdtPr>
        <w:sdtEndPr/>
        <w:sdtContent>
          <w:r w:rsidR="008D05F7">
            <w:t>generaldirektören</w:t>
          </w:r>
        </w:sdtContent>
      </w:sdt>
      <w:r>
        <w:t xml:space="preserve"> </w:t>
      </w:r>
      <w:sdt>
        <w:sdtPr>
          <w:alias w:val="beslutsfattare"/>
          <w:tag w:val="beslutsfattare"/>
          <w:id w:val="1112018642"/>
          <w:placeholder>
            <w:docPart w:val="7157EEF70DFE40D8A2907EB298561A2B"/>
          </w:placeholder>
          <w:dataBinding w:prefixMappings="xmlns:ns0='http://iipax.com/template-injector/ADOK'" w:xpath="/ns0:ADOK[1]/ns0:Attribut[1]/ns0:Beslutsmapp[1]/ns0:Beslutsfattare_klartext[1]" w:storeItemID="{6C480339-609C-42C8-AF9B-56FA8B969365}"/>
          <w:text/>
        </w:sdtPr>
        <w:sdtEndPr/>
        <w:sdtContent>
          <w:r w:rsidR="008D05F7">
            <w:t>Robert Andrén</w:t>
          </w:r>
        </w:sdtContent>
      </w:sdt>
      <w:r>
        <w:t>. Vid den slutliga handläggningen har därutöver deltagit</w:t>
      </w:r>
      <w:r w:rsidR="00D53B22">
        <w:t xml:space="preserve"> </w:t>
      </w:r>
      <w:sdt>
        <w:sdtPr>
          <w:id w:val="-1807551381"/>
          <w:placeholder>
            <w:docPart w:val="DefaultPlaceholder_-1854013440"/>
          </w:placeholder>
          <w:text/>
        </w:sdtPr>
        <w:sdtEndPr/>
        <w:sdtContent>
          <w:r w:rsidR="00D05EA7" w:rsidRPr="00537EE4">
            <w:t>avdelningscheferna Caroline Asserup och Gustav Ebenå, chefsjuristen Rikard Jansson och tillförordnad enhetschef Martin Johan</w:t>
          </w:r>
          <w:r w:rsidR="00221234">
            <w:t>s</w:t>
          </w:r>
          <w:r w:rsidR="00D05EA7" w:rsidRPr="00537EE4">
            <w:t>son</w:t>
          </w:r>
        </w:sdtContent>
      </w:sdt>
      <w:r w:rsidR="00D53B22" w:rsidRPr="00537EE4">
        <w:t>.</w:t>
      </w:r>
      <w:r w:rsidRPr="00537EE4">
        <w:t xml:space="preserve"> Föredragande </w:t>
      </w:r>
      <w:r>
        <w:t xml:space="preserve">har varit </w:t>
      </w:r>
      <w:r w:rsidR="008D05F7">
        <w:t>senior</w:t>
      </w:r>
      <w:r w:rsidR="00343B1A">
        <w:t>a</w:t>
      </w:r>
      <w:r w:rsidR="008D05F7">
        <w:t xml:space="preserve"> rådgivare</w:t>
      </w:r>
      <w:r w:rsidR="00343B1A">
        <w:t>n</w:t>
      </w:r>
      <w:r w:rsidR="00D53B22">
        <w:t xml:space="preserve"> </w:t>
      </w:r>
      <w:sdt>
        <w:sdtPr>
          <w:alias w:val="ärendeledare"/>
          <w:tag w:val="arendeledare"/>
          <w:id w:val="1703903491"/>
          <w:placeholder>
            <w:docPart w:val="662B6562556A4ADAB1B537705178B3A4"/>
          </w:placeholder>
          <w:dataBinding w:prefixMappings="xmlns:ns0='http://iipax.com/template-injector/ADOK' " w:xpath="/ns0:ADOK[1]/ns0:Attribut[1]/ns0:Arende[1]/ns0:Arendeledare_klartext[1]" w:storeItemID="{6C480339-609C-42C8-AF9B-56FA8B969365}"/>
          <w:text/>
        </w:sdtPr>
        <w:sdtEndPr/>
        <w:sdtContent>
          <w:r w:rsidR="004D77F4">
            <w:t>Roger Östberg</w:t>
          </w:r>
        </w:sdtContent>
      </w:sdt>
      <w:r>
        <w:t>.</w:t>
      </w:r>
    </w:p>
    <w:p w14:paraId="6D250BBD" w14:textId="77777777" w:rsidR="006B0843" w:rsidRDefault="006B0843" w:rsidP="006B0843">
      <w:pPr>
        <w:pStyle w:val="Brdtext"/>
      </w:pPr>
    </w:p>
    <w:p w14:paraId="414041D4" w14:textId="77777777" w:rsidR="006B0843" w:rsidRDefault="006B0843" w:rsidP="006B0843">
      <w:pPr>
        <w:pStyle w:val="Brdtext"/>
      </w:pPr>
    </w:p>
    <w:p w14:paraId="592A38B5" w14:textId="685964CF" w:rsidR="006B0843" w:rsidRPr="004D77F4" w:rsidRDefault="00376918" w:rsidP="006B0843">
      <w:pPr>
        <w:pStyle w:val="Brdtext"/>
      </w:pPr>
      <w:sdt>
        <w:sdtPr>
          <w:alias w:val="beslutsfattare"/>
          <w:tag w:val="beslutsfattare"/>
          <w:id w:val="1085038071"/>
          <w:placeholder>
            <w:docPart w:val="34491E4189D94FFA9491F29149517089"/>
          </w:placeholder>
          <w:dataBinding w:prefixMappings="xmlns:ns0='http://iipax.com/template-injector/ADOK'" w:xpath="/ns0:ADOK[1]/ns0:Attribut[1]/ns0:Beslutsmapp[1]/ns0:Beslutsfattare_klartext[1]" w:storeItemID="{6C480339-609C-42C8-AF9B-56FA8B969365}"/>
          <w:text/>
        </w:sdtPr>
        <w:sdtEndPr/>
        <w:sdtContent>
          <w:r w:rsidR="008D05F7">
            <w:t>Robert Andrén</w:t>
          </w:r>
        </w:sdtContent>
      </w:sdt>
      <w:r w:rsidR="008A4A45">
        <w:tab/>
      </w:r>
      <w:r w:rsidR="008A4A45">
        <w:tab/>
      </w:r>
      <w:r w:rsidR="008A4A45">
        <w:tab/>
      </w:r>
      <w:sdt>
        <w:sdtPr>
          <w:alias w:val="ärendeledare"/>
          <w:tag w:val="arendeledare"/>
          <w:id w:val="1219561130"/>
          <w:placeholder>
            <w:docPart w:val="B12B0D0C69D2495E9113352CAFFDE6CB"/>
          </w:placeholder>
          <w:dataBinding w:prefixMappings="xmlns:ns0='http://iipax.com/template-injector/ADOK' " w:xpath="/ns0:ADOK[1]/ns0:Attribut[1]/ns0:Arende[1]/ns0:Arendeledare_klartext[1]" w:storeItemID="{6C480339-609C-42C8-AF9B-56FA8B969365}"/>
          <w:text/>
        </w:sdtPr>
        <w:sdtEndPr/>
        <w:sdtContent>
          <w:r w:rsidR="004D77F4">
            <w:t>Roger Östberg</w:t>
          </w:r>
        </w:sdtContent>
      </w:sdt>
    </w:p>
    <w:p w14:paraId="67D6A540" w14:textId="07AA583A" w:rsidR="008A4A45" w:rsidRDefault="008A4A45" w:rsidP="006B0843">
      <w:pPr>
        <w:pStyle w:val="Brdtext"/>
      </w:pPr>
      <w:r>
        <w:t>Detta beslut är elektroniskt signerat i Energimyndighetens ärendehanteringssystem och saknar därför underskrift</w:t>
      </w:r>
    </w:p>
    <w:p w14:paraId="43CE57AA" w14:textId="77777777" w:rsidR="0032522D" w:rsidRPr="0032522D" w:rsidRDefault="006B0843" w:rsidP="00EC5FEB">
      <w:pPr>
        <w:pStyle w:val="Brdtext"/>
        <w:tabs>
          <w:tab w:val="left" w:pos="3960"/>
        </w:tabs>
      </w:pPr>
      <w:r>
        <w:tab/>
      </w:r>
      <w:bookmarkStart w:id="2" w:name="spcHandlingOfficer_02"/>
      <w:r w:rsidR="005B592E">
        <w:t xml:space="preserve"> </w:t>
      </w:r>
      <w:bookmarkEnd w:id="2"/>
    </w:p>
    <w:sectPr w:rsidR="0032522D" w:rsidRPr="0032522D" w:rsidSect="00C7330A">
      <w:headerReference w:type="default" r:id="rId12"/>
      <w:footerReference w:type="default" r:id="rId13"/>
      <w:headerReference w:type="first" r:id="rId14"/>
      <w:footerReference w:type="first" r:id="rId15"/>
      <w:pgSz w:w="11906" w:h="16838" w:code="9"/>
      <w:pgMar w:top="1701" w:right="2353" w:bottom="1418" w:left="2353" w:header="454" w:footer="567" w:gutter="0"/>
      <w:cols w:space="708"/>
      <w:titlePg/>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CEB951B" w16cex:dateUtc="2021-02-11T11:54:03.944Z"/>
  <w16cex:commentExtensible w16cex:durableId="3D06F781" w16cex:dateUtc="2021-02-16T08:50:46.944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5B43ED" w14:textId="77777777" w:rsidR="00C82B45" w:rsidRDefault="00C82B45" w:rsidP="0032522D">
      <w:r>
        <w:separator/>
      </w:r>
    </w:p>
  </w:endnote>
  <w:endnote w:type="continuationSeparator" w:id="0">
    <w:p w14:paraId="69EC382E" w14:textId="77777777" w:rsidR="00C82B45" w:rsidRDefault="00C82B45" w:rsidP="0032522D">
      <w:r>
        <w:continuationSeparator/>
      </w:r>
    </w:p>
  </w:endnote>
  <w:endnote w:type="continuationNotice" w:id="1">
    <w:p w14:paraId="3CEF303B" w14:textId="77777777" w:rsidR="00C82B45" w:rsidRDefault="00C82B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400"/>
      <w:gridCol w:w="2400"/>
      <w:gridCol w:w="2400"/>
    </w:tblGrid>
    <w:tr w:rsidR="06A625A5" w14:paraId="48DFA68C" w14:textId="77777777" w:rsidTr="06A625A5">
      <w:tc>
        <w:tcPr>
          <w:tcW w:w="2400" w:type="dxa"/>
        </w:tcPr>
        <w:p w14:paraId="583A5102" w14:textId="6225C4E5" w:rsidR="06A625A5" w:rsidRDefault="06A625A5" w:rsidP="06A625A5">
          <w:pPr>
            <w:pStyle w:val="Sidhuvud"/>
            <w:ind w:left="-115"/>
          </w:pPr>
        </w:p>
      </w:tc>
      <w:tc>
        <w:tcPr>
          <w:tcW w:w="2400" w:type="dxa"/>
        </w:tcPr>
        <w:p w14:paraId="1CF1E3E8" w14:textId="0DEA8038" w:rsidR="06A625A5" w:rsidRDefault="06A625A5" w:rsidP="06A625A5">
          <w:pPr>
            <w:pStyle w:val="Sidhuvud"/>
            <w:jc w:val="center"/>
          </w:pPr>
        </w:p>
      </w:tc>
      <w:tc>
        <w:tcPr>
          <w:tcW w:w="2400" w:type="dxa"/>
        </w:tcPr>
        <w:p w14:paraId="6FEF5C58" w14:textId="63FF198B" w:rsidR="06A625A5" w:rsidRDefault="06A625A5" w:rsidP="06A625A5">
          <w:pPr>
            <w:pStyle w:val="Sidhuvud"/>
            <w:ind w:right="-115"/>
            <w:jc w:val="right"/>
          </w:pPr>
        </w:p>
      </w:tc>
    </w:tr>
  </w:tbl>
  <w:p w14:paraId="7F51B259" w14:textId="68DA584F" w:rsidR="06A625A5" w:rsidRDefault="06A625A5" w:rsidP="06A625A5">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61" w:type="dxa"/>
      <w:tblInd w:w="-1276" w:type="dxa"/>
      <w:tblLayout w:type="fixed"/>
      <w:tblCellMar>
        <w:left w:w="57" w:type="dxa"/>
        <w:right w:w="57" w:type="dxa"/>
      </w:tblCellMar>
      <w:tblLook w:val="04A0" w:firstRow="1" w:lastRow="0" w:firstColumn="1" w:lastColumn="0" w:noHBand="0" w:noVBand="1"/>
    </w:tblPr>
    <w:tblGrid>
      <w:gridCol w:w="10261"/>
    </w:tblGrid>
    <w:tr w:rsidR="005B592E" w:rsidRPr="004D6078" w14:paraId="13E221D2" w14:textId="77777777" w:rsidTr="00043D97">
      <w:trPr>
        <w:cantSplit/>
        <w:trHeight w:val="397"/>
      </w:trPr>
      <w:tc>
        <w:tcPr>
          <w:tcW w:w="10261" w:type="dxa"/>
          <w:shd w:val="clear" w:color="auto" w:fill="auto"/>
        </w:tcPr>
        <w:p w14:paraId="18230E23" w14:textId="77777777" w:rsidR="005B592E" w:rsidRPr="004D6078" w:rsidRDefault="005B592E" w:rsidP="00043D97">
          <w:pPr>
            <w:pStyle w:val="Sidfotstext"/>
            <w:rPr>
              <w:rFonts w:ascii="Arial" w:eastAsia="Calibri" w:hAnsi="Arial"/>
            </w:rPr>
          </w:pPr>
        </w:p>
      </w:tc>
    </w:tr>
    <w:tr w:rsidR="00617217" w:rsidRPr="002F576C" w14:paraId="03A459D4" w14:textId="77777777" w:rsidTr="00043D97">
      <w:trPr>
        <w:cantSplit/>
        <w:trHeight w:val="907"/>
      </w:trPr>
      <w:tc>
        <w:tcPr>
          <w:tcW w:w="10261" w:type="dxa"/>
          <w:shd w:val="clear" w:color="auto" w:fill="auto"/>
        </w:tcPr>
        <w:p w14:paraId="7C2DC9D1" w14:textId="0CCACA09" w:rsidR="00617217" w:rsidRPr="006646CD" w:rsidRDefault="00376918" w:rsidP="00617217">
          <w:pPr>
            <w:pStyle w:val="Sidfotstext"/>
          </w:pPr>
          <w:sdt>
            <w:sdtPr>
              <w:alias w:val="myndighetskontakt"/>
              <w:tag w:val="myndighetskontakt"/>
              <w:id w:val="-469284182"/>
              <w:placeholder>
                <w:docPart w:val="C0C196D4A1F44D55BA4ECFD55D888D07"/>
              </w:placeholder>
              <w:dataBinding w:prefixMappings="xmlns:ns0='http://iipax.com/template-injector/ADOK'" w:xpath="/ns0:ADOK[1]/ns0:Myndighet[1]/ns0:authority_name[1]" w:storeItemID="{6C480339-609C-42C8-AF9B-56FA8B969365}"/>
              <w:text/>
            </w:sdtPr>
            <w:sdtEndPr/>
            <w:sdtContent>
              <w:r w:rsidR="006646CD" w:rsidRPr="006646CD">
                <w:t>Energimyndigheten</w:t>
              </w:r>
            </w:sdtContent>
          </w:sdt>
          <w:r w:rsidR="00617217" w:rsidRPr="006646CD">
            <w:t xml:space="preserve"> • Postadress: </w:t>
          </w:r>
          <w:sdt>
            <w:sdtPr>
              <w:alias w:val="myndighets adress"/>
              <w:tag w:val="myndighets_adress"/>
              <w:id w:val="818162924"/>
              <w:placeholder>
                <w:docPart w:val="C0C196D4A1F44D55BA4ECFD55D888D07"/>
              </w:placeholder>
              <w:dataBinding w:prefixMappings="xmlns:ns0='http://iipax.com/template-injector/ADOK' " w:xpath="/ns0:ADOK[1]/ns0:Myndighet[1]/ns0:authority_postal_address[1]" w:storeItemID="{6C480339-609C-42C8-AF9B-56FA8B969365}"/>
              <w:text/>
            </w:sdtPr>
            <w:sdtEndPr/>
            <w:sdtContent>
              <w:r w:rsidR="006646CD" w:rsidRPr="006646CD">
                <w:t>Box 310</w:t>
              </w:r>
            </w:sdtContent>
          </w:sdt>
          <w:r w:rsidR="00617217" w:rsidRPr="006646CD">
            <w:t xml:space="preserve"> • </w:t>
          </w:r>
          <w:sdt>
            <w:sdtPr>
              <w:alias w:val="myndighets postnummer"/>
              <w:tag w:val="myndighets_postnummer"/>
              <w:id w:val="2015796889"/>
              <w:placeholder>
                <w:docPart w:val="C0C196D4A1F44D55BA4ECFD55D888D07"/>
              </w:placeholder>
              <w:dataBinding w:prefixMappings="xmlns:ns0='http://iipax.com/template-injector/ADOK' " w:xpath="/ns0:ADOK[1]/ns0:Myndighet[1]/ns0:authority_postal_code[1]" w:storeItemID="{6C480339-609C-42C8-AF9B-56FA8B969365}"/>
              <w:text/>
            </w:sdtPr>
            <w:sdtEndPr/>
            <w:sdtContent>
              <w:r w:rsidR="006646CD" w:rsidRPr="006646CD">
                <w:t>631 04</w:t>
              </w:r>
            </w:sdtContent>
          </w:sdt>
          <w:r w:rsidR="00617217" w:rsidRPr="006646CD">
            <w:t xml:space="preserve"> </w:t>
          </w:r>
          <w:sdt>
            <w:sdtPr>
              <w:alias w:val="myndighets postort"/>
              <w:tag w:val="myndighets_postort"/>
              <w:id w:val="500473778"/>
              <w:placeholder>
                <w:docPart w:val="C0C196D4A1F44D55BA4ECFD55D888D07"/>
              </w:placeholder>
              <w:dataBinding w:prefixMappings="xmlns:ns0='http://iipax.com/template-injector/ADOK' " w:xpath="/ns0:ADOK[1]/ns0:Myndighet[1]/ns0:authority_postal[1]" w:storeItemID="{6C480339-609C-42C8-AF9B-56FA8B969365}"/>
              <w:text/>
            </w:sdtPr>
            <w:sdtEndPr/>
            <w:sdtContent>
              <w:r w:rsidR="006646CD" w:rsidRPr="006646CD">
                <w:t>Eskilstuna</w:t>
              </w:r>
            </w:sdtContent>
          </w:sdt>
          <w:r w:rsidR="00617217" w:rsidRPr="006646CD">
            <w:t xml:space="preserve"> • Besöksadress </w:t>
          </w:r>
          <w:sdt>
            <w:sdtPr>
              <w:alias w:val="myndighets besöksadress"/>
              <w:tag w:val="myndighets_besöksadress"/>
              <w:id w:val="306749481"/>
              <w:placeholder>
                <w:docPart w:val="C0C196D4A1F44D55BA4ECFD55D888D07"/>
              </w:placeholder>
              <w:dataBinding w:prefixMappings="xmlns:ns0='http://iipax.com/template-injector/ADOK' " w:xpath="/ns0:ADOK[1]/ns0:Myndighet[1]/ns0:authority_visitor_adress[1]" w:storeItemID="{6C480339-609C-42C8-AF9B-56FA8B969365}"/>
              <w:text/>
            </w:sdtPr>
            <w:sdtEndPr/>
            <w:sdtContent>
              <w:proofErr w:type="spellStart"/>
              <w:r w:rsidR="006646CD" w:rsidRPr="006646CD">
                <w:t>Gredbyvägen</w:t>
              </w:r>
              <w:proofErr w:type="spellEnd"/>
              <w:r w:rsidR="006646CD" w:rsidRPr="006646CD">
                <w:t xml:space="preserve"> 10</w:t>
              </w:r>
            </w:sdtContent>
          </w:sdt>
          <w:r w:rsidR="00617217" w:rsidRPr="006646CD">
            <w:br/>
            <w:t xml:space="preserve">Telefon </w:t>
          </w:r>
          <w:sdt>
            <w:sdtPr>
              <w:alias w:val="myndighets telefon"/>
              <w:tag w:val="myndighets_telefon"/>
              <w:id w:val="-2017369506"/>
              <w:placeholder>
                <w:docPart w:val="C0C196D4A1F44D55BA4ECFD55D888D07"/>
              </w:placeholder>
              <w:dataBinding w:prefixMappings="xmlns:ns0='http://iipax.com/template-injector/ADOK' " w:xpath="/ns0:ADOK[1]/ns0:Myndighet[1]/ns0:authority_switchboard[1]" w:storeItemID="{6C480339-609C-42C8-AF9B-56FA8B969365}"/>
              <w:text/>
            </w:sdtPr>
            <w:sdtEndPr/>
            <w:sdtContent>
              <w:r w:rsidR="006646CD" w:rsidRPr="006646CD">
                <w:t>016-544 20 00</w:t>
              </w:r>
            </w:sdtContent>
          </w:sdt>
          <w:r w:rsidR="00617217" w:rsidRPr="006646CD">
            <w:t xml:space="preserve"> • Telefax </w:t>
          </w:r>
          <w:sdt>
            <w:sdtPr>
              <w:alias w:val="myndighets fax"/>
              <w:tag w:val="myndighets_fax"/>
              <w:id w:val="20216297"/>
              <w:placeholder>
                <w:docPart w:val="C0C196D4A1F44D55BA4ECFD55D888D07"/>
              </w:placeholder>
              <w:dataBinding w:prefixMappings="xmlns:ns0='http://iipax.com/template-injector/ADOK' " w:xpath="/ns0:ADOK[1]/ns0:Myndighet[1]/ns0:authority_faxnumber[1]" w:storeItemID="{6C480339-609C-42C8-AF9B-56FA8B969365}"/>
              <w:text/>
            </w:sdtPr>
            <w:sdtEndPr/>
            <w:sdtContent>
              <w:r w:rsidR="006646CD" w:rsidRPr="006646CD">
                <w:t>016-544 20 99</w:t>
              </w:r>
            </w:sdtContent>
          </w:sdt>
          <w:r w:rsidR="00617217" w:rsidRPr="006646CD">
            <w:br/>
          </w:r>
          <w:sdt>
            <w:sdtPr>
              <w:alias w:val="myndighets email"/>
              <w:tag w:val="myndighets_email"/>
              <w:id w:val="-1033341066"/>
              <w:placeholder>
                <w:docPart w:val="C0C196D4A1F44D55BA4ECFD55D888D07"/>
              </w:placeholder>
              <w:dataBinding w:prefixMappings="xmlns:ns0='http://iipax.com/template-injector/ADOK' " w:xpath="/ns0:ADOK[1]/ns0:Myndighet[1]/ns0:authority_email[1]" w:storeItemID="{6C480339-609C-42C8-AF9B-56FA8B969365}"/>
              <w:text/>
            </w:sdtPr>
            <w:sdtEndPr/>
            <w:sdtContent>
              <w:r w:rsidR="006646CD" w:rsidRPr="006646CD">
                <w:t>info@energimyndigheten.se</w:t>
              </w:r>
            </w:sdtContent>
          </w:sdt>
          <w:r w:rsidR="00617217" w:rsidRPr="006646CD">
            <w:br/>
          </w:r>
          <w:sdt>
            <w:sdtPr>
              <w:alias w:val="myndighets web"/>
              <w:tag w:val="myndighets_web"/>
              <w:id w:val="856156975"/>
              <w:placeholder>
                <w:docPart w:val="C0C196D4A1F44D55BA4ECFD55D888D07"/>
              </w:placeholder>
              <w:dataBinding w:prefixMappings="xmlns:ns0='http://iipax.com/template-injector/ADOK' " w:xpath="/ns0:ADOK[1]/ns0:Myndighet[1]/ns0:authority_webadress[1]" w:storeItemID="{6C480339-609C-42C8-AF9B-56FA8B969365}"/>
              <w:text/>
            </w:sdtPr>
            <w:sdtEndPr/>
            <w:sdtContent>
              <w:r w:rsidR="006646CD" w:rsidRPr="006646CD">
                <w:t>http://www.energimyndigheten.se</w:t>
              </w:r>
            </w:sdtContent>
          </w:sdt>
          <w:r w:rsidR="00617217" w:rsidRPr="006646CD">
            <w:br/>
            <w:t xml:space="preserve">Org.nr </w:t>
          </w:r>
          <w:proofErr w:type="gramStart"/>
          <w:r w:rsidR="00617217" w:rsidRPr="006646CD">
            <w:t>202100-5000</w:t>
          </w:r>
          <w:proofErr w:type="gramEnd"/>
        </w:p>
      </w:tc>
    </w:tr>
  </w:tbl>
  <w:p w14:paraId="5EA86DE6" w14:textId="77777777" w:rsidR="00F30C4B" w:rsidRPr="006646CD" w:rsidRDefault="00F30C4B" w:rsidP="005B592E">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EBDB7" w14:textId="77777777" w:rsidR="00C82B45" w:rsidRDefault="00C82B45" w:rsidP="0032522D">
      <w:r>
        <w:separator/>
      </w:r>
    </w:p>
  </w:footnote>
  <w:footnote w:type="continuationSeparator" w:id="0">
    <w:p w14:paraId="6F246061" w14:textId="77777777" w:rsidR="00C82B45" w:rsidRDefault="00C82B45" w:rsidP="0032522D">
      <w:r>
        <w:continuationSeparator/>
      </w:r>
    </w:p>
  </w:footnote>
  <w:footnote w:type="continuationNotice" w:id="1">
    <w:p w14:paraId="45BF0A02" w14:textId="77777777" w:rsidR="00C82B45" w:rsidRDefault="00C82B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3" w:name="insFollowingHeader_01"/>
  <w:bookmarkEnd w:id="3"/>
  <w:p w14:paraId="053533AF" w14:textId="77777777" w:rsidR="005B592E" w:rsidRPr="00811F35" w:rsidRDefault="005B592E" w:rsidP="00043D97">
    <w:pPr>
      <w:pStyle w:val="Sidhuvud"/>
      <w:rPr>
        <w:szCs w:val="2"/>
      </w:rPr>
    </w:pPr>
    <w:r>
      <w:rPr>
        <w:noProof/>
        <w:szCs w:val="2"/>
      </w:rPr>
      <mc:AlternateContent>
        <mc:Choice Requires="wps">
          <w:drawing>
            <wp:anchor distT="0" distB="0" distL="114300" distR="114300" simplePos="0" relativeHeight="251658242" behindDoc="0" locked="1" layoutInCell="0" allowOverlap="1" wp14:anchorId="7472FC33" wp14:editId="7A42220A">
              <wp:simplePos x="0" y="0"/>
              <wp:positionH relativeFrom="page">
                <wp:posOffset>720000</wp:posOffset>
              </wp:positionH>
              <wp:positionV relativeFrom="page">
                <wp:posOffset>324000</wp:posOffset>
              </wp:positionV>
              <wp:extent cx="1497330" cy="320040"/>
              <wp:effectExtent l="0" t="0" r="7620" b="3810"/>
              <wp:wrapNone/>
              <wp:docPr id="3"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a="http://schemas.openxmlformats.org/drawingml/2006/main" xmlns:arto="http://schemas.microsoft.com/office/word/2006/arto" xmlns:w16="http://schemas.microsoft.com/office/word/2018/wordml" xmlns:w16cex="http://schemas.microsoft.com/office/word/2018/wordml/cex">
          <w:pict w14:anchorId="504BE7A2">
            <v:rect id="LogoFollowingPages" style="position:absolute;margin-left:56.7pt;margin-top:25.5pt;width:117.9pt;height:25.2pt;z-index:251661312;visibility:visible;mso-wrap-style:square;mso-wrap-distance-left:9pt;mso-wrap-distance-top:0;mso-wrap-distance-right:9pt;mso-wrap-distance-bottom:0;mso-position-horizontal:absolute;mso-position-horizontal-relative:page;mso-position-vertical:absolute;mso-position-vertical-relative:page;v-text-anchor:middle" alt="Statens energimyndighets logo" o:spid="_x0000_s1026" o:allowincell="f" stroked="f" strokecolor="#001b4a [1604]" strokeweight="2pt" w14:anchorId="437C2A48"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10;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hURyAbCiAbCiAbCiAb&#10;CiAbCiAbCiAbCiAbCiAbCiAbCiAbCiAbCiAbCiAbCiAbCiAbCiAbCiAbCiAbCqupo///////////&#10;/////////////////////////////////////////////////////////////6upoyAbCiAbCiAb&#10;CiAbCiAbCiAbCiAbCiAbCiAbCiAbCiAbCiAbCiAbCiAbCiAbCiAbCiAbCiAbCiAbCiAbCiAbCiAb&#10;CiAbCiAbCi4pGZ2bk///////////////////////////////////////////////////////////&#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Hx&#10;8C4pGSAbCiAbCiAbCiAbCiAbCiAbCiAbCiAbCiAbCiAbCiAbCiAbCiAbCiAbCiAbCiAbCiAbCiAb&#10;CoJ/dv////////////////////////////////////////////////////////////////////Hx&#10;8EpGOCAbCiAbCiAbCiAbCiAbCiAbCiAbCiAbCiAbCiAbCiAbCiAbCiAbCiAbCiAbCiAbCiAbCiAb&#10;CiAbCiAbCiAbCiAbCkpGOOPi4P//////////////////////////////////////////////////&#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0;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10;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10;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10;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10;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10;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&#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10;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10;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">
              <v:fill type="frame" o:title="Statens energimyndighets logo" recolor="t" rotate="t" r:id="rId2"/>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2"/>
      <w:gridCol w:w="2604"/>
      <w:gridCol w:w="1320"/>
      <w:gridCol w:w="1113"/>
    </w:tblGrid>
    <w:tr w:rsidR="005B592E" w14:paraId="0715145B" w14:textId="77777777" w:rsidTr="00043D97">
      <w:trPr>
        <w:trHeight w:val="340"/>
      </w:trPr>
      <w:tc>
        <w:tcPr>
          <w:tcW w:w="5222" w:type="dxa"/>
          <w:vMerge w:val="restart"/>
          <w:shd w:val="clear" w:color="auto" w:fill="auto"/>
        </w:tcPr>
        <w:p w14:paraId="650C6104" w14:textId="77777777" w:rsidR="005B592E" w:rsidRPr="00A07447" w:rsidRDefault="005B592E" w:rsidP="00043D97">
          <w:pPr>
            <w:pStyle w:val="Sidhuvudstext"/>
          </w:pPr>
          <w:bookmarkStart w:id="4" w:name="objLogoFollowingPages_01"/>
          <w:r>
            <w:t xml:space="preserve"> </w:t>
          </w:r>
          <w:bookmarkEnd w:id="4"/>
        </w:p>
      </w:tc>
      <w:tc>
        <w:tcPr>
          <w:tcW w:w="3924" w:type="dxa"/>
          <w:gridSpan w:val="2"/>
          <w:shd w:val="clear" w:color="auto" w:fill="auto"/>
          <w:hideMark/>
        </w:tcPr>
        <w:p w14:paraId="26F2C93F" w14:textId="77777777" w:rsidR="005B592E" w:rsidRDefault="005B592E" w:rsidP="00043D97">
          <w:pPr>
            <w:pStyle w:val="Dokumentinformation"/>
          </w:pPr>
        </w:p>
      </w:tc>
      <w:bookmarkStart w:id="5" w:name="objPageNo_02"/>
      <w:tc>
        <w:tcPr>
          <w:tcW w:w="1113" w:type="dxa"/>
          <w:shd w:val="clear" w:color="auto" w:fill="auto"/>
        </w:tcPr>
        <w:p w14:paraId="4B1F33DA" w14:textId="77777777" w:rsidR="005B592E" w:rsidRPr="00A07447" w:rsidRDefault="005B592E" w:rsidP="00043D97">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5"/>
        </w:p>
      </w:tc>
    </w:tr>
    <w:tr w:rsidR="005B592E" w14:paraId="1DB82302" w14:textId="77777777" w:rsidTr="00043D97">
      <w:tc>
        <w:tcPr>
          <w:tcW w:w="5222" w:type="dxa"/>
          <w:vMerge/>
          <w:shd w:val="clear" w:color="auto" w:fill="auto"/>
          <w:vAlign w:val="center"/>
          <w:hideMark/>
        </w:tcPr>
        <w:p w14:paraId="4EBA9896" w14:textId="77777777" w:rsidR="005B592E" w:rsidRDefault="005B592E" w:rsidP="00043D97"/>
      </w:tc>
      <w:tc>
        <w:tcPr>
          <w:tcW w:w="2604" w:type="dxa"/>
          <w:shd w:val="clear" w:color="auto" w:fill="auto"/>
          <w:hideMark/>
        </w:tcPr>
        <w:p w14:paraId="677C8ECD" w14:textId="77777777" w:rsidR="005B592E" w:rsidRDefault="005B592E" w:rsidP="00043D97">
          <w:pPr>
            <w:pStyle w:val="Ledtext"/>
          </w:pPr>
          <w:bookmarkStart w:id="6" w:name="capDocDate_02"/>
          <w:r>
            <w:t>Datum</w:t>
          </w:r>
          <w:bookmarkEnd w:id="6"/>
        </w:p>
      </w:tc>
      <w:tc>
        <w:tcPr>
          <w:tcW w:w="2433" w:type="dxa"/>
          <w:gridSpan w:val="2"/>
          <w:shd w:val="clear" w:color="auto" w:fill="auto"/>
          <w:hideMark/>
        </w:tcPr>
        <w:p w14:paraId="307F4649" w14:textId="77777777" w:rsidR="005B592E" w:rsidRDefault="005B592E" w:rsidP="00043D97">
          <w:pPr>
            <w:pStyle w:val="Ledtext"/>
          </w:pPr>
          <w:bookmarkStart w:id="7" w:name="capOurRef_02"/>
          <w:r>
            <w:t xml:space="preserve"> </w:t>
          </w:r>
          <w:bookmarkEnd w:id="7"/>
        </w:p>
      </w:tc>
    </w:tr>
    <w:tr w:rsidR="005B592E" w:rsidRPr="007E7A58" w14:paraId="7AD791A4" w14:textId="77777777" w:rsidTr="00043D97">
      <w:trPr>
        <w:trHeight w:val="357"/>
      </w:trPr>
      <w:tc>
        <w:tcPr>
          <w:tcW w:w="5222" w:type="dxa"/>
          <w:vMerge/>
          <w:shd w:val="clear" w:color="auto" w:fill="auto"/>
          <w:vAlign w:val="center"/>
          <w:hideMark/>
        </w:tcPr>
        <w:p w14:paraId="3C23B7F4" w14:textId="77777777" w:rsidR="005B592E" w:rsidRDefault="005B592E" w:rsidP="00043D97"/>
      </w:tc>
      <w:tc>
        <w:tcPr>
          <w:tcW w:w="2604" w:type="dxa"/>
          <w:shd w:val="clear" w:color="auto" w:fill="auto"/>
          <w:hideMark/>
        </w:tcPr>
        <w:sdt>
          <w:sdtPr>
            <w:alias w:val="datum"/>
            <w:tag w:val="datum"/>
            <w:id w:val="1158576708"/>
            <w:placeholder>
              <w:docPart w:val="486B56AFAADF49DC9F7D13F6E5793D3E"/>
            </w:placeholder>
            <w:dataBinding w:prefixMappings="xmlns:ns0='http://iipax.com/template-injector/ADOK' " w:xpath="/ns0:ADOK[1]/ns0:Data[1]/ns0:Dagens_datum[1]" w:storeItemID="{6C480339-609C-42C8-AF9B-56FA8B969365}"/>
            <w:text/>
          </w:sdtPr>
          <w:sdtEndPr/>
          <w:sdtContent>
            <w:p w14:paraId="4154D645" w14:textId="43A7F477" w:rsidR="005B592E" w:rsidRPr="007E7A58" w:rsidRDefault="00537EE4" w:rsidP="00043D97">
              <w:pPr>
                <w:pStyle w:val="Dokumentinformation"/>
                <w:rPr>
                  <w:lang w:val="en-US"/>
                </w:rPr>
              </w:pPr>
              <w:r>
                <w:t>2021-04-27</w:t>
              </w:r>
            </w:p>
          </w:sdtContent>
        </w:sdt>
      </w:tc>
      <w:tc>
        <w:tcPr>
          <w:tcW w:w="2433" w:type="dxa"/>
          <w:gridSpan w:val="2"/>
          <w:shd w:val="clear" w:color="auto" w:fill="auto"/>
          <w:hideMark/>
        </w:tcPr>
        <w:p w14:paraId="6EACEB9B" w14:textId="77777777" w:rsidR="005B592E" w:rsidRPr="007E7A58" w:rsidRDefault="005B592E" w:rsidP="00043D97">
          <w:pPr>
            <w:pStyle w:val="Dokumentinformation"/>
            <w:rPr>
              <w:lang w:val="en-US"/>
            </w:rPr>
          </w:pPr>
          <w:bookmarkStart w:id="8" w:name="bmkOurRef_02"/>
          <w:r w:rsidRPr="007E7A58">
            <w:rPr>
              <w:lang w:val="en-US"/>
            </w:rPr>
            <w:t xml:space="preserve"> </w:t>
          </w:r>
          <w:bookmarkEnd w:id="8"/>
        </w:p>
      </w:tc>
    </w:tr>
  </w:tbl>
  <w:p w14:paraId="3AFB35FE" w14:textId="77777777" w:rsidR="005B592E" w:rsidRPr="007E7A58" w:rsidRDefault="005B592E" w:rsidP="00043D97">
    <w:pPr>
      <w:pStyle w:val="Sidhuvud"/>
      <w:rPr>
        <w:szCs w:val="2"/>
        <w:lang w:val="en-US"/>
      </w:rPr>
    </w:pPr>
  </w:p>
  <w:p w14:paraId="52531D06" w14:textId="77777777" w:rsidR="0032522D" w:rsidRPr="007E7A58" w:rsidRDefault="0032522D" w:rsidP="005B592E">
    <w:pPr>
      <w:pStyle w:val="Sidhuvud"/>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9" w:name="insFirstHeader_01"/>
  <w:bookmarkEnd w:id="9"/>
  <w:p w14:paraId="1FE30C33" w14:textId="77777777" w:rsidR="005B592E" w:rsidRPr="00811F35" w:rsidRDefault="005B592E" w:rsidP="00043D97">
    <w:pPr>
      <w:pStyle w:val="Sidhuvud"/>
      <w:rPr>
        <w:szCs w:val="2"/>
      </w:rPr>
    </w:pPr>
    <w:r>
      <w:rPr>
        <w:noProof/>
        <w:szCs w:val="2"/>
      </w:rPr>
      <mc:AlternateContent>
        <mc:Choice Requires="wps">
          <w:drawing>
            <wp:anchor distT="0" distB="0" distL="114300" distR="114300" simplePos="0" relativeHeight="251658241" behindDoc="0" locked="1" layoutInCell="0" allowOverlap="1" wp14:anchorId="5620E107" wp14:editId="4521F325">
              <wp:simplePos x="0" y="0"/>
              <wp:positionH relativeFrom="page">
                <wp:posOffset>720090</wp:posOffset>
              </wp:positionH>
              <wp:positionV relativeFrom="page">
                <wp:posOffset>323215</wp:posOffset>
              </wp:positionV>
              <wp:extent cx="2519680" cy="539750"/>
              <wp:effectExtent l="0" t="0" r="0" b="0"/>
              <wp:wrapNone/>
              <wp:docPr id="2" name="LogoFirstPage" descr="Statens energimyndighets logo"/>
              <wp:cNvGraphicFramePr/>
              <a:graphic xmlns:a="http://schemas.openxmlformats.org/drawingml/2006/main">
                <a:graphicData uri="http://schemas.microsoft.com/office/word/2010/wordprocessingShape">
                  <wps:wsp>
                    <wps:cNvSpPr/>
                    <wps:spPr>
                      <a:xfrm>
                        <a:off x="0" y="0"/>
                        <a:ext cx="2519680" cy="53975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a="http://schemas.openxmlformats.org/drawingml/2006/main" xmlns:arto="http://schemas.microsoft.com/office/word/2006/arto" xmlns:w16="http://schemas.microsoft.com/office/word/2018/wordml" xmlns:w16cex="http://schemas.microsoft.com/office/word/2018/wordml/cex">
          <w:pict w14:anchorId="50C26BC5">
            <v:rect id="LogoFirstPage" style="position:absolute;margin-left:56.7pt;margin-top:25.45pt;width:198.4pt;height:42.5pt;z-index:251660288;visibility:visible;mso-wrap-style:square;mso-wrap-distance-left:9pt;mso-wrap-distance-top:0;mso-wrap-distance-right:9pt;mso-wrap-distance-bottom:0;mso-position-horizontal:absolute;mso-position-horizontal-relative:page;mso-position-vertical:absolute;mso-position-vertical-relative:page;v-text-anchor:middle" alt="Statens energimyndighets logo" o:spid="_x0000_s1026" o:allowincell="f" stroked="f" strokecolor="#001b4a [1604]" strokeweight="2pt" w14:anchorId="4C8D9C79"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9YVEcgGwogGwogGwogGwogGwog&#10;GwogGwogGwogGwogGwogGwogGwogGwogGwogGwogGwogGwogGwogGwqrqaP/////////////////&#10;//////////////////////////////////////////////////////+rqaMgGwogGwogGwogGwog&#10;GwogGwogGwogGwogGwogGwogGwogGwogGwogGwogGwogGwogGwogGwogGwogGwogGwogGwogGwog&#10;GwouKRmdm5P/////////////////////////////////////////////////////////////////&#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10;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10;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10;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&#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10;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10;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10;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10;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10;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10;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10;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10;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10;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">
              <v:fill type="frame" o:title="Statens energimyndighets logo" recolor="t" rotate="t" r:id="rId3"/>
              <w10:wrap anchorx="page" anchory="page"/>
              <w10:anchorlock/>
            </v:rect>
          </w:pict>
        </mc:Fallback>
      </mc:AlternateContent>
    </w:r>
  </w:p>
  <w:tbl>
    <w:tblPr>
      <w:tblW w:w="10207" w:type="dxa"/>
      <w:tblInd w:w="-1276" w:type="dxa"/>
      <w:tblLayout w:type="fixed"/>
      <w:tblCellMar>
        <w:left w:w="74" w:type="dxa"/>
        <w:right w:w="74" w:type="dxa"/>
      </w:tblCellMar>
      <w:tblLook w:val="04A0" w:firstRow="1" w:lastRow="0" w:firstColumn="1" w:lastColumn="0" w:noHBand="0" w:noVBand="1"/>
    </w:tblPr>
    <w:tblGrid>
      <w:gridCol w:w="5179"/>
      <w:gridCol w:w="2582"/>
      <w:gridCol w:w="1309"/>
      <w:gridCol w:w="1137"/>
    </w:tblGrid>
    <w:tr w:rsidR="005B592E" w14:paraId="67CDB10A" w14:textId="77777777" w:rsidTr="007E072A">
      <w:trPr>
        <w:trHeight w:val="208"/>
      </w:trPr>
      <w:tc>
        <w:tcPr>
          <w:tcW w:w="5179" w:type="dxa"/>
          <w:vMerge w:val="restart"/>
          <w:shd w:val="clear" w:color="auto" w:fill="auto"/>
        </w:tcPr>
        <w:p w14:paraId="6457D50B" w14:textId="77777777" w:rsidR="005B592E" w:rsidRPr="00A07447" w:rsidRDefault="005B592E" w:rsidP="00043D97">
          <w:pPr>
            <w:pStyle w:val="Sidhuvudstext"/>
          </w:pPr>
          <w:bookmarkStart w:id="10" w:name="objLogoFirstPage_01"/>
          <w:r>
            <w:t xml:space="preserve"> </w:t>
          </w:r>
          <w:bookmarkEnd w:id="10"/>
        </w:p>
      </w:tc>
      <w:tc>
        <w:tcPr>
          <w:tcW w:w="3891" w:type="dxa"/>
          <w:gridSpan w:val="2"/>
          <w:shd w:val="clear" w:color="auto" w:fill="auto"/>
          <w:hideMark/>
        </w:tcPr>
        <w:p w14:paraId="18950301" w14:textId="77777777" w:rsidR="005B592E" w:rsidRDefault="005B592E" w:rsidP="00043D97">
          <w:pPr>
            <w:pStyle w:val="Dokumentkategori"/>
          </w:pPr>
          <w:bookmarkStart w:id="11" w:name="bmkDocType_01"/>
          <w:r>
            <w:t>BESLUT</w:t>
          </w:r>
          <w:bookmarkEnd w:id="11"/>
        </w:p>
      </w:tc>
      <w:bookmarkStart w:id="12" w:name="objPageNo_01"/>
      <w:tc>
        <w:tcPr>
          <w:tcW w:w="1137" w:type="dxa"/>
          <w:shd w:val="clear" w:color="auto" w:fill="auto"/>
        </w:tcPr>
        <w:p w14:paraId="27A10871" w14:textId="77777777" w:rsidR="005B592E" w:rsidRPr="00A07447" w:rsidRDefault="005B592E" w:rsidP="00043D97">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12"/>
        </w:p>
      </w:tc>
    </w:tr>
    <w:tr w:rsidR="005B592E" w14:paraId="1D2F23BB" w14:textId="77777777" w:rsidTr="007E072A">
      <w:trPr>
        <w:trHeight w:val="108"/>
      </w:trPr>
      <w:tc>
        <w:tcPr>
          <w:tcW w:w="5179" w:type="dxa"/>
          <w:vMerge/>
          <w:shd w:val="clear" w:color="auto" w:fill="auto"/>
          <w:vAlign w:val="center"/>
          <w:hideMark/>
        </w:tcPr>
        <w:p w14:paraId="590DAC3D" w14:textId="77777777" w:rsidR="005B592E" w:rsidRDefault="005B592E" w:rsidP="00043D97"/>
      </w:tc>
      <w:tc>
        <w:tcPr>
          <w:tcW w:w="2582" w:type="dxa"/>
          <w:shd w:val="clear" w:color="auto" w:fill="auto"/>
          <w:hideMark/>
        </w:tcPr>
        <w:p w14:paraId="7C9597AB" w14:textId="77777777" w:rsidR="005B592E" w:rsidRDefault="005B592E" w:rsidP="00043D97">
          <w:pPr>
            <w:pStyle w:val="Ledtext"/>
          </w:pPr>
          <w:bookmarkStart w:id="13" w:name="capDocDate_01"/>
          <w:r>
            <w:t>Datum</w:t>
          </w:r>
          <w:bookmarkEnd w:id="13"/>
        </w:p>
      </w:tc>
      <w:tc>
        <w:tcPr>
          <w:tcW w:w="2446" w:type="dxa"/>
          <w:gridSpan w:val="2"/>
          <w:shd w:val="clear" w:color="auto" w:fill="auto"/>
          <w:hideMark/>
        </w:tcPr>
        <w:p w14:paraId="11E87076" w14:textId="4738C32D" w:rsidR="005B592E" w:rsidRDefault="008A4A45" w:rsidP="00043D97">
          <w:pPr>
            <w:pStyle w:val="Ledtext"/>
          </w:pPr>
          <w:bookmarkStart w:id="14" w:name="capOurRef_01"/>
          <w:r>
            <w:t>D</w:t>
          </w:r>
          <w:bookmarkEnd w:id="14"/>
          <w:r>
            <w:t>iarienummer</w:t>
          </w:r>
        </w:p>
      </w:tc>
    </w:tr>
    <w:tr w:rsidR="005B592E" w:rsidRPr="007E7A58" w14:paraId="1CE6DE27" w14:textId="77777777" w:rsidTr="007E072A">
      <w:trPr>
        <w:trHeight w:val="1655"/>
      </w:trPr>
      <w:tc>
        <w:tcPr>
          <w:tcW w:w="5179" w:type="dxa"/>
          <w:vMerge/>
          <w:shd w:val="clear" w:color="auto" w:fill="auto"/>
          <w:vAlign w:val="center"/>
          <w:hideMark/>
        </w:tcPr>
        <w:p w14:paraId="347A6DA3" w14:textId="77777777" w:rsidR="005B592E" w:rsidRDefault="005B592E" w:rsidP="00043D97"/>
      </w:tc>
      <w:tc>
        <w:tcPr>
          <w:tcW w:w="2582" w:type="dxa"/>
          <w:shd w:val="clear" w:color="auto" w:fill="auto"/>
          <w:hideMark/>
        </w:tcPr>
        <w:sdt>
          <w:sdtPr>
            <w:alias w:val="datum"/>
            <w:tag w:val="datum"/>
            <w:id w:val="-1360193145"/>
            <w:placeholder>
              <w:docPart w:val="753FA2B7B58D49BFA360A6DBD6C9B134"/>
            </w:placeholder>
            <w:dataBinding w:prefixMappings="xmlns:ns0='http://iipax.com/template-injector/ADOK' " w:xpath="/ns0:ADOK[1]/ns0:Data[1]/ns0:Dagens_datum[1]" w:storeItemID="{6C480339-609C-42C8-AF9B-56FA8B969365}"/>
            <w:text/>
          </w:sdtPr>
          <w:sdtEndPr/>
          <w:sdtContent>
            <w:p w14:paraId="05979256" w14:textId="0EE822A2" w:rsidR="005B592E" w:rsidRPr="007E7A58" w:rsidRDefault="00537EE4" w:rsidP="00043D97">
              <w:pPr>
                <w:pStyle w:val="Dokumentinformation"/>
                <w:rPr>
                  <w:lang w:val="en-US"/>
                </w:rPr>
              </w:pPr>
              <w:r>
                <w:t>2021-04-27</w:t>
              </w:r>
            </w:p>
          </w:sdtContent>
        </w:sdt>
        <w:p w14:paraId="328A5BB3" w14:textId="77777777" w:rsidR="008A4A45" w:rsidRPr="007E7A58" w:rsidRDefault="008A4A45" w:rsidP="00043D97">
          <w:pPr>
            <w:pStyle w:val="Dokumentinformation"/>
            <w:rPr>
              <w:lang w:val="en-US"/>
            </w:rPr>
          </w:pPr>
        </w:p>
        <w:p w14:paraId="7B6767CC" w14:textId="2C8F753A" w:rsidR="00AD62AC" w:rsidRDefault="008A4A45" w:rsidP="00043D97">
          <w:pPr>
            <w:pStyle w:val="Dokumentinformation"/>
            <w:rPr>
              <w:sz w:val="14"/>
              <w:szCs w:val="16"/>
            </w:rPr>
          </w:pPr>
          <w:proofErr w:type="spellStart"/>
          <w:r w:rsidRPr="00A7448E">
            <w:rPr>
              <w:sz w:val="14"/>
              <w:szCs w:val="16"/>
            </w:rPr>
            <w:t>Konfidentialitet</w:t>
          </w:r>
          <w:proofErr w:type="spellEnd"/>
        </w:p>
        <w:sdt>
          <w:sdtPr>
            <w:alias w:val="konfidentialitet"/>
            <w:tag w:val="konfidentialitet"/>
            <w:id w:val="-133026036"/>
            <w:placeholder>
              <w:docPart w:val="61153E7DE18C45ED87F7B20E42A0ADEF"/>
            </w:placeholder>
            <w:dataBinding w:prefixMappings="xmlns:ns0='http://iipax.com/template-injector/ADOK' " w:xpath="/ns0:ADOK[1]/ns0:Attribut[1]/ns0:Arende[1]/ns0:Konfidentialitet[1]" w:storeItemID="{6C480339-609C-42C8-AF9B-56FA8B969365}"/>
            <w:text/>
          </w:sdtPr>
          <w:sdtEndPr/>
          <w:sdtContent>
            <w:p w14:paraId="255316BF" w14:textId="6D13EAAD" w:rsidR="008A4A45" w:rsidRPr="007E7A58" w:rsidRDefault="004D77F4" w:rsidP="00043D97">
              <w:pPr>
                <w:pStyle w:val="Dokumentinformation"/>
                <w:rPr>
                  <w:lang w:val="en-US"/>
                </w:rPr>
              </w:pPr>
              <w:r>
                <w:t>1</w:t>
              </w:r>
            </w:p>
          </w:sdtContent>
        </w:sdt>
        <w:p w14:paraId="7CDFF502" w14:textId="485BBD0B" w:rsidR="008A4A45" w:rsidRDefault="005B3EE6" w:rsidP="007E072A">
          <w:pPr>
            <w:pStyle w:val="Dokumentinformation"/>
            <w:rPr>
              <w:sz w:val="16"/>
              <w:szCs w:val="16"/>
            </w:rPr>
          </w:pPr>
          <w:r w:rsidRPr="007E7A58">
            <w:rPr>
              <w:sz w:val="16"/>
              <w:szCs w:val="16"/>
              <w:lang w:val="en-US"/>
            </w:rPr>
            <w:t xml:space="preserve">                 </w:t>
          </w:r>
          <w:r w:rsidR="00AD62AC" w:rsidRPr="007E7A58">
            <w:rPr>
              <w:sz w:val="16"/>
              <w:szCs w:val="16"/>
              <w:lang w:val="en-US"/>
            </w:rPr>
            <w:t xml:space="preserve">                                         </w:t>
          </w:r>
          <w:r w:rsidRPr="007E7A58">
            <w:rPr>
              <w:sz w:val="16"/>
              <w:szCs w:val="16"/>
              <w:lang w:val="en-US"/>
            </w:rPr>
            <w:t xml:space="preserve">  </w:t>
          </w:r>
          <w:r w:rsidRPr="007E7A58">
            <w:rPr>
              <w:sz w:val="16"/>
              <w:szCs w:val="16"/>
            </w:rPr>
            <w:t>Ert dnr</w:t>
          </w:r>
          <w:r w:rsidRPr="00AD62AC">
            <w:rPr>
              <w:sz w:val="16"/>
              <w:szCs w:val="16"/>
            </w:rPr>
            <w:t xml:space="preserve"> </w:t>
          </w:r>
        </w:p>
        <w:sdt>
          <w:sdtPr>
            <w:rPr>
              <w:sz w:val="16"/>
              <w:szCs w:val="16"/>
              <w:lang w:val="en-US"/>
            </w:rPr>
            <w:id w:val="232525090"/>
            <w:placeholder>
              <w:docPart w:val="D802C1CABD294EC18554A6D5BDACA6AB"/>
            </w:placeholder>
            <w:dataBinding w:prefixMappings="xmlns:ns0='http://iipax.com/template-injector/ADOK' " w:xpath="/ns0:ADOK[1]/ns0:Attribut[1]/ns0:Arende[1]/ns0:Er_beteckning[1]" w:storeItemID="{6C480339-609C-42C8-AF9B-56FA8B969365}"/>
            <w:text/>
          </w:sdtPr>
          <w:sdtEndPr/>
          <w:sdtContent>
            <w:p w14:paraId="0F5E14CB" w14:textId="75D85143" w:rsidR="007E7A58" w:rsidRDefault="004D77F4" w:rsidP="007E7A58">
              <w:pPr>
                <w:pStyle w:val="Dokumentinformation"/>
                <w:rPr>
                  <w:sz w:val="16"/>
                  <w:szCs w:val="16"/>
                  <w:lang w:val="en-US"/>
                </w:rPr>
              </w:pPr>
              <w:r>
                <w:rPr>
                  <w:sz w:val="16"/>
                  <w:szCs w:val="16"/>
                  <w:lang w:val="en-US"/>
                </w:rPr>
                <w:t>I2020/02973</w:t>
              </w:r>
            </w:p>
          </w:sdtContent>
        </w:sdt>
        <w:p w14:paraId="57CCE29A" w14:textId="5FCE7B53" w:rsidR="007E7A58" w:rsidRPr="007E7A58" w:rsidRDefault="007E7A58" w:rsidP="007E7A58">
          <w:pPr>
            <w:pStyle w:val="Dokumentinformation"/>
            <w:rPr>
              <w:sz w:val="16"/>
              <w:szCs w:val="16"/>
              <w:lang w:val="en-US"/>
            </w:rPr>
          </w:pPr>
        </w:p>
      </w:tc>
      <w:tc>
        <w:tcPr>
          <w:tcW w:w="2446" w:type="dxa"/>
          <w:gridSpan w:val="2"/>
          <w:shd w:val="clear" w:color="auto" w:fill="auto"/>
          <w:hideMark/>
        </w:tcPr>
        <w:p w14:paraId="6A1E065C" w14:textId="5AF3B7D5" w:rsidR="005B592E" w:rsidRPr="007E7A58" w:rsidRDefault="00376918" w:rsidP="00043D97">
          <w:pPr>
            <w:pStyle w:val="Dokumentinformation"/>
            <w:rPr>
              <w:lang w:val="en-US"/>
            </w:rPr>
          </w:pPr>
          <w:sdt>
            <w:sdtPr>
              <w:alias w:val="dnr"/>
              <w:tag w:val="dnr"/>
              <w:id w:val="947279893"/>
              <w:placeholder>
                <w:docPart w:val="DefaultPlaceholder_-1854013440"/>
              </w:placeholder>
              <w:dataBinding w:prefixMappings="xmlns:ns0='http://iipax.com/template-injector/ADOK' " w:xpath="/ns0:ADOK[1]/ns0:Attribut[1]/ns0:Arende[1]/ns0:Arendenummer[1]" w:storeItemID="{6C480339-609C-42C8-AF9B-56FA8B969365}"/>
              <w:text/>
            </w:sdtPr>
            <w:sdtEndPr/>
            <w:sdtContent>
              <w:proofErr w:type="gramStart"/>
              <w:r w:rsidR="004D77F4">
                <w:t>2021-200006</w:t>
              </w:r>
              <w:proofErr w:type="gramEnd"/>
            </w:sdtContent>
          </w:sdt>
        </w:p>
      </w:tc>
    </w:tr>
    <w:tr w:rsidR="003A0ED9" w:rsidRPr="007E7A58" w14:paraId="1CE7CEDE" w14:textId="77777777" w:rsidTr="003A0ED9">
      <w:trPr>
        <w:trHeight w:val="108"/>
      </w:trPr>
      <w:tc>
        <w:tcPr>
          <w:tcW w:w="5179" w:type="dxa"/>
          <w:vMerge/>
          <w:shd w:val="clear" w:color="auto" w:fill="auto"/>
          <w:vAlign w:val="center"/>
          <w:hideMark/>
        </w:tcPr>
        <w:p w14:paraId="5FE532C4" w14:textId="77777777" w:rsidR="003A0ED9" w:rsidRPr="007E7A58" w:rsidRDefault="003A0ED9" w:rsidP="003A0ED9">
          <w:pPr>
            <w:rPr>
              <w:lang w:val="en-US"/>
            </w:rPr>
          </w:pPr>
        </w:p>
      </w:tc>
      <w:tc>
        <w:tcPr>
          <w:tcW w:w="5028" w:type="dxa"/>
          <w:gridSpan w:val="3"/>
          <w:shd w:val="clear" w:color="auto" w:fill="auto"/>
        </w:tcPr>
        <w:p w14:paraId="4D078AB1" w14:textId="2351295B" w:rsidR="003A0ED9" w:rsidRPr="007E7A58" w:rsidRDefault="00376918" w:rsidP="003A0ED9">
          <w:pPr>
            <w:pStyle w:val="Brdtext"/>
            <w:spacing w:after="0"/>
            <w:rPr>
              <w:lang w:val="en-US"/>
            </w:rPr>
          </w:pPr>
          <w:sdt>
            <w:sdtPr>
              <w:alias w:val="Mottagare"/>
              <w:tag w:val="mottagare"/>
              <w:id w:val="-1799057652"/>
              <w:placeholder>
                <w:docPart w:val="E988C9E463994609B7B4210AD89B0C11"/>
              </w:placeholder>
              <w:dataBinding w:prefixMappings="xmlns:ns0='http://iipax.com/template-injector/ADOK' " w:xpath="/ns0:ADOK[1]/ns0:Intressenter[1]/ns0:Avsandare[1]/ns0:Organisationsnamn[1]" w:storeItemID="{6C480339-609C-42C8-AF9B-56FA8B969365}"/>
              <w:text/>
            </w:sdtPr>
            <w:sdtEndPr/>
            <w:sdtContent>
              <w:r w:rsidR="004D77F4">
                <w:t>Infrastrukturdepartementet</w:t>
              </w:r>
            </w:sdtContent>
          </w:sdt>
        </w:p>
        <w:p w14:paraId="55EE4866" w14:textId="6E55DDA4" w:rsidR="003A0ED9" w:rsidRPr="007E7A58" w:rsidRDefault="00376918" w:rsidP="003A0ED9">
          <w:pPr>
            <w:pStyle w:val="Brdtext"/>
            <w:spacing w:after="0"/>
            <w:rPr>
              <w:lang w:val="en-US"/>
            </w:rPr>
          </w:pPr>
          <w:sdt>
            <w:sdtPr>
              <w:alias w:val="mottagare postnummer"/>
              <w:tag w:val="mottagare_postnummer"/>
              <w:id w:val="1805350235"/>
              <w:placeholder>
                <w:docPart w:val="E988C9E463994609B7B4210AD89B0C11"/>
              </w:placeholder>
              <w:dataBinding w:prefixMappings="xmlns:ns0='http://iipax.com/template-injector/ADOK' " w:xpath="/ns0:ADOK[1]/ns0:Intressenter[1]/ns0:Avsandare[1]/ns0:Postadress[1]/ns0:Postnr[1]" w:storeItemID="{6C480339-609C-42C8-AF9B-56FA8B969365}"/>
              <w:text/>
            </w:sdtPr>
            <w:sdtEndPr/>
            <w:sdtContent>
              <w:r w:rsidR="004D77F4">
                <w:t>103 33</w:t>
              </w:r>
            </w:sdtContent>
          </w:sdt>
          <w:r w:rsidR="003A0ED9" w:rsidRPr="007E7A58">
            <w:rPr>
              <w:lang w:val="en-US"/>
            </w:rPr>
            <w:t xml:space="preserve"> </w:t>
          </w:r>
        </w:p>
        <w:p w14:paraId="0FAA8CCA" w14:textId="419BCC02" w:rsidR="003A0ED9" w:rsidRPr="007E7A58" w:rsidRDefault="00376918" w:rsidP="003A0ED9">
          <w:pPr>
            <w:pStyle w:val="Ledtext"/>
            <w:rPr>
              <w:sz w:val="22"/>
              <w:lang w:val="en-US"/>
            </w:rPr>
          </w:pPr>
          <w:sdt>
            <w:sdtPr>
              <w:rPr>
                <w:sz w:val="22"/>
              </w:rPr>
              <w:alias w:val="mottagare postort"/>
              <w:tag w:val="mottagare_postort"/>
              <w:id w:val="-1605946503"/>
              <w:placeholder>
                <w:docPart w:val="E988C9E463994609B7B4210AD89B0C11"/>
              </w:placeholder>
              <w:dataBinding w:prefixMappings="xmlns:ns0='http://iipax.com/template-injector/ADOK' " w:xpath="/ns0:ADOK[1]/ns0:Intressenter[1]/ns0:Avsandare[1]/ns0:Postadress[1]/ns0:Ort[1]" w:storeItemID="{6C480339-609C-42C8-AF9B-56FA8B969365}"/>
              <w:text/>
            </w:sdtPr>
            <w:sdtEndPr/>
            <w:sdtContent>
              <w:r w:rsidR="004D77F4">
                <w:rPr>
                  <w:sz w:val="22"/>
                </w:rPr>
                <w:t>STOCKHOLM</w:t>
              </w:r>
            </w:sdtContent>
          </w:sdt>
        </w:p>
      </w:tc>
    </w:tr>
    <w:tr w:rsidR="003A0ED9" w:rsidRPr="007E7A58" w14:paraId="177A4CCA" w14:textId="77777777" w:rsidTr="003A0ED9">
      <w:trPr>
        <w:trHeight w:val="66"/>
      </w:trPr>
      <w:tc>
        <w:tcPr>
          <w:tcW w:w="5179" w:type="dxa"/>
          <w:vMerge/>
          <w:shd w:val="clear" w:color="auto" w:fill="auto"/>
          <w:vAlign w:val="center"/>
          <w:hideMark/>
        </w:tcPr>
        <w:p w14:paraId="03F7D7F2" w14:textId="77777777" w:rsidR="003A0ED9" w:rsidRPr="007E7A58" w:rsidRDefault="003A0ED9" w:rsidP="003A0ED9">
          <w:pPr>
            <w:rPr>
              <w:lang w:val="en-US"/>
            </w:rPr>
          </w:pPr>
        </w:p>
      </w:tc>
      <w:tc>
        <w:tcPr>
          <w:tcW w:w="2582" w:type="dxa"/>
          <w:shd w:val="clear" w:color="auto" w:fill="auto"/>
        </w:tcPr>
        <w:p w14:paraId="5624025B" w14:textId="653E3B9A" w:rsidR="003A0ED9" w:rsidRPr="007E7A58" w:rsidRDefault="003A0ED9" w:rsidP="003A0ED9">
          <w:pPr>
            <w:pStyle w:val="Dokumentinformation"/>
            <w:rPr>
              <w:lang w:val="en-US"/>
            </w:rPr>
          </w:pPr>
        </w:p>
      </w:tc>
      <w:tc>
        <w:tcPr>
          <w:tcW w:w="2446" w:type="dxa"/>
          <w:gridSpan w:val="2"/>
          <w:shd w:val="clear" w:color="auto" w:fill="auto"/>
        </w:tcPr>
        <w:p w14:paraId="3E7B33AD" w14:textId="150E6B7C" w:rsidR="003A0ED9" w:rsidRPr="007E7A58" w:rsidRDefault="003A0ED9" w:rsidP="003A0ED9">
          <w:pPr>
            <w:pStyle w:val="Dokumentinformation"/>
            <w:rPr>
              <w:lang w:val="en-US"/>
            </w:rPr>
          </w:pPr>
        </w:p>
      </w:tc>
    </w:tr>
  </w:tbl>
  <w:p w14:paraId="14A3AABE" w14:textId="77777777" w:rsidR="005B592E" w:rsidRPr="007E7A58" w:rsidRDefault="005B592E" w:rsidP="00043D97">
    <w:pPr>
      <w:pStyle w:val="Sidhuvud"/>
      <w:rPr>
        <w:szCs w:val="2"/>
        <w:lang w:val="en-US"/>
      </w:rPr>
    </w:pPr>
    <w:r>
      <w:rPr>
        <w:noProof/>
        <w:sz w:val="24"/>
        <w:lang w:eastAsia="sv-SE"/>
      </w:rPr>
      <mc:AlternateContent>
        <mc:Choice Requires="wps">
          <w:drawing>
            <wp:anchor distT="0" distB="0" distL="114300" distR="114300" simplePos="0" relativeHeight="251658240" behindDoc="0" locked="1" layoutInCell="1" allowOverlap="1" wp14:anchorId="45872946" wp14:editId="6D472A22">
              <wp:simplePos x="0" y="0"/>
              <wp:positionH relativeFrom="column">
                <wp:posOffset>-1203325</wp:posOffset>
              </wp:positionH>
              <wp:positionV relativeFrom="page">
                <wp:posOffset>3190875</wp:posOffset>
              </wp:positionV>
              <wp:extent cx="121920" cy="6634480"/>
              <wp:effectExtent l="0" t="0" r="11430" b="13970"/>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663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285409" w14:textId="128239C3" w:rsidR="005B592E" w:rsidRDefault="005B592E" w:rsidP="00043D97">
                          <w:pPr>
                            <w:pStyle w:val="Mall-Id"/>
                          </w:pP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872946" id="_x0000_t202" coordsize="21600,21600" o:spt="202" path="m,l,21600r21600,l21600,xe">
              <v:stroke joinstyle="miter"/>
              <v:path gradientshapeok="t" o:connecttype="rect"/>
            </v:shapetype>
            <v:shape id="Textruta 1" o:spid="_x0000_s1026" type="#_x0000_t202" style="position:absolute;margin-left:-94.75pt;margin-top:251.25pt;width:9.6pt;height:52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" filled="f" stroked="f">
              <v:textbox style="layout-flow:vertical;mso-layout-flow-alt:bottom-to-top" inset="0,0,0,0">
                <w:txbxContent>
                  <w:p w14:paraId="5E285409" w14:textId="128239C3" w:rsidR="005B592E" w:rsidRDefault="005B592E" w:rsidP="00043D97">
                    <w:pPr>
                      <w:pStyle w:val="Mall-Id"/>
                    </w:pPr>
                  </w:p>
                </w:txbxContent>
              </v:textbox>
              <w10:wrap anchory="page"/>
              <w10:anchorlock/>
            </v:shape>
          </w:pict>
        </mc:Fallback>
      </mc:AlternateContent>
    </w:r>
  </w:p>
  <w:p w14:paraId="65DA0547" w14:textId="77777777" w:rsidR="00C91EBB" w:rsidRPr="007E7A58" w:rsidRDefault="00C91EBB" w:rsidP="005B592E">
    <w:pPr>
      <w:pStyle w:val="Sidhuvud"/>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E168092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F911A92"/>
    <w:multiLevelType w:val="multilevel"/>
    <w:tmpl w:val="87486AA8"/>
    <w:lvl w:ilvl="0">
      <w:start w:val="1"/>
      <w:numFmt w:val="bullet"/>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4"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5" w15:restartNumberingAfterBreak="0">
    <w:nsid w:val="5D4B56E0"/>
    <w:multiLevelType w:val="multilevel"/>
    <w:tmpl w:val="B3507C36"/>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6" w15:restartNumberingAfterBreak="0">
    <w:nsid w:val="6D9E25F8"/>
    <w:multiLevelType w:val="multilevel"/>
    <w:tmpl w:val="B804EEAC"/>
    <w:lvl w:ilvl="0">
      <w:start w:val="1"/>
      <w:numFmt w:val="bullet"/>
      <w:pStyle w:val="Punktlista"/>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num w:numId="1">
    <w:abstractNumId w:val="1"/>
  </w:num>
  <w:num w:numId="2">
    <w:abstractNumId w:val="4"/>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
  </w:num>
  <w:num w:numId="9">
    <w:abstractNumId w:val="5"/>
  </w:num>
  <w:num w:numId="10">
    <w:abstractNumId w:val="6"/>
  </w:num>
  <w:num w:numId="11">
    <w:abstractNumId w:val="0"/>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1304"/>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92E"/>
    <w:rsid w:val="000021EF"/>
    <w:rsid w:val="000170AF"/>
    <w:rsid w:val="000205F8"/>
    <w:rsid w:val="000252E4"/>
    <w:rsid w:val="00043465"/>
    <w:rsid w:val="00043D97"/>
    <w:rsid w:val="00045DD9"/>
    <w:rsid w:val="00047843"/>
    <w:rsid w:val="0005711C"/>
    <w:rsid w:val="000702B1"/>
    <w:rsid w:val="00083051"/>
    <w:rsid w:val="00083C78"/>
    <w:rsid w:val="00096EC6"/>
    <w:rsid w:val="00096FC8"/>
    <w:rsid w:val="000A3AC7"/>
    <w:rsid w:val="00120803"/>
    <w:rsid w:val="00142BA4"/>
    <w:rsid w:val="001522D9"/>
    <w:rsid w:val="00160DDA"/>
    <w:rsid w:val="00175B98"/>
    <w:rsid w:val="001768B1"/>
    <w:rsid w:val="001A48CC"/>
    <w:rsid w:val="001D2803"/>
    <w:rsid w:val="001F0AAE"/>
    <w:rsid w:val="001F5803"/>
    <w:rsid w:val="00204ED5"/>
    <w:rsid w:val="00206C30"/>
    <w:rsid w:val="00207BD7"/>
    <w:rsid w:val="002172D8"/>
    <w:rsid w:val="00221234"/>
    <w:rsid w:val="0022263D"/>
    <w:rsid w:val="00227C95"/>
    <w:rsid w:val="002507E2"/>
    <w:rsid w:val="002B2EDC"/>
    <w:rsid w:val="002C3B60"/>
    <w:rsid w:val="002D06C9"/>
    <w:rsid w:val="002D244E"/>
    <w:rsid w:val="002D61F1"/>
    <w:rsid w:val="002F576C"/>
    <w:rsid w:val="002F6203"/>
    <w:rsid w:val="003226C0"/>
    <w:rsid w:val="0032522D"/>
    <w:rsid w:val="00327251"/>
    <w:rsid w:val="00343B1A"/>
    <w:rsid w:val="0035489D"/>
    <w:rsid w:val="00376918"/>
    <w:rsid w:val="003775B6"/>
    <w:rsid w:val="00385516"/>
    <w:rsid w:val="003A0ED9"/>
    <w:rsid w:val="003D1180"/>
    <w:rsid w:val="003D4080"/>
    <w:rsid w:val="003F7702"/>
    <w:rsid w:val="004010C0"/>
    <w:rsid w:val="00404B94"/>
    <w:rsid w:val="0041569B"/>
    <w:rsid w:val="004249B7"/>
    <w:rsid w:val="004279EE"/>
    <w:rsid w:val="00456487"/>
    <w:rsid w:val="00460EA4"/>
    <w:rsid w:val="00464420"/>
    <w:rsid w:val="00493872"/>
    <w:rsid w:val="004A1F60"/>
    <w:rsid w:val="004B32F6"/>
    <w:rsid w:val="004B674F"/>
    <w:rsid w:val="004D77F4"/>
    <w:rsid w:val="0051174C"/>
    <w:rsid w:val="00514943"/>
    <w:rsid w:val="00537EE4"/>
    <w:rsid w:val="00557361"/>
    <w:rsid w:val="00577F25"/>
    <w:rsid w:val="00582FCD"/>
    <w:rsid w:val="00587277"/>
    <w:rsid w:val="005A2D5D"/>
    <w:rsid w:val="005A342F"/>
    <w:rsid w:val="005B3EE6"/>
    <w:rsid w:val="005B592E"/>
    <w:rsid w:val="005D36CF"/>
    <w:rsid w:val="005D7CC2"/>
    <w:rsid w:val="005E4C91"/>
    <w:rsid w:val="00617217"/>
    <w:rsid w:val="006173D1"/>
    <w:rsid w:val="00621A57"/>
    <w:rsid w:val="006316F1"/>
    <w:rsid w:val="006534C4"/>
    <w:rsid w:val="0065359C"/>
    <w:rsid w:val="00654A45"/>
    <w:rsid w:val="006646CD"/>
    <w:rsid w:val="006B0843"/>
    <w:rsid w:val="006B5372"/>
    <w:rsid w:val="006D6401"/>
    <w:rsid w:val="006F38E8"/>
    <w:rsid w:val="006F50F4"/>
    <w:rsid w:val="006F5916"/>
    <w:rsid w:val="007215A0"/>
    <w:rsid w:val="007563F7"/>
    <w:rsid w:val="00756B06"/>
    <w:rsid w:val="00762E42"/>
    <w:rsid w:val="00775898"/>
    <w:rsid w:val="00797039"/>
    <w:rsid w:val="007A1267"/>
    <w:rsid w:val="007A1351"/>
    <w:rsid w:val="007A3536"/>
    <w:rsid w:val="007B0D45"/>
    <w:rsid w:val="007E072A"/>
    <w:rsid w:val="007E7A58"/>
    <w:rsid w:val="007F3FE9"/>
    <w:rsid w:val="00804D2C"/>
    <w:rsid w:val="00867D88"/>
    <w:rsid w:val="00872615"/>
    <w:rsid w:val="00876119"/>
    <w:rsid w:val="008A4A45"/>
    <w:rsid w:val="008C3AEF"/>
    <w:rsid w:val="008C6A9D"/>
    <w:rsid w:val="008D05F7"/>
    <w:rsid w:val="008D2232"/>
    <w:rsid w:val="008E1520"/>
    <w:rsid w:val="008E22FF"/>
    <w:rsid w:val="008E6AF3"/>
    <w:rsid w:val="008F0C0F"/>
    <w:rsid w:val="00951967"/>
    <w:rsid w:val="00965D39"/>
    <w:rsid w:val="00973775"/>
    <w:rsid w:val="00986152"/>
    <w:rsid w:val="009879BB"/>
    <w:rsid w:val="009C1ABB"/>
    <w:rsid w:val="00A07212"/>
    <w:rsid w:val="00A131B3"/>
    <w:rsid w:val="00A27E9C"/>
    <w:rsid w:val="00A356FC"/>
    <w:rsid w:val="00A4209C"/>
    <w:rsid w:val="00A45FDE"/>
    <w:rsid w:val="00A7448E"/>
    <w:rsid w:val="00A75967"/>
    <w:rsid w:val="00AB43F5"/>
    <w:rsid w:val="00AC63DB"/>
    <w:rsid w:val="00AC6692"/>
    <w:rsid w:val="00AD62AC"/>
    <w:rsid w:val="00AD77AE"/>
    <w:rsid w:val="00B315C8"/>
    <w:rsid w:val="00B4535A"/>
    <w:rsid w:val="00B52233"/>
    <w:rsid w:val="00B67FDC"/>
    <w:rsid w:val="00B723DD"/>
    <w:rsid w:val="00B73B9B"/>
    <w:rsid w:val="00BB199E"/>
    <w:rsid w:val="00BF2276"/>
    <w:rsid w:val="00C064F1"/>
    <w:rsid w:val="00C0722D"/>
    <w:rsid w:val="00C329A3"/>
    <w:rsid w:val="00C7330A"/>
    <w:rsid w:val="00C771FE"/>
    <w:rsid w:val="00C80E72"/>
    <w:rsid w:val="00C82B45"/>
    <w:rsid w:val="00C91EBB"/>
    <w:rsid w:val="00CA03BB"/>
    <w:rsid w:val="00CA09B7"/>
    <w:rsid w:val="00CB49A3"/>
    <w:rsid w:val="00CB5950"/>
    <w:rsid w:val="00CD07F0"/>
    <w:rsid w:val="00D0541F"/>
    <w:rsid w:val="00D05EA7"/>
    <w:rsid w:val="00D24CDB"/>
    <w:rsid w:val="00D37830"/>
    <w:rsid w:val="00D42633"/>
    <w:rsid w:val="00D53B22"/>
    <w:rsid w:val="00D57CB0"/>
    <w:rsid w:val="00D57F02"/>
    <w:rsid w:val="00D86773"/>
    <w:rsid w:val="00DA6975"/>
    <w:rsid w:val="00DC51DB"/>
    <w:rsid w:val="00E10B3F"/>
    <w:rsid w:val="00E34499"/>
    <w:rsid w:val="00E367CB"/>
    <w:rsid w:val="00E41E70"/>
    <w:rsid w:val="00E45057"/>
    <w:rsid w:val="00E54AD3"/>
    <w:rsid w:val="00E76E88"/>
    <w:rsid w:val="00E82A9D"/>
    <w:rsid w:val="00EA5D9B"/>
    <w:rsid w:val="00EA6A45"/>
    <w:rsid w:val="00EB544D"/>
    <w:rsid w:val="00EC5FEB"/>
    <w:rsid w:val="00ED050E"/>
    <w:rsid w:val="00EE01A0"/>
    <w:rsid w:val="00F13EB2"/>
    <w:rsid w:val="00F30C4B"/>
    <w:rsid w:val="00F3586E"/>
    <w:rsid w:val="00F35CA6"/>
    <w:rsid w:val="00F379D2"/>
    <w:rsid w:val="00F42DF4"/>
    <w:rsid w:val="00F922BA"/>
    <w:rsid w:val="00FC2693"/>
    <w:rsid w:val="00FE570C"/>
    <w:rsid w:val="0136E074"/>
    <w:rsid w:val="06A625A5"/>
    <w:rsid w:val="137E63C9"/>
    <w:rsid w:val="18D42D02"/>
    <w:rsid w:val="219DD48C"/>
    <w:rsid w:val="224FE124"/>
    <w:rsid w:val="2259A2A2"/>
    <w:rsid w:val="23BA94A9"/>
    <w:rsid w:val="255BB715"/>
    <w:rsid w:val="27F04CBB"/>
    <w:rsid w:val="2954DFBA"/>
    <w:rsid w:val="38FDD470"/>
    <w:rsid w:val="3A054AE6"/>
    <w:rsid w:val="40744C33"/>
    <w:rsid w:val="4A429987"/>
    <w:rsid w:val="4BBF5107"/>
    <w:rsid w:val="4C2604FB"/>
    <w:rsid w:val="4EAB24F9"/>
    <w:rsid w:val="4ED76B8A"/>
    <w:rsid w:val="580B0161"/>
    <w:rsid w:val="58CC75E4"/>
    <w:rsid w:val="5D984B99"/>
    <w:rsid w:val="650D08F4"/>
    <w:rsid w:val="6A1FE61C"/>
    <w:rsid w:val="70EB6CFA"/>
    <w:rsid w:val="73FC692E"/>
    <w:rsid w:val="74E16C83"/>
    <w:rsid w:val="7AEA60D4"/>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FB559B"/>
  <w15:chartTrackingRefBased/>
  <w15:docId w15:val="{ABB40C17-9FF6-4039-BAC2-BBA8FC824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emiHidden/>
    <w:qFormat/>
    <w:rsid w:val="00C7330A"/>
    <w:pPr>
      <w:spacing w:after="0" w:line="240" w:lineRule="auto"/>
    </w:pPr>
  </w:style>
  <w:style w:type="paragraph" w:styleId="Rubrik1">
    <w:name w:val="heading 1"/>
    <w:basedOn w:val="Normal"/>
    <w:next w:val="Brdtext"/>
    <w:link w:val="Rubrik1Char"/>
    <w:uiPriority w:val="9"/>
    <w:qFormat/>
    <w:rsid w:val="00C7330A"/>
    <w:pPr>
      <w:keepNext/>
      <w:keepLines/>
      <w:spacing w:before="480" w:after="120"/>
      <w:outlineLvl w:val="0"/>
    </w:pPr>
    <w:rPr>
      <w:rFonts w:asciiTheme="majorHAnsi" w:eastAsiaTheme="majorEastAsia" w:hAnsiTheme="majorHAnsi" w:cstheme="majorBidi"/>
      <w:kern w:val="32"/>
      <w:sz w:val="36"/>
      <w:szCs w:val="32"/>
    </w:rPr>
  </w:style>
  <w:style w:type="paragraph" w:styleId="Rubrik2">
    <w:name w:val="heading 2"/>
    <w:basedOn w:val="Normal"/>
    <w:next w:val="Brdtext"/>
    <w:link w:val="Rubrik2Char"/>
    <w:uiPriority w:val="9"/>
    <w:qFormat/>
    <w:rsid w:val="00C7330A"/>
    <w:pPr>
      <w:keepNext/>
      <w:keepLines/>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uiPriority w:val="9"/>
    <w:qFormat/>
    <w:rsid w:val="00C7330A"/>
    <w:pPr>
      <w:keepNext/>
      <w:keepLines/>
      <w:spacing w:before="290" w:line="290" w:lineRule="atLeast"/>
      <w:outlineLvl w:val="2"/>
    </w:pPr>
    <w:rPr>
      <w:rFonts w:asciiTheme="majorHAnsi" w:eastAsiaTheme="majorEastAsia" w:hAnsiTheme="majorHAnsi" w:cstheme="majorBidi"/>
      <w:b/>
      <w:i/>
      <w:sz w:val="21"/>
      <w:szCs w:val="24"/>
    </w:rPr>
  </w:style>
  <w:style w:type="paragraph" w:styleId="Rubrik4">
    <w:name w:val="heading 4"/>
    <w:basedOn w:val="Normal"/>
    <w:next w:val="Brdtext"/>
    <w:link w:val="Rubrik4Char"/>
    <w:uiPriority w:val="9"/>
    <w:qFormat/>
    <w:rsid w:val="00C7330A"/>
    <w:pPr>
      <w:keepNext/>
      <w:keepLines/>
      <w:spacing w:before="290" w:line="290" w:lineRule="atLeast"/>
      <w:outlineLvl w:val="3"/>
    </w:pPr>
    <w:rPr>
      <w:rFonts w:asciiTheme="majorHAnsi" w:eastAsiaTheme="majorEastAsia" w:hAnsiTheme="majorHAnsi" w:cstheme="majorBidi"/>
      <w:iCs/>
    </w:rPr>
  </w:style>
  <w:style w:type="paragraph" w:styleId="Rubrik5">
    <w:name w:val="heading 5"/>
    <w:basedOn w:val="Normal"/>
    <w:next w:val="Brdtext"/>
    <w:link w:val="Rubrik5Char"/>
    <w:uiPriority w:val="9"/>
    <w:qFormat/>
    <w:rsid w:val="00C7330A"/>
    <w:pPr>
      <w:keepNext/>
      <w:keepLines/>
      <w:spacing w:before="290" w:line="290" w:lineRule="atLeast"/>
      <w:outlineLvl w:val="4"/>
    </w:pPr>
    <w:rPr>
      <w:rFonts w:asciiTheme="majorHAnsi" w:eastAsiaTheme="majorEastAsia" w:hAnsiTheme="majorHAnsi" w:cstheme="majorBidi"/>
      <w:i/>
      <w:sz w:val="21"/>
    </w:rPr>
  </w:style>
  <w:style w:type="paragraph" w:styleId="Rubrik6">
    <w:name w:val="heading 6"/>
    <w:basedOn w:val="Normal"/>
    <w:next w:val="Brdtext"/>
    <w:link w:val="Rubrik6Char"/>
    <w:uiPriority w:val="9"/>
    <w:semiHidden/>
    <w:qFormat/>
    <w:rsid w:val="00C7330A"/>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C7330A"/>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C7330A"/>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C7330A"/>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C7330A"/>
    <w:pPr>
      <w:spacing w:after="290" w:line="290" w:lineRule="atLeast"/>
    </w:pPr>
  </w:style>
  <w:style w:type="character" w:customStyle="1" w:styleId="BrdtextChar">
    <w:name w:val="Brödtext Char"/>
    <w:basedOn w:val="Standardstycketeckensnitt"/>
    <w:link w:val="Brdtext"/>
    <w:rsid w:val="00C7330A"/>
  </w:style>
  <w:style w:type="paragraph" w:styleId="Punktlista">
    <w:name w:val="List Bullet"/>
    <w:basedOn w:val="Brdtext"/>
    <w:qFormat/>
    <w:rsid w:val="00C7330A"/>
    <w:pPr>
      <w:numPr>
        <w:numId w:val="13"/>
      </w:numPr>
      <w:contextualSpacing/>
    </w:pPr>
    <w:rPr>
      <w:rFonts w:eastAsia="Times New Roman" w:cs="Times New Roman"/>
      <w:szCs w:val="24"/>
      <w:lang w:eastAsia="sv-SE"/>
    </w:rPr>
  </w:style>
  <w:style w:type="paragraph" w:customStyle="1" w:styleId="Nummerlista">
    <w:name w:val="Nummerlista"/>
    <w:basedOn w:val="Brdtext"/>
    <w:qFormat/>
    <w:rsid w:val="00C7330A"/>
    <w:pPr>
      <w:numPr>
        <w:numId w:val="12"/>
      </w:numPr>
      <w:contextualSpacing/>
    </w:pPr>
    <w:rPr>
      <w:rFonts w:eastAsia="Times New Roman" w:cs="Times New Roman"/>
      <w:szCs w:val="24"/>
      <w:lang w:eastAsia="sv-SE"/>
    </w:rPr>
  </w:style>
  <w:style w:type="character" w:customStyle="1" w:styleId="Rubrik1Char">
    <w:name w:val="Rubrik 1 Char"/>
    <w:basedOn w:val="Standardstycketeckensnitt"/>
    <w:link w:val="Rubrik1"/>
    <w:uiPriority w:val="9"/>
    <w:rsid w:val="00C7330A"/>
    <w:rPr>
      <w:rFonts w:asciiTheme="majorHAnsi" w:eastAsiaTheme="majorEastAsia" w:hAnsiTheme="majorHAnsi" w:cstheme="majorBidi"/>
      <w:kern w:val="32"/>
      <w:sz w:val="36"/>
      <w:szCs w:val="32"/>
    </w:rPr>
  </w:style>
  <w:style w:type="character" w:customStyle="1" w:styleId="Rubrik2Char">
    <w:name w:val="Rubrik 2 Char"/>
    <w:basedOn w:val="Standardstycketeckensnitt"/>
    <w:link w:val="Rubrik2"/>
    <w:uiPriority w:val="9"/>
    <w:rsid w:val="00C7330A"/>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C7330A"/>
    <w:rPr>
      <w:rFonts w:asciiTheme="majorHAnsi" w:eastAsiaTheme="majorEastAsia" w:hAnsiTheme="majorHAnsi" w:cstheme="majorBidi"/>
      <w:b/>
      <w:i/>
      <w:sz w:val="21"/>
      <w:szCs w:val="24"/>
    </w:rPr>
  </w:style>
  <w:style w:type="character" w:customStyle="1" w:styleId="Rubrik4Char">
    <w:name w:val="Rubrik 4 Char"/>
    <w:basedOn w:val="Standardstycketeckensnitt"/>
    <w:link w:val="Rubrik4"/>
    <w:uiPriority w:val="9"/>
    <w:rsid w:val="00C7330A"/>
    <w:rPr>
      <w:rFonts w:asciiTheme="majorHAnsi" w:eastAsiaTheme="majorEastAsia" w:hAnsiTheme="majorHAnsi" w:cstheme="majorBidi"/>
      <w:iCs/>
    </w:rPr>
  </w:style>
  <w:style w:type="paragraph" w:customStyle="1" w:styleId="Tabelltext">
    <w:name w:val="Tabelltext"/>
    <w:basedOn w:val="Normal"/>
    <w:uiPriority w:val="9"/>
    <w:qFormat/>
    <w:rsid w:val="00C7330A"/>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9"/>
    <w:rsid w:val="00C7330A"/>
    <w:rPr>
      <w:rFonts w:asciiTheme="majorHAnsi" w:eastAsiaTheme="majorEastAsia" w:hAnsiTheme="majorHAnsi" w:cstheme="majorBidi"/>
      <w:i/>
      <w:sz w:val="21"/>
    </w:rPr>
  </w:style>
  <w:style w:type="character" w:customStyle="1" w:styleId="Rubrik6Char">
    <w:name w:val="Rubrik 6 Char"/>
    <w:basedOn w:val="Standardstycketeckensnitt"/>
    <w:link w:val="Rubrik6"/>
    <w:uiPriority w:val="9"/>
    <w:semiHidden/>
    <w:rsid w:val="00C7330A"/>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C7330A"/>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C7330A"/>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C7330A"/>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C7330A"/>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C7330A"/>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C7330A"/>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C7330A"/>
    <w:rPr>
      <w:rFonts w:asciiTheme="majorHAnsi" w:hAnsiTheme="majorHAnsi" w:cs="Segoe UI"/>
      <w:sz w:val="16"/>
      <w:szCs w:val="16"/>
    </w:rPr>
  </w:style>
  <w:style w:type="table" w:styleId="Tabellrutnt">
    <w:name w:val="Table Grid"/>
    <w:basedOn w:val="Normaltabell"/>
    <w:uiPriority w:val="39"/>
    <w:rsid w:val="00C73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semiHidden/>
    <w:rsid w:val="00C7330A"/>
    <w:pPr>
      <w:tabs>
        <w:tab w:val="right" w:pos="6793"/>
      </w:tabs>
      <w:spacing w:before="240" w:line="280" w:lineRule="atLeast"/>
      <w:ind w:right="567"/>
    </w:pPr>
    <w:rPr>
      <w:rFonts w:asciiTheme="majorHAnsi" w:hAnsiTheme="majorHAnsi"/>
      <w:spacing w:val="-2"/>
    </w:rPr>
  </w:style>
  <w:style w:type="paragraph" w:styleId="Innehll2">
    <w:name w:val="toc 2"/>
    <w:basedOn w:val="Normal"/>
    <w:next w:val="Normal"/>
    <w:uiPriority w:val="39"/>
    <w:semiHidden/>
    <w:rsid w:val="00C7330A"/>
    <w:pPr>
      <w:tabs>
        <w:tab w:val="right" w:leader="dot" w:pos="6793"/>
      </w:tabs>
      <w:spacing w:before="60" w:line="320" w:lineRule="atLeast"/>
      <w:ind w:left="397" w:right="567"/>
    </w:pPr>
  </w:style>
  <w:style w:type="paragraph" w:styleId="Innehll3">
    <w:name w:val="toc 3"/>
    <w:basedOn w:val="Normal"/>
    <w:next w:val="Normal"/>
    <w:uiPriority w:val="39"/>
    <w:semiHidden/>
    <w:rsid w:val="00C7330A"/>
    <w:pPr>
      <w:tabs>
        <w:tab w:val="right" w:leader="dot" w:pos="6793"/>
      </w:tabs>
      <w:spacing w:before="60" w:line="320" w:lineRule="atLeast"/>
      <w:ind w:left="964" w:right="567"/>
    </w:pPr>
  </w:style>
  <w:style w:type="paragraph" w:styleId="Innehll4">
    <w:name w:val="toc 4"/>
    <w:basedOn w:val="Normal"/>
    <w:next w:val="Normal"/>
    <w:autoRedefine/>
    <w:uiPriority w:val="39"/>
    <w:semiHidden/>
    <w:rsid w:val="00C7330A"/>
    <w:pPr>
      <w:spacing w:after="100"/>
      <w:ind w:left="660"/>
    </w:pPr>
    <w:rPr>
      <w:sz w:val="20"/>
    </w:rPr>
  </w:style>
  <w:style w:type="paragraph" w:styleId="Innehll5">
    <w:name w:val="toc 5"/>
    <w:basedOn w:val="Normal"/>
    <w:next w:val="Normal"/>
    <w:autoRedefine/>
    <w:uiPriority w:val="39"/>
    <w:semiHidden/>
    <w:rsid w:val="00C7330A"/>
    <w:pPr>
      <w:spacing w:after="100"/>
      <w:ind w:left="880"/>
    </w:pPr>
    <w:rPr>
      <w:sz w:val="20"/>
    </w:rPr>
  </w:style>
  <w:style w:type="paragraph" w:styleId="Innehll6">
    <w:name w:val="toc 6"/>
    <w:basedOn w:val="Normal"/>
    <w:next w:val="Normal"/>
    <w:autoRedefine/>
    <w:uiPriority w:val="39"/>
    <w:semiHidden/>
    <w:rsid w:val="00C7330A"/>
    <w:pPr>
      <w:spacing w:after="100"/>
      <w:ind w:left="1100"/>
    </w:pPr>
    <w:rPr>
      <w:sz w:val="20"/>
    </w:rPr>
  </w:style>
  <w:style w:type="paragraph" w:styleId="Innehll7">
    <w:name w:val="toc 7"/>
    <w:basedOn w:val="Normal"/>
    <w:next w:val="Normal"/>
    <w:autoRedefine/>
    <w:uiPriority w:val="39"/>
    <w:semiHidden/>
    <w:rsid w:val="00C7330A"/>
    <w:pPr>
      <w:spacing w:after="100"/>
      <w:ind w:left="1320"/>
    </w:pPr>
    <w:rPr>
      <w:sz w:val="20"/>
    </w:rPr>
  </w:style>
  <w:style w:type="paragraph" w:styleId="Innehll8">
    <w:name w:val="toc 8"/>
    <w:basedOn w:val="Normal"/>
    <w:next w:val="Normal"/>
    <w:autoRedefine/>
    <w:uiPriority w:val="39"/>
    <w:semiHidden/>
    <w:rsid w:val="00C7330A"/>
    <w:pPr>
      <w:spacing w:after="100"/>
      <w:ind w:left="1540"/>
    </w:pPr>
    <w:rPr>
      <w:sz w:val="20"/>
    </w:rPr>
  </w:style>
  <w:style w:type="paragraph" w:styleId="Innehll9">
    <w:name w:val="toc 9"/>
    <w:basedOn w:val="Normal"/>
    <w:next w:val="Normal"/>
    <w:autoRedefine/>
    <w:uiPriority w:val="39"/>
    <w:semiHidden/>
    <w:rsid w:val="00C7330A"/>
    <w:pPr>
      <w:spacing w:after="100"/>
      <w:ind w:left="1760"/>
    </w:pPr>
    <w:rPr>
      <w:sz w:val="20"/>
    </w:rPr>
  </w:style>
  <w:style w:type="paragraph" w:customStyle="1" w:styleId="Ledtext">
    <w:name w:val="Ledtext"/>
    <w:basedOn w:val="Normal"/>
    <w:semiHidden/>
    <w:rsid w:val="00C7330A"/>
    <w:rPr>
      <w:rFonts w:asciiTheme="majorHAnsi" w:hAnsiTheme="majorHAnsi"/>
      <w:sz w:val="14"/>
    </w:rPr>
  </w:style>
  <w:style w:type="paragraph" w:customStyle="1" w:styleId="Instruktionstext">
    <w:name w:val="Instruktionstext"/>
    <w:basedOn w:val="Brdtext"/>
    <w:semiHidden/>
    <w:rsid w:val="00C7330A"/>
    <w:rPr>
      <w:i/>
      <w:vanish/>
      <w:color w:val="0000FF"/>
    </w:rPr>
  </w:style>
  <w:style w:type="paragraph" w:customStyle="1" w:styleId="Hlsningsfras">
    <w:name w:val="Hälsningsfras"/>
    <w:basedOn w:val="Brdtext"/>
    <w:next w:val="Brdtext"/>
    <w:semiHidden/>
    <w:rsid w:val="00C7330A"/>
    <w:pPr>
      <w:keepLines/>
    </w:pPr>
  </w:style>
  <w:style w:type="character" w:styleId="Fotnotsreferens">
    <w:name w:val="footnote reference"/>
    <w:basedOn w:val="Standardstycketeckensnitt"/>
    <w:uiPriority w:val="99"/>
    <w:semiHidden/>
    <w:rsid w:val="00C7330A"/>
    <w:rPr>
      <w:rFonts w:asciiTheme="minorHAnsi" w:hAnsiTheme="minorHAnsi"/>
      <w:vertAlign w:val="superscript"/>
    </w:rPr>
  </w:style>
  <w:style w:type="paragraph" w:styleId="Fotnotstext">
    <w:name w:val="footnote text"/>
    <w:basedOn w:val="Normal"/>
    <w:link w:val="FotnotstextChar"/>
    <w:uiPriority w:val="99"/>
    <w:semiHidden/>
    <w:rsid w:val="00C7330A"/>
    <w:rPr>
      <w:spacing w:val="6"/>
      <w:sz w:val="16"/>
      <w:szCs w:val="20"/>
    </w:rPr>
  </w:style>
  <w:style w:type="character" w:customStyle="1" w:styleId="FotnotstextChar">
    <w:name w:val="Fotnotstext Char"/>
    <w:basedOn w:val="Standardstycketeckensnitt"/>
    <w:link w:val="Fotnotstext"/>
    <w:uiPriority w:val="99"/>
    <w:semiHidden/>
    <w:rsid w:val="00C7330A"/>
    <w:rPr>
      <w:spacing w:val="6"/>
      <w:sz w:val="16"/>
      <w:szCs w:val="20"/>
    </w:rPr>
  </w:style>
  <w:style w:type="paragraph" w:styleId="Sidfot">
    <w:name w:val="footer"/>
    <w:basedOn w:val="Normal"/>
    <w:link w:val="SidfotChar"/>
    <w:uiPriority w:val="99"/>
    <w:semiHidden/>
    <w:rsid w:val="00C7330A"/>
    <w:pPr>
      <w:tabs>
        <w:tab w:val="center" w:pos="4536"/>
        <w:tab w:val="right" w:pos="9072"/>
      </w:tabs>
    </w:pPr>
    <w:rPr>
      <w:sz w:val="2"/>
    </w:rPr>
  </w:style>
  <w:style w:type="character" w:customStyle="1" w:styleId="SidfotChar">
    <w:name w:val="Sidfot Char"/>
    <w:basedOn w:val="Standardstycketeckensnitt"/>
    <w:link w:val="Sidfot"/>
    <w:uiPriority w:val="99"/>
    <w:semiHidden/>
    <w:rsid w:val="00C7330A"/>
    <w:rPr>
      <w:sz w:val="2"/>
    </w:rPr>
  </w:style>
  <w:style w:type="paragraph" w:customStyle="1" w:styleId="Dokumentkategori">
    <w:name w:val="Dokumentkategori"/>
    <w:basedOn w:val="Normal"/>
    <w:semiHidden/>
    <w:rsid w:val="00C7330A"/>
    <w:pPr>
      <w:spacing w:after="60"/>
    </w:pPr>
    <w:rPr>
      <w:rFonts w:asciiTheme="majorHAnsi" w:hAnsiTheme="majorHAnsi"/>
      <w:caps/>
    </w:rPr>
  </w:style>
  <w:style w:type="paragraph" w:customStyle="1" w:styleId="Sidfotstext">
    <w:name w:val="Sidfotstext"/>
    <w:basedOn w:val="Normal"/>
    <w:semiHidden/>
    <w:rsid w:val="00C7330A"/>
    <w:rPr>
      <w:rFonts w:asciiTheme="majorHAnsi" w:hAnsiTheme="majorHAnsi"/>
      <w:sz w:val="16"/>
    </w:rPr>
  </w:style>
  <w:style w:type="paragraph" w:customStyle="1" w:styleId="Sidhuvudstext">
    <w:name w:val="Sidhuvudstext"/>
    <w:basedOn w:val="Normal"/>
    <w:semiHidden/>
    <w:rsid w:val="001F0AAE"/>
    <w:rPr>
      <w:sz w:val="20"/>
    </w:rPr>
  </w:style>
  <w:style w:type="paragraph" w:customStyle="1" w:styleId="Mall-Id">
    <w:name w:val="Mall-Id"/>
    <w:basedOn w:val="Normal"/>
    <w:semiHidden/>
    <w:rsid w:val="00C7330A"/>
    <w:rPr>
      <w:rFonts w:asciiTheme="majorHAnsi" w:hAnsiTheme="majorHAnsi"/>
      <w:color w:val="A5A5A5"/>
      <w:sz w:val="10"/>
    </w:rPr>
  </w:style>
  <w:style w:type="paragraph" w:styleId="Citat">
    <w:name w:val="Quote"/>
    <w:basedOn w:val="Normal"/>
    <w:next w:val="Brdtext"/>
    <w:link w:val="CitatChar"/>
    <w:uiPriority w:val="29"/>
    <w:semiHidden/>
    <w:rsid w:val="00C7330A"/>
    <w:pPr>
      <w:spacing w:after="290" w:line="290" w:lineRule="atLeast"/>
      <w:ind w:left="567"/>
    </w:pPr>
    <w:rPr>
      <w:i/>
      <w:iCs/>
      <w:spacing w:val="5"/>
      <w:sz w:val="21"/>
    </w:rPr>
  </w:style>
  <w:style w:type="character" w:customStyle="1" w:styleId="CitatChar">
    <w:name w:val="Citat Char"/>
    <w:basedOn w:val="Standardstycketeckensnitt"/>
    <w:link w:val="Citat"/>
    <w:uiPriority w:val="29"/>
    <w:semiHidden/>
    <w:rsid w:val="00C7330A"/>
    <w:rPr>
      <w:i/>
      <w:iCs/>
      <w:spacing w:val="5"/>
      <w:sz w:val="21"/>
    </w:rPr>
  </w:style>
  <w:style w:type="paragraph" w:styleId="Sidhuvud">
    <w:name w:val="header"/>
    <w:basedOn w:val="Normal"/>
    <w:link w:val="SidhuvudChar"/>
    <w:uiPriority w:val="99"/>
    <w:semiHidden/>
    <w:rsid w:val="00C7330A"/>
    <w:pPr>
      <w:tabs>
        <w:tab w:val="center" w:pos="4536"/>
        <w:tab w:val="right" w:pos="9072"/>
      </w:tabs>
    </w:pPr>
    <w:rPr>
      <w:sz w:val="2"/>
    </w:rPr>
  </w:style>
  <w:style w:type="character" w:customStyle="1" w:styleId="SidhuvudChar">
    <w:name w:val="Sidhuvud Char"/>
    <w:basedOn w:val="Standardstycketeckensnitt"/>
    <w:link w:val="Sidhuvud"/>
    <w:uiPriority w:val="99"/>
    <w:semiHidden/>
    <w:rsid w:val="00C7330A"/>
    <w:rPr>
      <w:sz w:val="2"/>
    </w:rPr>
  </w:style>
  <w:style w:type="paragraph" w:styleId="Beskrivning">
    <w:name w:val="caption"/>
    <w:basedOn w:val="Normal"/>
    <w:next w:val="Brdtext"/>
    <w:uiPriority w:val="35"/>
    <w:semiHidden/>
    <w:qFormat/>
    <w:rsid w:val="00C7330A"/>
    <w:pPr>
      <w:spacing w:before="360" w:after="60"/>
    </w:pPr>
    <w:rPr>
      <w:rFonts w:asciiTheme="majorHAnsi" w:hAnsiTheme="majorHAnsi"/>
      <w:iCs/>
      <w:spacing w:val="-2"/>
      <w:sz w:val="18"/>
      <w:szCs w:val="18"/>
    </w:rPr>
  </w:style>
  <w:style w:type="character" w:styleId="Hyperlnk">
    <w:name w:val="Hyperlink"/>
    <w:basedOn w:val="Standardstycketeckensnitt"/>
    <w:semiHidden/>
    <w:rsid w:val="00C7330A"/>
    <w:rPr>
      <w:color w:val="8691B9" w:themeColor="hyperlink"/>
      <w:u w:val="single"/>
    </w:rPr>
  </w:style>
  <w:style w:type="paragraph" w:styleId="Figurfrteckning">
    <w:name w:val="table of figures"/>
    <w:basedOn w:val="Normal"/>
    <w:next w:val="Normal"/>
    <w:uiPriority w:val="99"/>
    <w:semiHidden/>
    <w:rsid w:val="00C7330A"/>
    <w:pPr>
      <w:spacing w:before="240" w:line="280" w:lineRule="atLeast"/>
      <w:ind w:left="465" w:right="567" w:hanging="465"/>
    </w:pPr>
    <w:rPr>
      <w:rFonts w:asciiTheme="majorHAnsi" w:hAnsiTheme="majorHAnsi"/>
    </w:rPr>
  </w:style>
  <w:style w:type="paragraph" w:customStyle="1" w:styleId="Klla">
    <w:name w:val="Källa"/>
    <w:basedOn w:val="Brdtext"/>
    <w:next w:val="Brdtext"/>
    <w:semiHidden/>
    <w:qFormat/>
    <w:rsid w:val="00C7330A"/>
    <w:pPr>
      <w:spacing w:before="40" w:after="240" w:line="240" w:lineRule="auto"/>
    </w:pPr>
    <w:rPr>
      <w:noProof/>
      <w:spacing w:val="6"/>
      <w:sz w:val="16"/>
      <w:lang w:val="en-US"/>
    </w:rPr>
  </w:style>
  <w:style w:type="paragraph" w:customStyle="1" w:styleId="Referenser">
    <w:name w:val="Referenser"/>
    <w:basedOn w:val="Brdtext"/>
    <w:semiHidden/>
    <w:rsid w:val="00C7330A"/>
    <w:pPr>
      <w:ind w:left="357" w:hanging="357"/>
    </w:pPr>
  </w:style>
  <w:style w:type="character" w:styleId="Sidnummer">
    <w:name w:val="page number"/>
    <w:basedOn w:val="Standardstycketeckensnitt"/>
    <w:uiPriority w:val="99"/>
    <w:semiHidden/>
    <w:unhideWhenUsed/>
    <w:rsid w:val="00C7330A"/>
    <w:rPr>
      <w:rFonts w:asciiTheme="minorHAnsi" w:hAnsiTheme="minorHAnsi"/>
      <w:sz w:val="21"/>
    </w:rPr>
  </w:style>
  <w:style w:type="table" w:customStyle="1" w:styleId="TabellrutntEnergimyndigheten">
    <w:name w:val="Tabell_rutnät_Energimyndigheten"/>
    <w:basedOn w:val="Normaltabell"/>
    <w:rsid w:val="00C7330A"/>
    <w:pPr>
      <w:spacing w:before="80" w:after="60" w:line="240" w:lineRule="auto"/>
    </w:pPr>
    <w:rPr>
      <w:rFonts w:asciiTheme="majorHAnsi" w:eastAsia="Times New Roman" w:hAnsiTheme="majorHAnsi"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C7330A"/>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C7330A"/>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paragraph" w:customStyle="1" w:styleId="sidfotadress">
    <w:name w:val="sidfotadress"/>
    <w:basedOn w:val="Normal"/>
    <w:semiHidden/>
    <w:rsid w:val="00C7330A"/>
    <w:rPr>
      <w:rFonts w:ascii="Arial" w:eastAsia="Times New Roman" w:hAnsi="Arial" w:cs="Arial"/>
      <w:sz w:val="16"/>
      <w:szCs w:val="24"/>
      <w:lang w:eastAsia="sv-SE"/>
    </w:rPr>
  </w:style>
  <w:style w:type="paragraph" w:customStyle="1" w:styleId="Orubrik">
    <w:name w:val="Orubrik"/>
    <w:basedOn w:val="Rubrik1"/>
    <w:next w:val="Brdtext"/>
    <w:semiHidden/>
    <w:qFormat/>
    <w:rsid w:val="00C7330A"/>
    <w:pPr>
      <w:pageBreakBefore/>
      <w:outlineLvl w:val="9"/>
    </w:pPr>
  </w:style>
  <w:style w:type="character" w:styleId="Platshllartext">
    <w:name w:val="Placeholder Text"/>
    <w:basedOn w:val="Standardstycketeckensnitt"/>
    <w:uiPriority w:val="99"/>
    <w:semiHidden/>
    <w:rsid w:val="00C7330A"/>
    <w:rPr>
      <w:color w:val="FF0000"/>
    </w:rPr>
  </w:style>
  <w:style w:type="paragraph" w:customStyle="1" w:styleId="Dokumentinformation">
    <w:name w:val="Dokumentinformation"/>
    <w:basedOn w:val="Brdtext"/>
    <w:semiHidden/>
    <w:qFormat/>
    <w:rsid w:val="00C7330A"/>
    <w:pPr>
      <w:spacing w:after="0" w:line="240" w:lineRule="auto"/>
    </w:pPr>
  </w:style>
  <w:style w:type="paragraph" w:customStyle="1" w:styleId="Ifyllnadstext">
    <w:name w:val="Ifyllnadstext"/>
    <w:basedOn w:val="Brdtext"/>
    <w:semiHidden/>
    <w:qFormat/>
    <w:rsid w:val="00C7330A"/>
    <w:pPr>
      <w:spacing w:after="40"/>
    </w:pPr>
  </w:style>
  <w:style w:type="paragraph" w:customStyle="1" w:styleId="Ingress">
    <w:name w:val="Ingress"/>
    <w:basedOn w:val="Brdtext"/>
    <w:qFormat/>
    <w:rsid w:val="00C7330A"/>
    <w:rPr>
      <w:rFonts w:asciiTheme="majorHAnsi" w:hAnsiTheme="majorHAnsi"/>
      <w:spacing w:val="-2"/>
    </w:rPr>
  </w:style>
  <w:style w:type="paragraph" w:customStyle="1" w:styleId="Personligprofil">
    <w:name w:val="Personligprofil"/>
    <w:basedOn w:val="Normal"/>
    <w:semiHidden/>
    <w:rsid w:val="00C7330A"/>
    <w:rPr>
      <w:sz w:val="18"/>
    </w:rPr>
  </w:style>
  <w:style w:type="character" w:styleId="Kommentarsreferens">
    <w:name w:val="annotation reference"/>
    <w:basedOn w:val="Standardstycketeckensnitt"/>
    <w:uiPriority w:val="99"/>
    <w:semiHidden/>
    <w:unhideWhenUsed/>
    <w:rsid w:val="00096FC8"/>
    <w:rPr>
      <w:sz w:val="16"/>
      <w:szCs w:val="16"/>
    </w:rPr>
  </w:style>
  <w:style w:type="paragraph" w:styleId="Kommentarer">
    <w:name w:val="annotation text"/>
    <w:basedOn w:val="Normal"/>
    <w:link w:val="KommentarerChar"/>
    <w:uiPriority w:val="99"/>
    <w:semiHidden/>
    <w:unhideWhenUsed/>
    <w:rsid w:val="00096FC8"/>
    <w:rPr>
      <w:sz w:val="20"/>
      <w:szCs w:val="20"/>
    </w:rPr>
  </w:style>
  <w:style w:type="character" w:customStyle="1" w:styleId="KommentarerChar">
    <w:name w:val="Kommentarer Char"/>
    <w:basedOn w:val="Standardstycketeckensnitt"/>
    <w:link w:val="Kommentarer"/>
    <w:uiPriority w:val="99"/>
    <w:semiHidden/>
    <w:rsid w:val="00096FC8"/>
    <w:rPr>
      <w:sz w:val="20"/>
      <w:szCs w:val="20"/>
    </w:rPr>
  </w:style>
  <w:style w:type="paragraph" w:styleId="Kommentarsmne">
    <w:name w:val="annotation subject"/>
    <w:basedOn w:val="Kommentarer"/>
    <w:next w:val="Kommentarer"/>
    <w:link w:val="KommentarsmneChar"/>
    <w:uiPriority w:val="99"/>
    <w:semiHidden/>
    <w:unhideWhenUsed/>
    <w:rsid w:val="00096FC8"/>
    <w:rPr>
      <w:b/>
      <w:bCs/>
    </w:rPr>
  </w:style>
  <w:style w:type="character" w:customStyle="1" w:styleId="KommentarsmneChar">
    <w:name w:val="Kommentarsämne Char"/>
    <w:basedOn w:val="KommentarerChar"/>
    <w:link w:val="Kommentarsmne"/>
    <w:uiPriority w:val="99"/>
    <w:semiHidden/>
    <w:rsid w:val="00096FC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6334c14afab64b30"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gradmaso\AppData\Local\Axalon\SPSeries\5.0\OfficeConnector\Local%20Templates\Officemallar\Remisser\Remissyttrande.dot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F10652D8-17AA-4218-BBE6-836C07610349}"/>
      </w:docPartPr>
      <w:docPartBody>
        <w:p w:rsidR="0005711C" w:rsidRDefault="00AB43F5">
          <w:r w:rsidRPr="00C21200">
            <w:rPr>
              <w:rStyle w:val="Platshllartext"/>
            </w:rPr>
            <w:t>Click or tap here to enter text.</w:t>
          </w:r>
        </w:p>
      </w:docPartBody>
    </w:docPart>
    <w:docPart>
      <w:docPartPr>
        <w:name w:val="C0C196D4A1F44D55BA4ECFD55D888D07"/>
        <w:category>
          <w:name w:val="General"/>
          <w:gallery w:val="placeholder"/>
        </w:category>
        <w:types>
          <w:type w:val="bbPlcHdr"/>
        </w:types>
        <w:behaviors>
          <w:behavior w:val="content"/>
        </w:behaviors>
        <w:guid w:val="{7A5165A3-709D-40F4-9EC3-7065CA0B121A}"/>
      </w:docPartPr>
      <w:docPartBody>
        <w:p w:rsidR="003A7311" w:rsidRDefault="0005711C" w:rsidP="0005711C">
          <w:pPr>
            <w:pStyle w:val="C0C196D4A1F44D55BA4ECFD55D888D07"/>
          </w:pPr>
          <w:r w:rsidRPr="00C21200">
            <w:rPr>
              <w:rStyle w:val="Platshllartext"/>
            </w:rPr>
            <w:t>Click or tap here to enter text.</w:t>
          </w:r>
        </w:p>
      </w:docPartBody>
    </w:docPart>
    <w:docPart>
      <w:docPartPr>
        <w:name w:val="E988C9E463994609B7B4210AD89B0C11"/>
        <w:category>
          <w:name w:val="General"/>
          <w:gallery w:val="placeholder"/>
        </w:category>
        <w:types>
          <w:type w:val="bbPlcHdr"/>
        </w:types>
        <w:behaviors>
          <w:behavior w:val="content"/>
        </w:behaviors>
        <w:guid w:val="{D0C803E8-4DFC-4481-A101-2981E84A405A}"/>
      </w:docPartPr>
      <w:docPartBody>
        <w:p w:rsidR="003A7311" w:rsidRDefault="008B2118" w:rsidP="008B2118">
          <w:pPr>
            <w:pStyle w:val="E988C9E463994609B7B4210AD89B0C111"/>
          </w:pPr>
          <w:r w:rsidRPr="007E7A58">
            <w:rPr>
              <w:rStyle w:val="Platshllartext"/>
              <w:lang w:val="en-US"/>
            </w:rPr>
            <w:t>Click or tap here to enter text.</w:t>
          </w:r>
        </w:p>
      </w:docPartBody>
    </w:docPart>
    <w:docPart>
      <w:docPartPr>
        <w:name w:val="7C49CCCA0A7940A4A863B4592A439FD1"/>
        <w:category>
          <w:name w:val="Allmänt"/>
          <w:gallery w:val="placeholder"/>
        </w:category>
        <w:types>
          <w:type w:val="bbPlcHdr"/>
        </w:types>
        <w:behaviors>
          <w:behavior w:val="content"/>
        </w:behaviors>
        <w:guid w:val="{5201238E-D741-4217-A439-E562203508BF}"/>
      </w:docPartPr>
      <w:docPartBody>
        <w:p w:rsidR="00CC3925" w:rsidRDefault="008B2118" w:rsidP="008B2118">
          <w:pPr>
            <w:pStyle w:val="7C49CCCA0A7940A4A863B4592A439FD1"/>
          </w:pPr>
          <w:r w:rsidRPr="00C21200">
            <w:rPr>
              <w:rStyle w:val="Platshllartext"/>
            </w:rPr>
            <w:t>Click or tap here to enter text.</w:t>
          </w:r>
        </w:p>
      </w:docPartBody>
    </w:docPart>
    <w:docPart>
      <w:docPartPr>
        <w:name w:val="7157EEF70DFE40D8A2907EB298561A2B"/>
        <w:category>
          <w:name w:val="Allmänt"/>
          <w:gallery w:val="placeholder"/>
        </w:category>
        <w:types>
          <w:type w:val="bbPlcHdr"/>
        </w:types>
        <w:behaviors>
          <w:behavior w:val="content"/>
        </w:behaviors>
        <w:guid w:val="{092E232F-1EF7-4AB7-9A3F-D971C2DA743E}"/>
      </w:docPartPr>
      <w:docPartBody>
        <w:p w:rsidR="00CC3925" w:rsidRDefault="008B2118" w:rsidP="008B2118">
          <w:pPr>
            <w:pStyle w:val="7157EEF70DFE40D8A2907EB298561A2B"/>
          </w:pPr>
          <w:r w:rsidRPr="00C21200">
            <w:rPr>
              <w:rStyle w:val="Platshllartext"/>
            </w:rPr>
            <w:t>Click or tap here to enter text.</w:t>
          </w:r>
        </w:p>
      </w:docPartBody>
    </w:docPart>
    <w:docPart>
      <w:docPartPr>
        <w:name w:val="662B6562556A4ADAB1B537705178B3A4"/>
        <w:category>
          <w:name w:val="Allmänt"/>
          <w:gallery w:val="placeholder"/>
        </w:category>
        <w:types>
          <w:type w:val="bbPlcHdr"/>
        </w:types>
        <w:behaviors>
          <w:behavior w:val="content"/>
        </w:behaviors>
        <w:guid w:val="{C1C4A453-7F43-46AE-BDA0-97B4CE762A90}"/>
      </w:docPartPr>
      <w:docPartBody>
        <w:p w:rsidR="00CC3925" w:rsidRDefault="008B2118" w:rsidP="008B2118">
          <w:pPr>
            <w:pStyle w:val="662B6562556A4ADAB1B537705178B3A4"/>
          </w:pPr>
          <w:r w:rsidRPr="00C21200">
            <w:rPr>
              <w:rStyle w:val="Platshllartext"/>
            </w:rPr>
            <w:t>Click or tap here to enter text.</w:t>
          </w:r>
        </w:p>
      </w:docPartBody>
    </w:docPart>
    <w:docPart>
      <w:docPartPr>
        <w:name w:val="34491E4189D94FFA9491F29149517089"/>
        <w:category>
          <w:name w:val="Allmänt"/>
          <w:gallery w:val="placeholder"/>
        </w:category>
        <w:types>
          <w:type w:val="bbPlcHdr"/>
        </w:types>
        <w:behaviors>
          <w:behavior w:val="content"/>
        </w:behaviors>
        <w:guid w:val="{6194E7F8-BDC7-4469-86E6-C76F89F4553E}"/>
      </w:docPartPr>
      <w:docPartBody>
        <w:p w:rsidR="00CC3925" w:rsidRDefault="008B2118" w:rsidP="008B2118">
          <w:pPr>
            <w:pStyle w:val="34491E4189D94FFA9491F29149517089"/>
          </w:pPr>
          <w:r w:rsidRPr="00C21200">
            <w:rPr>
              <w:rStyle w:val="Platshllartext"/>
            </w:rPr>
            <w:t>Click or tap here to enter text.</w:t>
          </w:r>
        </w:p>
      </w:docPartBody>
    </w:docPart>
    <w:docPart>
      <w:docPartPr>
        <w:name w:val="B12B0D0C69D2495E9113352CAFFDE6CB"/>
        <w:category>
          <w:name w:val="Allmänt"/>
          <w:gallery w:val="placeholder"/>
        </w:category>
        <w:types>
          <w:type w:val="bbPlcHdr"/>
        </w:types>
        <w:behaviors>
          <w:behavior w:val="content"/>
        </w:behaviors>
        <w:guid w:val="{F3687B0E-BD11-4ACE-ADE8-B9EE22440BB9}"/>
      </w:docPartPr>
      <w:docPartBody>
        <w:p w:rsidR="00CC3925" w:rsidRDefault="008B2118" w:rsidP="008B2118">
          <w:pPr>
            <w:pStyle w:val="B12B0D0C69D2495E9113352CAFFDE6CB"/>
          </w:pPr>
          <w:r w:rsidRPr="007E7A58">
            <w:rPr>
              <w:rStyle w:val="Platshllartext"/>
              <w:lang w:val="en-US"/>
            </w:rPr>
            <w:t>Click or tap here to enter text.</w:t>
          </w:r>
        </w:p>
      </w:docPartBody>
    </w:docPart>
    <w:docPart>
      <w:docPartPr>
        <w:name w:val="486B56AFAADF49DC9F7D13F6E5793D3E"/>
        <w:category>
          <w:name w:val="Allmänt"/>
          <w:gallery w:val="placeholder"/>
        </w:category>
        <w:types>
          <w:type w:val="bbPlcHdr"/>
        </w:types>
        <w:behaviors>
          <w:behavior w:val="content"/>
        </w:behaviors>
        <w:guid w:val="{2BC7220F-E41D-4FCF-B6D8-D5BD90E68623}"/>
      </w:docPartPr>
      <w:docPartBody>
        <w:p w:rsidR="00CC3925" w:rsidRDefault="008B2118" w:rsidP="008B2118">
          <w:pPr>
            <w:pStyle w:val="486B56AFAADF49DC9F7D13F6E5793D3E"/>
          </w:pPr>
          <w:r w:rsidRPr="007E7A58">
            <w:rPr>
              <w:rStyle w:val="Platshllartext"/>
              <w:lang w:val="en-US"/>
            </w:rPr>
            <w:t>Click or tap here to enter text.</w:t>
          </w:r>
        </w:p>
      </w:docPartBody>
    </w:docPart>
    <w:docPart>
      <w:docPartPr>
        <w:name w:val="753FA2B7B58D49BFA360A6DBD6C9B134"/>
        <w:category>
          <w:name w:val="Allmänt"/>
          <w:gallery w:val="placeholder"/>
        </w:category>
        <w:types>
          <w:type w:val="bbPlcHdr"/>
        </w:types>
        <w:behaviors>
          <w:behavior w:val="content"/>
        </w:behaviors>
        <w:guid w:val="{728F0087-009F-440A-9858-F56F037B08A3}"/>
      </w:docPartPr>
      <w:docPartBody>
        <w:p w:rsidR="00CC3925" w:rsidRDefault="008B2118" w:rsidP="008B2118">
          <w:pPr>
            <w:pStyle w:val="753FA2B7B58D49BFA360A6DBD6C9B134"/>
          </w:pPr>
          <w:r w:rsidRPr="007E7A58">
            <w:rPr>
              <w:rStyle w:val="Platshllartext"/>
              <w:lang w:val="en-US"/>
            </w:rPr>
            <w:t>Click or tap here to enter text.</w:t>
          </w:r>
        </w:p>
      </w:docPartBody>
    </w:docPart>
    <w:docPart>
      <w:docPartPr>
        <w:name w:val="61153E7DE18C45ED87F7B20E42A0ADEF"/>
        <w:category>
          <w:name w:val="Allmänt"/>
          <w:gallery w:val="placeholder"/>
        </w:category>
        <w:types>
          <w:type w:val="bbPlcHdr"/>
        </w:types>
        <w:behaviors>
          <w:behavior w:val="content"/>
        </w:behaviors>
        <w:guid w:val="{CD7CB36D-F021-4E9F-A9D8-1D9D5640AF5D}"/>
      </w:docPartPr>
      <w:docPartBody>
        <w:p w:rsidR="00CC3925" w:rsidRDefault="008B2118" w:rsidP="008B2118">
          <w:pPr>
            <w:pStyle w:val="61153E7DE18C45ED87F7B20E42A0ADEF"/>
          </w:pPr>
          <w:r w:rsidRPr="007E7A58">
            <w:rPr>
              <w:rStyle w:val="Platshllartext"/>
              <w:lang w:val="en-US"/>
            </w:rPr>
            <w:t>Click or tap here to enter text.</w:t>
          </w:r>
        </w:p>
      </w:docPartBody>
    </w:docPart>
    <w:docPart>
      <w:docPartPr>
        <w:name w:val="D802C1CABD294EC18554A6D5BDACA6AB"/>
        <w:category>
          <w:name w:val="Allmänt"/>
          <w:gallery w:val="placeholder"/>
        </w:category>
        <w:types>
          <w:type w:val="bbPlcHdr"/>
        </w:types>
        <w:behaviors>
          <w:behavior w:val="content"/>
        </w:behaviors>
        <w:guid w:val="{0CABAD01-D245-49DE-BF2A-7D75C6E656CD}"/>
      </w:docPartPr>
      <w:docPartBody>
        <w:p w:rsidR="00CC3925" w:rsidRDefault="008B2118" w:rsidP="008B2118">
          <w:pPr>
            <w:pStyle w:val="D802C1CABD294EC18554A6D5BDACA6AB"/>
          </w:pPr>
          <w:r w:rsidRPr="007E7A58">
            <w:rPr>
              <w:rStyle w:val="Platshllartext"/>
              <w:lang w:val="en-U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02DF3"/>
    <w:multiLevelType w:val="multilevel"/>
    <w:tmpl w:val="19040208"/>
    <w:lvl w:ilvl="0">
      <w:start w:val="1"/>
      <w:numFmt w:val="decimal"/>
      <w:pStyle w:val="4E56C9528D5F4BC6AAE06DC2EA8F7519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7143CD6"/>
    <w:multiLevelType w:val="multilevel"/>
    <w:tmpl w:val="5BAA0846"/>
    <w:lvl w:ilvl="0">
      <w:start w:val="1"/>
      <w:numFmt w:val="decimal"/>
      <w:pStyle w:val="4E56C9528D5F4BC6AAE06DC2EA8F7519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49BC7208"/>
    <w:multiLevelType w:val="multilevel"/>
    <w:tmpl w:val="BB7AB912"/>
    <w:lvl w:ilvl="0">
      <w:start w:val="1"/>
      <w:numFmt w:val="decimal"/>
      <w:pStyle w:val="4E56C9528D5F4BC6AAE06DC2EA8F75196"/>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BDC4D87"/>
    <w:multiLevelType w:val="multilevel"/>
    <w:tmpl w:val="02E68DFA"/>
    <w:lvl w:ilvl="0">
      <w:start w:val="1"/>
      <w:numFmt w:val="decimal"/>
      <w:pStyle w:val="4E56C9528D5F4BC6AAE06DC2EA8F7519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C9C7235"/>
    <w:multiLevelType w:val="multilevel"/>
    <w:tmpl w:val="68B4550E"/>
    <w:lvl w:ilvl="0">
      <w:start w:val="1"/>
      <w:numFmt w:val="decimal"/>
      <w:pStyle w:val="4E56C9528D5F4BC6AAE06DC2EA8F7519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78DA2232"/>
    <w:multiLevelType w:val="multilevel"/>
    <w:tmpl w:val="0A8C1EAA"/>
    <w:lvl w:ilvl="0">
      <w:start w:val="1"/>
      <w:numFmt w:val="decimal"/>
      <w:pStyle w:val="4E56C9528D5F4BC6AAE06DC2EA8F7519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5"/>
  </w:num>
  <w:num w:numId="3">
    <w:abstractNumId w:val="4"/>
  </w:num>
  <w:num w:numId="4">
    <w:abstractNumId w:val="3"/>
  </w:num>
  <w:num w:numId="5">
    <w:abstractNumId w:val="1"/>
  </w:num>
  <w:num w:numId="6">
    <w:abstractNumId w:val="2"/>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83A"/>
    <w:rsid w:val="0005711C"/>
    <w:rsid w:val="00071704"/>
    <w:rsid w:val="00090428"/>
    <w:rsid w:val="0009083A"/>
    <w:rsid w:val="00105390"/>
    <w:rsid w:val="00120832"/>
    <w:rsid w:val="001A4E23"/>
    <w:rsid w:val="003A7311"/>
    <w:rsid w:val="004B668D"/>
    <w:rsid w:val="0052476A"/>
    <w:rsid w:val="00591ED1"/>
    <w:rsid w:val="005D245B"/>
    <w:rsid w:val="005E516C"/>
    <w:rsid w:val="006A15C6"/>
    <w:rsid w:val="006F082E"/>
    <w:rsid w:val="007D5590"/>
    <w:rsid w:val="008B2118"/>
    <w:rsid w:val="009013F8"/>
    <w:rsid w:val="00982C2D"/>
    <w:rsid w:val="009A1692"/>
    <w:rsid w:val="00A51E37"/>
    <w:rsid w:val="00AB43F5"/>
    <w:rsid w:val="00AF4F01"/>
    <w:rsid w:val="00BD67AA"/>
    <w:rsid w:val="00BE7472"/>
    <w:rsid w:val="00C039B6"/>
    <w:rsid w:val="00CC2132"/>
    <w:rsid w:val="00CC3925"/>
    <w:rsid w:val="00CF118A"/>
    <w:rsid w:val="00D57CB0"/>
    <w:rsid w:val="00D60A7B"/>
    <w:rsid w:val="00D61030"/>
    <w:rsid w:val="00DB1DF0"/>
    <w:rsid w:val="00E92B5C"/>
    <w:rsid w:val="00EE2B66"/>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8B2118"/>
    <w:rPr>
      <w:color w:val="FF0000"/>
    </w:rPr>
  </w:style>
  <w:style w:type="paragraph" w:customStyle="1" w:styleId="AC1CB281DE114696AA428023F2D2ED85">
    <w:name w:val="AC1CB281DE114696AA428023F2D2ED85"/>
  </w:style>
  <w:style w:type="paragraph" w:customStyle="1" w:styleId="4E56C9528D5F4BC6AAE06DC2EA8F7519">
    <w:name w:val="4E56C9528D5F4BC6AAE06DC2EA8F7519"/>
  </w:style>
  <w:style w:type="paragraph" w:customStyle="1" w:styleId="73414886A9B14358847A5FB5C14A412C">
    <w:name w:val="73414886A9B14358847A5FB5C14A412C"/>
  </w:style>
  <w:style w:type="paragraph" w:customStyle="1" w:styleId="C918DAC2C5204EE3B45DC7FB7925A8FE">
    <w:name w:val="C918DAC2C5204EE3B45DC7FB7925A8FE"/>
  </w:style>
  <w:style w:type="paragraph" w:customStyle="1" w:styleId="597E8EFC951E4CC0AFE03CC88CABB409">
    <w:name w:val="597E8EFC951E4CC0AFE03CC88CABB409"/>
  </w:style>
  <w:style w:type="paragraph" w:customStyle="1" w:styleId="4E56C9528D5F4BC6AAE06DC2EA8F75191">
    <w:name w:val="4E56C9528D5F4BC6AAE06DC2EA8F75191"/>
    <w:rsid w:val="00AB43F5"/>
    <w:pPr>
      <w:numPr>
        <w:numId w:val="1"/>
      </w:numPr>
      <w:spacing w:after="290" w:line="290" w:lineRule="atLeast"/>
      <w:ind w:left="357" w:hanging="357"/>
      <w:contextualSpacing/>
    </w:pPr>
    <w:rPr>
      <w:rFonts w:eastAsia="Times New Roman" w:cs="Times New Roman"/>
      <w:szCs w:val="24"/>
    </w:rPr>
  </w:style>
  <w:style w:type="paragraph" w:customStyle="1" w:styleId="73414886A9B14358847A5FB5C14A412C1">
    <w:name w:val="73414886A9B14358847A5FB5C14A412C1"/>
    <w:rsid w:val="00AB43F5"/>
    <w:pPr>
      <w:tabs>
        <w:tab w:val="num" w:pos="720"/>
      </w:tabs>
      <w:spacing w:after="290" w:line="290" w:lineRule="atLeast"/>
      <w:ind w:left="357" w:hanging="357"/>
      <w:contextualSpacing/>
    </w:pPr>
    <w:rPr>
      <w:rFonts w:eastAsia="Times New Roman" w:cs="Times New Roman"/>
      <w:szCs w:val="24"/>
    </w:rPr>
  </w:style>
  <w:style w:type="paragraph" w:customStyle="1" w:styleId="C918DAC2C5204EE3B45DC7FB7925A8FE1">
    <w:name w:val="C918DAC2C5204EE3B45DC7FB7925A8FE1"/>
    <w:rsid w:val="00AB43F5"/>
    <w:pPr>
      <w:spacing w:after="290" w:line="290" w:lineRule="atLeast"/>
    </w:pPr>
    <w:rPr>
      <w:rFonts w:eastAsiaTheme="minorHAnsi"/>
      <w:lang w:eastAsia="en-US"/>
    </w:rPr>
  </w:style>
  <w:style w:type="paragraph" w:customStyle="1" w:styleId="597E8EFC951E4CC0AFE03CC88CABB4091">
    <w:name w:val="597E8EFC951E4CC0AFE03CC88CABB4091"/>
    <w:rsid w:val="00AB43F5"/>
    <w:pPr>
      <w:spacing w:after="290" w:line="290" w:lineRule="atLeast"/>
    </w:pPr>
    <w:rPr>
      <w:rFonts w:eastAsiaTheme="minorHAnsi"/>
      <w:lang w:eastAsia="en-US"/>
    </w:rPr>
  </w:style>
  <w:style w:type="paragraph" w:customStyle="1" w:styleId="4E56C9528D5F4BC6AAE06DC2EA8F75192">
    <w:name w:val="4E56C9528D5F4BC6AAE06DC2EA8F75192"/>
    <w:rsid w:val="0005711C"/>
    <w:pPr>
      <w:numPr>
        <w:numId w:val="2"/>
      </w:numPr>
      <w:spacing w:after="290" w:line="290" w:lineRule="atLeast"/>
      <w:ind w:left="357" w:hanging="357"/>
      <w:contextualSpacing/>
    </w:pPr>
    <w:rPr>
      <w:rFonts w:eastAsia="Times New Roman" w:cs="Times New Roman"/>
      <w:szCs w:val="24"/>
    </w:rPr>
  </w:style>
  <w:style w:type="paragraph" w:customStyle="1" w:styleId="73414886A9B14358847A5FB5C14A412C2">
    <w:name w:val="73414886A9B14358847A5FB5C14A412C2"/>
    <w:rsid w:val="0005711C"/>
    <w:pPr>
      <w:tabs>
        <w:tab w:val="num" w:pos="720"/>
      </w:tabs>
      <w:spacing w:after="290" w:line="290" w:lineRule="atLeast"/>
      <w:ind w:left="357" w:hanging="357"/>
      <w:contextualSpacing/>
    </w:pPr>
    <w:rPr>
      <w:rFonts w:eastAsia="Times New Roman" w:cs="Times New Roman"/>
      <w:szCs w:val="24"/>
    </w:rPr>
  </w:style>
  <w:style w:type="paragraph" w:customStyle="1" w:styleId="C918DAC2C5204EE3B45DC7FB7925A8FE2">
    <w:name w:val="C918DAC2C5204EE3B45DC7FB7925A8FE2"/>
    <w:rsid w:val="0005711C"/>
    <w:pPr>
      <w:spacing w:after="290" w:line="290" w:lineRule="atLeast"/>
    </w:pPr>
    <w:rPr>
      <w:rFonts w:eastAsiaTheme="minorHAnsi"/>
      <w:lang w:eastAsia="en-US"/>
    </w:rPr>
  </w:style>
  <w:style w:type="paragraph" w:customStyle="1" w:styleId="597E8EFC951E4CC0AFE03CC88CABB4092">
    <w:name w:val="597E8EFC951E4CC0AFE03CC88CABB4092"/>
    <w:rsid w:val="0005711C"/>
    <w:pPr>
      <w:spacing w:after="290" w:line="290" w:lineRule="atLeast"/>
    </w:pPr>
    <w:rPr>
      <w:rFonts w:eastAsiaTheme="minorHAnsi"/>
      <w:lang w:eastAsia="en-US"/>
    </w:rPr>
  </w:style>
  <w:style w:type="paragraph" w:customStyle="1" w:styleId="C0C196D4A1F44D55BA4ECFD55D888D07">
    <w:name w:val="C0C196D4A1F44D55BA4ECFD55D888D07"/>
    <w:rsid w:val="0005711C"/>
  </w:style>
  <w:style w:type="paragraph" w:customStyle="1" w:styleId="A017C2B60B9049AA90AAF861EA456031">
    <w:name w:val="A017C2B60B9049AA90AAF861EA456031"/>
    <w:rsid w:val="0005711C"/>
  </w:style>
  <w:style w:type="paragraph" w:customStyle="1" w:styleId="3F2417A7103B4595B42597C7AAB83510">
    <w:name w:val="3F2417A7103B4595B42597C7AAB83510"/>
    <w:rsid w:val="0005711C"/>
  </w:style>
  <w:style w:type="paragraph" w:customStyle="1" w:styleId="7C0E1683089D49EBAD8863352C27A0CD">
    <w:name w:val="7C0E1683089D49EBAD8863352C27A0CD"/>
    <w:rsid w:val="0005711C"/>
  </w:style>
  <w:style w:type="paragraph" w:customStyle="1" w:styleId="1E21186DF7B54298AB2C405ACC609891">
    <w:name w:val="1E21186DF7B54298AB2C405ACC609891"/>
    <w:rsid w:val="0005711C"/>
  </w:style>
  <w:style w:type="paragraph" w:customStyle="1" w:styleId="9876B77018F84A0FAE2665808B3876A8">
    <w:name w:val="9876B77018F84A0FAE2665808B3876A8"/>
    <w:rsid w:val="0005711C"/>
  </w:style>
  <w:style w:type="paragraph" w:customStyle="1" w:styleId="E988C9E463994609B7B4210AD89B0C11">
    <w:name w:val="E988C9E463994609B7B4210AD89B0C11"/>
    <w:rsid w:val="0005711C"/>
  </w:style>
  <w:style w:type="paragraph" w:customStyle="1" w:styleId="4E56C9528D5F4BC6AAE06DC2EA8F75193">
    <w:name w:val="4E56C9528D5F4BC6AAE06DC2EA8F75193"/>
    <w:rsid w:val="003A7311"/>
    <w:pPr>
      <w:numPr>
        <w:numId w:val="3"/>
      </w:numPr>
      <w:spacing w:after="290" w:line="290" w:lineRule="atLeast"/>
      <w:ind w:left="357" w:hanging="357"/>
      <w:contextualSpacing/>
    </w:pPr>
    <w:rPr>
      <w:rFonts w:eastAsia="Times New Roman" w:cs="Times New Roman"/>
      <w:szCs w:val="24"/>
    </w:rPr>
  </w:style>
  <w:style w:type="paragraph" w:customStyle="1" w:styleId="73414886A9B14358847A5FB5C14A412C3">
    <w:name w:val="73414886A9B14358847A5FB5C14A412C3"/>
    <w:rsid w:val="003A7311"/>
    <w:pPr>
      <w:tabs>
        <w:tab w:val="num" w:pos="720"/>
      </w:tabs>
      <w:spacing w:after="290" w:line="290" w:lineRule="atLeast"/>
      <w:ind w:left="357" w:hanging="357"/>
      <w:contextualSpacing/>
    </w:pPr>
    <w:rPr>
      <w:rFonts w:eastAsia="Times New Roman" w:cs="Times New Roman"/>
      <w:szCs w:val="24"/>
    </w:rPr>
  </w:style>
  <w:style w:type="paragraph" w:customStyle="1" w:styleId="C918DAC2C5204EE3B45DC7FB7925A8FE3">
    <w:name w:val="C918DAC2C5204EE3B45DC7FB7925A8FE3"/>
    <w:rsid w:val="003A7311"/>
    <w:pPr>
      <w:spacing w:after="290" w:line="290" w:lineRule="atLeast"/>
    </w:pPr>
    <w:rPr>
      <w:rFonts w:eastAsiaTheme="minorHAnsi"/>
      <w:lang w:eastAsia="en-US"/>
    </w:rPr>
  </w:style>
  <w:style w:type="paragraph" w:customStyle="1" w:styleId="597E8EFC951E4CC0AFE03CC88CABB4093">
    <w:name w:val="597E8EFC951E4CC0AFE03CC88CABB4093"/>
    <w:rsid w:val="003A7311"/>
    <w:pPr>
      <w:spacing w:after="290" w:line="290" w:lineRule="atLeast"/>
    </w:pPr>
    <w:rPr>
      <w:rFonts w:eastAsiaTheme="minorHAnsi"/>
      <w:lang w:eastAsia="en-US"/>
    </w:rPr>
  </w:style>
  <w:style w:type="paragraph" w:customStyle="1" w:styleId="4E56C9528D5F4BC6AAE06DC2EA8F75194">
    <w:name w:val="4E56C9528D5F4BC6AAE06DC2EA8F75194"/>
    <w:rsid w:val="00E92B5C"/>
    <w:pPr>
      <w:numPr>
        <w:numId w:val="4"/>
      </w:numPr>
      <w:spacing w:after="290" w:line="290" w:lineRule="atLeast"/>
      <w:ind w:left="357" w:hanging="357"/>
      <w:contextualSpacing/>
    </w:pPr>
    <w:rPr>
      <w:rFonts w:eastAsia="Times New Roman" w:cs="Times New Roman"/>
      <w:szCs w:val="24"/>
    </w:rPr>
  </w:style>
  <w:style w:type="paragraph" w:customStyle="1" w:styleId="73414886A9B14358847A5FB5C14A412C4">
    <w:name w:val="73414886A9B14358847A5FB5C14A412C4"/>
    <w:rsid w:val="00E92B5C"/>
    <w:pPr>
      <w:tabs>
        <w:tab w:val="num" w:pos="720"/>
      </w:tabs>
      <w:spacing w:after="290" w:line="290" w:lineRule="atLeast"/>
      <w:ind w:left="357" w:hanging="357"/>
      <w:contextualSpacing/>
    </w:pPr>
    <w:rPr>
      <w:rFonts w:eastAsia="Times New Roman" w:cs="Times New Roman"/>
      <w:szCs w:val="24"/>
    </w:rPr>
  </w:style>
  <w:style w:type="paragraph" w:customStyle="1" w:styleId="C918DAC2C5204EE3B45DC7FB7925A8FE4">
    <w:name w:val="C918DAC2C5204EE3B45DC7FB7925A8FE4"/>
    <w:rsid w:val="00E92B5C"/>
    <w:pPr>
      <w:spacing w:after="290" w:line="290" w:lineRule="atLeast"/>
    </w:pPr>
    <w:rPr>
      <w:rFonts w:eastAsiaTheme="minorHAnsi"/>
      <w:lang w:eastAsia="en-US"/>
    </w:rPr>
  </w:style>
  <w:style w:type="paragraph" w:customStyle="1" w:styleId="597E8EFC951E4CC0AFE03CC88CABB4094">
    <w:name w:val="597E8EFC951E4CC0AFE03CC88CABB4094"/>
    <w:rsid w:val="00E92B5C"/>
    <w:pPr>
      <w:spacing w:after="290" w:line="290" w:lineRule="atLeast"/>
    </w:pPr>
    <w:rPr>
      <w:rFonts w:eastAsiaTheme="minorHAnsi"/>
      <w:lang w:eastAsia="en-US"/>
    </w:rPr>
  </w:style>
  <w:style w:type="paragraph" w:customStyle="1" w:styleId="4E56C9528D5F4BC6AAE06DC2EA8F75195">
    <w:name w:val="4E56C9528D5F4BC6AAE06DC2EA8F75195"/>
    <w:rsid w:val="00D57CB0"/>
    <w:pPr>
      <w:numPr>
        <w:numId w:val="5"/>
      </w:numPr>
      <w:spacing w:after="290" w:line="290" w:lineRule="atLeast"/>
      <w:ind w:left="357" w:hanging="357"/>
      <w:contextualSpacing/>
    </w:pPr>
    <w:rPr>
      <w:rFonts w:eastAsia="Times New Roman" w:cs="Times New Roman"/>
      <w:szCs w:val="24"/>
    </w:rPr>
  </w:style>
  <w:style w:type="paragraph" w:customStyle="1" w:styleId="73414886A9B14358847A5FB5C14A412C5">
    <w:name w:val="73414886A9B14358847A5FB5C14A412C5"/>
    <w:rsid w:val="00D57CB0"/>
    <w:pPr>
      <w:tabs>
        <w:tab w:val="num" w:pos="720"/>
      </w:tabs>
      <w:spacing w:after="290" w:line="290" w:lineRule="atLeast"/>
      <w:ind w:left="357" w:hanging="357"/>
      <w:contextualSpacing/>
    </w:pPr>
    <w:rPr>
      <w:rFonts w:eastAsia="Times New Roman" w:cs="Times New Roman"/>
      <w:szCs w:val="24"/>
    </w:rPr>
  </w:style>
  <w:style w:type="paragraph" w:customStyle="1" w:styleId="C918DAC2C5204EE3B45DC7FB7925A8FE5">
    <w:name w:val="C918DAC2C5204EE3B45DC7FB7925A8FE5"/>
    <w:rsid w:val="00D57CB0"/>
    <w:pPr>
      <w:spacing w:after="290" w:line="290" w:lineRule="atLeast"/>
    </w:pPr>
    <w:rPr>
      <w:rFonts w:eastAsiaTheme="minorHAnsi"/>
      <w:lang w:eastAsia="en-US"/>
    </w:rPr>
  </w:style>
  <w:style w:type="paragraph" w:customStyle="1" w:styleId="597E8EFC951E4CC0AFE03CC88CABB4095">
    <w:name w:val="597E8EFC951E4CC0AFE03CC88CABB4095"/>
    <w:rsid w:val="00D57CB0"/>
    <w:pPr>
      <w:spacing w:after="290" w:line="290" w:lineRule="atLeast"/>
    </w:pPr>
    <w:rPr>
      <w:rFonts w:eastAsiaTheme="minorHAnsi"/>
      <w:lang w:eastAsia="en-US"/>
    </w:rPr>
  </w:style>
  <w:style w:type="paragraph" w:customStyle="1" w:styleId="9B2FDA0ED63D439890D233BBE1B6A104">
    <w:name w:val="9B2FDA0ED63D439890D233BBE1B6A104"/>
    <w:rsid w:val="00CC2132"/>
  </w:style>
  <w:style w:type="paragraph" w:customStyle="1" w:styleId="A6D90F1CD05F42E6B874D2565CA687D5">
    <w:name w:val="A6D90F1CD05F42E6B874D2565CA687D5"/>
    <w:rsid w:val="00CC2132"/>
  </w:style>
  <w:style w:type="paragraph" w:customStyle="1" w:styleId="BD2193A2F9FA44E79754741B900C898E">
    <w:name w:val="BD2193A2F9FA44E79754741B900C898E"/>
    <w:rsid w:val="00CC2132"/>
  </w:style>
  <w:style w:type="paragraph" w:customStyle="1" w:styleId="4F31B0EE2E8044B1B707849F539EA876">
    <w:name w:val="4F31B0EE2E8044B1B707849F539EA876"/>
    <w:rsid w:val="00CC2132"/>
  </w:style>
  <w:style w:type="paragraph" w:customStyle="1" w:styleId="97B60994A30F45248CD08B479CE28D3F">
    <w:name w:val="97B60994A30F45248CD08B479CE28D3F"/>
    <w:rsid w:val="00CC2132"/>
  </w:style>
  <w:style w:type="paragraph" w:customStyle="1" w:styleId="4E56C9528D5F4BC6AAE06DC2EA8F75196">
    <w:name w:val="4E56C9528D5F4BC6AAE06DC2EA8F75196"/>
    <w:rsid w:val="008B2118"/>
    <w:pPr>
      <w:numPr>
        <w:numId w:val="6"/>
      </w:numPr>
      <w:spacing w:after="290" w:line="290" w:lineRule="atLeast"/>
      <w:ind w:left="357" w:hanging="357"/>
      <w:contextualSpacing/>
    </w:pPr>
    <w:rPr>
      <w:rFonts w:eastAsia="Times New Roman" w:cs="Times New Roman"/>
      <w:szCs w:val="24"/>
    </w:rPr>
  </w:style>
  <w:style w:type="paragraph" w:customStyle="1" w:styleId="C918DAC2C5204EE3B45DC7FB7925A8FE6">
    <w:name w:val="C918DAC2C5204EE3B45DC7FB7925A8FE6"/>
    <w:rsid w:val="008B2118"/>
    <w:pPr>
      <w:spacing w:after="290" w:line="290" w:lineRule="atLeast"/>
    </w:pPr>
    <w:rPr>
      <w:rFonts w:eastAsiaTheme="minorHAnsi"/>
      <w:lang w:eastAsia="en-US"/>
    </w:rPr>
  </w:style>
  <w:style w:type="paragraph" w:customStyle="1" w:styleId="7C49CCCA0A7940A4A863B4592A439FD1">
    <w:name w:val="7C49CCCA0A7940A4A863B4592A439FD1"/>
    <w:rsid w:val="008B2118"/>
    <w:pPr>
      <w:spacing w:after="290" w:line="290" w:lineRule="atLeast"/>
    </w:pPr>
    <w:rPr>
      <w:rFonts w:eastAsiaTheme="minorHAnsi"/>
      <w:lang w:eastAsia="en-US"/>
    </w:rPr>
  </w:style>
  <w:style w:type="paragraph" w:customStyle="1" w:styleId="7157EEF70DFE40D8A2907EB298561A2B">
    <w:name w:val="7157EEF70DFE40D8A2907EB298561A2B"/>
    <w:rsid w:val="008B2118"/>
    <w:pPr>
      <w:spacing w:after="290" w:line="290" w:lineRule="atLeast"/>
    </w:pPr>
    <w:rPr>
      <w:rFonts w:eastAsiaTheme="minorHAnsi"/>
      <w:lang w:eastAsia="en-US"/>
    </w:rPr>
  </w:style>
  <w:style w:type="paragraph" w:customStyle="1" w:styleId="662B6562556A4ADAB1B537705178B3A4">
    <w:name w:val="662B6562556A4ADAB1B537705178B3A4"/>
    <w:rsid w:val="008B2118"/>
    <w:pPr>
      <w:spacing w:after="290" w:line="290" w:lineRule="atLeast"/>
    </w:pPr>
    <w:rPr>
      <w:rFonts w:eastAsiaTheme="minorHAnsi"/>
      <w:lang w:eastAsia="en-US"/>
    </w:rPr>
  </w:style>
  <w:style w:type="paragraph" w:customStyle="1" w:styleId="34491E4189D94FFA9491F29149517089">
    <w:name w:val="34491E4189D94FFA9491F29149517089"/>
    <w:rsid w:val="008B2118"/>
    <w:pPr>
      <w:spacing w:after="290" w:line="290" w:lineRule="atLeast"/>
    </w:pPr>
    <w:rPr>
      <w:rFonts w:eastAsiaTheme="minorHAnsi"/>
      <w:lang w:eastAsia="en-US"/>
    </w:rPr>
  </w:style>
  <w:style w:type="paragraph" w:customStyle="1" w:styleId="B12B0D0C69D2495E9113352CAFFDE6CB">
    <w:name w:val="B12B0D0C69D2495E9113352CAFFDE6CB"/>
    <w:rsid w:val="008B2118"/>
    <w:pPr>
      <w:spacing w:after="290" w:line="290" w:lineRule="atLeast"/>
    </w:pPr>
    <w:rPr>
      <w:rFonts w:eastAsiaTheme="minorHAnsi"/>
      <w:lang w:eastAsia="en-US"/>
    </w:rPr>
  </w:style>
  <w:style w:type="paragraph" w:customStyle="1" w:styleId="486B56AFAADF49DC9F7D13F6E5793D3E">
    <w:name w:val="486B56AFAADF49DC9F7D13F6E5793D3E"/>
    <w:rsid w:val="008B2118"/>
    <w:pPr>
      <w:spacing w:after="0" w:line="240" w:lineRule="auto"/>
    </w:pPr>
    <w:rPr>
      <w:rFonts w:eastAsiaTheme="minorHAnsi"/>
      <w:lang w:eastAsia="en-US"/>
    </w:rPr>
  </w:style>
  <w:style w:type="paragraph" w:customStyle="1" w:styleId="753FA2B7B58D49BFA360A6DBD6C9B134">
    <w:name w:val="753FA2B7B58D49BFA360A6DBD6C9B134"/>
    <w:rsid w:val="008B2118"/>
    <w:pPr>
      <w:spacing w:after="0" w:line="240" w:lineRule="auto"/>
    </w:pPr>
    <w:rPr>
      <w:rFonts w:eastAsiaTheme="minorHAnsi"/>
      <w:lang w:eastAsia="en-US"/>
    </w:rPr>
  </w:style>
  <w:style w:type="paragraph" w:customStyle="1" w:styleId="61153E7DE18C45ED87F7B20E42A0ADEF">
    <w:name w:val="61153E7DE18C45ED87F7B20E42A0ADEF"/>
    <w:rsid w:val="008B2118"/>
    <w:pPr>
      <w:spacing w:after="0" w:line="240" w:lineRule="auto"/>
    </w:pPr>
    <w:rPr>
      <w:rFonts w:eastAsiaTheme="minorHAnsi"/>
      <w:lang w:eastAsia="en-US"/>
    </w:rPr>
  </w:style>
  <w:style w:type="paragraph" w:customStyle="1" w:styleId="D802C1CABD294EC18554A6D5BDACA6AB">
    <w:name w:val="D802C1CABD294EC18554A6D5BDACA6AB"/>
    <w:rsid w:val="008B2118"/>
    <w:pPr>
      <w:spacing w:after="0" w:line="240" w:lineRule="auto"/>
    </w:pPr>
    <w:rPr>
      <w:rFonts w:eastAsiaTheme="minorHAnsi"/>
      <w:lang w:eastAsia="en-US"/>
    </w:rPr>
  </w:style>
  <w:style w:type="paragraph" w:customStyle="1" w:styleId="E988C9E463994609B7B4210AD89B0C111">
    <w:name w:val="E988C9E463994609B7B4210AD89B0C111"/>
    <w:rsid w:val="008B2118"/>
    <w:pPr>
      <w:spacing w:after="290" w:line="290" w:lineRule="atLeast"/>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ADOK xmlns="http://iipax.com/template-injector/ADOK">
  <Generator>
    <Klass>idainfront.em.core.common.xmlgenerators.EmBaseXmlGenerator</Klass>
    <Parametrar>
      <Parameter>
        <Namn>version</Namn>
        <Varde>1.4.0</Varde>
      </Parameter>
    </Parametrar>
  </Generator>
  <Myndighet>
    <authority_name>Energimyndigheten</authority_name>
    <authority_postal_address>Box 310</authority_postal_address>
    <authority_visitor_adress>Gredbyvägen 10</authority_visitor_adress>
    <authority_postal_code>631 04</authority_postal_code>
    <authority_postal>Eskilstuna</authority_postal>
    <authority_switchboard>016-544 20 00</authority_switchboard>
    <authority_faxnumber>016-544 20 99</authority_faxnumber>
    <authority_email>info@energimyndigheten.se</authority_email>
    <authority_webadress>http://www.energimyndigheten.se</authority_webadress>
    <authority_logo>iVBORw0KGgoAAAANSUhEUgAAALUAAACyCAYAAAAEVo4RAAAAAXNSR0IArs4c6QAAAARnQU1B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</authority_logo>
  </Myndighet>
  <Attribut>
    <Arende>
      <Andrad>2021-04-07</Andrad>
      <Andrad_av>iipaxSystem</Andrad_av>
      <Annat_id/>
      <Anropande_system/>
      <Arbetsgrupp_concatenated>u:frsv, u:cahe, u:abmo, g:GG-U-iiPax-Skyddsgrupp, u:math, u:marjo, u:dafr och u:roos</Arbetsgrupp_concatenated>
      <Arbetsgrupp_klartext_concatenated>Fredrik Svartengren, Caroline Asserup, AbdiRashid Mohamed, GG-U-iiPax-Skyddsgrupp, Mårten Thorsén, Martin Johansson, Daniel Friberg och Roger Östberg</Arbetsgrupp_klartext_concatenated>
      <Arbetsgrupp_klartext_exp>Fredrik Svartengren,Caroline Asserup,AbdiRashid Mohamed,GG-U-iiPax-Skyddsgrupp,Mårten Thorsén,Martin Johansson,Daniel Friberg,Roger Östberg</Arbetsgrupp_klartext_exp>
      <Arbetsgrupp_klartext_exp_concatenated>Fredrik Svartengren,Caroline Asserup,AbdiRashid Mohamed,GG-U-iiPax-Skyddsgrupp,Mårten Thorsén,Martin Johansson,Daniel Friberg,Roger Östberg</Arbetsgrupp_klartext_exp_concatenated>
      <Arbetsgrupp_klartext_multi>
        <Arbetsgrupp_klartext>Fredrik Svartengren</Arbetsgrupp_klartext>
        <Arbetsgrupp_klartext>Caroline Asserup</Arbetsgrupp_klartext>
        <Arbetsgrupp_klartext>AbdiRashid Mohamed</Arbetsgrupp_klartext>
        <Arbetsgrupp_klartext>GG-U-iiPax-Skyddsgrupp</Arbetsgrupp_klartext>
        <Arbetsgrupp_klartext>Mårten Thorsén</Arbetsgrupp_klartext>
        <Arbetsgrupp_klartext>Martin Johansson</Arbetsgrupp_klartext>
        <Arbetsgrupp_klartext>Daniel Friberg</Arbetsgrupp_klartext>
        <Arbetsgrupp_klartext>Roger Östberg</Arbetsgrupp_klartext>
      </Arbetsgrupp_klartext_multi>
      <Arbetsgrupp_multi>
        <Arbetsgrupp>u:frsv</Arbetsgrupp>
        <Arbetsgrupp>u:cahe</Arbetsgrupp>
        <Arbetsgrupp>u:abmo</Arbetsgrupp>
        <Arbetsgrupp>g:GG-U-iiPax-Skyddsgrupp</Arbetsgrupp>
        <Arbetsgrupp>u:math</Arbetsgrupp>
        <Arbetsgrupp>u:marjo</Arbetsgrupp>
        <Arbetsgrupp>u:dafr</Arbetsgrupp>
        <Arbetsgrupp>u:roos</Arbetsgrupp>
      </Arbetsgrupp_multi>
      <Arendefas>Beredning</Arendefas>
      <Arendeledare>roos</Arendeledare>
      <Arendeledare_klartext>Roger Östberg</Arendeledare_klartext>
      <Arendeledare_titel>Senior rådgivare</Arendeledare_titel>
      <Arendemening>Remiss av promemorian Minskade anslutningskostnader för elproduktion till havs</Arendemening>
      <Arendenummer>2021-200006</Arendenummer>
      <Arendenummer_one>2021-200006</Arendenummer_one>
      <Arendesammanfattning>I denna promemoria föreslås en minskning av elproducenternas kostnader för att ansluta anläggningar för havsbaserad elproduktion till transmissions¬nätet. Detta uppnås genom en utbyggnad av transmissionsnätet till havsområden där det finns förutsättningar för att ansluta flera elproduktions¬anläggningar. En sådan utbyggnad ska ske där det bedöms främja uppfyllelsen av Sveriges mål om förnybar elproduktion. 
Förordningen föreslås träda i kraft den 1 augusti 2021.</Arendesammanfattning>
      <Arendesammanfattning_concatenated>I denna promemoria föreslås en minskning av elproducenternas kostnader för att ansluta anläggningar för havsbaserad elproduktion till transmissions¬nätet. Detta uppnås genom en utbyggnad av transmissionsnätet till havsområden där det finns förutsättningar för att ansluta flera elproduktions¬anläggningar. En sådan utbyggnad ska ske där det bedöms främja uppfyllelsen av Sveriges mål om förnybar elproduktion.  Förordningen föreslås träda i kraft den 1 augusti 2021.</Arendesammanfattning_concatenated>
      <Arendestatus>Beredning</Arendestatus>
      <Arendestruktur>true</Arendestruktur>
      <Arendetyp>Allmänt ärende</Arendetyp>
      <Arkiveringsdatum/>
      <Arkivsignum/>
      <Arstillhorighet>2021</Arstillhorighet>
      <Avdelning>Avdelningen för förnybar energi och internationellt samarbete</Avdelning>
      <Avdelning_id>O:365909</Avdelning_id>
      <Avsandare>Infrastrukturdepartementet</Avsandare>
      <Avsandare_Id>O:367141</Avsandare_Id>
      <Avslutsdatum/>
      <Berord_Avdelning>Avdelningen för systemanalys, försörjningstrygghet och statistik</Berord_Avdelning>
      <Berord_Avdelning_id>O:365917</Berord_Avdelning_id>
      <Berord_Enhet/>
      <Berord_Enhet_id/>
      <Berord_Sektion/>
      <Berord_Sektion_id/>
      <Berord_organisation>Avdelningen för systemanalys, försörjningstrygghet och statistik</Berord_organisation>
      <Beslut/>
      <Beslutsdatum/>
      <Beslutsfattare/>
      <Beslutsfattare_klartext/>
      <Beslutsfattare_titel/>
      <Beslutsgrund_concatenated/>
      <Beslutsgrund_multi/>
      <Beslutsmening/>
      <Bor_beslutas_senast>2021-04-28</Bor_beslutas_senast>
      <Delegerad_beslutsniva/>
      <Detaljerad_status/>
      <Enhet>Enheten för förnybar energi och samhälle</Enhet>
      <Enhet_id>O:348763</Enhet_id>
      <Er_beteckning>I2020/02973</Er_beteckning>
      <Expedieringsmetod_concatenated/>
      <Expedieringsmetod_multi/>
      <Faststallandedatum/>
      <Foredragande/>
      <Foredragande_klartext/>
      <Foredragande_titel/>
      <Formulardata_mottagen>false</Formulardata_mottagen>
      <Gallras_tidigast/>
      <Gallrat/>
      <Gallrat_av/>
      <Gallrat_av_klartext/>
      <Gallrat_av_titel/>
      <Handlaggningstid/>
      <Information>Ange om informationen ska förses med en sekretessmarkering och vilken informationssäkerhetsklass den har. Informationssäkerhetsklassificeringen är till för att säkerställa att informationen skyddas på rätt sätt. Vilka skyddsåtgärder som är kopplade till respektive informationssäkerhetsklass kan du läsa om i skyddsåtgärdskatalogen.</Information>
      <Internstatus>0</Internstatus>
      <Inupprattatdatum>2021-02-02</Inupprattatdatum>
      <Kan_overklagas/>
      <Kastad/>
      <Kastad_av/>
      <Kastad_fran/>
      <Konfidentialitet>1</Konfidentialitet>
      <Konsekvens_vid_forlust_konfidentialitet>Måttlig eller försumbar</Konsekvens_vid_forlust_konfidentialitet>
      <Konsekvens_vid_forlust_riktighet>Måttlig eller försumbar</Konsekvens_vid_forlust_riktighet>
      <Konsekvens_vid_forlust_tillganglighet>Måttlig eller försumbar</Konsekvens_vid_forlust_tillganglighet>
      <Lagrum/>
      <Motesdatum/>
      <Nyckelord/>
      <Omrade_concatenated/>
      <Omrade_multi/>
      <Orsak_till_makulering/>
      <Personuppgifter>0</Personuppgifter>
      <Personuppgifter_klartext>Inga personuppgifter</Personuppgifter_klartext>
      <Prioritet>Normal</Prioritet>
      <Registrerat_av>abmo</Registrerat_av>
      <Registreringsdatum>2021-02-03</Registreringsdatum>
      <Registreringsdatum_one>2021-02-03</Registreringsdatum_one>
      <Relaterade_arendenakter_concatenated>YET UNSUPPORTED</Relaterade_arendenakter_concatenated>
      <Relaterade_arendenakter_multi/>
      <Reserverad/>
      <Reserverad_av/>
      <Riktighet>1</Riktighet>
      <Riktning>Inkommande</Riktning>
      <Sammanhang_ID/>
      <Sammanhang_akt/>
      <Sekr./>
      <Sekretess>0</Sekretess>
      <Sekretess_klartext>Ingen sekretess</Sekretess_klartext>
      <Sekretess_one/>
      <Sekretess_one_klartext>Ingen sekretess</Sekretess_one_klartext>
      <Sekretessdatum/>
      <Sektion/>
      <Sektion_id/>
      <Sektretess_one_std>0</Sektretess_one_std>
      <Skal_for_sekretess_concatenated/>
      <Skal_for_sekretess_multi/>
      <Skal_till_beslut/>
      <Skal_till_beslut_concatenated/>
      <Skapad_fran_Mina_Sidor>false</Skapad_fran_Mina_Sidor>
      <Skapande_intressent_id/>
      <Skrivskyddad/>
      <Skrivskyddad_av/>
      <Skyddat>0</Skyddat>
      <Stallforetradande/>
      <Stallforetradande_klartext/>
      <Stallforetradande_titel/>
      <Svarsdatum>2021-05-03</Svarsdatum>
      <Tilldelning>false</Tilldelning>
      <Tillganglighet>1</Tillganglighet>
      <Typ>Allmänt ärende</Typ>
      <Utforare>roos</Utforare>
      <Utforare_klartext>Roger Östberg</Utforare_klartext>
      <Utforare_titel>Senior rådgivare</Utforare_titel>
      <Verksamhetsklassificering>3.1.1 Hantera departementsremisser</Verksamhetsklassificering>
    </Arende>
    <Nollnoll-objekt>
      <Andrad/>
      <Andrad_av/>
      <Extern_myndighetshandlaggare/>
      <Kastad/>
      <Kastad_av/>
      <Kastad_fran/>
      <Registrerad>2021-02-03</Registrerad>
      <Registrerad_av>abmo</Registrerad_av>
      <Remissvar_till/>
      <Remissvar_till_concatenated/>
      <Reserverad/>
      <Reserverad_av/>
      <Skrivskyddad/>
      <Skrivskyddad_av/>
      <Titel>00 Remiss</Titel>
      <Typ>Remiss</Typ>
    </Nollnoll-objekt>
    <Beslutsmapp>
      <Aktuell_niva/>
      <Andrad>2021-02-03</Andrad>
      <Andrad_av>cahe</Andrad_av>
      <Aterstaende_instanser_concatenated>EC, AC och GD</Aterstaende_instanser_concatenated>
      <Aterstaende_instanser_multi>
        <Aterstaende_instanser>EC</Aterstaende_instanser>
        <Aterstaende_instanser>AC</Aterstaende_instanser>
        <Aterstaende_instanser>GD</Aterstaende_instanser>
      </Aterstaende_instanser_multi>
      <Avdelning>Avdelningen för förnybar energi och internationellt samarbete</Avdelning>
      <Beslutsdatum/>
      <Beslutsfattare/>
      <Beslutsfattare_klartext>Robert Andrén</Beslutsfattare_klartext>
      <Beslutsfattare_titel>generaldirektören</Beslutsfattare_titel>
      <Beslutsgrund_concatenated/>
      <Beslutsgrund_multi/>
      <Beslutsmening/>
      <Beslutsniva_enligt_myndighetens_instruktion>GD</Beslutsniva_enligt_myndighetens_instruktion>
      <Delegerad_beslutsniva>GD</Delegerad_beslutsniva>
      <Enhet>Enheten för förnybar energi och samhälle</Enhet>
      <Expedieringsmetod_concatenated>Brevsvar och Publicering på energimyndigheten.se</Expedieringsmetod_concatenated>
      <Expedieringsmetod_multi>
        <Expedieringsmetod>Brevsvar</Expedieringsmetod>
        <Expedieringsmetod>Publicering på energimyndigheten.se</Expedieringsmetod>
      </Expedieringsmetod_multi>
      <Foredragande/>
      <Foredragande_klartext/>
      <Foredragande_titel/>
      <Forslag_till_beslut/>
      <Kan_overklagas/>
      <Kastad/>
      <Kastad_av/>
      <Kastad_fran/>
      <Motesdatum/>
      <Ovriga_deltagare/>
      <Registrerad>2021-02-03</Registrerad>
      <Registrerad_av>iipaxSystem</Registrerad_av>
      <Reserverad/>
      <Reserverad_av/>
      <Sektion/>
      <Skal_till_beslut/>
      <Skal_till_beslut_concatenated/>
      <Skrivskyddad/>
      <Skrivskyddad_av/>
      <Titel>03 Beslut</Titel>
    </Beslutsmapp>
    <Aktuell_instans/>
  </Attribut>
  <Intressenter>
    <Avsandare>
      <Epost>i.registrator@regeringskansliet.se</Epost>
      <Namn>Infrastrukturdepartementet</Namn>
      <Organisationsnamn>Infrastrukturdepartementet</Organisationsnamn>
      <Organisationsnummer/>
      <Postadress>
        <COAdress/>
        <Gatuadress/>
        <Land>SVERIGE</Land>
        <Ort>STOCKHOLM</Ort>
        <Postnr>103 33</Postnr>
      </Postadress>
      <Roll_concatenated>Avsändare</Roll_concatenated>
      <Roll_multi>
        <Roll>Avsändare</Roll>
      </Roll_multi>
      <Telefonnummer/>
    </Avsandare>
    <Intressent>
      <Epost>i.registrator@regeringskansliet.se</Epost>
      <Namn>Infrastrukturdepartementet</Namn>
      <Organisationsnamn>Infrastrukturdepartementet</Organisationsnamn>
      <Organisationsnummer/>
      <Postadress>
        <COAdress/>
        <Gatuadress/>
        <Land>SVERIGE</Land>
        <Ort>STOCKHOLM</Ort>
        <Postnr>103 33</Postnr>
      </Postadress>
      <Roll_concatenated>Avsändare</Roll_concatenated>
      <Roll_multi>
        <Roll>Avsändare</Roll>
      </Roll_multi>
      <Telefonnummer/>
    </Intressent>
  </Intressenter>
  <Data>
    <Dagens_datum>2021-04-27</Dagens_datum>
    <Inloggad_anvandare>roos</Inloggad_anvandare>
    <Inloggad_anvandare_klartext>Roger Östberg</Inloggad_anvandare_klartext>
    <Inloggad_anvandare_titel>Senior rådgivare</Inloggad_anvandare_titel>
  </Data>
</ADOK>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A877A25FD96764C9E0FBFE8FED8AF85" ma:contentTypeVersion="12" ma:contentTypeDescription="Skapa ett nytt dokument." ma:contentTypeScope="" ma:versionID="b5978e44efbb52db18a25234d4afc0e2">
  <xsd:schema xmlns:xsd="http://www.w3.org/2001/XMLSchema" xmlns:xs="http://www.w3.org/2001/XMLSchema" xmlns:p="http://schemas.microsoft.com/office/2006/metadata/properties" xmlns:ns3="d48de342-7074-4f13-9d50-626da8c39fd9" xmlns:ns4="74e34a4b-661a-4203-a45f-8bb5a3754709" targetNamespace="http://schemas.microsoft.com/office/2006/metadata/properties" ma:root="true" ma:fieldsID="17069f9dd312ded88a54b2f776bf504d" ns3:_="" ns4:_="">
    <xsd:import namespace="d48de342-7074-4f13-9d50-626da8c39fd9"/>
    <xsd:import namespace="74e34a4b-661a-4203-a45f-8bb5a375470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8de342-7074-4f13-9d50-626da8c39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e34a4b-661a-4203-a45f-8bb5a3754709" elementFormDefault="qualified">
    <xsd:import namespace="http://schemas.microsoft.com/office/2006/documentManagement/types"/>
    <xsd:import namespace="http://schemas.microsoft.com/office/infopath/2007/PartnerControls"/>
    <xsd:element name="SharedWithUsers" ma:index="13"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lat med information" ma:internalName="SharedWithDetails" ma:readOnly="true">
      <xsd:simpleType>
        <xsd:restriction base="dms:Note">
          <xsd:maxLength value="255"/>
        </xsd:restriction>
      </xsd:simpleType>
    </xsd:element>
    <xsd:element name="SharingHintHash" ma:index="15" nillable="true" ma:displayName="Delar tips,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s>
</file>

<file path=customXml/itemProps1.xml><?xml version="1.0" encoding="utf-8"?>
<ds:datastoreItem xmlns:ds="http://schemas.openxmlformats.org/officeDocument/2006/customXml" ds:itemID="{6C480339-609C-42C8-AF9B-56FA8B969365}">
  <ds:schemaRefs>
    <ds:schemaRef ds:uri="http://iipax.com/template-injector/ADOK"/>
  </ds:schemaRefs>
</ds:datastoreItem>
</file>

<file path=customXml/itemProps2.xml><?xml version="1.0" encoding="utf-8"?>
<ds:datastoreItem xmlns:ds="http://schemas.openxmlformats.org/officeDocument/2006/customXml" ds:itemID="{6782626E-50F4-496D-9ABD-4EEDDA0DB3AD}">
  <ds:schemaRefs>
    <ds:schemaRef ds:uri="http://schemas.microsoft.com/office/2006/documentManagement/types"/>
    <ds:schemaRef ds:uri="http://purl.org/dc/terms/"/>
    <ds:schemaRef ds:uri="http://purl.org/dc/elements/1.1/"/>
    <ds:schemaRef ds:uri="http://schemas.microsoft.com/office/2006/metadata/properties"/>
    <ds:schemaRef ds:uri="http://www.w3.org/XML/1998/namespace"/>
    <ds:schemaRef ds:uri="d48de342-7074-4f13-9d50-626da8c39fd9"/>
    <ds:schemaRef ds:uri="http://schemas.microsoft.com/office/infopath/2007/PartnerControls"/>
    <ds:schemaRef ds:uri="http://schemas.openxmlformats.org/package/2006/metadata/core-properties"/>
    <ds:schemaRef ds:uri="74e34a4b-661a-4203-a45f-8bb5a3754709"/>
    <ds:schemaRef ds:uri="http://purl.org/dc/dcmitype/"/>
  </ds:schemaRefs>
</ds:datastoreItem>
</file>

<file path=customXml/itemProps3.xml><?xml version="1.0" encoding="utf-8"?>
<ds:datastoreItem xmlns:ds="http://schemas.openxmlformats.org/officeDocument/2006/customXml" ds:itemID="{E2808EFC-D3D2-4B4C-90BD-CD1C0DC289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8de342-7074-4f13-9d50-626da8c39fd9"/>
    <ds:schemaRef ds:uri="74e34a4b-661a-4203-a45f-8bb5a37547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C05A83-ACA9-4AAD-B5D5-CC3026CC6FDC}">
  <ds:schemaRefs>
    <ds:schemaRef ds:uri="http://schemas.microsoft.com/sharepoint/v3/contenttype/forms"/>
  </ds:schemaRefs>
</ds:datastoreItem>
</file>

<file path=customXml/itemProps5.xml><?xml version="1.0" encoding="utf-8"?>
<ds:datastoreItem xmlns:ds="http://schemas.openxmlformats.org/officeDocument/2006/customXml" ds:itemID="{FCD58A0A-DC56-46F3-ACE8-155EE90E4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Remissyttrande</Template>
  <TotalTime>0</TotalTime>
  <Pages>4</Pages>
  <Words>1400</Words>
  <Characters>7420</Characters>
  <Application>Microsoft Office Word</Application>
  <DocSecurity>4</DocSecurity>
  <Lines>61</Lines>
  <Paragraphs>17</Paragraphs>
  <ScaleCrop>false</ScaleCrop>
  <HeadingPairs>
    <vt:vector size="2" baseType="variant">
      <vt:variant>
        <vt:lpstr>Rubrik</vt:lpstr>
      </vt:variant>
      <vt:variant>
        <vt:i4>1</vt:i4>
      </vt:variant>
    </vt:vector>
  </HeadingPairs>
  <TitlesOfParts>
    <vt:vector size="1" baseType="lpstr">
      <vt:lpstr>Yttrande angående [ÄRENDEMENING][DNR]</vt:lpstr>
    </vt:vector>
  </TitlesOfParts>
  <Company>HP</Company>
  <LinksUpToDate>false</LinksUpToDate>
  <CharactersWithSpaces>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Yttrande angående [ÄRENDEMENING][DNR]</dc:title>
  <dc:subject/>
  <dc:creator>Martin Söderlund</dc:creator>
  <cp:keywords/>
  <dc:description>EM1004, v5.2, 2017-10-30</dc:description>
  <cp:lastModifiedBy>AbdiRashid Mohamed</cp:lastModifiedBy>
  <cp:revision>2</cp:revision>
  <dcterms:created xsi:type="dcterms:W3CDTF">2021-04-29T08:02:00Z</dcterms:created>
  <dcterms:modified xsi:type="dcterms:W3CDTF">2021-04-29T08:02:00Z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System">
    <vt:lpwstr> </vt:lpwstr>
  </property>
  <property fmtid="{D5CDD505-2E9C-101B-9397-08002B2CF9AE}" pid="4" name="cdpTemplate">
    <vt:lpwstr>Brev</vt:lpwstr>
  </property>
  <property fmtid="{D5CDD505-2E9C-101B-9397-08002B2CF9AE}" pid="5" name="cdpInternal">
    <vt:lpwstr>True</vt:lpwstr>
  </property>
  <property fmtid="{D5CDD505-2E9C-101B-9397-08002B2CF9AE}" pid="6" name="cdpDefLanguage">
    <vt:lpwstr>Svenska</vt:lpwstr>
  </property>
  <property fmtid="{D5CDD505-2E9C-101B-9397-08002B2CF9AE}" pid="7" name="cdpDefDocType">
    <vt:lpwstr>BESLUT</vt:lpwstr>
  </property>
  <property fmtid="{D5CDD505-2E9C-101B-9397-08002B2CF9AE}" pid="8" name="cdpDefHeader">
    <vt:lpwstr> </vt:lpwstr>
  </property>
  <property fmtid="{D5CDD505-2E9C-101B-9397-08002B2CF9AE}" pid="9" name="cdpDefFooter">
    <vt:lpwstr> </vt:lpwstr>
  </property>
  <property fmtid="{D5CDD505-2E9C-101B-9397-08002B2CF9AE}" pid="10" name="cdpDefLogo">
    <vt:lpwstr> </vt:lpwstr>
  </property>
  <property fmtid="{D5CDD505-2E9C-101B-9397-08002B2CF9AE}" pid="11" name="cdpDefOrgLevel1">
    <vt:lpwstr> </vt:lpwstr>
  </property>
  <property fmtid="{D5CDD505-2E9C-101B-9397-08002B2CF9AE}" pid="12" name="cdpDefOrgLevel2">
    <vt:lpwstr> </vt:lpwstr>
  </property>
  <property fmtid="{D5CDD505-2E9C-101B-9397-08002B2CF9AE}" pid="13" name="cdpDefOrgLevel3">
    <vt:lpwstr> </vt:lpwstr>
  </property>
  <property fmtid="{D5CDD505-2E9C-101B-9397-08002B2CF9AE}" pid="14" name="cdpDefAddress">
    <vt:lpwstr> </vt:lpwstr>
  </property>
  <property fmtid="{D5CDD505-2E9C-101B-9397-08002B2CF9AE}" pid="15" name="cdpDefSendList">
    <vt:lpwstr> </vt:lpwstr>
  </property>
  <property fmtid="{D5CDD505-2E9C-101B-9397-08002B2CF9AE}" pid="16" name="cdpDefOurRef">
    <vt:lpwstr> </vt:lpwstr>
  </property>
  <property fmtid="{D5CDD505-2E9C-101B-9397-08002B2CF9AE}" pid="17" name="cdpDefDocTheme">
    <vt:lpwstr> </vt:lpwstr>
  </property>
  <property fmtid="{D5CDD505-2E9C-101B-9397-08002B2CF9AE}" pid="18" name="cdpProtect">
    <vt:lpwstr>False</vt:lpwstr>
  </property>
  <property fmtid="{D5CDD505-2E9C-101B-9397-08002B2CF9AE}" pid="19" name="cdpGetHF">
    <vt:lpwstr>True</vt:lpwstr>
  </property>
  <property fmtid="{D5CDD505-2E9C-101B-9397-08002B2CF9AE}" pid="20" name="cdpTempGroup">
    <vt:lpwstr> </vt:lpwstr>
  </property>
  <property fmtid="{D5CDD505-2E9C-101B-9397-08002B2CF9AE}" pid="21" name="cdpSpecial">
    <vt:lpwstr>False</vt:lpwstr>
  </property>
  <property fmtid="{D5CDD505-2E9C-101B-9397-08002B2CF9AE}" pid="22" name="cdpLogoFormat">
    <vt:lpwstr> </vt:lpwstr>
  </property>
  <property fmtid="{D5CDD505-2E9C-101B-9397-08002B2CF9AE}" pid="23" name="cdpDateFormat">
    <vt:lpwstr> </vt:lpwstr>
  </property>
  <property fmtid="{D5CDD505-2E9C-101B-9397-08002B2CF9AE}" pid="24" name="cdpPageNoFormat">
    <vt:lpwstr> </vt:lpwstr>
  </property>
  <property fmtid="{D5CDD505-2E9C-101B-9397-08002B2CF9AE}" pid="25" name="cdpPpOrder">
    <vt:lpwstr> </vt:lpwstr>
  </property>
  <property fmtid="{D5CDD505-2E9C-101B-9397-08002B2CF9AE}" pid="26" name="cdpLanguage">
    <vt:lpwstr>Svenska</vt:lpwstr>
  </property>
  <property fmtid="{D5CDD505-2E9C-101B-9397-08002B2CF9AE}" pid="27" name="cdpLogo">
    <vt:lpwstr>A</vt:lpwstr>
  </property>
  <property fmtid="{D5CDD505-2E9C-101B-9397-08002B2CF9AE}" pid="28" name="cdpHeaderType">
    <vt:lpwstr>A</vt:lpwstr>
  </property>
  <property fmtid="{D5CDD505-2E9C-101B-9397-08002B2CF9AE}" pid="29" name="cdpFooterType">
    <vt:lpwstr>A</vt:lpwstr>
  </property>
  <property fmtid="{D5CDD505-2E9C-101B-9397-08002B2CF9AE}" pid="30" name="cdpFileName">
    <vt:lpwstr>FilePath</vt:lpwstr>
  </property>
  <property fmtid="{D5CDD505-2E9C-101B-9397-08002B2CF9AE}" pid="31" name="cdpInsTempId">
    <vt:lpwstr>Sant</vt:lpwstr>
  </property>
  <property fmtid="{D5CDD505-2E9C-101B-9397-08002B2CF9AE}" pid="32" name="cdpProfile">
    <vt:lpwstr>jaklsdjklfajsdklf</vt:lpwstr>
  </property>
  <property fmtid="{D5CDD505-2E9C-101B-9397-08002B2CF9AE}" pid="33" name="cdpOrgLevel1">
    <vt:lpwstr/>
  </property>
  <property fmtid="{D5CDD505-2E9C-101B-9397-08002B2CF9AE}" pid="34" name="cdpOrgLevel2">
    <vt:lpwstr/>
  </property>
  <property fmtid="{D5CDD505-2E9C-101B-9397-08002B2CF9AE}" pid="35" name="cdpOrgLevel3">
    <vt:lpwstr/>
  </property>
  <property fmtid="{D5CDD505-2E9C-101B-9397-08002B2CF9AE}" pid="36" name="cdpOtherOrg">
    <vt:lpwstr> </vt:lpwstr>
  </property>
  <property fmtid="{D5CDD505-2E9C-101B-9397-08002B2CF9AE}" pid="37" name="cdpName">
    <vt:lpwstr> </vt:lpwstr>
  </property>
  <property fmtid="{D5CDD505-2E9C-101B-9397-08002B2CF9AE}" pid="38" name="cdpInitials">
    <vt:lpwstr/>
  </property>
  <property fmtid="{D5CDD505-2E9C-101B-9397-08002B2CF9AE}" pid="39" name="cdpTitle">
    <vt:lpwstr/>
  </property>
  <property fmtid="{D5CDD505-2E9C-101B-9397-08002B2CF9AE}" pid="40" name="cdpPhone">
    <vt:lpwstr/>
  </property>
  <property fmtid="{D5CDD505-2E9C-101B-9397-08002B2CF9AE}" pid="41" name="cdpCellphone">
    <vt:lpwstr/>
  </property>
  <property fmtid="{D5CDD505-2E9C-101B-9397-08002B2CF9AE}" pid="42" name="cdpFax">
    <vt:lpwstr/>
  </property>
  <property fmtid="{D5CDD505-2E9C-101B-9397-08002B2CF9AE}" pid="43" name="cdpEmail">
    <vt:lpwstr/>
  </property>
  <property fmtid="{D5CDD505-2E9C-101B-9397-08002B2CF9AE}" pid="44" name="cdpSignature">
    <vt:lpwstr/>
  </property>
  <property fmtid="{D5CDD505-2E9C-101B-9397-08002B2CF9AE}" pid="45" name="cdpOtherInfo1">
    <vt:lpwstr/>
  </property>
  <property fmtid="{D5CDD505-2E9C-101B-9397-08002B2CF9AE}" pid="46" name="cdpOtherInfo2">
    <vt:lpwstr/>
  </property>
  <property fmtid="{D5CDD505-2E9C-101B-9397-08002B2CF9AE}" pid="47" name="cdpOtherInfo3">
    <vt:lpwstr/>
  </property>
  <property fmtid="{D5CDD505-2E9C-101B-9397-08002B2CF9AE}" pid="48" name="cdpInsProfile">
    <vt:lpwstr>Falskt,Falskt,Falskt,Falskt,Falskt,Falskt,Falskt,Falskt,Falskt,Falskt,Falskt,Falskt,Falskt</vt:lpwstr>
  </property>
  <property fmtid="{D5CDD505-2E9C-101B-9397-08002B2CF9AE}" pid="49" name="cdpEnding">
    <vt:lpwstr/>
  </property>
  <property fmtid="{D5CDD505-2E9C-101B-9397-08002B2CF9AE}" pid="50" name="cdpWaterMark">
    <vt:lpwstr> </vt:lpwstr>
  </property>
  <property fmtid="{D5CDD505-2E9C-101B-9397-08002B2CF9AE}" pid="51" name="ContentTypeId">
    <vt:lpwstr>0x0101004A877A25FD96764C9E0FBFE8FED8AF85</vt:lpwstr>
  </property>
  <property fmtid="{D5CDD505-2E9C-101B-9397-08002B2CF9AE}" pid="52" name="Dokumenttyp">
    <vt:lpwstr>Dokumentmall</vt:lpwstr>
  </property>
  <property fmtid="{D5CDD505-2E9C-101B-9397-08002B2CF9AE}" pid="53" name="Kravdokument berör">
    <vt:lpwstr>;#iipax;#</vt:lpwstr>
  </property>
  <property fmtid="{D5CDD505-2E9C-101B-9397-08002B2CF9AE}" pid="54" name="Dokumentstatus">
    <vt:lpwstr>Godkänt</vt:lpwstr>
  </property>
  <property fmtid="{D5CDD505-2E9C-101B-9397-08002B2CF9AE}" pid="55" name="Process">
    <vt:lpwstr>Remiss</vt:lpwstr>
  </property>
  <property fmtid="{D5CDD505-2E9C-101B-9397-08002B2CF9AE}" pid="56" name="Kravägare">
    <vt:lpwstr>Susanne Roos</vt:lpwstr>
  </property>
  <property fmtid="{D5CDD505-2E9C-101B-9397-08002B2CF9AE}" pid="57" name="Leverans">
    <vt:lpwstr>1.2 Grundläggande ärende</vt:lpwstr>
  </property>
  <property fmtid="{D5CDD505-2E9C-101B-9397-08002B2CF9AE}" pid="58" name="Typ av användningsfall">
    <vt:lpwstr>Övriga</vt:lpwstr>
  </property>
</Properties>
</file>